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496" w:lineRule="exac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pict>
          <v:group style="width:502.55pt;height:24.85pt;mso-position-horizontal-relative:char;mso-position-vertical-relative:line" coordorigin="0,0" coordsize="10051,497">
            <v:shape style="position:absolute;left:8176;top:0;width:1824;height:442" type="#_x0000_t75" stroked="false">
              <v:imagedata r:id="rId5" o:title=""/>
            </v:shape>
            <v:group style="position:absolute;left:4;top:493;width:10043;height:2" coordorigin="4,493" coordsize="10043,2">
              <v:shape style="position:absolute;left:4;top:493;width:10043;height:2" coordorigin="4,493" coordsize="10043,0" path="m4,493l10046,493e" filled="false" stroked="true" strokeweight=".398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2"/>
        <w:ind w:left="123" w:right="2101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/>
          <w:sz w:val="14"/>
        </w:rPr>
        <w:t>Received April 28, 2022, accepted May 23, 2022, date of publication June 1, 2022, date of current version June 8,</w:t>
      </w:r>
      <w:r>
        <w:rPr>
          <w:rFonts w:ascii="Tahoma"/>
          <w:spacing w:val="-15"/>
          <w:sz w:val="14"/>
        </w:rPr>
        <w:t> </w:t>
      </w:r>
      <w:r>
        <w:rPr>
          <w:rFonts w:ascii="Tahoma"/>
          <w:sz w:val="14"/>
        </w:rPr>
        <w:t>2022.</w:t>
      </w:r>
    </w:p>
    <w:p>
      <w:pPr>
        <w:spacing w:before="117"/>
        <w:ind w:left="123" w:right="2101" w:firstLine="0"/>
        <w:jc w:val="left"/>
        <w:rPr>
          <w:rFonts w:ascii="Book Antiqua" w:hAnsi="Book Antiqua" w:cs="Book Antiqua" w:eastAsia="Book Antiqua"/>
          <w:sz w:val="12"/>
          <w:szCs w:val="12"/>
        </w:rPr>
      </w:pPr>
      <w:r>
        <w:rPr>
          <w:rFonts w:ascii="Book Antiqua"/>
          <w:i/>
          <w:sz w:val="12"/>
        </w:rPr>
        <w:t>Digital Object Identifier </w:t>
      </w:r>
      <w:r>
        <w:rPr>
          <w:rFonts w:ascii="Book Antiqua"/>
          <w:i/>
          <w:spacing w:val="13"/>
          <w:sz w:val="12"/>
        </w:rPr>
        <w:t> </w:t>
      </w:r>
      <w:r>
        <w:rPr>
          <w:rFonts w:ascii="Book Antiqua"/>
          <w:i/>
          <w:spacing w:val="-3"/>
          <w:sz w:val="12"/>
        </w:rPr>
        <w:t>10.1109/ACCESS.2022.3179517</w:t>
      </w:r>
      <w:r>
        <w:rPr>
          <w:rFonts w:ascii="Book Antiqua"/>
          <w:spacing w:val="-3"/>
          <w:sz w:val="12"/>
        </w:rPr>
      </w:r>
    </w:p>
    <w:p>
      <w:pPr>
        <w:spacing w:line="240" w:lineRule="auto" w:before="0"/>
        <w:rPr>
          <w:rFonts w:ascii="Book Antiqua" w:hAnsi="Book Antiqua" w:cs="Book Antiqua" w:eastAsia="Book Antiqua"/>
          <w:i/>
          <w:sz w:val="12"/>
          <w:szCs w:val="12"/>
        </w:r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12"/>
          <w:szCs w:val="12"/>
        </w:rPr>
      </w:pPr>
    </w:p>
    <w:p>
      <w:pPr>
        <w:spacing w:line="240" w:lineRule="auto" w:before="5"/>
        <w:rPr>
          <w:rFonts w:ascii="Book Antiqua" w:hAnsi="Book Antiqua" w:cs="Book Antiqua" w:eastAsia="Book Antiqua"/>
          <w:i/>
          <w:sz w:val="16"/>
          <w:szCs w:val="16"/>
        </w:rPr>
      </w:pPr>
    </w:p>
    <w:p>
      <w:pPr>
        <w:spacing w:line="506" w:lineRule="exact" w:before="0"/>
        <w:ind w:left="123" w:right="2101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color w:val="0073AE"/>
          <w:sz w:val="44"/>
        </w:rPr>
        <w:t>A Review of Wavelet Analysis and</w:t>
      </w:r>
      <w:r>
        <w:rPr>
          <w:rFonts w:ascii="Calibri"/>
          <w:color w:val="0073AE"/>
          <w:spacing w:val="-25"/>
          <w:sz w:val="44"/>
        </w:rPr>
        <w:t> </w:t>
      </w:r>
      <w:r>
        <w:rPr>
          <w:rFonts w:ascii="Calibri"/>
          <w:color w:val="0073AE"/>
          <w:sz w:val="44"/>
        </w:rPr>
        <w:t>Its</w:t>
      </w:r>
      <w:r>
        <w:rPr>
          <w:rFonts w:ascii="Calibri"/>
          <w:color w:val="0073AE"/>
          <w:w w:val="95"/>
          <w:sz w:val="44"/>
        </w:rPr>
        <w:t> </w:t>
      </w:r>
      <w:r>
        <w:rPr>
          <w:rFonts w:ascii="Calibri"/>
          <w:color w:val="0073AE"/>
          <w:w w:val="95"/>
          <w:sz w:val="44"/>
        </w:rPr>
        <w:t>Applications: Challenges and </w:t>
      </w:r>
      <w:r>
        <w:rPr>
          <w:rFonts w:ascii="Calibri"/>
          <w:color w:val="0073AE"/>
          <w:spacing w:val="12"/>
          <w:w w:val="95"/>
          <w:sz w:val="44"/>
        </w:rPr>
        <w:t> </w:t>
      </w:r>
      <w:r>
        <w:rPr>
          <w:rFonts w:ascii="Calibri"/>
          <w:color w:val="0073AE"/>
          <w:w w:val="95"/>
          <w:sz w:val="44"/>
        </w:rPr>
        <w:t>Opportunities</w:t>
      </w:r>
      <w:r>
        <w:rPr>
          <w:rFonts w:ascii="Calibri"/>
          <w:sz w:val="44"/>
        </w:rPr>
      </w:r>
    </w:p>
    <w:p>
      <w:pPr>
        <w:spacing w:line="262" w:lineRule="exact" w:before="342"/>
        <w:ind w:left="123" w:right="2101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104.313683pt;margin-top:16.69479pt;width:8pt;height:7.9pt;mso-position-horizontal-relative:page;mso-position-vertical-relative:paragraph;z-index:-119896" coordorigin="2086,334" coordsize="160,158">
            <v:group style="position:absolute;left:2086;top:334;width:160;height:158" coordorigin="2086,334" coordsize="160,158">
              <v:shape style="position:absolute;left:2086;top:334;width:160;height:158" coordorigin="2086,334" coordsize="160,158" path="m2157,334l2095,382,2086,431,2094,451,2107,468,2124,481,2144,489,2165,492,2182,490,2233,454,2246,413,2243,393,2204,346,2157,334xe" filled="true" fillcolor="#a5ce3a" stroked="false">
                <v:path arrowok="t"/>
                <v:fill type="solid"/>
              </v:shape>
            </v:group>
            <v:group style="position:absolute;left:2128;top:361;width:14;height:14" coordorigin="2128,361" coordsize="14,14">
              <v:shape style="position:absolute;left:2128;top:361;width:14;height:14" coordorigin="2128,361" coordsize="14,14" path="m2131,361l2128,364,2128,372,2130,375,2134,375,2137,375,2140,372,2141,369,2141,365,2138,362,2134,362,2131,361xe" filled="true" fillcolor="#f8faf0" stroked="false">
                <v:path arrowok="t"/>
                <v:fill type="solid"/>
              </v:shape>
            </v:group>
            <v:group style="position:absolute;left:2129;top:415;width:11;height:2" coordorigin="2129,415" coordsize="11,2">
              <v:shape style="position:absolute;left:2129;top:415;width:11;height:2" coordorigin="2129,415" coordsize="11,0" path="m2129,415l2140,415e" filled="false" stroked="true" strokeweight="3.334pt" strokecolor="#ffffff">
                <v:path arrowok="t"/>
              </v:shape>
            </v:group>
            <v:group style="position:absolute;left:2153;top:381;width:63;height:68" coordorigin="2153,381" coordsize="63,68">
              <v:shape style="position:absolute;left:2153;top:381;width:63;height:68" coordorigin="2153,381" coordsize="63,68" path="m2180,381l2172,381,2163,381,2153,381,2153,448,2164,448,2179,448,2187,448,2204,439,2177,439,2169,439,2163,439,2163,390,2171,390,2202,390,2195,384,2188,382,2180,381xe" filled="true" fillcolor="#ffffff" stroked="false">
                <v:path arrowok="t"/>
                <v:fill type="solid"/>
              </v:shape>
              <v:shape style="position:absolute;left:2153;top:381;width:63;height:68" coordorigin="2153,381" coordsize="63,68" path="m2202,390l2171,390,2182,390,2187,391,2200,395,2206,405,2205,416,2204,429,2195,438,2182,439,2177,439,2204,439,2206,438,2216,419,2210,397,2202,3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4.688675pt;margin-top:16.69479pt;width:8pt;height:7.9pt;mso-position-horizontal-relative:page;mso-position-vertical-relative:paragraph;z-index:-119872" coordorigin="4094,334" coordsize="160,158">
            <v:group style="position:absolute;left:4094;top:334;width:160;height:158" coordorigin="4094,334" coordsize="160,158">
              <v:shape style="position:absolute;left:4094;top:334;width:160;height:158" coordorigin="4094,334" coordsize="160,158" path="m4164,334l4102,382,4094,431,4102,451,4115,468,4132,481,4151,489,4172,492,4189,490,4241,454,4254,413,4251,393,4212,346,4164,334xe" filled="true" fillcolor="#a5ce3a" stroked="false">
                <v:path arrowok="t"/>
                <v:fill type="solid"/>
              </v:shape>
            </v:group>
            <v:group style="position:absolute;left:4135;top:361;width:14;height:14" coordorigin="4135,361" coordsize="14,14">
              <v:shape style="position:absolute;left:4135;top:361;width:14;height:14" coordorigin="4135,361" coordsize="14,14" path="m4138,361l4135,364,4135,372,4138,375,4142,375,4145,375,4148,372,4148,369,4149,365,4146,362,4142,362,4138,361xe" filled="true" fillcolor="#f8faf0" stroked="false">
                <v:path arrowok="t"/>
                <v:fill type="solid"/>
              </v:shape>
            </v:group>
            <v:group style="position:absolute;left:4136;top:415;width:11;height:2" coordorigin="4136,415" coordsize="11,2">
              <v:shape style="position:absolute;left:4136;top:415;width:11;height:2" coordorigin="4136,415" coordsize="11,0" path="m4136,415l4147,415e" filled="false" stroked="true" strokeweight="3.334pt" strokecolor="#ffffff">
                <v:path arrowok="t"/>
              </v:shape>
            </v:group>
            <v:group style="position:absolute;left:4160;top:381;width:63;height:68" coordorigin="4160,381" coordsize="63,68">
              <v:shape style="position:absolute;left:4160;top:381;width:63;height:68" coordorigin="4160,381" coordsize="63,68" path="m4187,381l4179,381,4171,381,4160,381,4160,448,4171,448,4186,448,4194,448,4211,439,4185,439,4177,439,4171,439,4171,390,4179,390,4209,390,4202,384,4195,382,4187,381xe" filled="true" fillcolor="#ffffff" stroked="false">
                <v:path arrowok="t"/>
                <v:fill type="solid"/>
              </v:shape>
              <v:shape style="position:absolute;left:4160;top:381;width:63;height:68" coordorigin="4160,381" coordsize="63,68" path="m4209,390l4179,390,4189,390,4195,391,4208,395,4213,405,4213,416,4212,429,4203,438,4189,439,4185,439,4211,439,4214,438,4223,419,4218,397,4209,3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7.191681pt;margin-top:16.69479pt;width:8pt;height:7.9pt;mso-position-horizontal-relative:page;mso-position-vertical-relative:paragraph;z-index:-119848" coordorigin="5744,334" coordsize="160,158">
            <v:group style="position:absolute;left:5744;top:334;width:160;height:158" coordorigin="5744,334" coordsize="160,158">
              <v:shape style="position:absolute;left:5744;top:334;width:160;height:158" coordorigin="5744,334" coordsize="160,158" path="m5815,334l5752,382,5744,431,5752,451,5765,468,5782,481,5801,489,5822,492,5839,490,5891,454,5904,413,5901,393,5862,346,5815,334xe" filled="true" fillcolor="#a5ce3a" stroked="false">
                <v:path arrowok="t"/>
                <v:fill type="solid"/>
              </v:shape>
            </v:group>
            <v:group style="position:absolute;left:5785;top:361;width:14;height:14" coordorigin="5785,361" coordsize="14,14">
              <v:shape style="position:absolute;left:5785;top:361;width:14;height:14" coordorigin="5785,361" coordsize="14,14" path="m5788,361l5785,364,5785,372,5788,375,5792,375,5795,375,5798,372,5798,369,5799,365,5796,362,5792,362,5788,361xe" filled="true" fillcolor="#f8faf0" stroked="false">
                <v:path arrowok="t"/>
                <v:fill type="solid"/>
              </v:shape>
            </v:group>
            <v:group style="position:absolute;left:5786;top:415;width:11;height:2" coordorigin="5786,415" coordsize="11,2">
              <v:shape style="position:absolute;left:5786;top:415;width:11;height:2" coordorigin="5786,415" coordsize="11,0" path="m5786,415l5797,415e" filled="false" stroked="true" strokeweight="3.334pt" strokecolor="#ffffff">
                <v:path arrowok="t"/>
              </v:shape>
            </v:group>
            <v:group style="position:absolute;left:5810;top:381;width:63;height:68" coordorigin="5810,381" coordsize="63,68">
              <v:shape style="position:absolute;left:5810;top:381;width:63;height:68" coordorigin="5810,381" coordsize="63,68" path="m5837,381l5829,381,5821,381,5810,381,5810,448,5821,448,5837,448,5844,448,5861,439,5835,439,5827,439,5821,439,5821,390,5829,390,5859,390,5852,384,5845,382,5837,381xe" filled="true" fillcolor="#ffffff" stroked="false">
                <v:path arrowok="t"/>
                <v:fill type="solid"/>
              </v:shape>
              <v:shape style="position:absolute;left:5810;top:381;width:63;height:68" coordorigin="5810,381" coordsize="63,68" path="m5859,390l5829,390,5839,390,5845,391,5858,395,5863,405,5863,416,5862,429,5853,438,5840,439,5835,439,5861,439,5864,438,5873,419,5868,397,5859,3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8.262680pt;margin-top:29.747789pt;width:8pt;height:7.9pt;mso-position-horizontal-relative:page;mso-position-vertical-relative:paragraph;z-index:-119824" coordorigin="2965,595" coordsize="160,158">
            <v:group style="position:absolute;left:2965;top:595;width:160;height:158" coordorigin="2965,595" coordsize="160,158">
              <v:shape style="position:absolute;left:2965;top:595;width:160;height:158" coordorigin="2965,595" coordsize="160,158" path="m3036,595l2974,643,2965,692,2973,712,2986,729,3003,742,3023,750,3044,753,3061,751,3112,715,3125,674,3122,654,3083,607,3036,595xe" filled="true" fillcolor="#a5ce3a" stroked="false">
                <v:path arrowok="t"/>
                <v:fill type="solid"/>
              </v:shape>
            </v:group>
            <v:group style="position:absolute;left:3007;top:623;width:14;height:14" coordorigin="3007,623" coordsize="14,14">
              <v:shape style="position:absolute;left:3007;top:623;width:14;height:14" coordorigin="3007,623" coordsize="14,14" path="m3010,623l3007,626,3007,633,3009,636,3013,636,3016,636,3019,633,3020,630,3020,626,3017,623,3013,623,3010,623xe" filled="true" fillcolor="#f8faf0" stroked="false">
                <v:path arrowok="t"/>
                <v:fill type="solid"/>
              </v:shape>
            </v:group>
            <v:group style="position:absolute;left:3008;top:676;width:11;height:2" coordorigin="3008,676" coordsize="11,2">
              <v:shape style="position:absolute;left:3008;top:676;width:11;height:2" coordorigin="3008,676" coordsize="11,0" path="m3008,676l3019,676e" filled="false" stroked="true" strokeweight="3.334pt" strokecolor="#ffffff">
                <v:path arrowok="t"/>
              </v:shape>
            </v:group>
            <v:group style="position:absolute;left:3032;top:642;width:63;height:68" coordorigin="3032,642" coordsize="63,68">
              <v:shape style="position:absolute;left:3032;top:642;width:63;height:68" coordorigin="3032,642" coordsize="63,68" path="m3059,642l3051,642,3042,643,3032,643,3032,709,3043,709,3058,709,3066,709,3083,700,3056,700,3048,700,3042,700,3042,651,3050,651,3081,651,3074,645,3067,643,3059,642xe" filled="true" fillcolor="#ffffff" stroked="false">
                <v:path arrowok="t"/>
                <v:fill type="solid"/>
              </v:shape>
              <v:shape style="position:absolute;left:3032;top:642;width:63;height:68" coordorigin="3032,642" coordsize="63,68" path="m3081,651l3050,651,3061,651,3066,652,3079,656,3085,666,3084,677,3083,690,3074,699,3061,700,3056,700,3083,700,3085,699,3095,680,3089,658,3081,6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3.368683pt;margin-top:29.747789pt;width:8pt;height:7.9pt;mso-position-horizontal-relative:page;mso-position-vertical-relative:paragraph;z-index:-119800" coordorigin="6267,595" coordsize="160,158">
            <v:group style="position:absolute;left:6267;top:595;width:160;height:158" coordorigin="6267,595" coordsize="160,158">
              <v:shape style="position:absolute;left:6267;top:595;width:160;height:158" coordorigin="6267,595" coordsize="160,158" path="m6338,595l6276,643,6267,692,6275,712,6288,729,6305,742,6325,750,6346,753,6363,751,6414,715,6427,674,6424,654,6386,607,6338,595xe" filled="true" fillcolor="#a5ce3a" stroked="false">
                <v:path arrowok="t"/>
                <v:fill type="solid"/>
              </v:shape>
            </v:group>
            <v:group style="position:absolute;left:6309;top:623;width:14;height:14" coordorigin="6309,623" coordsize="14,14">
              <v:shape style="position:absolute;left:6309;top:623;width:14;height:14" coordorigin="6309,623" coordsize="14,14" path="m6312,623l6309,626,6309,633,6311,636,6315,636,6319,636,6322,633,6322,630,6322,626,6319,623,6316,623,6312,623xe" filled="true" fillcolor="#f8faf0" stroked="false">
                <v:path arrowok="t"/>
                <v:fill type="solid"/>
              </v:shape>
            </v:group>
            <v:group style="position:absolute;left:6310;top:676;width:11;height:2" coordorigin="6310,676" coordsize="11,2">
              <v:shape style="position:absolute;left:6310;top:676;width:11;height:2" coordorigin="6310,676" coordsize="11,0" path="m6310,676l6321,676e" filled="false" stroked="true" strokeweight="3.334pt" strokecolor="#ffffff">
                <v:path arrowok="t"/>
              </v:shape>
            </v:group>
            <v:group style="position:absolute;left:6334;top:642;width:63;height:68" coordorigin="6334,642" coordsize="63,68">
              <v:shape style="position:absolute;left:6334;top:642;width:63;height:68" coordorigin="6334,642" coordsize="63,68" path="m6361,642l6353,642,6345,643,6334,643,6334,709,6345,709,6360,709,6368,709,6385,700,6359,700,6350,700,6345,700,6345,651,6352,651,6383,651,6376,645,6369,643,6361,642xe" filled="true" fillcolor="#ffffff" stroked="false">
                <v:path arrowok="t"/>
                <v:fill type="solid"/>
              </v:shape>
              <v:shape style="position:absolute;left:6334;top:642;width:63;height:68" coordorigin="6334,642" coordsize="63,68" path="m6383,651l6352,651,6363,651,6368,652,6381,656,6387,666,6386,677,6385,690,6376,699,6363,700,6359,700,6385,700,6387,699,6397,680,6391,658,6383,6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3.909683pt;margin-top:42.801788pt;width:8pt;height:7.9pt;mso-position-horizontal-relative:page;mso-position-vertical-relative:paragraph;z-index:-119776" coordorigin="2078,856" coordsize="160,158">
            <v:group style="position:absolute;left:2078;top:856;width:160;height:158" coordorigin="2078,856" coordsize="160,158">
              <v:shape style="position:absolute;left:2078;top:856;width:160;height:158" coordorigin="2078,856" coordsize="160,158" path="m2149,856l2087,904,2078,953,2086,973,2099,990,2116,1003,2136,1011,2157,1014,2174,1012,2225,976,2238,935,2235,915,2196,868,2149,856xe" filled="true" fillcolor="#a5ce3a" stroked="false">
                <v:path arrowok="t"/>
                <v:fill type="solid"/>
              </v:shape>
            </v:group>
            <v:group style="position:absolute;left:2120;top:884;width:14;height:14" coordorigin="2120,884" coordsize="14,14">
              <v:shape style="position:absolute;left:2120;top:884;width:14;height:14" coordorigin="2120,884" coordsize="14,14" path="m2123,884l2120,887,2120,894,2122,897,2126,897,2129,897,2132,894,2133,891,2133,887,2130,884,2126,884,2123,884xe" filled="true" fillcolor="#f8faf0" stroked="false">
                <v:path arrowok="t"/>
                <v:fill type="solid"/>
              </v:shape>
            </v:group>
            <v:group style="position:absolute;left:2121;top:937;width:11;height:2" coordorigin="2121,937" coordsize="11,2">
              <v:shape style="position:absolute;left:2121;top:937;width:11;height:2" coordorigin="2121,937" coordsize="11,0" path="m2121,937l2132,937e" filled="false" stroked="true" strokeweight="3.334pt" strokecolor="#ffffff">
                <v:path arrowok="t"/>
              </v:shape>
            </v:group>
            <v:group style="position:absolute;left:2145;top:903;width:63;height:68" coordorigin="2145,903" coordsize="63,68">
              <v:shape style="position:absolute;left:2145;top:903;width:63;height:68" coordorigin="2145,903" coordsize="63,68" path="m2172,903l2164,903,2155,904,2145,904,2145,970,2156,970,2171,971,2179,970,2196,961,2169,961,2161,961,2155,961,2155,912,2163,912,2194,912,2187,906,2180,904,2172,903xe" filled="true" fillcolor="#ffffff" stroked="false">
                <v:path arrowok="t"/>
                <v:fill type="solid"/>
              </v:shape>
              <v:shape style="position:absolute;left:2145;top:903;width:63;height:68" coordorigin="2145,903" coordsize="63,68" path="m2194,912l2163,912,2173,912,2179,914,2192,917,2198,927,2197,938,2196,951,2187,960,2174,961,2169,961,2196,961,2198,960,2208,941,2202,919,2194,91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20"/>
          <w:sz w:val="19"/>
        </w:rPr>
        <w:t>TIANTIAN GUO </w:t>
      </w:r>
      <w:r>
        <w:rPr>
          <w:rFonts w:ascii="Calibri" w:hAnsi="Calibri"/>
          <w:w w:val="120"/>
          <w:position w:val="7"/>
          <w:sz w:val="15"/>
        </w:rPr>
        <w:t>1,2</w:t>
      </w:r>
      <w:r>
        <w:rPr>
          <w:rFonts w:ascii="Calibri" w:hAnsi="Calibri"/>
          <w:w w:val="120"/>
          <w:sz w:val="19"/>
        </w:rPr>
        <w:t>, TONGPO ZHANG </w:t>
      </w:r>
      <w:r>
        <w:rPr>
          <w:rFonts w:ascii="Calibri" w:hAnsi="Calibri"/>
          <w:w w:val="120"/>
          <w:position w:val="7"/>
          <w:sz w:val="15"/>
        </w:rPr>
        <w:t>1,2</w:t>
      </w:r>
      <w:r>
        <w:rPr>
          <w:rFonts w:ascii="Calibri" w:hAnsi="Calibri"/>
          <w:w w:val="120"/>
          <w:sz w:val="19"/>
        </w:rPr>
        <w:t>, ENGGEE LIM </w:t>
      </w:r>
      <w:r>
        <w:rPr>
          <w:rFonts w:ascii="Calibri" w:hAnsi="Calibri"/>
          <w:spacing w:val="3"/>
          <w:w w:val="120"/>
          <w:position w:val="7"/>
          <w:sz w:val="15"/>
        </w:rPr>
        <w:t>1</w:t>
      </w:r>
      <w:r>
        <w:rPr>
          <w:rFonts w:ascii="Calibri" w:hAnsi="Calibri"/>
          <w:spacing w:val="3"/>
          <w:w w:val="120"/>
          <w:sz w:val="19"/>
        </w:rPr>
        <w:t>, </w:t>
      </w:r>
      <w:r>
        <w:rPr>
          <w:rFonts w:ascii="Calibri" w:hAnsi="Calibri"/>
          <w:w w:val="120"/>
          <w:sz w:val="19"/>
        </w:rPr>
        <w:t>(Senior Member,</w:t>
      </w:r>
      <w:r>
        <w:rPr>
          <w:rFonts w:ascii="Calibri" w:hAnsi="Calibri"/>
          <w:spacing w:val="48"/>
          <w:w w:val="120"/>
          <w:sz w:val="19"/>
        </w:rPr>
        <w:t> </w:t>
      </w:r>
      <w:r>
        <w:rPr>
          <w:rFonts w:ascii="Calibri" w:hAnsi="Calibri"/>
          <w:w w:val="120"/>
          <w:sz w:val="19"/>
        </w:rPr>
        <w:t>IEEE),</w:t>
      </w:r>
      <w:r>
        <w:rPr>
          <w:rFonts w:ascii="Calibri" w:hAnsi="Calibri"/>
          <w:w w:val="117"/>
          <w:sz w:val="19"/>
        </w:rPr>
        <w:t> </w:t>
      </w:r>
      <w:r>
        <w:rPr>
          <w:rFonts w:ascii="Calibri" w:hAnsi="Calibri"/>
          <w:w w:val="120"/>
          <w:sz w:val="19"/>
        </w:rPr>
        <w:t>MIGUEL LÓPEZ-BENÍTEZ   </w:t>
      </w:r>
      <w:r>
        <w:rPr>
          <w:rFonts w:ascii="Calibri" w:hAnsi="Calibri"/>
          <w:w w:val="120"/>
          <w:position w:val="7"/>
          <w:sz w:val="15"/>
        </w:rPr>
        <w:t>2,3</w:t>
      </w:r>
      <w:r>
        <w:rPr>
          <w:rFonts w:ascii="Calibri" w:hAnsi="Calibri"/>
          <w:w w:val="120"/>
          <w:sz w:val="19"/>
        </w:rPr>
        <w:t>, (Senior Member, IEEE), FEI MA </w:t>
      </w:r>
      <w:r>
        <w:rPr>
          <w:rFonts w:ascii="Calibri" w:hAnsi="Calibri"/>
          <w:spacing w:val="28"/>
          <w:w w:val="120"/>
          <w:sz w:val="19"/>
        </w:rPr>
        <w:t> </w:t>
      </w:r>
      <w:r>
        <w:rPr>
          <w:rFonts w:ascii="Calibri" w:hAnsi="Calibri"/>
          <w:spacing w:val="3"/>
          <w:w w:val="120"/>
          <w:position w:val="7"/>
          <w:sz w:val="15"/>
        </w:rPr>
        <w:t>4</w:t>
      </w:r>
      <w:r>
        <w:rPr>
          <w:rFonts w:ascii="Calibri" w:hAnsi="Calibri"/>
          <w:spacing w:val="3"/>
          <w:w w:val="120"/>
          <w:sz w:val="19"/>
        </w:rPr>
        <w:t>,</w:t>
      </w:r>
      <w:r>
        <w:rPr>
          <w:rFonts w:ascii="Calibri" w:hAnsi="Calibri"/>
          <w:spacing w:val="3"/>
          <w:sz w:val="19"/>
        </w:rPr>
      </w:r>
    </w:p>
    <w:p>
      <w:pPr>
        <w:spacing w:line="242" w:lineRule="exact" w:before="0"/>
        <w:ind w:left="123" w:right="210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15"/>
          <w:sz w:val="19"/>
        </w:rPr>
        <w:t>AND LIMIN YU    </w:t>
      </w:r>
      <w:r>
        <w:rPr>
          <w:rFonts w:ascii="Calibri"/>
          <w:spacing w:val="3"/>
          <w:w w:val="115"/>
          <w:position w:val="7"/>
          <w:sz w:val="15"/>
        </w:rPr>
        <w:t>1</w:t>
      </w:r>
      <w:r>
        <w:rPr>
          <w:rFonts w:ascii="Calibri"/>
          <w:spacing w:val="3"/>
          <w:w w:val="115"/>
          <w:sz w:val="19"/>
        </w:rPr>
        <w:t>, </w:t>
      </w:r>
      <w:r>
        <w:rPr>
          <w:rFonts w:ascii="Calibri"/>
          <w:w w:val="115"/>
          <w:sz w:val="19"/>
        </w:rPr>
        <w:t>(Member, </w:t>
      </w:r>
      <w:r>
        <w:rPr>
          <w:rFonts w:ascii="Calibri"/>
          <w:spacing w:val="12"/>
          <w:w w:val="115"/>
          <w:sz w:val="19"/>
        </w:rPr>
        <w:t> </w:t>
      </w:r>
      <w:r>
        <w:rPr>
          <w:rFonts w:ascii="Calibri"/>
          <w:w w:val="115"/>
          <w:sz w:val="19"/>
        </w:rPr>
        <w:t>IEEE)</w:t>
      </w:r>
      <w:r>
        <w:rPr>
          <w:rFonts w:ascii="Calibri"/>
          <w:sz w:val="19"/>
        </w:rPr>
      </w:r>
    </w:p>
    <w:p>
      <w:pPr>
        <w:spacing w:line="154" w:lineRule="exact" w:before="0"/>
        <w:ind w:left="123" w:right="1754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5"/>
          <w:sz w:val="10"/>
          <w:szCs w:val="10"/>
        </w:rPr>
        <w:t>1 </w:t>
      </w:r>
      <w:r>
        <w:rPr>
          <w:rFonts w:ascii="Times New Roman" w:hAnsi="Times New Roman" w:cs="Times New Roman" w:eastAsia="Times New Roman"/>
          <w:sz w:val="13"/>
          <w:szCs w:val="13"/>
        </w:rPr>
        <w:t>Department of Communications and Networking, School of Advanced Technology, Xi’an Jiaotong-Liverpool University (XJTLU), Suzhou, Jiangsu 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215123,</w:t>
      </w:r>
    </w:p>
    <w:p>
      <w:pPr>
        <w:spacing w:line="143" w:lineRule="exact" w:before="10"/>
        <w:ind w:left="123" w:right="2101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China</w:t>
      </w:r>
    </w:p>
    <w:p>
      <w:pPr>
        <w:spacing w:line="159" w:lineRule="exact" w:before="0"/>
        <w:ind w:left="123" w:right="2101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5"/>
          <w:sz w:val="10"/>
        </w:rPr>
        <w:t>2 </w:t>
      </w:r>
      <w:r>
        <w:rPr>
          <w:rFonts w:ascii="Times New Roman"/>
          <w:sz w:val="13"/>
        </w:rPr>
        <w:t>Department of Electrical Engineering and Electronics, University of Liverpool, Liverpool, Merseyside L69 3BX,</w:t>
      </w:r>
      <w:r>
        <w:rPr>
          <w:rFonts w:ascii="Times New Roman"/>
          <w:spacing w:val="30"/>
          <w:sz w:val="13"/>
        </w:rPr>
        <w:t> </w:t>
      </w:r>
      <w:r>
        <w:rPr>
          <w:rFonts w:ascii="Times New Roman"/>
          <w:sz w:val="13"/>
        </w:rPr>
        <w:t>U.K.</w:t>
      </w:r>
    </w:p>
    <w:p>
      <w:pPr>
        <w:spacing w:line="159" w:lineRule="exact" w:before="0"/>
        <w:ind w:left="123" w:right="2101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5"/>
          <w:sz w:val="10"/>
        </w:rPr>
        <w:t>3 </w:t>
      </w:r>
      <w:r>
        <w:rPr>
          <w:rFonts w:ascii="Times New Roman"/>
          <w:sz w:val="13"/>
        </w:rPr>
        <w:t>ARIES Research Centre, Universidad Antonio de Nebrija, 28040 Madrid,</w:t>
      </w:r>
      <w:r>
        <w:rPr>
          <w:rFonts w:ascii="Times New Roman"/>
          <w:spacing w:val="22"/>
          <w:sz w:val="13"/>
        </w:rPr>
        <w:t> </w:t>
      </w:r>
      <w:r>
        <w:rPr>
          <w:rFonts w:ascii="Times New Roman"/>
          <w:sz w:val="13"/>
        </w:rPr>
        <w:t>Spain</w:t>
      </w:r>
    </w:p>
    <w:p>
      <w:pPr>
        <w:spacing w:line="165" w:lineRule="exact" w:before="0"/>
        <w:ind w:left="123" w:right="2101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5"/>
          <w:sz w:val="10"/>
          <w:szCs w:val="10"/>
        </w:rPr>
        <w:t>4 </w:t>
      </w:r>
      <w:r>
        <w:rPr>
          <w:rFonts w:ascii="Times New Roman" w:hAnsi="Times New Roman" w:cs="Times New Roman" w:eastAsia="Times New Roman"/>
          <w:sz w:val="13"/>
          <w:szCs w:val="13"/>
        </w:rPr>
        <w:t>Department of Applied Mathematics, School of Science, Xi’an Jiaotong-Liverpool University (XJTLU), Suzhou, Jiangsu 215123, </w:t>
      </w:r>
      <w:r>
        <w:rPr>
          <w:rFonts w:ascii="Times New Roman" w:hAnsi="Times New Roman" w:cs="Times New Roman" w:eastAsia="Times New Roman"/>
          <w:spacing w:val="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China</w:t>
      </w:r>
    </w:p>
    <w:p>
      <w:pPr>
        <w:spacing w:before="72"/>
        <w:ind w:left="123" w:right="2101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Corresponding author: Limin </w:t>
      </w:r>
      <w:r>
        <w:rPr>
          <w:rFonts w:ascii="Times New Roman"/>
          <w:spacing w:val="-9"/>
          <w:sz w:val="15"/>
        </w:rPr>
        <w:t>Yu  </w:t>
      </w:r>
      <w:r>
        <w:rPr>
          <w:rFonts w:ascii="Times New Roman"/>
          <w:spacing w:val="18"/>
          <w:sz w:val="15"/>
        </w:rPr>
        <w:t> </w:t>
      </w:r>
      <w:r>
        <w:rPr>
          <w:rFonts w:ascii="Times New Roman"/>
          <w:sz w:val="15"/>
        </w:rPr>
        <w:t>(limin.yu@xjtlu.edu.cn)</w:t>
      </w:r>
    </w:p>
    <w:p>
      <w:pPr>
        <w:spacing w:line="256" w:lineRule="auto" w:before="125"/>
        <w:ind w:left="123" w:right="1754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This work was supported in part by the Research Enhancement Fund of Xi’an Jiaotong-Liverpool University (XJTLU) under Grant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</w:r>
      <w:r>
        <w:rPr>
          <w:rFonts w:ascii="Times New Roman" w:hAnsi="Times New Roman" w:cs="Times New Roman" w:eastAsia="Times New Roman"/>
          <w:sz w:val="15"/>
          <w:szCs w:val="15"/>
        </w:rPr>
        <w:t>REF-19-01-04,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part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National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Natural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Science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Foundation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China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(NSFC)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under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Grant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61501380,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part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AI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University</w:t>
      </w:r>
      <w:r>
        <w:rPr>
          <w:rFonts w:ascii="Times New Roman" w:hAnsi="Times New Roman" w:cs="Times New Roman" w:eastAsia="Times New Roman"/>
          <w:spacing w:val="-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2"/>
          <w:sz w:val="15"/>
          <w:szCs w:val="15"/>
        </w:rPr>
      </w:r>
      <w:r>
        <w:rPr>
          <w:rFonts w:ascii="Times New Roman" w:hAnsi="Times New Roman" w:cs="Times New Roman" w:eastAsia="Times New Roman"/>
          <w:sz w:val="15"/>
          <w:szCs w:val="15"/>
        </w:rPr>
        <w:t>Research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Center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(AI-URC),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part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XJTLU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Laboratory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Intelligent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Computation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Financial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Technology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through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XJTLU</w:t>
      </w:r>
    </w:p>
    <w:p>
      <w:pPr>
        <w:spacing w:line="256" w:lineRule="auto" w:before="0"/>
        <w:ind w:left="123" w:right="1236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3"/>
          <w:sz w:val="15"/>
        </w:rPr>
        <w:t>Key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Program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Special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Fund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under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Grant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KSF-P-02,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part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by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Jiangsu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Data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Science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Cognitive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Computational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Engineering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Research</w:t>
      </w:r>
      <w:r>
        <w:rPr>
          <w:rFonts w:ascii="Times New Roman"/>
          <w:spacing w:val="-33"/>
          <w:sz w:val="15"/>
        </w:rPr>
        <w:t> </w:t>
      </w:r>
      <w:r>
        <w:rPr>
          <w:rFonts w:ascii="Times New Roman"/>
          <w:spacing w:val="-33"/>
          <w:sz w:val="15"/>
        </w:rPr>
      </w:r>
      <w:r>
        <w:rPr>
          <w:rFonts w:ascii="Times New Roman"/>
          <w:sz w:val="15"/>
        </w:rPr>
        <w:t>Centre, and in part by the ARIES Research </w:t>
      </w:r>
      <w:r>
        <w:rPr>
          <w:rFonts w:ascii="Times New Roman"/>
          <w:spacing w:val="25"/>
          <w:sz w:val="15"/>
        </w:rPr>
        <w:t> </w:t>
      </w:r>
      <w:r>
        <w:rPr>
          <w:rFonts w:ascii="Times New Roman"/>
          <w:sz w:val="15"/>
        </w:rPr>
        <w:t>Centre.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7" w:lineRule="auto" w:before="51"/>
        <w:ind w:left="268" w:right="1480"/>
        <w:jc w:val="both"/>
      </w:pPr>
      <w:r>
        <w:rPr/>
        <w:pict>
          <v:group style="position:absolute;margin-left:36.170029pt;margin-top:2.646617pt;width:2.75pt;height:12.45pt;mso-position-horizontal-relative:page;mso-position-vertical-relative:paragraph;z-index:1192" coordorigin="723,53" coordsize="55,249">
            <v:group style="position:absolute;left:723;top:53;width:55;height:55" coordorigin="723,53" coordsize="55,55">
              <v:shape style="position:absolute;left:723;top:53;width:55;height:55" coordorigin="723,53" coordsize="55,55" path="m766,53l736,53,723,65,723,96,736,108,766,108,778,96,778,65,766,53xe" filled="true" fillcolor="#a6a8ab" stroked="false">
                <v:path arrowok="t"/>
                <v:fill type="solid"/>
              </v:shape>
            </v:group>
            <v:group style="position:absolute;left:723;top:150;width:55;height:55" coordorigin="723,150" coordsize="55,55">
              <v:shape style="position:absolute;left:723;top:150;width:55;height:55" coordorigin="723,150" coordsize="55,55" path="m766,150l736,150,723,162,723,193,736,205,766,205,778,193,778,162,766,150xe" filled="true" fillcolor="#a6a8ab" stroked="false">
                <v:path arrowok="t"/>
                <v:fill type="solid"/>
              </v:shape>
            </v:group>
            <v:group style="position:absolute;left:723;top:247;width:55;height:55" coordorigin="723,247" coordsize="55,55">
              <v:shape style="position:absolute;left:723;top:247;width:55;height:55" coordorigin="723,247" coordsize="55,55" path="m766,247l736,247,723,259,723,289,736,302,766,302,778,289,778,259,766,247xe" filled="true" fillcolor="#a6a8a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alatino Linotype"/>
          <w:b/>
          <w:color w:val="0073AE"/>
        </w:rPr>
        <w:t>ABSTRACT</w:t>
      </w:r>
      <w:r>
        <w:rPr>
          <w:rFonts w:ascii="Palatino Linotype"/>
          <w:b/>
          <w:color w:val="0073AE"/>
          <w:spacing w:val="38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rigid</w:t>
      </w:r>
      <w:r>
        <w:rPr>
          <w:spacing w:val="-6"/>
        </w:rPr>
        <w:t> </w:t>
      </w:r>
      <w:r>
        <w:rPr/>
        <w:t>mathematical</w:t>
      </w:r>
      <w:r>
        <w:rPr>
          <w:spacing w:val="-6"/>
        </w:rPr>
        <w:t> </w:t>
      </w:r>
      <w:r>
        <w:rPr/>
        <w:t>tool,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theory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found</w:t>
      </w:r>
      <w:r>
        <w:rPr>
          <w:spacing w:val="-6"/>
        </w:rPr>
        <w:t> </w:t>
      </w:r>
      <w:r>
        <w:rPr/>
        <w:t>many</w:t>
      </w:r>
      <w:r>
        <w:rPr>
          <w:spacing w:val="-6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w w:val="99"/>
        </w:rPr>
        <w:t> </w:t>
      </w:r>
      <w:r>
        <w:rPr/>
        <w:t>constantly</w:t>
      </w:r>
      <w:r>
        <w:rPr>
          <w:spacing w:val="-13"/>
        </w:rPr>
        <w:t> </w:t>
      </w:r>
      <w:r>
        <w:rPr/>
        <w:t>developing.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article</w:t>
      </w:r>
      <w:r>
        <w:rPr>
          <w:spacing w:val="-13"/>
        </w:rPr>
        <w:t> </w:t>
      </w:r>
      <w:r>
        <w:rPr/>
        <w:t>reviews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history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theory,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construction</w:t>
      </w:r>
      <w:r>
        <w:rPr>
          <w:w w:val="99"/>
        </w:rPr>
        <w:t> </w:t>
      </w:r>
      <w:r>
        <w:rPr/>
        <w:t>method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discussion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wavelet</w:t>
      </w:r>
      <w:r>
        <w:rPr>
          <w:spacing w:val="16"/>
        </w:rPr>
        <w:t> </w:t>
      </w:r>
      <w:r>
        <w:rPr/>
        <w:t>properties.</w:t>
      </w:r>
      <w:r>
        <w:rPr>
          <w:spacing w:val="16"/>
        </w:rPr>
        <w:t> </w:t>
      </w:r>
      <w:r>
        <w:rPr/>
        <w:t>Then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focuses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design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expansion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algorithms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transform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discussed.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construction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rational</w:t>
      </w:r>
      <w:r>
        <w:rPr>
          <w:w w:val="99"/>
        </w:rPr>
        <w:t> </w:t>
      </w:r>
      <w:r>
        <w:rPr/>
        <w:t>wavelet</w:t>
      </w:r>
      <w:r>
        <w:rPr>
          <w:spacing w:val="14"/>
        </w:rPr>
        <w:t> </w:t>
      </w:r>
      <w:r>
        <w:rPr/>
        <w:t>transform</w:t>
      </w:r>
      <w:r>
        <w:rPr>
          <w:spacing w:val="14"/>
        </w:rPr>
        <w:t> </w:t>
      </w:r>
      <w:r>
        <w:rPr>
          <w:spacing w:val="-3"/>
        </w:rPr>
        <w:t>(RWT)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provided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examples</w:t>
      </w:r>
      <w:r>
        <w:rPr>
          <w:spacing w:val="14"/>
        </w:rPr>
        <w:t> </w:t>
      </w:r>
      <w:r>
        <w:rPr/>
        <w:t>emphasizing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advantages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4"/>
        </w:rPr>
        <w:t>RWT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traditional</w:t>
      </w:r>
      <w:r>
        <w:rPr>
          <w:w w:val="99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transform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review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literature.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combination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theory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neural</w:t>
      </w:r>
      <w:r>
        <w:rPr>
          <w:spacing w:val="-14"/>
        </w:rPr>
        <w:t> </w:t>
      </w:r>
      <w:r>
        <w:rPr/>
        <w:t>networks</w:t>
      </w:r>
      <w:r>
        <w:rPr>
          <w:w w:val="99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points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4"/>
        </w:rPr>
        <w:t>review.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3"/>
        </w:rPr>
        <w:t> </w:t>
      </w:r>
      <w:r>
        <w:rPr/>
        <w:t>covers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evolution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Wavelet </w:t>
      </w:r>
      <w:r>
        <w:rPr/>
        <w:t>Neural</w:t>
      </w:r>
      <w:r>
        <w:rPr>
          <w:spacing w:val="-3"/>
        </w:rPr>
        <w:t> </w:t>
      </w:r>
      <w:r>
        <w:rPr/>
        <w:t>Network</w:t>
      </w:r>
      <w:r>
        <w:rPr>
          <w:spacing w:val="-3"/>
        </w:rPr>
        <w:t> </w:t>
      </w:r>
      <w:r>
        <w:rPr/>
        <w:t>(WNN),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architecture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algorithm</w:t>
      </w:r>
      <w:r>
        <w:rPr>
          <w:spacing w:val="-6"/>
        </w:rPr>
        <w:t> </w:t>
      </w:r>
      <w:r>
        <w:rPr/>
        <w:t>implementation.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literature</w:t>
      </w:r>
      <w:r>
        <w:rPr>
          <w:spacing w:val="-6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advantages</w:t>
      </w:r>
      <w:r>
        <w:rPr>
          <w:w w:val="99"/>
        </w:rPr>
        <w:t> </w:t>
      </w:r>
      <w:r>
        <w:rPr/>
        <w:t>and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clear</w:t>
      </w:r>
      <w:r>
        <w:rPr>
          <w:spacing w:val="-14"/>
        </w:rPr>
        <w:t> </w:t>
      </w:r>
      <w:r>
        <w:rPr/>
        <w:t>trend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fast</w:t>
      </w:r>
      <w:r>
        <w:rPr>
          <w:spacing w:val="-14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WNN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combined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neural</w:t>
      </w:r>
      <w:r>
        <w:rPr>
          <w:spacing w:val="-14"/>
        </w:rPr>
        <w:t> </w:t>
      </w:r>
      <w:r>
        <w:rPr/>
        <w:t>network</w:t>
      </w:r>
      <w:r>
        <w:rPr>
          <w:spacing w:val="-14"/>
        </w:rPr>
        <w:t> </w:t>
      </w:r>
      <w:r>
        <w:rPr/>
        <w:t>algorithms.</w:t>
      </w:r>
      <w:r>
        <w:rPr>
          <w:w w:val="99"/>
        </w:rPr>
        <w:t> </w:t>
      </w:r>
      <w:r>
        <w:rPr/>
        <w:t>This</w:t>
      </w:r>
      <w:r>
        <w:rPr>
          <w:spacing w:val="-12"/>
        </w:rPr>
        <w:t> </w:t>
      </w:r>
      <w:r>
        <w:rPr/>
        <w:t>article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introduces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categories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wavelet-based</w:t>
      </w:r>
      <w:r>
        <w:rPr>
          <w:spacing w:val="-12"/>
        </w:rPr>
        <w:t> </w:t>
      </w:r>
      <w:r>
        <w:rPr/>
        <w:t>applications.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advantages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analysis</w:t>
      </w:r>
      <w:r>
        <w:rPr>
          <w:w w:val="99"/>
        </w:rPr>
        <w:t> </w:t>
      </w:r>
      <w:r>
        <w:rPr/>
        <w:t>are</w:t>
      </w:r>
      <w:r>
        <w:rPr>
          <w:spacing w:val="13"/>
        </w:rPr>
        <w:t> </w:t>
      </w:r>
      <w:r>
        <w:rPr/>
        <w:t>summarized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terms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scenarios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results.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4"/>
        </w:rPr>
        <w:t>review,</w:t>
      </w:r>
      <w:r>
        <w:rPr>
          <w:spacing w:val="13"/>
        </w:rPr>
        <w:t> </w:t>
      </w:r>
      <w:r>
        <w:rPr/>
        <w:t>new</w:t>
      </w:r>
      <w:r>
        <w:rPr>
          <w:w w:val="99"/>
        </w:rPr>
        <w:t> </w:t>
      </w:r>
      <w:r>
        <w:rPr/>
        <w:t>research challenges and gaps have been clarified, which will serve as a guide for potential</w:t>
      </w:r>
      <w:r>
        <w:rPr>
          <w:spacing w:val="39"/>
        </w:rPr>
        <w:t> </w:t>
      </w:r>
      <w:r>
        <w:rPr/>
        <w:t>wavelet-based</w:t>
      </w:r>
      <w:r>
        <w:rPr>
          <w:w w:val="99"/>
        </w:rPr>
        <w:t> </w:t>
      </w:r>
      <w:r>
        <w:rPr/>
        <w:t>applications and new system</w:t>
      </w:r>
      <w:r>
        <w:rPr>
          <w:spacing w:val="-20"/>
        </w:rPr>
        <w:t> </w:t>
      </w:r>
      <w:r>
        <w:rPr/>
        <w:t>designs.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exact" w:before="69"/>
        <w:ind w:left="268" w:right="1236"/>
        <w:jc w:val="left"/>
      </w:pPr>
      <w:r>
        <w:rPr/>
        <w:pict>
          <v:group style="position:absolute;margin-left:36.170029pt;margin-top:2.647562pt;width:2.75pt;height:12.45pt;mso-position-horizontal-relative:page;mso-position-vertical-relative:paragraph;z-index:1216" coordorigin="723,53" coordsize="55,249">
            <v:group style="position:absolute;left:723;top:53;width:55;height:55" coordorigin="723,53" coordsize="55,55">
              <v:shape style="position:absolute;left:723;top:53;width:55;height:55" coordorigin="723,53" coordsize="55,55" path="m766,53l736,53,723,65,723,96,736,108,766,108,778,96,778,65,766,53xe" filled="true" fillcolor="#a6a8ab" stroked="false">
                <v:path arrowok="t"/>
                <v:fill type="solid"/>
              </v:shape>
            </v:group>
            <v:group style="position:absolute;left:723;top:150;width:55;height:55" coordorigin="723,150" coordsize="55,55">
              <v:shape style="position:absolute;left:723;top:150;width:55;height:55" coordorigin="723,150" coordsize="55,55" path="m766,150l736,150,723,162,723,193,736,205,766,205,778,193,778,162,766,150xe" filled="true" fillcolor="#a6a8ab" stroked="false">
                <v:path arrowok="t"/>
                <v:fill type="solid"/>
              </v:shape>
            </v:group>
            <v:group style="position:absolute;left:723;top:247;width:55;height:55" coordorigin="723,247" coordsize="55,55">
              <v:shape style="position:absolute;left:723;top:247;width:55;height:55" coordorigin="723,247" coordsize="55,55" path="m766,247l736,247,723,259,723,289,736,302,766,302,778,289,778,259,766,247xe" filled="true" fillcolor="#a6a8a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alatino Linotype"/>
          <w:b/>
          <w:color w:val="0073AE"/>
        </w:rPr>
        <w:t>INDEX TERMS </w:t>
      </w:r>
      <w:r>
        <w:rPr>
          <w:spacing w:val="-3"/>
        </w:rPr>
        <w:t>Wavelets, </w:t>
      </w:r>
      <w:r>
        <w:rPr/>
        <w:t>multiresolution analysis, wavelet transform, rational wavelets, wavelet</w:t>
      </w:r>
      <w:r>
        <w:rPr>
          <w:spacing w:val="-25"/>
        </w:rPr>
        <w:t> </w:t>
      </w:r>
      <w:r>
        <w:rPr/>
        <w:t>neural</w:t>
      </w:r>
      <w:r>
        <w:rPr>
          <w:w w:val="99"/>
        </w:rPr>
        <w:t> </w:t>
      </w:r>
      <w:r>
        <w:rPr/>
        <w:t>network.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2" w:lineRule="exact" w:before="146"/>
        <w:ind w:left="143" w:right="2101" w:firstLine="0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/>
          <w:b/>
          <w:color w:val="0073AE"/>
          <w:sz w:val="18"/>
        </w:rPr>
        <w:t>ABBREVIATIONS</w:t>
      </w:r>
      <w:r>
        <w:rPr>
          <w:rFonts w:ascii="Palatino Linotype"/>
          <w:sz w:val="18"/>
        </w:rPr>
      </w:r>
    </w:p>
    <w:p>
      <w:pPr>
        <w:pStyle w:val="BodyText"/>
        <w:spacing w:line="249" w:lineRule="auto"/>
        <w:ind w:right="4926"/>
        <w:jc w:val="left"/>
      </w:pPr>
      <w:r>
        <w:rPr/>
        <w:t>The</w:t>
      </w:r>
      <w:r>
        <w:rPr>
          <w:spacing w:val="24"/>
        </w:rPr>
        <w:t> </w:t>
      </w:r>
      <w:r>
        <w:rPr/>
        <w:t>acronym</w:t>
      </w:r>
      <w:r>
        <w:rPr>
          <w:spacing w:val="24"/>
        </w:rPr>
        <w:t> </w:t>
      </w:r>
      <w:r>
        <w:rPr/>
        <w:t>words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paper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full</w:t>
      </w:r>
      <w:r>
        <w:rPr>
          <w:spacing w:val="24"/>
        </w:rPr>
        <w:t> </w:t>
      </w:r>
      <w:r>
        <w:rPr/>
        <w:t>names</w:t>
      </w:r>
      <w:r>
        <w:rPr>
          <w:spacing w:val="24"/>
        </w:rPr>
        <w:t> </w:t>
      </w:r>
      <w:r>
        <w:rPr/>
        <w:t>are</w:t>
      </w:r>
      <w:r>
        <w:rPr>
          <w:w w:val="99"/>
        </w:rPr>
        <w:t> </w:t>
      </w:r>
      <w:r>
        <w:rPr/>
        <w:t>listed</w:t>
      </w:r>
      <w:r>
        <w:rPr>
          <w:spacing w:val="1"/>
        </w:rPr>
        <w:t> </w:t>
      </w:r>
      <w:r>
        <w:rPr>
          <w:spacing w:val="-4"/>
        </w:rPr>
        <w:t>below.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520" w:h="15660"/>
          <w:pgMar w:top="260" w:bottom="280" w:left="600" w:right="640"/>
        </w:sectPr>
      </w:pPr>
    </w:p>
    <w:p>
      <w:pPr>
        <w:spacing w:line="185" w:lineRule="exact" w:before="79"/>
        <w:ind w:left="143" w:right="872" w:firstLine="0"/>
        <w:jc w:val="left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w w:val="95"/>
          <w:sz w:val="18"/>
        </w:rPr>
        <w:t>ACRONYM FULL</w:t>
      </w:r>
      <w:r>
        <w:rPr>
          <w:rFonts w:ascii="Georgia"/>
          <w:i/>
          <w:color w:val="58595B"/>
          <w:spacing w:val="-6"/>
          <w:w w:val="95"/>
          <w:sz w:val="18"/>
        </w:rPr>
        <w:t> </w:t>
      </w:r>
      <w:r>
        <w:rPr>
          <w:rFonts w:ascii="Georgia"/>
          <w:i/>
          <w:color w:val="58595B"/>
          <w:w w:val="95"/>
          <w:sz w:val="18"/>
        </w:rPr>
        <w:t>NAME</w:t>
      </w:r>
      <w:r>
        <w:rPr>
          <w:rFonts w:ascii="Georgia"/>
          <w:sz w:val="18"/>
        </w:rPr>
      </w:r>
    </w:p>
    <w:p>
      <w:pPr>
        <w:pStyle w:val="BodyText"/>
        <w:tabs>
          <w:tab w:pos="1524" w:val="left" w:leader="none"/>
        </w:tabs>
        <w:spacing w:line="211" w:lineRule="exact"/>
        <w:ind w:left="242" w:right="872"/>
        <w:jc w:val="left"/>
      </w:pPr>
      <w:r>
        <w:rPr>
          <w:w w:val="95"/>
        </w:rPr>
        <w:t>BER</w:t>
        <w:tab/>
      </w:r>
      <w:r>
        <w:rPr/>
        <w:t>Bit Error</w:t>
      </w:r>
      <w:r>
        <w:rPr>
          <w:spacing w:val="-7"/>
        </w:rPr>
        <w:t> </w:t>
      </w:r>
      <w:r>
        <w:rPr/>
        <w:t>Ratio.</w:t>
      </w:r>
    </w:p>
    <w:p>
      <w:pPr>
        <w:pStyle w:val="BodyText"/>
        <w:tabs>
          <w:tab w:pos="1524" w:val="left" w:leader="none"/>
        </w:tabs>
        <w:spacing w:line="240" w:lineRule="auto" w:before="9"/>
        <w:ind w:left="242" w:right="872"/>
        <w:jc w:val="left"/>
      </w:pPr>
      <w:r>
        <w:rPr>
          <w:w w:val="95"/>
        </w:rPr>
        <w:t>BP</w:t>
        <w:tab/>
      </w:r>
      <w:r>
        <w:rPr/>
        <w:t>Back</w:t>
      </w:r>
      <w:r>
        <w:rPr>
          <w:spacing w:val="-8"/>
        </w:rPr>
        <w:t> </w:t>
      </w:r>
      <w:r>
        <w:rPr/>
        <w:t>Propagation.</w:t>
      </w:r>
    </w:p>
    <w:p>
      <w:pPr>
        <w:pStyle w:val="BodyText"/>
        <w:tabs>
          <w:tab w:pos="1524" w:val="left" w:leader="none"/>
        </w:tabs>
        <w:spacing w:line="249" w:lineRule="auto" w:before="9"/>
        <w:ind w:left="242" w:right="872"/>
        <w:jc w:val="left"/>
      </w:pPr>
      <w:r>
        <w:rPr/>
        <w:t>complex</w:t>
      </w:r>
      <w:r>
        <w:rPr>
          <w:spacing w:val="-8"/>
        </w:rPr>
        <w:t> </w:t>
      </w:r>
      <w:r>
        <w:rPr/>
        <w:t>WT</w:t>
        <w:tab/>
        <w:t>complex </w:t>
      </w:r>
      <w:r>
        <w:rPr>
          <w:spacing w:val="-3"/>
        </w:rPr>
        <w:t>Wavelet</w:t>
      </w:r>
      <w:r>
        <w:rPr>
          <w:spacing w:val="-19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CWT</w:t>
        <w:tab/>
      </w:r>
      <w:r>
        <w:rPr/>
        <w:t>Continuous </w:t>
      </w:r>
      <w:r>
        <w:rPr>
          <w:spacing w:val="-3"/>
        </w:rPr>
        <w:t>Wavelet</w:t>
      </w:r>
      <w:r>
        <w:rPr>
          <w:spacing w:val="-17"/>
        </w:rPr>
        <w:t> </w:t>
      </w:r>
      <w:r>
        <w:rPr/>
        <w:t>Transform.</w:t>
      </w:r>
    </w:p>
    <w:p>
      <w:pPr>
        <w:pStyle w:val="BodyText"/>
        <w:tabs>
          <w:tab w:pos="1524" w:val="left" w:leader="none"/>
        </w:tabs>
        <w:spacing w:line="249" w:lineRule="auto"/>
        <w:ind w:left="242" w:right="265"/>
        <w:jc w:val="left"/>
      </w:pPr>
      <w:r>
        <w:rPr>
          <w:spacing w:val="-4"/>
          <w:w w:val="95"/>
        </w:rPr>
        <w:t>CROW</w:t>
        <w:tab/>
      </w:r>
      <w:r>
        <w:rPr/>
        <w:t>Complex Rational Orthogonal</w:t>
      </w:r>
      <w:r>
        <w:rPr>
          <w:spacing w:val="-13"/>
        </w:rPr>
        <w:t> </w:t>
      </w:r>
      <w:r>
        <w:rPr>
          <w:spacing w:val="-3"/>
        </w:rPr>
        <w:t>Wavelet.</w:t>
      </w:r>
      <w:r>
        <w:rPr>
          <w:w w:val="99"/>
        </w:rPr>
        <w:t> </w:t>
      </w:r>
      <w:r>
        <w:rPr>
          <w:w w:val="95"/>
        </w:rPr>
        <w:t>CO-OFDM</w:t>
        <w:tab/>
      </w:r>
      <w:r>
        <w:rPr/>
        <w:t>Coherent Optical</w:t>
      </w:r>
      <w:r>
        <w:rPr>
          <w:spacing w:val="-10"/>
        </w:rPr>
        <w:t> </w:t>
      </w:r>
      <w:r>
        <w:rPr/>
        <w:t>OFDM.</w:t>
      </w:r>
    </w:p>
    <w:p>
      <w:pPr>
        <w:pStyle w:val="BodyText"/>
        <w:tabs>
          <w:tab w:pos="1524" w:val="left" w:leader="none"/>
        </w:tabs>
        <w:spacing w:line="240" w:lineRule="auto"/>
        <w:ind w:left="242" w:right="872"/>
        <w:jc w:val="left"/>
      </w:pPr>
      <w:r>
        <w:rPr>
          <w:w w:val="95"/>
        </w:rPr>
        <w:t>CDF</w:t>
        <w:tab/>
      </w:r>
      <w:r>
        <w:rPr/>
        <w:t>Cohen Daubechies</w:t>
      </w:r>
      <w:r>
        <w:rPr>
          <w:spacing w:val="-14"/>
        </w:rPr>
        <w:t> </w:t>
      </w:r>
      <w:r>
        <w:rPr/>
        <w:t>Feauveau.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28" w:lineRule="auto" w:before="0"/>
        <w:ind w:left="123" w:right="265" w:firstLine="20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221.631683pt;margin-top:9.22057pt;width:8pt;height:7.9pt;mso-position-horizontal-relative:page;mso-position-vertical-relative:paragraph;z-index:-119704" coordorigin="4433,184" coordsize="160,158">
            <v:group style="position:absolute;left:4433;top:184;width:160;height:158" coordorigin="4433,184" coordsize="160,158">
              <v:shape style="position:absolute;left:4433;top:184;width:160;height:158" coordorigin="4433,184" coordsize="160,158" path="m4503,184l4441,232,4433,281,4441,302,4454,319,4470,332,4490,340,4511,342,4528,341,4580,305,4592,263,4590,243,4551,196,4503,184xe" filled="true" fillcolor="#a5ce3a" stroked="false">
                <v:path arrowok="t"/>
                <v:fill type="solid"/>
              </v:shape>
            </v:group>
            <v:group style="position:absolute;left:4474;top:212;width:14;height:14" coordorigin="4474,212" coordsize="14,14">
              <v:shape style="position:absolute;left:4474;top:212;width:14;height:14" coordorigin="4474,212" coordsize="14,14" path="m4477,212l4474,215,4474,222,4477,225,4480,225,4484,225,4487,223,4487,219,4487,215,4484,212,4481,212,4477,212xe" filled="true" fillcolor="#f8faf0" stroked="false">
                <v:path arrowok="t"/>
                <v:fill type="solid"/>
              </v:shape>
            </v:group>
            <v:group style="position:absolute;left:4475;top:265;width:11;height:2" coordorigin="4475,265" coordsize="11,2">
              <v:shape style="position:absolute;left:4475;top:265;width:11;height:2" coordorigin="4475,265" coordsize="11,0" path="m4475,265l4486,265e" filled="false" stroked="true" strokeweight="3.334pt" strokecolor="#ffffff">
                <v:path arrowok="t"/>
              </v:shape>
            </v:group>
            <v:group style="position:absolute;left:4499;top:231;width:63;height:68" coordorigin="4499,231" coordsize="63,68">
              <v:shape style="position:absolute;left:4499;top:231;width:63;height:68" coordorigin="4499,231" coordsize="63,68" path="m4526,231l4518,232,4510,232,4499,232,4499,298,4510,298,4525,299,4533,298,4550,290,4524,290,4515,289,4510,289,4510,241,4517,240,4548,240,4541,234,4534,233,4526,231xe" filled="true" fillcolor="#ffffff" stroked="false">
                <v:path arrowok="t"/>
                <v:fill type="solid"/>
              </v:shape>
              <v:shape style="position:absolute;left:4499;top:231;width:63;height:68" coordorigin="4499,231" coordsize="63,68" path="m4548,240l4517,240,4528,241,4534,242,4547,245,4552,255,4552,266,4551,280,4541,289,4528,289,4524,290,4550,290,4552,289,4562,270,4556,247,4548,24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6"/>
        </w:rPr>
        <w:t>The associate editor coordinating the review of this manuscript</w:t>
      </w:r>
      <w:r>
        <w:rPr>
          <w:rFonts w:ascii="Times New Roman"/>
          <w:spacing w:val="-10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approving it for publication was Ramakrishnan Srinivasan  </w:t>
      </w:r>
      <w:r>
        <w:rPr>
          <w:rFonts w:ascii="Times New Roman"/>
          <w:spacing w:val="9"/>
          <w:sz w:val="16"/>
        </w:rPr>
        <w:t> </w:t>
      </w:r>
      <w:r>
        <w:rPr>
          <w:rFonts w:ascii="Times New Roman"/>
          <w:sz w:val="16"/>
        </w:rPr>
        <w:t>.</w:t>
      </w:r>
    </w:p>
    <w:p>
      <w:pPr>
        <w:spacing w:before="123"/>
        <w:ind w:left="123" w:right="952" w:firstLine="0"/>
        <w:jc w:val="left"/>
        <w:rPr>
          <w:rFonts w:ascii="Georgia" w:hAnsi="Georgia" w:cs="Georgia" w:eastAsia="Georgia"/>
          <w:sz w:val="18"/>
          <w:szCs w:val="18"/>
        </w:rPr>
      </w:pPr>
      <w:r>
        <w:rPr>
          <w:w w:val="95"/>
        </w:rPr>
        <w:br w:type="column"/>
      </w:r>
      <w:r>
        <w:rPr>
          <w:rFonts w:ascii="Georgia"/>
          <w:i/>
          <w:color w:val="58595B"/>
          <w:w w:val="95"/>
          <w:sz w:val="18"/>
        </w:rPr>
        <w:t>ACRONYM FULL</w:t>
      </w:r>
      <w:r>
        <w:rPr>
          <w:rFonts w:ascii="Georgia"/>
          <w:i/>
          <w:color w:val="58595B"/>
          <w:spacing w:val="-6"/>
          <w:w w:val="95"/>
          <w:sz w:val="18"/>
        </w:rPr>
        <w:t> </w:t>
      </w:r>
      <w:r>
        <w:rPr>
          <w:rFonts w:ascii="Georgia"/>
          <w:i/>
          <w:color w:val="58595B"/>
          <w:w w:val="95"/>
          <w:sz w:val="18"/>
        </w:rPr>
        <w:t>NAME</w:t>
      </w:r>
      <w:r>
        <w:rPr>
          <w:rFonts w:ascii="Georgia"/>
          <w:sz w:val="18"/>
        </w:rPr>
      </w:r>
    </w:p>
    <w:p>
      <w:pPr>
        <w:pStyle w:val="BodyText"/>
        <w:tabs>
          <w:tab w:pos="1218" w:val="left" w:leader="none"/>
        </w:tabs>
        <w:spacing w:line="271" w:lineRule="auto" w:before="1"/>
        <w:ind w:left="223" w:right="603"/>
        <w:jc w:val="left"/>
      </w:pPr>
      <w:r>
        <w:rPr>
          <w:spacing w:val="-4"/>
        </w:rPr>
        <w:t>DT-CWT</w:t>
        <w:tab/>
      </w:r>
      <w:r>
        <w:rPr/>
        <w:t>Dual-Tree Complex </w:t>
      </w:r>
      <w:r>
        <w:rPr>
          <w:spacing w:val="-3"/>
        </w:rPr>
        <w:t>Wavelet</w:t>
      </w:r>
      <w:r>
        <w:rPr>
          <w:spacing w:val="-30"/>
        </w:rPr>
        <w:t> </w:t>
      </w:r>
      <w:r>
        <w:rPr/>
        <w:t>Transform.</w:t>
      </w:r>
      <w:r>
        <w:rPr>
          <w:w w:val="99"/>
        </w:rPr>
        <w:t> </w:t>
      </w:r>
      <w:r>
        <w:rPr>
          <w:spacing w:val="-2"/>
          <w:w w:val="95"/>
        </w:rPr>
        <w:t>DWT</w:t>
        <w:tab/>
      </w:r>
      <w:r>
        <w:rPr/>
        <w:t>Discrete </w:t>
      </w:r>
      <w:r>
        <w:rPr>
          <w:spacing w:val="-3"/>
        </w:rPr>
        <w:t>Wavelet</w:t>
      </w:r>
      <w:r>
        <w:rPr>
          <w:spacing w:val="-6"/>
        </w:rPr>
        <w:t> </w:t>
      </w:r>
      <w:r>
        <w:rPr>
          <w:spacing w:val="-1"/>
        </w:rPr>
        <w:t>Transform.</w:t>
      </w:r>
    </w:p>
    <w:p>
      <w:pPr>
        <w:pStyle w:val="BodyText"/>
        <w:tabs>
          <w:tab w:pos="1218" w:val="left" w:leader="none"/>
        </w:tabs>
        <w:spacing w:line="240" w:lineRule="auto"/>
        <w:ind w:left="223" w:right="952"/>
        <w:jc w:val="left"/>
      </w:pPr>
      <w:r>
        <w:rPr>
          <w:spacing w:val="-1"/>
          <w:w w:val="95"/>
        </w:rPr>
        <w:t>Dmey</w:t>
        <w:tab/>
      </w:r>
      <w:r>
        <w:rPr/>
        <w:t>Discrete </w:t>
      </w:r>
      <w:r>
        <w:rPr>
          <w:spacing w:val="-1"/>
        </w:rPr>
        <w:t>meyer</w:t>
      </w:r>
      <w:r>
        <w:rPr>
          <w:spacing w:val="-4"/>
        </w:rPr>
        <w:t> </w:t>
      </w:r>
      <w:r>
        <w:rPr>
          <w:spacing w:val="-1"/>
        </w:rPr>
        <w:t>wavelet.</w:t>
      </w:r>
    </w:p>
    <w:p>
      <w:pPr>
        <w:pStyle w:val="BodyText"/>
        <w:tabs>
          <w:tab w:pos="1218" w:val="left" w:leader="none"/>
        </w:tabs>
        <w:spacing w:line="249" w:lineRule="auto" w:before="9"/>
        <w:ind w:left="223" w:right="952"/>
        <w:jc w:val="left"/>
      </w:pPr>
      <w:r>
        <w:rPr>
          <w:spacing w:val="-2"/>
          <w:w w:val="95"/>
        </w:rPr>
        <w:t>DWPT</w:t>
        <w:tab/>
      </w:r>
      <w:r>
        <w:rPr/>
        <w:t>Discrete </w:t>
      </w:r>
      <w:r>
        <w:rPr>
          <w:spacing w:val="-3"/>
        </w:rPr>
        <w:t>Wavelet</w:t>
      </w:r>
      <w:r>
        <w:rPr/>
        <w:t> </w:t>
      </w:r>
      <w:r>
        <w:rPr>
          <w:spacing w:val="-1"/>
        </w:rPr>
        <w:t>Packet</w:t>
      </w:r>
      <w:r>
        <w:rPr>
          <w:spacing w:val="-8"/>
        </w:rPr>
        <w:t> </w:t>
      </w:r>
      <w:r>
        <w:rPr>
          <w:spacing w:val="-1"/>
        </w:rPr>
        <w:t>Transform.</w:t>
      </w:r>
      <w:r>
        <w:rPr>
          <w:w w:val="99"/>
        </w:rPr>
        <w:t> </w:t>
      </w:r>
      <w:r>
        <w:rPr>
          <w:w w:val="95"/>
        </w:rPr>
        <w:t>ECG</w:t>
        <w:tab/>
      </w:r>
      <w:r>
        <w:rPr/>
        <w:t>ElectroCardioGrams.</w:t>
      </w:r>
    </w:p>
    <w:p>
      <w:pPr>
        <w:pStyle w:val="BodyText"/>
        <w:tabs>
          <w:tab w:pos="1218" w:val="left" w:leader="none"/>
        </w:tabs>
        <w:spacing w:line="249" w:lineRule="auto"/>
        <w:ind w:left="223" w:right="1406"/>
        <w:jc w:val="left"/>
      </w:pPr>
      <w:r>
        <w:rPr>
          <w:w w:val="95"/>
        </w:rPr>
        <w:t>EEG</w:t>
        <w:tab/>
      </w:r>
      <w:r>
        <w:rPr/>
        <w:t>ElectroEncephaloGraphy.</w:t>
      </w:r>
      <w:r>
        <w:rPr>
          <w:w w:val="99"/>
        </w:rPr>
        <w:t> </w:t>
      </w:r>
      <w:r>
        <w:rPr>
          <w:w w:val="95"/>
        </w:rPr>
        <w:t>EWT</w:t>
        <w:tab/>
      </w:r>
      <w:r>
        <w:rPr/>
        <w:t>Empirical </w:t>
      </w:r>
      <w:r>
        <w:rPr>
          <w:spacing w:val="-3"/>
        </w:rPr>
        <w:t>Wavelet</w:t>
      </w:r>
      <w:r>
        <w:rPr>
          <w:spacing w:val="-16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FIR</w:t>
        <w:tab/>
      </w:r>
      <w:r>
        <w:rPr/>
        <w:t>Finite Impulse</w:t>
      </w:r>
      <w:r>
        <w:rPr>
          <w:spacing w:val="-10"/>
        </w:rPr>
        <w:t> </w:t>
      </w:r>
      <w:r>
        <w:rPr/>
        <w:t>Response.</w:t>
      </w:r>
    </w:p>
    <w:p>
      <w:pPr>
        <w:pStyle w:val="BodyText"/>
        <w:tabs>
          <w:tab w:pos="1218" w:val="left" w:leader="none"/>
        </w:tabs>
        <w:spacing w:line="240" w:lineRule="auto"/>
        <w:ind w:left="223" w:right="952"/>
        <w:jc w:val="left"/>
      </w:pPr>
      <w:r>
        <w:rPr>
          <w:w w:val="95"/>
        </w:rPr>
        <w:t>FrWF</w:t>
        <w:tab/>
      </w:r>
      <w:r>
        <w:rPr/>
        <w:t>Fractional </w:t>
      </w:r>
      <w:r>
        <w:rPr>
          <w:spacing w:val="-3"/>
        </w:rPr>
        <w:t>Wavelet</w:t>
      </w:r>
      <w:r>
        <w:rPr>
          <w:spacing w:val="-19"/>
        </w:rPr>
        <w:t> </w:t>
      </w:r>
      <w:r>
        <w:rPr/>
        <w:t>Filter.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948" w:space="290"/>
            <w:col w:w="5042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9759" w:val="left" w:leader="none"/>
        </w:tabs>
        <w:spacing w:before="76"/>
        <w:ind w:left="123" w:right="53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/>
          <w:position w:val="-6"/>
          <w:sz w:val="12"/>
        </w:rPr>
        <w:t>VOLUME 10, 2022     </w:t>
      </w:r>
      <w:r>
        <w:rPr>
          <w:rFonts w:ascii="Tahoma"/>
          <w:sz w:val="12"/>
        </w:rPr>
        <w:t>This work is licensed under a Creative Commons Attribution 4.0 License. For more information, see </w:t>
      </w:r>
      <w:r>
        <w:rPr>
          <w:rFonts w:ascii="Tahoma"/>
          <w:spacing w:val="19"/>
          <w:sz w:val="12"/>
        </w:rPr>
        <w:t> </w:t>
      </w:r>
      <w:r>
        <w:rPr>
          <w:rFonts w:ascii="Tahoma"/>
          <w:sz w:val="12"/>
        </w:rPr>
        <w:t>https://creativecommons.org/licenses/by/4.0/</w:t>
        <w:tab/>
      </w:r>
      <w:r>
        <w:rPr>
          <w:rFonts w:ascii="Tahoma"/>
          <w:position w:val="-6"/>
          <w:sz w:val="14"/>
        </w:rPr>
        <w:t>58869</w:t>
      </w:r>
      <w:r>
        <w:rPr>
          <w:rFonts w:ascii="Tahoma"/>
          <w:sz w:val="14"/>
        </w:rPr>
      </w:r>
    </w:p>
    <w:p>
      <w:pPr>
        <w:spacing w:after="0"/>
        <w:jc w:val="left"/>
        <w:rPr>
          <w:rFonts w:ascii="Tahoma" w:hAnsi="Tahoma" w:cs="Tahoma" w:eastAsia="Tahoma"/>
          <w:sz w:val="14"/>
          <w:szCs w:val="14"/>
        </w:rPr>
        <w:sectPr>
          <w:type w:val="continuous"/>
          <w:pgSz w:w="11520" w:h="15660"/>
          <w:pgMar w:top="260" w:bottom="280" w:left="600" w:right="6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after="0" w:line="240" w:lineRule="auto"/>
        <w:rPr>
          <w:rFonts w:ascii="Tahoma" w:hAnsi="Tahoma" w:cs="Tahoma" w:eastAsia="Tahoma"/>
          <w:sz w:val="20"/>
          <w:szCs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1520" w:h="15660"/>
          <w:pgMar w:header="372" w:footer="543" w:top="720" w:bottom="740" w:left="600" w:right="640"/>
          <w:pgNumType w:start="58870"/>
        </w:sectPr>
      </w:pPr>
    </w:p>
    <w:p>
      <w:pPr>
        <w:spacing w:line="240" w:lineRule="auto" w:before="5"/>
        <w:rPr>
          <w:rFonts w:ascii="Tahoma" w:hAnsi="Tahoma" w:cs="Tahoma" w:eastAsia="Tahoma"/>
          <w:sz w:val="18"/>
          <w:szCs w:val="18"/>
        </w:rPr>
      </w:pPr>
    </w:p>
    <w:p>
      <w:pPr>
        <w:pStyle w:val="BodyText"/>
        <w:tabs>
          <w:tab w:pos="1206" w:val="left" w:leader="none"/>
        </w:tabs>
        <w:spacing w:line="249" w:lineRule="auto"/>
        <w:ind w:left="242" w:right="1302"/>
        <w:jc w:val="left"/>
      </w:pPr>
      <w:r>
        <w:rPr>
          <w:w w:val="95"/>
        </w:rPr>
        <w:t>FrWT</w:t>
        <w:tab/>
      </w:r>
      <w:r>
        <w:rPr/>
        <w:t>Fractional </w:t>
      </w:r>
      <w:r>
        <w:rPr>
          <w:spacing w:val="-3"/>
        </w:rPr>
        <w:t>Wavelet</w:t>
      </w:r>
      <w:r>
        <w:rPr>
          <w:spacing w:val="-16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fBm</w:t>
        <w:tab/>
      </w:r>
      <w:r>
        <w:rPr/>
        <w:t>fractional Brownian</w:t>
      </w:r>
      <w:r>
        <w:rPr>
          <w:spacing w:val="-16"/>
        </w:rPr>
        <w:t> </w:t>
      </w:r>
      <w:r>
        <w:rPr/>
        <w:t>motion.</w:t>
      </w:r>
      <w:r>
        <w:rPr>
          <w:w w:val="99"/>
        </w:rPr>
        <w:t> </w:t>
      </w:r>
      <w:r>
        <w:rPr>
          <w:w w:val="95"/>
        </w:rPr>
        <w:t>MRA</w:t>
        <w:tab/>
      </w:r>
      <w:r>
        <w:rPr/>
        <w:t>Multi-Resolution</w:t>
      </w:r>
      <w:r>
        <w:rPr>
          <w:spacing w:val="-9"/>
        </w:rPr>
        <w:t> </w:t>
      </w:r>
      <w:r>
        <w:rPr/>
        <w:t>Analysis.</w:t>
      </w:r>
    </w:p>
    <w:p>
      <w:pPr>
        <w:pStyle w:val="BodyText"/>
        <w:tabs>
          <w:tab w:pos="1206" w:val="left" w:leader="none"/>
        </w:tabs>
        <w:spacing w:line="240" w:lineRule="auto"/>
        <w:ind w:left="242" w:right="1302"/>
        <w:jc w:val="left"/>
      </w:pPr>
      <w:r>
        <w:rPr>
          <w:w w:val="95"/>
        </w:rPr>
        <w:t>MS</w:t>
        <w:tab/>
      </w:r>
      <w:r>
        <w:rPr/>
        <w:t>Multiple</w:t>
      </w:r>
      <w:r>
        <w:rPr>
          <w:spacing w:val="-7"/>
        </w:rPr>
        <w:t> </w:t>
      </w:r>
      <w:r>
        <w:rPr/>
        <w:t>Sclerosis.</w:t>
      </w:r>
    </w:p>
    <w:p>
      <w:pPr>
        <w:pStyle w:val="BodyText"/>
        <w:tabs>
          <w:tab w:pos="1206" w:val="left" w:leader="none"/>
        </w:tabs>
        <w:spacing w:line="240" w:lineRule="auto" w:before="9"/>
        <w:ind w:left="242" w:right="329"/>
        <w:jc w:val="left"/>
      </w:pPr>
      <w:r>
        <w:rPr>
          <w:w w:val="95"/>
        </w:rPr>
        <w:t>NOMA</w:t>
        <w:tab/>
      </w:r>
      <w:r>
        <w:rPr/>
        <w:t>Non-Orthogonal Multiple</w:t>
      </w:r>
      <w:r>
        <w:rPr>
          <w:spacing w:val="-12"/>
        </w:rPr>
        <w:t> </w:t>
      </w:r>
      <w:r>
        <w:rPr/>
        <w:t>Access.</w:t>
      </w:r>
    </w:p>
    <w:p>
      <w:pPr>
        <w:pStyle w:val="BodyText"/>
        <w:tabs>
          <w:tab w:pos="1206" w:val="left" w:leader="none"/>
        </w:tabs>
        <w:spacing w:line="249" w:lineRule="auto" w:before="9"/>
        <w:ind w:left="242" w:right="329"/>
        <w:jc w:val="left"/>
      </w:pPr>
      <w:r>
        <w:rPr>
          <w:w w:val="95"/>
        </w:rPr>
        <w:t>OFDM</w:t>
        <w:tab/>
      </w:r>
      <w:r>
        <w:rPr/>
        <w:t>Orthogonal Frequency Division</w:t>
      </w:r>
      <w:r>
        <w:rPr>
          <w:spacing w:val="-27"/>
        </w:rPr>
        <w:t> </w:t>
      </w:r>
      <w:r>
        <w:rPr/>
        <w:t>Multiplex.</w:t>
      </w:r>
      <w:r>
        <w:rPr>
          <w:w w:val="99"/>
        </w:rPr>
        <w:t> </w:t>
      </w:r>
      <w:r>
        <w:rPr>
          <w:w w:val="95"/>
        </w:rPr>
        <w:t>ON</w:t>
        <w:tab/>
      </w:r>
      <w:r>
        <w:rPr/>
        <w:t>Optic</w:t>
      </w:r>
      <w:r>
        <w:rPr>
          <w:spacing w:val="-6"/>
        </w:rPr>
        <w:t> </w:t>
      </w:r>
      <w:r>
        <w:rPr/>
        <w:t>Neuritis.</w:t>
      </w:r>
    </w:p>
    <w:p>
      <w:pPr>
        <w:pStyle w:val="BodyText"/>
        <w:tabs>
          <w:tab w:pos="1206" w:val="left" w:leader="none"/>
        </w:tabs>
        <w:spacing w:line="249" w:lineRule="auto"/>
        <w:ind w:left="242" w:right="522"/>
        <w:jc w:val="left"/>
      </w:pPr>
      <w:r>
        <w:rPr>
          <w:spacing w:val="-2"/>
          <w:w w:val="95"/>
        </w:rPr>
        <w:t>OWDM</w:t>
        <w:tab/>
      </w:r>
      <w:r>
        <w:rPr/>
        <w:t>Orthogonal </w:t>
      </w:r>
      <w:r>
        <w:rPr>
          <w:spacing w:val="-3"/>
        </w:rPr>
        <w:t>Wavelet</w:t>
      </w:r>
      <w:r>
        <w:rPr/>
        <w:t> </w:t>
      </w:r>
      <w:r>
        <w:rPr>
          <w:spacing w:val="-1"/>
        </w:rPr>
        <w:t>Division</w:t>
      </w:r>
      <w:r>
        <w:rPr>
          <w:spacing w:val="-3"/>
        </w:rPr>
        <w:t> </w:t>
      </w:r>
      <w:r>
        <w:rPr>
          <w:spacing w:val="-1"/>
        </w:rPr>
        <w:t>Multiplex.</w:t>
      </w:r>
      <w:r>
        <w:rPr>
          <w:w w:val="99"/>
        </w:rPr>
        <w:t> </w:t>
      </w:r>
      <w:r>
        <w:rPr>
          <w:w w:val="95"/>
        </w:rPr>
        <w:t>PSD</w:t>
        <w:tab/>
      </w:r>
      <w:r>
        <w:rPr/>
        <w:t>Power Spectral</w:t>
      </w:r>
      <w:r>
        <w:rPr>
          <w:spacing w:val="-27"/>
        </w:rPr>
        <w:t> </w:t>
      </w:r>
      <w:r>
        <w:rPr/>
        <w:t>Density.</w:t>
      </w:r>
    </w:p>
    <w:p>
      <w:pPr>
        <w:pStyle w:val="BodyText"/>
        <w:tabs>
          <w:tab w:pos="1206" w:val="left" w:leader="none"/>
        </w:tabs>
        <w:spacing w:line="249" w:lineRule="auto"/>
        <w:ind w:left="242" w:right="1344"/>
        <w:jc w:val="left"/>
      </w:pPr>
      <w:r>
        <w:rPr>
          <w:w w:val="95"/>
        </w:rPr>
        <w:t>PSNR</w:t>
        <w:tab/>
      </w:r>
      <w:r>
        <w:rPr/>
        <w:t>Peak Signal to Noise</w:t>
      </w:r>
      <w:r>
        <w:rPr>
          <w:spacing w:val="-12"/>
        </w:rPr>
        <w:t> </w:t>
      </w:r>
      <w:r>
        <w:rPr/>
        <w:t>Ratio.</w:t>
      </w:r>
      <w:r>
        <w:rPr>
          <w:w w:val="99"/>
        </w:rPr>
        <w:t> </w:t>
      </w:r>
      <w:r>
        <w:rPr>
          <w:w w:val="95"/>
        </w:rPr>
        <w:t>PNN</w:t>
        <w:tab/>
      </w:r>
      <w:r>
        <w:rPr/>
        <w:t>Probabilistic Neural</w:t>
      </w:r>
      <w:r>
        <w:rPr>
          <w:spacing w:val="-13"/>
        </w:rPr>
        <w:t> </w:t>
      </w:r>
      <w:r>
        <w:rPr/>
        <w:t>Network.</w:t>
      </w:r>
      <w:r>
        <w:rPr>
          <w:w w:val="99"/>
        </w:rPr>
        <w:t> </w:t>
      </w:r>
      <w:r>
        <w:rPr>
          <w:spacing w:val="-5"/>
          <w:w w:val="95"/>
        </w:rPr>
        <w:t>PAPR</w:t>
        <w:tab/>
      </w:r>
      <w:r>
        <w:rPr/>
        <w:t>Peak to </w:t>
      </w:r>
      <w:r>
        <w:rPr>
          <w:spacing w:val="-3"/>
        </w:rPr>
        <w:t>Average </w:t>
      </w:r>
      <w:r>
        <w:rPr/>
        <w:t>Power</w:t>
      </w:r>
      <w:r>
        <w:rPr>
          <w:spacing w:val="-12"/>
        </w:rPr>
        <w:t> </w:t>
      </w:r>
      <w:r>
        <w:rPr/>
        <w:t>Ratio.</w:t>
      </w:r>
      <w:r>
        <w:rPr>
          <w:w w:val="99"/>
        </w:rPr>
        <w:t> </w:t>
      </w:r>
      <w:r>
        <w:rPr>
          <w:w w:val="95"/>
        </w:rPr>
        <w:t>PSO</w:t>
        <w:tab/>
      </w:r>
      <w:r>
        <w:rPr/>
        <w:t>Particle Swarm</w:t>
      </w:r>
      <w:r>
        <w:rPr>
          <w:spacing w:val="-16"/>
        </w:rPr>
        <w:t> </w:t>
      </w:r>
      <w:r>
        <w:rPr/>
        <w:t>Optimization.</w:t>
      </w:r>
    </w:p>
    <w:p>
      <w:pPr>
        <w:pStyle w:val="BodyText"/>
        <w:tabs>
          <w:tab w:pos="1206" w:val="left" w:leader="none"/>
        </w:tabs>
        <w:spacing w:line="249" w:lineRule="auto"/>
        <w:ind w:left="242" w:right="911"/>
        <w:jc w:val="left"/>
      </w:pPr>
      <w:r>
        <w:rPr>
          <w:w w:val="95"/>
        </w:rPr>
        <w:t>QAM</w:t>
        <w:tab/>
      </w:r>
      <w:r>
        <w:rPr/>
        <w:t>Quadrature Amplitude</w:t>
      </w:r>
      <w:r>
        <w:rPr>
          <w:spacing w:val="-13"/>
        </w:rPr>
        <w:t> </w:t>
      </w:r>
      <w:r>
        <w:rPr/>
        <w:t>Modulation.</w:t>
      </w:r>
      <w:r>
        <w:rPr>
          <w:w w:val="99"/>
        </w:rPr>
        <w:t> </w:t>
      </w:r>
      <w:r>
        <w:rPr>
          <w:w w:val="95"/>
        </w:rPr>
        <w:t>QPSK</w:t>
        <w:tab/>
      </w:r>
      <w:r>
        <w:rPr/>
        <w:t>Quadrature Phase Shift</w:t>
      </w:r>
      <w:r>
        <w:rPr>
          <w:spacing w:val="-20"/>
        </w:rPr>
        <w:t> </w:t>
      </w:r>
      <w:r>
        <w:rPr/>
        <w:t>Keying.</w:t>
      </w:r>
    </w:p>
    <w:p>
      <w:pPr>
        <w:pStyle w:val="BodyText"/>
        <w:tabs>
          <w:tab w:pos="1206" w:val="left" w:leader="none"/>
        </w:tabs>
        <w:spacing w:line="249" w:lineRule="auto"/>
        <w:ind w:left="242" w:right="732"/>
        <w:jc w:val="left"/>
      </w:pPr>
      <w:r>
        <w:rPr>
          <w:spacing w:val="-4"/>
          <w:w w:val="95"/>
        </w:rPr>
        <w:t>RWT</w:t>
        <w:tab/>
      </w:r>
      <w:r>
        <w:rPr/>
        <w:t>Rational </w:t>
      </w:r>
      <w:r>
        <w:rPr>
          <w:spacing w:val="-3"/>
        </w:rPr>
        <w:t>Wavelet</w:t>
      </w:r>
      <w:r>
        <w:rPr>
          <w:spacing w:val="-16"/>
        </w:rPr>
        <w:t> </w:t>
      </w:r>
      <w:r>
        <w:rPr/>
        <w:t>Transform.</w:t>
      </w:r>
      <w:r>
        <w:rPr>
          <w:w w:val="99"/>
        </w:rPr>
        <w:t> </w:t>
      </w:r>
      <w:r>
        <w:rPr>
          <w:spacing w:val="-2"/>
        </w:rPr>
        <w:t>RADWT</w:t>
        <w:tab/>
      </w:r>
      <w:r>
        <w:rPr/>
        <w:t>Rational Dilation </w:t>
      </w:r>
      <w:r>
        <w:rPr>
          <w:spacing w:val="-3"/>
        </w:rPr>
        <w:t>Wavelet</w:t>
      </w:r>
      <w:r>
        <w:rPr>
          <w:spacing w:val="-9"/>
        </w:rPr>
        <w:t> </w:t>
      </w:r>
      <w:r>
        <w:rPr>
          <w:spacing w:val="-1"/>
        </w:rPr>
        <w:t>Transform.</w:t>
      </w:r>
      <w:r>
        <w:rPr>
          <w:w w:val="99"/>
        </w:rPr>
        <w:t> </w:t>
      </w:r>
      <w:r>
        <w:rPr>
          <w:w w:val="95"/>
        </w:rPr>
        <w:t>RMS</w:t>
        <w:tab/>
      </w:r>
      <w:r>
        <w:rPr/>
        <w:t>Root Mean</w:t>
      </w:r>
      <w:r>
        <w:rPr>
          <w:spacing w:val="-8"/>
        </w:rPr>
        <w:t> </w:t>
      </w:r>
      <w:r>
        <w:rPr/>
        <w:t>Square.</w:t>
      </w:r>
    </w:p>
    <w:p>
      <w:pPr>
        <w:pStyle w:val="BodyText"/>
        <w:tabs>
          <w:tab w:pos="1206" w:val="left" w:leader="none"/>
        </w:tabs>
        <w:spacing w:line="249" w:lineRule="auto"/>
        <w:ind w:left="242" w:right="871"/>
        <w:jc w:val="left"/>
      </w:pPr>
      <w:r>
        <w:rPr>
          <w:w w:val="95"/>
        </w:rPr>
        <w:t>RNN</w:t>
        <w:tab/>
      </w:r>
      <w:r>
        <w:rPr/>
        <w:t>Recurrent Neural</w:t>
      </w:r>
      <w:r>
        <w:rPr>
          <w:spacing w:val="-12"/>
        </w:rPr>
        <w:t> </w:t>
      </w:r>
      <w:r>
        <w:rPr/>
        <w:t>Network.</w:t>
      </w:r>
      <w:r>
        <w:rPr>
          <w:w w:val="99"/>
        </w:rPr>
        <w:t> </w:t>
      </w:r>
      <w:r>
        <w:rPr>
          <w:w w:val="99"/>
        </w:rPr>
        <w:t>  </w:t>
      </w:r>
      <w:r>
        <w:rPr>
          <w:spacing w:val="-3"/>
          <w:w w:val="95"/>
        </w:rPr>
        <w:t>RWNN</w:t>
        <w:tab/>
      </w:r>
      <w:r>
        <w:rPr/>
        <w:t>Recurrent </w:t>
      </w:r>
      <w:r>
        <w:rPr>
          <w:spacing w:val="-3"/>
        </w:rPr>
        <w:t>Wavelet </w:t>
      </w:r>
      <w:r>
        <w:rPr/>
        <w:t>Neural</w:t>
      </w:r>
      <w:r>
        <w:rPr>
          <w:spacing w:val="-11"/>
        </w:rPr>
        <w:t> </w:t>
      </w:r>
      <w:r>
        <w:rPr/>
        <w:t>Network.</w:t>
      </w:r>
      <w:r>
        <w:rPr>
          <w:w w:val="99"/>
        </w:rPr>
        <w:t> </w:t>
      </w:r>
      <w:r>
        <w:rPr>
          <w:w w:val="95"/>
        </w:rPr>
        <w:t>RMSE</w:t>
        <w:tab/>
      </w:r>
      <w:r>
        <w:rPr/>
        <w:t>Root Mean Square</w:t>
      </w:r>
      <w:r>
        <w:rPr>
          <w:spacing w:val="-21"/>
        </w:rPr>
        <w:t> </w:t>
      </w:r>
      <w:r>
        <w:rPr/>
        <w:t>Error.</w:t>
      </w:r>
    </w:p>
    <w:p>
      <w:pPr>
        <w:pStyle w:val="BodyText"/>
        <w:tabs>
          <w:tab w:pos="1206" w:val="left" w:leader="none"/>
        </w:tabs>
        <w:spacing w:line="249" w:lineRule="auto"/>
        <w:ind w:left="242" w:right="1260"/>
        <w:jc w:val="left"/>
      </w:pPr>
      <w:r>
        <w:rPr>
          <w:w w:val="95"/>
        </w:rPr>
        <w:t>STFT</w:t>
        <w:tab/>
      </w:r>
      <w:r>
        <w:rPr/>
        <w:t>Short-Time Fourier</w:t>
      </w:r>
      <w:r>
        <w:rPr>
          <w:spacing w:val="-28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SWT</w:t>
        <w:tab/>
      </w:r>
      <w:r>
        <w:rPr/>
        <w:t>Stationary </w:t>
      </w:r>
      <w:r>
        <w:rPr>
          <w:spacing w:val="-3"/>
        </w:rPr>
        <w:t>Wavelet</w:t>
      </w:r>
      <w:r>
        <w:rPr>
          <w:spacing w:val="-16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SAF</w:t>
        <w:tab/>
      </w:r>
      <w:r>
        <w:rPr/>
        <w:t>Sigmoid Activation</w:t>
      </w:r>
      <w:r>
        <w:rPr>
          <w:spacing w:val="-21"/>
        </w:rPr>
        <w:t> </w:t>
      </w:r>
      <w:r>
        <w:rPr/>
        <w:t>Function.</w:t>
      </w:r>
      <w:r>
        <w:rPr>
          <w:w w:val="99"/>
        </w:rPr>
        <w:t> </w:t>
      </w:r>
      <w:r>
        <w:rPr>
          <w:w w:val="95"/>
        </w:rPr>
        <w:t>SNR</w:t>
        <w:tab/>
      </w:r>
      <w:r>
        <w:rPr/>
        <w:t>Signal to Noise</w:t>
      </w:r>
      <w:r>
        <w:rPr>
          <w:spacing w:val="-9"/>
        </w:rPr>
        <w:t> </w:t>
      </w:r>
      <w:r>
        <w:rPr/>
        <w:t>Ratio.</w:t>
      </w:r>
    </w:p>
    <w:p>
      <w:pPr>
        <w:pStyle w:val="BodyText"/>
        <w:tabs>
          <w:tab w:pos="1206" w:val="left" w:leader="none"/>
        </w:tabs>
        <w:spacing w:line="249" w:lineRule="auto"/>
        <w:ind w:left="242" w:right="1530"/>
        <w:jc w:val="left"/>
      </w:pPr>
      <w:r>
        <w:rPr>
          <w:w w:val="95"/>
        </w:rPr>
        <w:t>sEMG</w:t>
        <w:tab/>
      </w:r>
      <w:r>
        <w:rPr/>
        <w:t>surface</w:t>
      </w:r>
      <w:r>
        <w:rPr>
          <w:spacing w:val="-26"/>
        </w:rPr>
        <w:t> </w:t>
      </w:r>
      <w:r>
        <w:rPr/>
        <w:t>ElectroMyoGraphy.</w:t>
      </w:r>
      <w:r>
        <w:rPr>
          <w:w w:val="99"/>
        </w:rPr>
        <w:t> </w:t>
      </w:r>
      <w:r>
        <w:rPr>
          <w:w w:val="95"/>
        </w:rPr>
        <w:t>SVM</w:t>
        <w:tab/>
      </w:r>
      <w:r>
        <w:rPr/>
        <w:t>Support </w:t>
      </w:r>
      <w:r>
        <w:rPr>
          <w:spacing w:val="-4"/>
        </w:rPr>
        <w:t>Vector</w:t>
      </w:r>
      <w:r>
        <w:rPr>
          <w:spacing w:val="-9"/>
        </w:rPr>
        <w:t> </w:t>
      </w:r>
      <w:r>
        <w:rPr/>
        <w:t>Machines.</w:t>
      </w:r>
      <w:r>
        <w:rPr>
          <w:w w:val="99"/>
        </w:rPr>
        <w:t> </w:t>
      </w:r>
      <w:r>
        <w:rPr>
          <w:w w:val="95"/>
        </w:rPr>
        <w:t>SSIM</w:t>
        <w:tab/>
      </w:r>
      <w:r>
        <w:rPr/>
        <w:t>Structural</w:t>
      </w:r>
      <w:r>
        <w:rPr>
          <w:spacing w:val="-21"/>
        </w:rPr>
        <w:t> </w:t>
      </w:r>
      <w:r>
        <w:rPr/>
        <w:t>Similarity.</w:t>
      </w:r>
    </w:p>
    <w:p>
      <w:pPr>
        <w:pStyle w:val="BodyText"/>
        <w:tabs>
          <w:tab w:pos="1206" w:val="left" w:leader="none"/>
        </w:tabs>
        <w:spacing w:line="249" w:lineRule="auto"/>
        <w:ind w:left="242" w:right="1048"/>
        <w:jc w:val="left"/>
      </w:pPr>
      <w:r>
        <w:rPr>
          <w:w w:val="95"/>
        </w:rPr>
        <w:t>UWT</w:t>
        <w:tab/>
      </w:r>
      <w:r>
        <w:rPr/>
        <w:t>Undecimated </w:t>
      </w:r>
      <w:r>
        <w:rPr>
          <w:spacing w:val="-3"/>
        </w:rPr>
        <w:t>Wavelet</w:t>
      </w:r>
      <w:r>
        <w:rPr>
          <w:spacing w:val="-17"/>
        </w:rPr>
        <w:t> </w:t>
      </w:r>
      <w:r>
        <w:rPr/>
        <w:t>Transform.</w:t>
      </w:r>
      <w:r>
        <w:rPr>
          <w:w w:val="99"/>
        </w:rPr>
        <w:t> </w:t>
      </w:r>
      <w:r>
        <w:rPr>
          <w:w w:val="95"/>
        </w:rPr>
        <w:t>WNN</w:t>
        <w:tab/>
      </w:r>
      <w:r>
        <w:rPr>
          <w:spacing w:val="-3"/>
        </w:rPr>
        <w:t>Wavelet </w:t>
      </w:r>
      <w:r>
        <w:rPr/>
        <w:t>Neural</w:t>
      </w:r>
      <w:r>
        <w:rPr>
          <w:spacing w:val="-7"/>
        </w:rPr>
        <w:t> </w:t>
      </w:r>
      <w:r>
        <w:rPr/>
        <w:t>Network.</w:t>
      </w:r>
    </w:p>
    <w:p>
      <w:pPr>
        <w:pStyle w:val="BodyText"/>
        <w:tabs>
          <w:tab w:pos="1206" w:val="left" w:leader="none"/>
        </w:tabs>
        <w:spacing w:line="240" w:lineRule="auto"/>
        <w:ind w:left="242" w:right="1302"/>
        <w:jc w:val="left"/>
      </w:pPr>
      <w:r>
        <w:rPr>
          <w:w w:val="95"/>
        </w:rPr>
        <w:t>WP</w:t>
        <w:tab/>
      </w:r>
      <w:r>
        <w:rPr>
          <w:spacing w:val="-3"/>
        </w:rPr>
        <w:t>Wavelet</w:t>
      </w:r>
      <w:r>
        <w:rPr>
          <w:spacing w:val="-9"/>
        </w:rPr>
        <w:t> </w:t>
      </w:r>
      <w:r>
        <w:rPr/>
        <w:t>Packet.</w:t>
      </w:r>
    </w:p>
    <w:p>
      <w:pPr>
        <w:pStyle w:val="BodyText"/>
        <w:tabs>
          <w:tab w:pos="1206" w:val="left" w:leader="none"/>
        </w:tabs>
        <w:spacing w:line="249" w:lineRule="auto" w:before="9"/>
        <w:ind w:left="242" w:right="1404"/>
        <w:jc w:val="left"/>
      </w:pPr>
      <w:r>
        <w:rPr>
          <w:spacing w:val="-9"/>
        </w:rPr>
        <w:t>WAF</w:t>
        <w:tab/>
      </w:r>
      <w:r>
        <w:rPr>
          <w:spacing w:val="-3"/>
        </w:rPr>
        <w:t>Wavelet </w:t>
      </w:r>
      <w:r>
        <w:rPr/>
        <w:t>Activation</w:t>
      </w:r>
      <w:r>
        <w:rPr>
          <w:spacing w:val="-16"/>
        </w:rPr>
        <w:t> </w:t>
      </w:r>
      <w:r>
        <w:rPr/>
        <w:t>Function.</w:t>
      </w:r>
      <w:r>
        <w:rPr>
          <w:w w:val="99"/>
        </w:rPr>
        <w:t> </w:t>
      </w:r>
      <w:r>
        <w:rPr>
          <w:w w:val="95"/>
        </w:rPr>
        <w:t>WK</w:t>
        <w:tab/>
      </w:r>
      <w:r>
        <w:rPr>
          <w:spacing w:val="-3"/>
        </w:rPr>
        <w:t>Wavelet</w:t>
      </w:r>
      <w:r>
        <w:rPr>
          <w:spacing w:val="-9"/>
        </w:rPr>
        <w:t> </w:t>
      </w:r>
      <w:r>
        <w:rPr/>
        <w:t>Kernel.</w:t>
      </w:r>
    </w:p>
    <w:p>
      <w:pPr>
        <w:pStyle w:val="BodyText"/>
        <w:tabs>
          <w:tab w:pos="1206" w:val="left" w:leader="none"/>
        </w:tabs>
        <w:spacing w:line="249" w:lineRule="auto"/>
        <w:ind w:left="242" w:right="1170"/>
        <w:jc w:val="left"/>
      </w:pPr>
      <w:r>
        <w:rPr>
          <w:w w:val="95"/>
        </w:rPr>
        <w:t>WFNN</w:t>
        <w:tab/>
      </w:r>
      <w:r>
        <w:rPr>
          <w:spacing w:val="-3"/>
        </w:rPr>
        <w:t>Wavelet </w:t>
      </w:r>
      <w:r>
        <w:rPr/>
        <w:t>Fuzzy Neural</w:t>
      </w:r>
      <w:r>
        <w:rPr>
          <w:spacing w:val="-10"/>
        </w:rPr>
        <w:t> </w:t>
      </w:r>
      <w:r>
        <w:rPr/>
        <w:t>Network.</w:t>
      </w:r>
      <w:r>
        <w:rPr>
          <w:w w:val="99"/>
        </w:rPr>
        <w:t> </w:t>
      </w:r>
      <w:r>
        <w:rPr>
          <w:w w:val="95"/>
        </w:rPr>
        <w:t>WSS</w:t>
        <w:tab/>
      </w:r>
      <w:r>
        <w:rPr>
          <w:spacing w:val="-3"/>
        </w:rPr>
        <w:t>Weighted </w:t>
      </w:r>
      <w:r>
        <w:rPr/>
        <w:t>Spectral</w:t>
      </w:r>
      <w:r>
        <w:rPr>
          <w:spacing w:val="1"/>
        </w:rPr>
        <w:t> </w:t>
      </w:r>
      <w:r>
        <w:rPr/>
        <w:t>Slope.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1"/>
        </w:numPr>
        <w:tabs>
          <w:tab w:pos="342" w:val="left" w:leader="none"/>
        </w:tabs>
        <w:spacing w:line="242" w:lineRule="exact" w:before="0" w:after="0"/>
        <w:ind w:left="123" w:right="0" w:firstLine="20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/>
          <w:b/>
          <w:color w:val="0073AE"/>
          <w:w w:val="95"/>
          <w:sz w:val="18"/>
        </w:rPr>
        <w:t>INTRODUCTION</w:t>
      </w:r>
      <w:r>
        <w:rPr>
          <w:rFonts w:ascii="Palatino Linotype"/>
          <w:sz w:val="18"/>
        </w:rPr>
      </w:r>
    </w:p>
    <w:p>
      <w:pPr>
        <w:pStyle w:val="BodyText"/>
        <w:spacing w:line="249" w:lineRule="auto"/>
        <w:ind w:right="0"/>
        <w:jc w:val="both"/>
      </w:pPr>
      <w:r>
        <w:rPr/>
        <w:t>In signal processing, much attention has been paid to</w:t>
      </w:r>
      <w:r>
        <w:rPr>
          <w:spacing w:val="46"/>
        </w:rPr>
        <w:t> </w:t>
      </w:r>
      <w:r>
        <w:rPr/>
        <w:t>multi-</w:t>
      </w:r>
      <w:r>
        <w:rPr>
          <w:w w:val="99"/>
        </w:rPr>
        <w:t> </w:t>
      </w:r>
      <w:r>
        <w:rPr/>
        <w:t>resolution</w:t>
      </w:r>
      <w:r>
        <w:rPr>
          <w:spacing w:val="-11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extraction.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powerful</w:t>
      </w:r>
      <w:r>
        <w:rPr>
          <w:w w:val="99"/>
        </w:rPr>
        <w:t> </w:t>
      </w:r>
      <w:r>
        <w:rPr/>
        <w:t>mathematical tool for analyzing time-varying</w:t>
      </w:r>
      <w:r>
        <w:rPr>
          <w:spacing w:val="-17"/>
        </w:rPr>
        <w:t> </w:t>
      </w:r>
      <w:r>
        <w:rPr/>
        <w:t>non-stationary</w:t>
      </w:r>
      <w:r>
        <w:rPr>
          <w:w w:val="99"/>
        </w:rPr>
        <w:t> </w:t>
      </w:r>
      <w:r>
        <w:rPr/>
        <w:t>signals, the time-frequency analysis method offers</w:t>
      </w:r>
      <w:r>
        <w:rPr>
          <w:spacing w:val="38"/>
        </w:rPr>
        <w:t> </w:t>
      </w:r>
      <w:r>
        <w:rPr/>
        <w:t>informa-</w:t>
      </w:r>
      <w:r>
        <w:rPr>
          <w:w w:val="99"/>
        </w:rPr>
        <w:t> </w:t>
      </w:r>
      <w:r>
        <w:rPr/>
        <w:t>tion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joint</w:t>
      </w:r>
      <w:r>
        <w:rPr>
          <w:spacing w:val="40"/>
        </w:rPr>
        <w:t> </w:t>
      </w:r>
      <w:r>
        <w:rPr/>
        <w:t>distribution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time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frequency</w:t>
      </w:r>
      <w:r>
        <w:rPr>
          <w:w w:val="99"/>
        </w:rPr>
        <w:t> </w:t>
      </w:r>
      <w:r>
        <w:rPr/>
        <w:t>domains. This method clearly describes the</w:t>
      </w:r>
      <w:r>
        <w:rPr>
          <w:spacing w:val="12"/>
        </w:rPr>
        <w:t> </w:t>
      </w:r>
      <w:r>
        <w:rPr/>
        <w:t>relationship</w:t>
      </w:r>
      <w:r>
        <w:rPr>
          <w:w w:val="9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signal</w:t>
      </w:r>
      <w:r>
        <w:rPr>
          <w:spacing w:val="-8"/>
        </w:rPr>
        <w:t> </w:t>
      </w:r>
      <w:r>
        <w:rPr/>
        <w:t>frequency.</w:t>
      </w:r>
      <w:r>
        <w:rPr>
          <w:spacing w:val="-8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time-frequency</w:t>
      </w:r>
      <w:r>
        <w:rPr>
          <w:w w:val="99"/>
        </w:rPr>
        <w:t> </w:t>
      </w:r>
      <w:r>
        <w:rPr/>
        <w:t>distribution functions include short-time Fourier</w:t>
      </w:r>
      <w:r>
        <w:rPr>
          <w:spacing w:val="26"/>
        </w:rPr>
        <w:t> </w:t>
      </w:r>
      <w:r>
        <w:rPr/>
        <w:t>transform</w:t>
      </w:r>
      <w:r>
        <w:rPr>
          <w:w w:val="99"/>
        </w:rPr>
        <w:t> </w:t>
      </w:r>
      <w:r>
        <w:rPr>
          <w:spacing w:val="-3"/>
        </w:rPr>
        <w:t>(STFT, </w:t>
      </w:r>
      <w:r>
        <w:rPr/>
        <w:t>including Gabor transformation), Cohen</w:t>
      </w:r>
      <w:r>
        <w:rPr>
          <w:spacing w:val="14"/>
        </w:rPr>
        <w:t> </w:t>
      </w:r>
      <w:r>
        <w:rPr/>
        <w:t>distribu-</w:t>
      </w:r>
      <w:r>
        <w:rPr>
          <w:w w:val="99"/>
        </w:rPr>
        <w:t> </w:t>
      </w:r>
      <w:r>
        <w:rPr/>
        <w:t>tion function (including </w:t>
      </w:r>
      <w:r>
        <w:rPr>
          <w:spacing w:val="-3"/>
        </w:rPr>
        <w:t>Wegener </w:t>
      </w:r>
      <w:r>
        <w:rPr/>
        <w:t>distribution),</w:t>
      </w:r>
      <w:r>
        <w:rPr>
          <w:spacing w:val="22"/>
        </w:rPr>
        <w:t> </w:t>
      </w:r>
      <w:r>
        <w:rPr/>
        <w:t>improved</w:t>
      </w:r>
      <w:r>
        <w:rPr>
          <w:w w:val="99"/>
        </w:rPr>
        <w:t> </w:t>
      </w:r>
      <w:r>
        <w:rPr>
          <w:spacing w:val="-3"/>
        </w:rPr>
        <w:t>Wegener </w:t>
      </w:r>
      <w:r>
        <w:rPr/>
        <w:t>distribution, Gabor-Wigner distribution</w:t>
      </w:r>
      <w:r>
        <w:rPr>
          <w:spacing w:val="49"/>
        </w:rPr>
        <w:t> </w:t>
      </w:r>
      <w:r>
        <w:rPr/>
        <w:t>function</w:t>
      </w:r>
      <w:r>
        <w:rPr>
          <w:w w:val="99"/>
        </w:rPr>
        <w:t> </w:t>
      </w:r>
      <w:r>
        <w:rPr/>
        <w:t>and S transform [1]. The advantage of STFT is that</w:t>
      </w:r>
      <w:r>
        <w:rPr>
          <w:spacing w:val="30"/>
        </w:rPr>
        <w:t> </w:t>
      </w:r>
      <w:r>
        <w:rPr/>
        <w:t>its</w:t>
      </w:r>
      <w:r>
        <w:rPr>
          <w:w w:val="99"/>
        </w:rPr>
        <w:t> </w:t>
      </w:r>
      <w:r>
        <w:rPr/>
        <w:t>physical meaning, which represents  the  energy</w:t>
      </w:r>
      <w:r>
        <w:rPr>
          <w:spacing w:val="-1"/>
        </w:rPr>
        <w:t> </w:t>
      </w:r>
      <w:r>
        <w:rPr/>
        <w:t>contained</w:t>
      </w:r>
      <w:r>
        <w:rPr>
          <w:w w:val="99"/>
        </w:rPr>
        <w:t> </w:t>
      </w:r>
      <w:r>
        <w:rPr/>
        <w:t>in</w:t>
      </w:r>
      <w:r>
        <w:rPr>
          <w:spacing w:val="29"/>
        </w:rPr>
        <w:t> </w:t>
      </w:r>
      <w:r>
        <w:rPr/>
        <w:t>each</w:t>
      </w:r>
      <w:r>
        <w:rPr>
          <w:spacing w:val="29"/>
        </w:rPr>
        <w:t> </w:t>
      </w:r>
      <w:r>
        <w:rPr/>
        <w:t>frequency</w:t>
      </w:r>
      <w:r>
        <w:rPr>
          <w:spacing w:val="29"/>
        </w:rPr>
        <w:t> </w:t>
      </w:r>
      <w:r>
        <w:rPr/>
        <w:t>component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signal</w:t>
      </w:r>
      <w:r>
        <w:rPr>
          <w:spacing w:val="28"/>
        </w:rPr>
        <w:t> </w:t>
      </w:r>
      <w:r>
        <w:rPr/>
        <w:t>over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specified</w:t>
      </w:r>
      <w:r>
        <w:rPr>
          <w:w w:val="99"/>
        </w:rPr>
        <w:t> </w:t>
      </w:r>
      <w:r>
        <w:rPr/>
        <w:t>time</w:t>
      </w:r>
      <w:r>
        <w:rPr>
          <w:spacing w:val="33"/>
        </w:rPr>
        <w:t> </w:t>
      </w:r>
      <w:r>
        <w:rPr/>
        <w:t>interval,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clear.</w:t>
      </w:r>
      <w:r>
        <w:rPr>
          <w:spacing w:val="33"/>
        </w:rPr>
        <w:t> </w:t>
      </w:r>
      <w:r>
        <w:rPr/>
        <w:t>Many</w:t>
      </w:r>
      <w:r>
        <w:rPr>
          <w:spacing w:val="33"/>
        </w:rPr>
        <w:t> </w:t>
      </w:r>
      <w:r>
        <w:rPr/>
        <w:t>actual</w:t>
      </w:r>
      <w:r>
        <w:rPr>
          <w:spacing w:val="33"/>
        </w:rPr>
        <w:t> </w:t>
      </w:r>
      <w:r>
        <w:rPr/>
        <w:t>test</w:t>
      </w:r>
      <w:r>
        <w:rPr>
          <w:spacing w:val="33"/>
        </w:rPr>
        <w:t> </w:t>
      </w:r>
      <w:r>
        <w:rPr/>
        <w:t>signals</w:t>
      </w:r>
      <w:r>
        <w:rPr>
          <w:spacing w:val="33"/>
        </w:rPr>
        <w:t> </w:t>
      </w:r>
      <w:r>
        <w:rPr/>
        <w:t>provide</w:t>
      </w:r>
      <w:r>
        <w:rPr>
          <w:spacing w:val="33"/>
        </w:rPr>
        <w:t> </w:t>
      </w:r>
      <w:r>
        <w:rPr/>
        <w:t>a</w:t>
      </w:r>
      <w:r>
        <w:rPr>
          <w:w w:val="99"/>
        </w:rPr>
        <w:t> </w:t>
      </w:r>
      <w:r>
        <w:rPr/>
        <w:t>time-frequency structure consistent with people’s</w:t>
      </w:r>
      <w:r>
        <w:rPr>
          <w:spacing w:val="1"/>
        </w:rPr>
        <w:t> </w:t>
      </w:r>
      <w:r>
        <w:rPr/>
        <w:t>intuitive</w:t>
      </w:r>
      <w:r>
        <w:rPr>
          <w:w w:val="99"/>
        </w:rPr>
        <w:t> </w:t>
      </w:r>
      <w:r>
        <w:rPr/>
        <w:t>perception, which has become the most used</w:t>
      </w:r>
      <w:r>
        <w:rPr>
          <w:spacing w:val="-20"/>
        </w:rPr>
        <w:t> </w:t>
      </w:r>
      <w:r>
        <w:rPr/>
        <w:t>time-frequency</w:t>
      </w:r>
      <w:r>
        <w:rPr>
          <w:w w:val="99"/>
        </w:rPr>
        <w:t> </w:t>
      </w:r>
      <w:r>
        <w:rPr/>
        <w:t>analysis.</w:t>
      </w:r>
      <w:r>
        <w:rPr>
          <w:spacing w:val="-17"/>
        </w:rPr>
        <w:t> </w:t>
      </w:r>
      <w:r>
        <w:rPr/>
        <w:t>Nevertheless,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time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/>
        <w:t>frequency</w:t>
      </w:r>
      <w:r>
        <w:rPr>
          <w:spacing w:val="-17"/>
        </w:rPr>
        <w:t> </w:t>
      </w:r>
      <w:r>
        <w:rPr/>
        <w:t>resolution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w w:val="99"/>
        </w:rPr>
        <w:t> </w:t>
      </w:r>
      <w:r>
        <w:rPr/>
        <w:t>STFT is limited by the </w:t>
      </w:r>
      <w:r>
        <w:rPr>
          <w:spacing w:val="-3"/>
        </w:rPr>
        <w:t>window’s </w:t>
      </w:r>
      <w:r>
        <w:rPr/>
        <w:t>width function and </w:t>
      </w:r>
      <w:r>
        <w:rPr>
          <w:spacing w:val="2"/>
        </w:rPr>
        <w:t> </w:t>
      </w:r>
      <w:r>
        <w:rPr/>
        <w:t>cannot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BodyText"/>
        <w:spacing w:line="249" w:lineRule="auto"/>
        <w:ind w:right="0"/>
        <w:jc w:val="left"/>
      </w:pPr>
      <w:r>
        <w:rPr/>
        <w:t>be optimized at the same time [2]. Such limitations can</w:t>
      </w:r>
      <w:r>
        <w:rPr>
          <w:spacing w:val="17"/>
        </w:rPr>
        <w:t> </w:t>
      </w:r>
      <w:r>
        <w:rPr/>
        <w:t>be</w:t>
      </w:r>
      <w:r>
        <w:rPr>
          <w:w w:val="99"/>
        </w:rPr>
        <w:t> </w:t>
      </w:r>
      <w:r>
        <w:rPr/>
        <w:t>overcome with</w:t>
      </w:r>
      <w:r>
        <w:rPr>
          <w:spacing w:val="-20"/>
        </w:rPr>
        <w:t> </w:t>
      </w:r>
      <w:r>
        <w:rPr/>
        <w:t>wavelets.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Similar to the Fourier transform, the wavelet</w:t>
      </w:r>
      <w:r>
        <w:rPr>
          <w:spacing w:val="22"/>
        </w:rPr>
        <w:t> </w:t>
      </w:r>
      <w:r>
        <w:rPr/>
        <w:t>transform</w:t>
      </w:r>
      <w:r>
        <w:rPr>
          <w:w w:val="99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seen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projection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signal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set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basis</w:t>
      </w:r>
      <w:r>
        <w:rPr>
          <w:w w:val="99"/>
        </w:rPr>
        <w:t> </w:t>
      </w:r>
      <w:r>
        <w:rPr/>
        <w:t>functions that provide localization in the frequency</w:t>
      </w:r>
      <w:r>
        <w:rPr>
          <w:spacing w:val="33"/>
        </w:rPr>
        <w:t> </w:t>
      </w:r>
      <w:r>
        <w:rPr/>
        <w:t>domain.</w:t>
      </w:r>
      <w:r>
        <w:rPr>
          <w:w w:val="99"/>
        </w:rPr>
        <w:t> </w:t>
      </w:r>
      <w:r>
        <w:rPr>
          <w:spacing w:val="-3"/>
        </w:rPr>
        <w:t>However, </w:t>
      </w:r>
      <w:r>
        <w:rPr/>
        <w:t>in contrast to the Fourier transform, which</w:t>
      </w:r>
      <w:r>
        <w:rPr>
          <w:spacing w:val="38"/>
        </w:rPr>
        <w:t> </w:t>
      </w:r>
      <w:r>
        <w:rPr/>
        <w:t>pro-</w:t>
      </w:r>
      <w:r>
        <w:rPr>
          <w:w w:val="99"/>
        </w:rPr>
        <w:t> </w:t>
      </w:r>
      <w:r>
        <w:rPr/>
        <w:t>vides constant, equally spaced time-frequency</w:t>
      </w:r>
      <w:r>
        <w:rPr>
          <w:spacing w:val="45"/>
        </w:rPr>
        <w:t> </w:t>
      </w:r>
      <w:r>
        <w:rPr/>
        <w:t>localization,</w:t>
      </w:r>
      <w:r>
        <w:rPr>
          <w:w w:val="99"/>
        </w:rPr>
        <w:t> </w:t>
      </w:r>
      <w:r>
        <w:rPr/>
        <w:t>the wavelet transform provides high-frequency resolution</w:t>
      </w:r>
      <w:r>
        <w:rPr>
          <w:spacing w:val="21"/>
        </w:rPr>
        <w:t> </w:t>
      </w:r>
      <w:r>
        <w:rPr/>
        <w:t>at</w:t>
      </w:r>
      <w:r>
        <w:rPr>
          <w:w w:val="99"/>
        </w:rPr>
        <w:t> </w:t>
      </w:r>
      <w:r>
        <w:rPr/>
        <w:t>low</w:t>
      </w:r>
      <w:r>
        <w:rPr>
          <w:spacing w:val="27"/>
        </w:rPr>
        <w:t> </w:t>
      </w:r>
      <w:r>
        <w:rPr/>
        <w:t>frequencies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high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resolution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high</w:t>
      </w:r>
      <w:r>
        <w:rPr>
          <w:spacing w:val="27"/>
        </w:rPr>
        <w:t> </w:t>
      </w:r>
      <w:r>
        <w:rPr/>
        <w:t>frequen-</w:t>
      </w:r>
      <w:r>
        <w:rPr>
          <w:w w:val="99"/>
        </w:rPr>
        <w:t> </w:t>
      </w:r>
      <w:r>
        <w:rPr/>
        <w:t>cies. Thus, different from the Fourier transform, the</w:t>
      </w:r>
      <w:r>
        <w:rPr>
          <w:spacing w:val="3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 utilizes a series of orthogonal bases with</w:t>
      </w:r>
      <w:r>
        <w:rPr>
          <w:spacing w:val="39"/>
        </w:rPr>
        <w:t> </w:t>
      </w:r>
      <w:r>
        <w:rPr/>
        <w:t>differ-</w:t>
      </w:r>
      <w:r>
        <w:rPr>
          <w:w w:val="99"/>
        </w:rPr>
        <w:t> </w:t>
      </w:r>
      <w:r>
        <w:rPr/>
        <w:t>ent resolutions to represent or approximate a signal</w:t>
      </w:r>
      <w:r>
        <w:rPr>
          <w:spacing w:val="5"/>
        </w:rPr>
        <w:t> </w:t>
      </w:r>
      <w:r>
        <w:rPr/>
        <w:t>through</w:t>
      </w:r>
      <w:r>
        <w:rPr>
          <w:w w:val="99"/>
        </w:rPr>
        <w:t> </w:t>
      </w:r>
      <w:r>
        <w:rPr/>
        <w:t>the expansion and translation of the wavelet basis</w:t>
      </w:r>
      <w:r>
        <w:rPr>
          <w:spacing w:val="30"/>
        </w:rPr>
        <w:t> </w:t>
      </w:r>
      <w:r>
        <w:rPr/>
        <w:t>function.</w:t>
      </w:r>
      <w:r>
        <w:rPr>
          <w:w w:val="99"/>
        </w:rPr>
        <w:t> </w:t>
      </w:r>
      <w:r>
        <w:rPr>
          <w:spacing w:val="-3"/>
        </w:rPr>
        <w:t>Wavelet </w:t>
      </w:r>
      <w:r>
        <w:rPr/>
        <w:t>transform is considered to be a significant</w:t>
      </w:r>
      <w:r>
        <w:rPr>
          <w:spacing w:val="16"/>
        </w:rPr>
        <w:t> </w:t>
      </w:r>
      <w:r>
        <w:rPr/>
        <w:t>break-</w:t>
      </w:r>
      <w:r>
        <w:rPr>
          <w:w w:val="99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mathematical</w:t>
      </w:r>
      <w:r>
        <w:rPr>
          <w:spacing w:val="-12"/>
        </w:rPr>
        <w:t> </w:t>
      </w:r>
      <w:r>
        <w:rPr/>
        <w:t>analysis.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various</w:t>
      </w:r>
      <w:r>
        <w:rPr>
          <w:w w:val="99"/>
        </w:rPr>
        <w:t> </w:t>
      </w:r>
      <w:r>
        <w:rPr/>
        <w:t>fields. For example, signal processing, image</w:t>
      </w:r>
      <w:r>
        <w:rPr>
          <w:spacing w:val="-8"/>
        </w:rPr>
        <w:t> </w:t>
      </w:r>
      <w:r>
        <w:rPr/>
        <w:t>processing,</w:t>
      </w:r>
      <w:r>
        <w:rPr>
          <w:w w:val="99"/>
        </w:rPr>
        <w:t> </w:t>
      </w:r>
      <w:r>
        <w:rPr/>
        <w:t>pattern recognition, speech analysis and many</w:t>
      </w:r>
      <w:r>
        <w:rPr>
          <w:spacing w:val="18"/>
        </w:rPr>
        <w:t> </w:t>
      </w:r>
      <w:r>
        <w:rPr/>
        <w:t>applications</w:t>
      </w:r>
      <w:r>
        <w:rPr>
          <w:w w:val="99"/>
        </w:rPr>
        <w:t> </w:t>
      </w:r>
      <w:r>
        <w:rPr/>
        <w:t>could introduce wavelet</w:t>
      </w:r>
      <w:r>
        <w:rPr>
          <w:spacing w:val="-18"/>
        </w:rPr>
        <w:t> </w:t>
      </w:r>
      <w:r>
        <w:rPr/>
        <w:t>analysis.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The wavelet research developed  rapidly  in  the </w:t>
      </w:r>
      <w:r>
        <w:rPr>
          <w:spacing w:val="7"/>
        </w:rPr>
        <w:t> </w:t>
      </w:r>
      <w:r>
        <w:rPr/>
        <w:t>1980s.</w:t>
      </w:r>
      <w:r>
        <w:rPr>
          <w:w w:val="99"/>
        </w:rPr>
        <w:t> </w:t>
      </w:r>
      <w:r>
        <w:rPr/>
        <w:t>In</w:t>
      </w:r>
      <w:r>
        <w:rPr>
          <w:spacing w:val="-22"/>
        </w:rPr>
        <w:t> </w:t>
      </w:r>
      <w:r>
        <w:rPr/>
        <w:t>1981,</w:t>
      </w:r>
      <w:r>
        <w:rPr>
          <w:spacing w:val="-22"/>
        </w:rPr>
        <w:t> </w:t>
      </w:r>
      <w:r>
        <w:rPr/>
        <w:t>Stromberg</w:t>
      </w:r>
      <w:r>
        <w:rPr>
          <w:spacing w:val="-22"/>
        </w:rPr>
        <w:t> </w:t>
      </w:r>
      <w:r>
        <w:rPr/>
        <w:t>proved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existence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wavelet</w:t>
      </w:r>
      <w:r>
        <w:rPr>
          <w:spacing w:val="-22"/>
        </w:rPr>
        <w:t> </w:t>
      </w:r>
      <w:r>
        <w:rPr/>
        <w:t>functions.</w:t>
      </w:r>
      <w:r>
        <w:rPr>
          <w:w w:val="99"/>
        </w:rPr>
        <w:t> </w:t>
      </w:r>
      <w:r>
        <w:rPr/>
        <w:t>From</w:t>
      </w:r>
      <w:r>
        <w:rPr>
          <w:spacing w:val="32"/>
        </w:rPr>
        <w:t> </w:t>
      </w:r>
      <w:r>
        <w:rPr/>
        <w:t>1984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1988,</w:t>
      </w:r>
      <w:r>
        <w:rPr>
          <w:spacing w:val="33"/>
        </w:rPr>
        <w:t> </w:t>
      </w:r>
      <w:r>
        <w:rPr/>
        <w:t>Meyer,</w:t>
      </w:r>
      <w:r>
        <w:rPr>
          <w:spacing w:val="32"/>
        </w:rPr>
        <w:t> </w:t>
      </w:r>
      <w:r>
        <w:rPr/>
        <w:t>Battle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Lemarie</w:t>
      </w:r>
      <w:r>
        <w:rPr>
          <w:spacing w:val="32"/>
        </w:rPr>
        <w:t> </w:t>
      </w:r>
      <w:r>
        <w:rPr/>
        <w:t>designed</w:t>
      </w:r>
      <w:r>
        <w:rPr>
          <w:w w:val="99"/>
        </w:rPr>
        <w:t> </w:t>
      </w:r>
      <w:r>
        <w:rPr/>
        <w:t>different wavelet basis functions with fast decay</w:t>
      </w:r>
      <w:r>
        <w:rPr>
          <w:spacing w:val="8"/>
        </w:rPr>
        <w:t> </w:t>
      </w:r>
      <w:r>
        <w:rPr/>
        <w:t>character-</w:t>
      </w:r>
      <w:r>
        <w:rPr>
          <w:w w:val="99"/>
        </w:rPr>
        <w:t> </w:t>
      </w:r>
      <w:r>
        <w:rPr/>
        <w:t>istics</w:t>
      </w:r>
      <w:r>
        <w:rPr>
          <w:spacing w:val="-11"/>
        </w:rPr>
        <w:t> </w:t>
      </w:r>
      <w:r>
        <w:rPr/>
        <w:t>[3].</w:t>
      </w:r>
      <w:r>
        <w:rPr>
          <w:spacing w:val="-10"/>
        </w:rPr>
        <w:t> </w:t>
      </w:r>
      <w:r>
        <w:rPr/>
        <w:t>Mallat</w:t>
      </w:r>
      <w:r>
        <w:rPr>
          <w:spacing w:val="-11"/>
        </w:rPr>
        <w:t> </w:t>
      </w:r>
      <w:r>
        <w:rPr/>
        <w:t>proposed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fast</w:t>
      </w:r>
      <w:r>
        <w:rPr>
          <w:spacing w:val="-10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transform</w:t>
      </w:r>
      <w:r>
        <w:rPr>
          <w:spacing w:val="-11"/>
        </w:rPr>
        <w:t> </w:t>
      </w:r>
      <w:r>
        <w:rPr/>
        <w:t>algorithm</w:t>
      </w:r>
      <w:r>
        <w:rPr>
          <w:w w:val="99"/>
        </w:rPr>
        <w:t> </w:t>
      </w:r>
      <w:r>
        <w:rPr/>
        <w:t>for signal analysis and reconstruction, namely Mallat</w:t>
      </w:r>
      <w:r>
        <w:rPr>
          <w:spacing w:val="10"/>
        </w:rPr>
        <w:t> </w:t>
      </w:r>
      <w:r>
        <w:rPr/>
        <w:t>algo-</w:t>
      </w:r>
      <w:r>
        <w:rPr>
          <w:w w:val="99"/>
        </w:rPr>
        <w:t> </w:t>
      </w:r>
      <w:r>
        <w:rPr/>
        <w:t>rithm [4]. Based on the concept of multi-resolution</w:t>
      </w:r>
      <w:r>
        <w:rPr>
          <w:spacing w:val="-1"/>
        </w:rPr>
        <w:t> </w:t>
      </w:r>
      <w:r>
        <w:rPr/>
        <w:t>analysis,</w:t>
      </w:r>
      <w:r>
        <w:rPr>
          <w:w w:val="99"/>
        </w:rPr>
        <w:t> </w:t>
      </w:r>
      <w:r>
        <w:rPr/>
        <w:t>the</w:t>
      </w:r>
      <w:r>
        <w:rPr>
          <w:spacing w:val="34"/>
        </w:rPr>
        <w:t> </w:t>
      </w:r>
      <w:r>
        <w:rPr/>
        <w:t>Mallat</w:t>
      </w:r>
      <w:r>
        <w:rPr>
          <w:spacing w:val="34"/>
        </w:rPr>
        <w:t> </w:t>
      </w:r>
      <w:r>
        <w:rPr/>
        <w:t>algorithm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expressed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two-channel</w:t>
      </w:r>
      <w:r>
        <w:rPr>
          <w:spacing w:val="34"/>
        </w:rPr>
        <w:t> </w:t>
      </w:r>
      <w:r>
        <w:rPr/>
        <w:t>filter.</w:t>
      </w:r>
      <w:r>
        <w:rPr>
          <w:w w:val="99"/>
        </w:rPr>
        <w:t> </w:t>
      </w:r>
      <w:r>
        <w:rPr/>
        <w:t>Whether</w:t>
      </w:r>
      <w:r>
        <w:rPr>
          <w:spacing w:val="-10"/>
        </w:rPr>
        <w:t> </w:t>
      </w:r>
      <w:r>
        <w:rPr/>
        <w:t>2-dimension</w:t>
      </w:r>
      <w:r>
        <w:rPr>
          <w:spacing w:val="-10"/>
        </w:rPr>
        <w:t> </w:t>
      </w:r>
      <w:r>
        <w:rPr/>
        <w:t>images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1-dimension</w:t>
      </w:r>
      <w:r>
        <w:rPr>
          <w:spacing w:val="-10"/>
        </w:rPr>
        <w:t> </w:t>
      </w:r>
      <w:r>
        <w:rPr/>
        <w:t>signals,</w:t>
      </w:r>
      <w:r>
        <w:rPr>
          <w:spacing w:val="-10"/>
        </w:rPr>
        <w:t> </w:t>
      </w:r>
      <w:r>
        <w:rPr/>
        <w:t>signals</w:t>
      </w:r>
      <w:r>
        <w:rPr>
          <w:w w:val="99"/>
        </w:rPr>
        <w:t> </w:t>
      </w:r>
      <w:r>
        <w:rPr/>
        <w:t>could be approximated by a set of sub-signals with</w:t>
      </w:r>
      <w:r>
        <w:rPr>
          <w:spacing w:val="15"/>
        </w:rPr>
        <w:t> </w:t>
      </w:r>
      <w:r>
        <w:rPr/>
        <w:t>different</w:t>
      </w:r>
      <w:r>
        <w:rPr>
          <w:w w:val="99"/>
        </w:rPr>
        <w:t> </w:t>
      </w:r>
      <w:r>
        <w:rPr/>
        <w:t>resolutions. It is widely applied in signal decomposition</w:t>
      </w:r>
      <w:r>
        <w:rPr>
          <w:spacing w:val="6"/>
        </w:rPr>
        <w:t> </w:t>
      </w:r>
      <w:r>
        <w:rPr/>
        <w:t>and</w:t>
      </w:r>
      <w:r>
        <w:rPr>
          <w:w w:val="99"/>
        </w:rPr>
        <w:t> </w:t>
      </w:r>
      <w:r>
        <w:rPr/>
        <w:t>reconstruction. In 1992, Soman and Vaidyanathan</w:t>
      </w:r>
      <w:r>
        <w:rPr>
          <w:spacing w:val="21"/>
        </w:rPr>
        <w:t> </w:t>
      </w:r>
      <w:r>
        <w:rPr/>
        <w:t>proposed</w:t>
      </w:r>
      <w:r>
        <w:rPr>
          <w:w w:val="99"/>
        </w:rPr>
        <w:t> </w:t>
      </w:r>
      <w:r>
        <w:rPr/>
        <w:t>wavelet</w:t>
      </w:r>
      <w:r>
        <w:rPr>
          <w:spacing w:val="-16"/>
        </w:rPr>
        <w:t> </w:t>
      </w:r>
      <w:r>
        <w:rPr/>
        <w:t>packet</w:t>
      </w:r>
      <w:r>
        <w:rPr>
          <w:spacing w:val="-16"/>
        </w:rPr>
        <w:t> </w:t>
      </w:r>
      <w:r>
        <w:rPr/>
        <w:t>theory</w:t>
      </w:r>
      <w:r>
        <w:rPr>
          <w:spacing w:val="-16"/>
        </w:rPr>
        <w:t> </w:t>
      </w:r>
      <w:r>
        <w:rPr/>
        <w:t>[5].</w:t>
      </w:r>
      <w:r>
        <w:rPr>
          <w:spacing w:val="-16"/>
        </w:rPr>
        <w:t> </w:t>
      </w:r>
      <w:r>
        <w:rPr/>
        <w:t>Compared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wavelet</w:t>
      </w:r>
      <w:r>
        <w:rPr>
          <w:spacing w:val="-16"/>
        </w:rPr>
        <w:t> </w:t>
      </w:r>
      <w:r>
        <w:rPr/>
        <w:t>transform,</w:t>
      </w:r>
      <w:r>
        <w:rPr>
          <w:w w:val="99"/>
        </w:rPr>
        <w:t> </w:t>
      </w:r>
      <w:r>
        <w:rPr/>
        <w:t>wavelet</w:t>
      </w:r>
      <w:r>
        <w:rPr>
          <w:spacing w:val="34"/>
        </w:rPr>
        <w:t> </w:t>
      </w:r>
      <w:r>
        <w:rPr/>
        <w:t>packet</w:t>
      </w:r>
      <w:r>
        <w:rPr>
          <w:spacing w:val="33"/>
        </w:rPr>
        <w:t> </w:t>
      </w:r>
      <w:r>
        <w:rPr/>
        <w:t>can</w:t>
      </w:r>
      <w:r>
        <w:rPr>
          <w:spacing w:val="34"/>
        </w:rPr>
        <w:t> </w:t>
      </w:r>
      <w:r>
        <w:rPr/>
        <w:t>divide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time-frequency</w:t>
      </w:r>
      <w:r>
        <w:rPr>
          <w:spacing w:val="34"/>
        </w:rPr>
        <w:t> </w:t>
      </w:r>
      <w:r>
        <w:rPr/>
        <w:t>plane</w:t>
      </w:r>
      <w:r>
        <w:rPr>
          <w:spacing w:val="33"/>
        </w:rPr>
        <w:t> </w:t>
      </w:r>
      <w:r>
        <w:rPr/>
        <w:t>more</w:t>
      </w:r>
      <w:r>
        <w:rPr>
          <w:w w:val="99"/>
        </w:rPr>
        <w:t> </w:t>
      </w:r>
      <w:r>
        <w:rPr/>
        <w:t>finely, and the resolution of the high-frequency part of</w:t>
      </w:r>
      <w:r>
        <w:rPr>
          <w:spacing w:val="16"/>
        </w:rPr>
        <w:t> </w:t>
      </w:r>
      <w:r>
        <w:rPr/>
        <w:t>the</w:t>
      </w:r>
      <w:r>
        <w:rPr>
          <w:w w:val="99"/>
        </w:rPr>
        <w:t> </w:t>
      </w:r>
      <w:r>
        <w:rPr/>
        <w:t>signal is better than that of the wavelet</w:t>
      </w:r>
      <w:r>
        <w:rPr>
          <w:spacing w:val="-26"/>
        </w:rPr>
        <w:t> </w:t>
      </w:r>
      <w:r>
        <w:rPr/>
        <w:t>analysis.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In 1992, Zou and </w:t>
      </w:r>
      <w:r>
        <w:rPr>
          <w:spacing w:val="-4"/>
        </w:rPr>
        <w:t>Tewfik </w:t>
      </w:r>
      <w:r>
        <w:rPr/>
        <w:t>[6] proposed the</w:t>
      </w:r>
      <w:r>
        <w:rPr>
          <w:spacing w:val="7"/>
        </w:rPr>
        <w:t> </w:t>
      </w:r>
      <w:r>
        <w:rPr/>
        <w:t>M-band</w:t>
      </w:r>
      <w:r>
        <w:rPr>
          <w:w w:val="99"/>
        </w:rPr>
        <w:t> </w:t>
      </w:r>
      <w:r>
        <w:rPr>
          <w:spacing w:val="-3"/>
        </w:rPr>
        <w:t>Wavelet </w:t>
      </w:r>
      <w:r>
        <w:rPr/>
        <w:t>theory, which extended people’s research</w:t>
      </w:r>
      <w:r>
        <w:rPr>
          <w:spacing w:val="19"/>
        </w:rPr>
        <w:t> </w:t>
      </w:r>
      <w:r>
        <w:rPr/>
        <w:t>on</w:t>
      </w:r>
      <w:r>
        <w:rPr>
          <w:w w:val="99"/>
        </w:rPr>
        <w:t> </w:t>
      </w:r>
      <w:r>
        <w:rPr/>
        <w:t>wavelet  transform  from  </w:t>
      </w:r>
      <w:r>
        <w:rPr>
          <w:spacing w:val="-3"/>
        </w:rPr>
        <w:t>‘‘two-band’’   </w:t>
      </w:r>
      <w:r>
        <w:rPr/>
        <w:t>to  </w:t>
      </w:r>
      <w:r>
        <w:rPr>
          <w:spacing w:val="2"/>
        </w:rPr>
        <w:t> </w:t>
      </w:r>
      <w:r>
        <w:rPr>
          <w:spacing w:val="-3"/>
        </w:rPr>
        <w:t>‘‘multi-band’’.</w:t>
      </w:r>
      <w:r>
        <w:rPr>
          <w:w w:val="99"/>
        </w:rPr>
        <w:t> </w:t>
      </w:r>
      <w:r>
        <w:rPr/>
        <w:t>In 1994, Goodman </w:t>
      </w:r>
      <w:r>
        <w:rPr>
          <w:rFonts w:ascii="Times" w:hAnsi="Times" w:cs="Times" w:eastAsia="Times"/>
          <w:i/>
        </w:rPr>
        <w:t>et al. </w:t>
      </w:r>
      <w:r>
        <w:rPr/>
        <w:t>established a multi-wavelet</w:t>
      </w:r>
      <w:r>
        <w:rPr>
          <w:spacing w:val="13"/>
        </w:rPr>
        <w:t> </w:t>
      </w:r>
      <w:r>
        <w:rPr/>
        <w:t>theo-</w:t>
      </w:r>
      <w:r>
        <w:rPr>
          <w:w w:val="99"/>
        </w:rPr>
        <w:t> </w:t>
      </w:r>
      <w:r>
        <w:rPr/>
        <w:t>retical framework based on R-order multi-scaling</w:t>
      </w:r>
      <w:r>
        <w:rPr>
          <w:spacing w:val="16"/>
        </w:rPr>
        <w:t> </w:t>
      </w:r>
      <w:r>
        <w:rPr/>
        <w:t>functions</w:t>
      </w:r>
      <w:r>
        <w:rPr>
          <w:w w:val="99"/>
        </w:rPr>
        <w:t> </w:t>
      </w:r>
      <w:r>
        <w:rPr/>
        <w:t>and multi-resolution analysis [7]. The multi-resolution</w:t>
      </w:r>
      <w:r>
        <w:rPr>
          <w:spacing w:val="-29"/>
        </w:rPr>
        <w:t> </w:t>
      </w:r>
      <w:r>
        <w:rPr/>
        <w:t>space</w:t>
      </w:r>
      <w:r>
        <w:rPr>
          <w:w w:val="99"/>
        </w:rPr>
        <w:t> </w:t>
      </w:r>
      <w:r>
        <w:rPr/>
        <w:t>generated</w:t>
      </w:r>
      <w:r>
        <w:rPr>
          <w:spacing w:val="39"/>
        </w:rPr>
        <w:t> </w:t>
      </w:r>
      <w:r>
        <w:rPr/>
        <w:t>by</w:t>
      </w:r>
      <w:r>
        <w:rPr>
          <w:spacing w:val="39"/>
        </w:rPr>
        <w:t> </w:t>
      </w:r>
      <w:r>
        <w:rPr/>
        <w:t>multiple-scale</w:t>
      </w:r>
      <w:r>
        <w:rPr>
          <w:spacing w:val="39"/>
        </w:rPr>
        <w:t> </w:t>
      </w:r>
      <w:r>
        <w:rPr/>
        <w:t>functions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single</w:t>
      </w:r>
      <w:r>
        <w:rPr>
          <w:spacing w:val="39"/>
        </w:rPr>
        <w:t> </w:t>
      </w:r>
      <w:r>
        <w:rPr/>
        <w:t>wavelet</w:t>
      </w:r>
      <w:r>
        <w:rPr>
          <w:w w:val="99"/>
        </w:rPr>
        <w:t> </w:t>
      </w:r>
      <w:r>
        <w:rPr/>
        <w:t>is expanded to be generated by multiple-scale functions</w:t>
      </w:r>
      <w:r>
        <w:rPr>
          <w:spacing w:val="15"/>
        </w:rPr>
        <w:t> </w:t>
      </w:r>
      <w:r>
        <w:rPr/>
        <w:t>to</w:t>
      </w:r>
      <w:r>
        <w:rPr>
          <w:w w:val="99"/>
        </w:rPr>
        <w:t> </w:t>
      </w:r>
      <w:r>
        <w:rPr/>
        <w:t>obtain greater degrees of freedom. Geronimo and his</w:t>
      </w:r>
      <w:r>
        <w:rPr>
          <w:spacing w:val="49"/>
        </w:rPr>
        <w:t> </w:t>
      </w:r>
      <w:r>
        <w:rPr/>
        <w:t>team</w:t>
      </w:r>
      <w:r>
        <w:rPr>
          <w:w w:val="99"/>
        </w:rPr>
        <w:t> </w:t>
      </w:r>
      <w:r>
        <w:rPr/>
        <w:t>in 1994 [8] designed a multi-scale wavelet transform.</w:t>
      </w:r>
      <w:r>
        <w:rPr>
          <w:spacing w:val="29"/>
        </w:rPr>
        <w:t> </w:t>
      </w:r>
      <w:r>
        <w:rPr/>
        <w:t>The</w:t>
      </w:r>
      <w:r>
        <w:rPr>
          <w:w w:val="99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completed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multiple</w:t>
      </w:r>
      <w:r>
        <w:rPr>
          <w:w w:val="99"/>
        </w:rPr>
        <w:t> </w:t>
      </w:r>
      <w:r>
        <w:rPr/>
        <w:t>scaling functions. It can have the characteristics of</w:t>
      </w:r>
      <w:r>
        <w:rPr>
          <w:spacing w:val="8"/>
        </w:rPr>
        <w:t> </w:t>
      </w:r>
      <w:r>
        <w:rPr/>
        <w:t>tight</w:t>
      </w:r>
      <w:r>
        <w:rPr>
          <w:w w:val="99"/>
        </w:rPr>
        <w:t> </w:t>
      </w:r>
      <w:r>
        <w:rPr/>
        <w:t>support, orthogonality, symmetry and interpolation at</w:t>
      </w:r>
      <w:r>
        <w:rPr>
          <w:spacing w:val="-7"/>
        </w:rPr>
        <w:t> </w:t>
      </w:r>
      <w:r>
        <w:rPr/>
        <w:t>the</w:t>
      </w:r>
      <w:r>
        <w:rPr>
          <w:w w:val="99"/>
        </w:rPr>
        <w:t> </w:t>
      </w:r>
      <w:r>
        <w:rPr/>
        <w:t>same time. In 1995, Sweldens </w:t>
      </w:r>
      <w:r>
        <w:rPr>
          <w:rFonts w:ascii="Times" w:hAnsi="Times" w:cs="Times" w:eastAsia="Times"/>
          <w:i/>
        </w:rPr>
        <w:t>et al. </w:t>
      </w:r>
      <w:r>
        <w:rPr/>
        <w:t>proposed a new</w:t>
      </w:r>
      <w:r>
        <w:rPr>
          <w:spacing w:val="-6"/>
        </w:rPr>
        <w:t> </w:t>
      </w:r>
      <w:r>
        <w:rPr/>
        <w:t>wavelet</w:t>
      </w:r>
      <w:r>
        <w:rPr>
          <w:w w:val="99"/>
        </w:rPr>
        <w:t> </w:t>
      </w:r>
      <w:r>
        <w:rPr/>
        <w:t>construction algorithm-Lifting Scheme. First, the</w:t>
      </w:r>
      <w:r>
        <w:rPr>
          <w:spacing w:val="18"/>
        </w:rPr>
        <w:t> </w:t>
      </w:r>
      <w:r>
        <w:rPr/>
        <w:t>original</w:t>
      </w:r>
      <w:r>
        <w:rPr>
          <w:w w:val="99"/>
        </w:rPr>
        <w:t> </w:t>
      </w:r>
      <w:r>
        <w:rPr/>
        <w:t>discrete</w:t>
      </w:r>
      <w:r>
        <w:rPr>
          <w:spacing w:val="38"/>
        </w:rPr>
        <w:t> </w:t>
      </w:r>
      <w:r>
        <w:rPr/>
        <w:t>sample</w:t>
      </w:r>
      <w:r>
        <w:rPr>
          <w:spacing w:val="38"/>
        </w:rPr>
        <w:t> </w:t>
      </w:r>
      <w:r>
        <w:rPr/>
        <w:t>signal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divided</w:t>
      </w:r>
      <w:r>
        <w:rPr>
          <w:spacing w:val="38"/>
        </w:rPr>
        <w:t> </w:t>
      </w:r>
      <w:r>
        <w:rPr/>
        <w:t>into</w:t>
      </w:r>
      <w:r>
        <w:rPr>
          <w:spacing w:val="38"/>
        </w:rPr>
        <w:t> </w:t>
      </w:r>
      <w:r>
        <w:rPr/>
        <w:t>odd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even,</w:t>
      </w:r>
      <w:r>
        <w:rPr>
          <w:spacing w:val="38"/>
        </w:rPr>
        <w:t> </w:t>
      </w:r>
      <w:r>
        <w:rPr/>
        <w:t>and</w:t>
      </w:r>
      <w:r>
        <w:rPr>
          <w:w w:val="99"/>
        </w:rPr>
        <w:t> </w:t>
      </w:r>
      <w:r>
        <w:rPr/>
        <w:t>then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odd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even</w:t>
      </w:r>
      <w:r>
        <w:rPr>
          <w:spacing w:val="19"/>
        </w:rPr>
        <w:t> </w:t>
      </w:r>
      <w:r>
        <w:rPr/>
        <w:t>sample</w:t>
      </w:r>
      <w:r>
        <w:rPr>
          <w:spacing w:val="19"/>
        </w:rPr>
        <w:t> </w:t>
      </w:r>
      <w:r>
        <w:rPr/>
        <w:t>points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filtered.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/>
        <w:t>first-</w:t>
      </w:r>
      <w:r>
        <w:rPr>
          <w:w w:val="99"/>
        </w:rPr>
        <w:t> </w:t>
      </w:r>
      <w:r>
        <w:rPr/>
        <w:t>generation</w:t>
      </w:r>
      <w:r>
        <w:rPr>
          <w:spacing w:val="-17"/>
        </w:rPr>
        <w:t> </w:t>
      </w:r>
      <w:r>
        <w:rPr/>
        <w:t>wavelets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constructed</w:t>
      </w:r>
      <w:r>
        <w:rPr>
          <w:spacing w:val="-17"/>
        </w:rPr>
        <w:t> </w:t>
      </w:r>
      <w:r>
        <w:rPr/>
        <w:t>using</w:t>
      </w:r>
      <w:r>
        <w:rPr>
          <w:spacing w:val="-17"/>
        </w:rPr>
        <w:t> </w:t>
      </w:r>
      <w:r>
        <w:rPr/>
        <w:t>lifting</w:t>
      </w:r>
      <w:r>
        <w:rPr>
          <w:spacing w:val="-17"/>
        </w:rPr>
        <w:t> </w:t>
      </w:r>
      <w:r>
        <w:rPr/>
        <w:t>schemes.</w:t>
      </w:r>
      <w:r>
        <w:rPr>
          <w:w w:val="99"/>
        </w:rPr>
        <w:t> </w:t>
      </w:r>
      <w:r>
        <w:rPr/>
        <w:t>It is characterized by fast computing speed, small memory</w:t>
      </w:r>
      <w:r>
        <w:rPr>
          <w:w w:val="99"/>
        </w:rPr>
        <w:t> </w:t>
      </w:r>
      <w:r>
        <w:rPr/>
        <w:t>requirements,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ability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implement</w:t>
      </w:r>
      <w:r>
        <w:rPr>
          <w:spacing w:val="-14"/>
        </w:rPr>
        <w:t> </w:t>
      </w:r>
      <w:r>
        <w:rPr/>
        <w:t>integer-to-integral</w:t>
      </w:r>
      <w:r>
        <w:rPr>
          <w:w w:val="99"/>
        </w:rPr>
        <w:t> </w:t>
      </w:r>
      <w:r>
        <w:rPr/>
        <w:t>conversion</w:t>
      </w:r>
      <w:r>
        <w:rPr>
          <w:spacing w:val="-16"/>
        </w:rPr>
        <w:t> </w:t>
      </w:r>
      <w:r>
        <w:rPr/>
        <w:t>[9].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recent</w:t>
      </w:r>
      <w:r>
        <w:rPr>
          <w:spacing w:val="-15"/>
        </w:rPr>
        <w:t> </w:t>
      </w:r>
      <w:r>
        <w:rPr/>
        <w:t>years,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development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mod-</w:t>
      </w:r>
      <w:r>
        <w:rPr>
          <w:w w:val="99"/>
        </w:rPr>
        <w:t> </w:t>
      </w:r>
      <w:r>
        <w:rPr/>
        <w:t>ern communication systems and image processing, </w:t>
      </w:r>
      <w:r>
        <w:rPr>
          <w:spacing w:val="30"/>
        </w:rPr>
        <w:t> </w:t>
      </w:r>
      <w:r>
        <w:rPr/>
        <w:t>wavelet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left"/>
      </w:pPr>
      <w:r>
        <w:rPr/>
        <w:t>design has also evolved to adapt to new types of signals</w:t>
      </w:r>
      <w:r>
        <w:rPr>
          <w:spacing w:val="11"/>
        </w:rPr>
        <w:t> </w:t>
      </w:r>
      <w:r>
        <w:rPr/>
        <w:t>and</w:t>
      </w:r>
      <w:r>
        <w:rPr>
          <w:w w:val="99"/>
        </w:rPr>
        <w:t> </w:t>
      </w:r>
      <w:r>
        <w:rPr/>
        <w:t>image</w:t>
      </w:r>
      <w:r>
        <w:rPr>
          <w:spacing w:val="-6"/>
        </w:rPr>
        <w:t> </w:t>
      </w:r>
      <w:r>
        <w:rPr/>
        <w:t>analysis.</w:t>
      </w:r>
    </w:p>
    <w:p>
      <w:pPr>
        <w:pStyle w:val="BodyText"/>
        <w:spacing w:line="249" w:lineRule="auto"/>
        <w:ind w:right="0" w:firstLine="199"/>
        <w:jc w:val="right"/>
      </w:pPr>
      <w:r>
        <w:rPr/>
        <w:t>The development of wavelet transform has never</w:t>
      </w:r>
      <w:r>
        <w:rPr>
          <w:spacing w:val="-23"/>
        </w:rPr>
        <w:t> </w:t>
      </w:r>
      <w:r>
        <w:rPr/>
        <w:t>stopped.</w:t>
      </w:r>
      <w:r>
        <w:rPr>
          <w:w w:val="99"/>
        </w:rPr>
        <w:t> </w:t>
      </w:r>
      <w:r>
        <w:rPr/>
        <w:t>Numerous new wavelet systems have been created</w:t>
      </w:r>
      <w:r>
        <w:rPr>
          <w:spacing w:val="27"/>
        </w:rPr>
        <w:t> </w:t>
      </w:r>
      <w:r>
        <w:rPr/>
        <w:t>and</w:t>
      </w:r>
      <w:r>
        <w:rPr>
          <w:w w:val="99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limitations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classic</w:t>
      </w:r>
      <w:r>
        <w:rPr>
          <w:spacing w:val="-12"/>
        </w:rPr>
        <w:t> </w:t>
      </w:r>
      <w:r>
        <w:rPr/>
        <w:t>wavelets.</w:t>
      </w:r>
      <w:r>
        <w:rPr>
          <w:spacing w:val="-13"/>
        </w:rPr>
        <w:t> </w:t>
      </w:r>
      <w:r>
        <w:rPr/>
        <w:t>Classi-</w:t>
      </w:r>
      <w:r>
        <w:rPr>
          <w:w w:val="99"/>
        </w:rPr>
        <w:t> </w:t>
      </w:r>
      <w:r>
        <w:rPr/>
        <w:t>cal discrete wavelets are translation sensitive, which</w:t>
      </w:r>
      <w:r>
        <w:rPr>
          <w:spacing w:val="25"/>
        </w:rPr>
        <w:t> </w:t>
      </w:r>
      <w:r>
        <w:rPr/>
        <w:t>means</w:t>
      </w:r>
      <w:r>
        <w:rPr>
          <w:w w:val="99"/>
        </w:rPr>
        <w:t> </w:t>
      </w:r>
      <w:r>
        <w:rPr/>
        <w:t>a</w:t>
      </w:r>
      <w:r>
        <w:rPr>
          <w:spacing w:val="39"/>
        </w:rPr>
        <w:t> </w:t>
      </w:r>
      <w:r>
        <w:rPr/>
        <w:t>slight</w:t>
      </w:r>
      <w:r>
        <w:rPr>
          <w:spacing w:val="39"/>
        </w:rPr>
        <w:t> </w:t>
      </w:r>
      <w:r>
        <w:rPr/>
        <w:t>shift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signals</w:t>
      </w:r>
      <w:r>
        <w:rPr>
          <w:spacing w:val="39"/>
        </w:rPr>
        <w:t> </w:t>
      </w:r>
      <w:r>
        <w:rPr/>
        <w:t>will</w:t>
      </w:r>
      <w:r>
        <w:rPr>
          <w:spacing w:val="39"/>
        </w:rPr>
        <w:t> </w:t>
      </w:r>
      <w:r>
        <w:rPr/>
        <w:t>cause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extensive</w:t>
      </w:r>
      <w:r>
        <w:rPr>
          <w:spacing w:val="39"/>
        </w:rPr>
        <w:t> </w:t>
      </w:r>
      <w:r>
        <w:rPr/>
        <w:t>range</w:t>
      </w:r>
      <w:r>
        <w:rPr>
          <w:spacing w:val="39"/>
        </w:rPr>
        <w:t> </w:t>
      </w:r>
      <w:r>
        <w:rPr/>
        <w:t>of</w:t>
      </w:r>
      <w:r>
        <w:rPr>
          <w:w w:val="99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coefficients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fluctuate.</w:t>
      </w:r>
      <w:r>
        <w:rPr>
          <w:spacing w:val="-12"/>
        </w:rPr>
        <w:t> </w:t>
      </w:r>
      <w:r>
        <w:rPr/>
        <w:t>Complex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transform</w:t>
      </w:r>
      <w:r>
        <w:rPr>
          <w:w w:val="99"/>
        </w:rPr>
        <w:t> </w:t>
      </w:r>
      <w:r>
        <w:rPr/>
        <w:t>(complex WT) can overcome the above problems, but it</w:t>
      </w:r>
      <w:r>
        <w:rPr>
          <w:spacing w:val="18"/>
        </w:rPr>
        <w:t> </w:t>
      </w:r>
      <w:r>
        <w:rPr/>
        <w:t>has</w:t>
      </w:r>
      <w:r>
        <w:rPr>
          <w:w w:val="99"/>
        </w:rPr>
        <w:t> </w:t>
      </w:r>
      <w:r>
        <w:rPr/>
        <w:t>another problem [10]. Since the input form of the</w:t>
      </w:r>
      <w:r>
        <w:rPr>
          <w:spacing w:val="34"/>
        </w:rPr>
        <w:t> </w:t>
      </w:r>
      <w:r>
        <w:rPr/>
        <w:t>complex</w:t>
      </w:r>
      <w:r>
        <w:rPr>
          <w:w w:val="99"/>
        </w:rPr>
        <w:t> </w:t>
      </w:r>
      <w:r>
        <w:rPr/>
        <w:t>WT with more than one level of decomposition is</w:t>
      </w:r>
      <w:r>
        <w:rPr>
          <w:spacing w:val="3"/>
        </w:rPr>
        <w:t> </w:t>
      </w:r>
      <w:r>
        <w:rPr/>
        <w:t>complex,</w:t>
      </w:r>
      <w:r>
        <w:rPr>
          <w:w w:val="99"/>
        </w:rPr>
        <w:t> </w:t>
      </w:r>
      <w:r>
        <w:rPr/>
        <w:t>it is challenging to construct its complete</w:t>
      </w:r>
      <w:r>
        <w:rPr>
          <w:spacing w:val="38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filter. Kingsbury [11] in 1998 constructed Dual-Tree</w:t>
      </w:r>
      <w:r>
        <w:rPr>
          <w:spacing w:val="1"/>
        </w:rPr>
        <w:t> </w:t>
      </w:r>
      <w:r>
        <w:rPr/>
        <w:t>Com-</w:t>
      </w:r>
      <w:r>
        <w:rPr>
          <w:w w:val="99"/>
        </w:rPr>
        <w:t> </w:t>
      </w:r>
      <w:r>
        <w:rPr/>
        <w:t>plex </w:t>
      </w:r>
      <w:r>
        <w:rPr>
          <w:spacing w:val="-3"/>
        </w:rPr>
        <w:t>Wavelet </w:t>
      </w:r>
      <w:r>
        <w:rPr/>
        <w:t>Transform </w:t>
      </w:r>
      <w:r>
        <w:rPr>
          <w:spacing w:val="-3"/>
        </w:rPr>
        <w:t>(DT-CWT). </w:t>
      </w:r>
      <w:r>
        <w:rPr/>
        <w:t>Compared with</w:t>
      </w:r>
      <w:r>
        <w:rPr>
          <w:spacing w:val="9"/>
        </w:rPr>
        <w:t> </w:t>
      </w:r>
      <w:r>
        <w:rPr/>
        <w:t>classi-</w:t>
      </w:r>
      <w:r>
        <w:rPr>
          <w:w w:val="99"/>
        </w:rPr>
        <w:t> </w:t>
      </w:r>
      <w:r>
        <w:rPr/>
        <w:t>cal wavelet transform, </w:t>
      </w:r>
      <w:r>
        <w:rPr>
          <w:spacing w:val="-4"/>
        </w:rPr>
        <w:t>DT-CWT </w:t>
      </w:r>
      <w:r>
        <w:rPr/>
        <w:t>could also provide</w:t>
      </w:r>
      <w:r>
        <w:rPr>
          <w:spacing w:val="6"/>
        </w:rPr>
        <w:t> </w:t>
      </w:r>
      <w:r>
        <w:rPr/>
        <w:t>phase</w:t>
      </w:r>
      <w:r>
        <w:rPr>
          <w:w w:val="99"/>
        </w:rPr>
        <w:t> </w:t>
      </w:r>
      <w:r>
        <w:rPr/>
        <w:t>information. It not only satisfies the condition of</w:t>
      </w:r>
      <w:r>
        <w:rPr>
          <w:spacing w:val="47"/>
        </w:rPr>
        <w:t> </w:t>
      </w:r>
      <w:r>
        <w:rPr/>
        <w:t>complete</w:t>
      </w:r>
      <w:r>
        <w:rPr>
          <w:w w:val="99"/>
        </w:rPr>
        <w:t> </w:t>
      </w:r>
      <w:r>
        <w:rPr/>
        <w:t>reconstruction but also retains other advantages of</w:t>
      </w:r>
      <w:r>
        <w:rPr>
          <w:spacing w:val="12"/>
        </w:rPr>
        <w:t> </w:t>
      </w:r>
      <w:r>
        <w:rPr/>
        <w:t>complex</w:t>
      </w:r>
      <w:r>
        <w:rPr>
          <w:w w:val="99"/>
        </w:rPr>
        <w:t> </w:t>
      </w:r>
      <w:r>
        <w:rPr/>
        <w:t>wavelets.</w:t>
      </w:r>
      <w:r>
        <w:rPr>
          <w:spacing w:val="-20"/>
        </w:rPr>
        <w:t> </w:t>
      </w:r>
      <w:r>
        <w:rPr/>
        <w:t>It</w:t>
      </w:r>
      <w:r>
        <w:rPr>
          <w:spacing w:val="-19"/>
        </w:rPr>
        <w:t> </w:t>
      </w:r>
      <w:r>
        <w:rPr/>
        <w:t>has</w:t>
      </w:r>
      <w:r>
        <w:rPr>
          <w:spacing w:val="-20"/>
        </w:rPr>
        <w:t> </w:t>
      </w:r>
      <w:r>
        <w:rPr/>
        <w:t>been</w:t>
      </w:r>
      <w:r>
        <w:rPr>
          <w:spacing w:val="-19"/>
        </w:rPr>
        <w:t> </w:t>
      </w:r>
      <w:r>
        <w:rPr/>
        <w:t>applied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many</w:t>
      </w:r>
      <w:r>
        <w:rPr>
          <w:spacing w:val="-19"/>
        </w:rPr>
        <w:t> </w:t>
      </w:r>
      <w:r>
        <w:rPr/>
        <w:t>image</w:t>
      </w:r>
      <w:r>
        <w:rPr>
          <w:spacing w:val="-20"/>
        </w:rPr>
        <w:t> </w:t>
      </w:r>
      <w:r>
        <w:rPr/>
        <w:t>processing</w:t>
      </w:r>
      <w:r>
        <w:rPr>
          <w:spacing w:val="-20"/>
        </w:rPr>
        <w:t> </w:t>
      </w:r>
      <w:r>
        <w:rPr/>
        <w:t>fields.</w:t>
      </w:r>
      <w:r>
        <w:rPr>
          <w:w w:val="99"/>
        </w:rPr>
        <w:t> </w:t>
      </w:r>
      <w:r>
        <w:rPr/>
        <w:t>Combining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advantages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transform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neural</w:t>
      </w:r>
      <w:r>
        <w:rPr>
          <w:w w:val="99"/>
        </w:rPr>
        <w:t> </w:t>
      </w:r>
      <w:r>
        <w:rPr/>
        <w:t>network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another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hotspot.</w:t>
      </w:r>
      <w:r>
        <w:rPr>
          <w:spacing w:val="21"/>
        </w:rPr>
        <w:t> </w:t>
      </w:r>
      <w:r>
        <w:rPr/>
        <w:t>One</w:t>
      </w:r>
      <w:r>
        <w:rPr>
          <w:spacing w:val="21"/>
        </w:rPr>
        <w:t> </w:t>
      </w:r>
      <w:r>
        <w:rPr/>
        <w:t>method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use</w:t>
      </w:r>
      <w:r>
        <w:rPr>
          <w:w w:val="99"/>
        </w:rPr>
        <w:t> </w:t>
      </w:r>
      <w:r>
        <w:rPr/>
        <w:t>wavelet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preprocess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signal.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feature</w:t>
      </w:r>
      <w:r>
        <w:rPr>
          <w:spacing w:val="-7"/>
        </w:rPr>
        <w:t> </w:t>
      </w:r>
      <w:r>
        <w:rPr/>
        <w:t>extrac-</w:t>
      </w:r>
      <w:r>
        <w:rPr>
          <w:w w:val="99"/>
        </w:rPr>
        <w:t> </w:t>
      </w:r>
      <w:r>
        <w:rPr/>
        <w:t>tion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signal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achieved</w:t>
      </w:r>
      <w:r>
        <w:rPr>
          <w:spacing w:val="38"/>
        </w:rPr>
        <w:t> </w:t>
      </w:r>
      <w:r>
        <w:rPr/>
        <w:t>through</w:t>
      </w:r>
      <w:r>
        <w:rPr>
          <w:spacing w:val="38"/>
        </w:rPr>
        <w:t> </w:t>
      </w:r>
      <w:r>
        <w:rPr/>
        <w:t>wavelet</w:t>
      </w:r>
      <w:r>
        <w:rPr>
          <w:spacing w:val="38"/>
        </w:rPr>
        <w:t> </w:t>
      </w:r>
      <w:r>
        <w:rPr/>
        <w:t>transform,</w:t>
      </w:r>
      <w:r>
        <w:rPr>
          <w:w w:val="9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extracted</w:t>
      </w:r>
      <w:r>
        <w:rPr>
          <w:spacing w:val="29"/>
        </w:rPr>
        <w:t> </w:t>
      </w:r>
      <w:r>
        <w:rPr/>
        <w:t>feature</w:t>
      </w:r>
      <w:r>
        <w:rPr>
          <w:spacing w:val="29"/>
        </w:rPr>
        <w:t> </w:t>
      </w:r>
      <w:r>
        <w:rPr/>
        <w:t>vector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then</w:t>
      </w:r>
      <w:r>
        <w:rPr>
          <w:spacing w:val="29"/>
        </w:rPr>
        <w:t> </w:t>
      </w:r>
      <w:r>
        <w:rPr/>
        <w:t>sent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neural</w:t>
      </w:r>
      <w:r>
        <w:rPr>
          <w:w w:val="99"/>
        </w:rPr>
        <w:t> </w:t>
      </w:r>
      <w:r>
        <w:rPr/>
        <w:t>network for processing. The other is a compact</w:t>
      </w:r>
      <w:r>
        <w:rPr>
          <w:spacing w:val="5"/>
        </w:rPr>
        <w:t> </w:t>
      </w:r>
      <w:r>
        <w:rPr/>
        <w:t>combination</w:t>
      </w:r>
      <w:r>
        <w:rPr>
          <w:w w:val="99"/>
        </w:rPr>
        <w:t> </w:t>
      </w:r>
      <w:r>
        <w:rPr/>
        <w:t>of wavelet transform and neural network, fully</w:t>
      </w:r>
      <w:r>
        <w:rPr>
          <w:spacing w:val="14"/>
        </w:rPr>
        <w:t> </w:t>
      </w:r>
      <w:r>
        <w:rPr/>
        <w:t>integrating</w:t>
      </w:r>
      <w:r>
        <w:rPr>
          <w:w w:val="99"/>
        </w:rPr>
        <w:t> </w:t>
      </w:r>
      <w:r>
        <w:rPr/>
        <w:t>the advantages of the two. Pati and Krishnaprasad [12]</w:t>
      </w:r>
      <w:r>
        <w:rPr>
          <w:spacing w:val="14"/>
        </w:rPr>
        <w:t> </w:t>
      </w:r>
      <w:r>
        <w:rPr/>
        <w:t>first</w:t>
      </w:r>
      <w:r>
        <w:rPr>
          <w:w w:val="99"/>
        </w:rPr>
        <w:t> </w:t>
      </w:r>
      <w:r>
        <w:rPr/>
        <w:t>studied the relationship between neural network and</w:t>
      </w:r>
      <w:r>
        <w:rPr>
          <w:spacing w:val="-30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 and proposed a discrete affine wavelet</w:t>
      </w:r>
      <w:r>
        <w:rPr>
          <w:spacing w:val="17"/>
        </w:rPr>
        <w:t> </w:t>
      </w:r>
      <w:r>
        <w:rPr/>
        <w:t>network</w:t>
      </w:r>
      <w:r>
        <w:rPr>
          <w:w w:val="99"/>
        </w:rPr>
        <w:t> </w:t>
      </w:r>
      <w:r>
        <w:rPr/>
        <w:t>model.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idea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introduce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discrete</w:t>
      </w:r>
      <w:r>
        <w:rPr>
          <w:spacing w:val="-16"/>
        </w:rPr>
        <w:t> </w:t>
      </w:r>
      <w:r>
        <w:rPr/>
        <w:t>wavelet</w:t>
      </w:r>
      <w:r>
        <w:rPr>
          <w:spacing w:val="-16"/>
        </w:rPr>
        <w:t> </w:t>
      </w:r>
      <w:r>
        <w:rPr/>
        <w:t>transform</w:t>
      </w:r>
      <w:r>
        <w:rPr>
          <w:w w:val="99"/>
        </w:rPr>
        <w:t> </w:t>
      </w:r>
      <w:r>
        <w:rPr/>
        <w:t>into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neural</w:t>
      </w:r>
      <w:r>
        <w:rPr>
          <w:spacing w:val="34"/>
        </w:rPr>
        <w:t> </w:t>
      </w:r>
      <w:r>
        <w:rPr/>
        <w:t>network</w:t>
      </w:r>
      <w:r>
        <w:rPr>
          <w:spacing w:val="34"/>
        </w:rPr>
        <w:t> </w:t>
      </w:r>
      <w:r>
        <w:rPr/>
        <w:t>model.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1992,</w:t>
      </w:r>
      <w:r>
        <w:rPr>
          <w:spacing w:val="34"/>
        </w:rPr>
        <w:t> </w:t>
      </w:r>
      <w:r>
        <w:rPr/>
        <w:t>Zhang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Ben-</w:t>
      </w:r>
      <w:r>
        <w:rPr>
          <w:w w:val="99"/>
        </w:rPr>
        <w:t> </w:t>
      </w:r>
      <w:r>
        <w:rPr/>
        <w:t>veniste [13] formally proposed the concept and algorithm</w:t>
      </w:r>
      <w:r>
        <w:rPr>
          <w:spacing w:val="-4"/>
        </w:rPr>
        <w:t> </w:t>
      </w:r>
      <w:r>
        <w:rPr/>
        <w:t>of</w:t>
      </w:r>
      <w:r>
        <w:rPr>
          <w:w w:val="99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networks.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idea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replace</w:t>
      </w:r>
      <w:r>
        <w:rPr>
          <w:spacing w:val="-18"/>
        </w:rPr>
        <w:t> </w:t>
      </w:r>
      <w:r>
        <w:rPr/>
        <w:t>neurons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wavelet</w:t>
      </w:r>
      <w:r>
        <w:rPr>
          <w:w w:val="99"/>
        </w:rPr>
        <w:t> </w:t>
      </w:r>
      <w:r>
        <w:rPr/>
        <w:t>elements, that is, to use wavelet functions instead of</w:t>
      </w:r>
      <w:r>
        <w:rPr>
          <w:spacing w:val="-22"/>
        </w:rPr>
        <w:t> </w:t>
      </w:r>
      <w:r>
        <w:rPr/>
        <w:t>Sigmod</w:t>
      </w:r>
      <w:r>
        <w:rPr>
          <w:w w:val="99"/>
        </w:rPr>
        <w:t> </w:t>
      </w:r>
      <w:r>
        <w:rPr/>
        <w:t>functions as activation functions. In wavelet neural</w:t>
      </w:r>
      <w:r>
        <w:rPr>
          <w:spacing w:val="29"/>
        </w:rPr>
        <w:t> </w:t>
      </w:r>
      <w:r>
        <w:rPr/>
        <w:t>network</w:t>
      </w:r>
      <w:r>
        <w:rPr>
          <w:w w:val="99"/>
        </w:rPr>
        <w:t> </w:t>
      </w:r>
      <w:r>
        <w:rPr/>
        <w:t>(WNN), the hidden layer of the neural network is</w:t>
      </w:r>
      <w:r>
        <w:rPr>
          <w:spacing w:val="44"/>
        </w:rPr>
        <w:t> </w:t>
      </w:r>
      <w:r>
        <w:rPr/>
        <w:t>replaced</w:t>
      </w:r>
      <w:r>
        <w:rPr>
          <w:w w:val="99"/>
        </w:rPr>
        <w:t> </w:t>
      </w:r>
      <w:r>
        <w:rPr/>
        <w:t>by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function.</w:t>
      </w:r>
      <w:r>
        <w:rPr>
          <w:spacing w:val="-18"/>
        </w:rPr>
        <w:t> </w:t>
      </w:r>
      <w:r>
        <w:rPr/>
        <w:t>Meanwhile,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corresponding</w:t>
      </w:r>
      <w:r>
        <w:rPr>
          <w:spacing w:val="-18"/>
        </w:rPr>
        <w:t> </w:t>
      </w:r>
      <w:r>
        <w:rPr/>
        <w:t>weights</w:t>
      </w:r>
      <w:r>
        <w:rPr>
          <w:w w:val="99"/>
        </w:rPr>
        <w:t> </w:t>
      </w:r>
      <w:r>
        <w:rPr/>
        <w:t>from the input layer to the hidden layer and the threshold</w:t>
      </w:r>
      <w:r>
        <w:rPr>
          <w:spacing w:val="39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20"/>
        </w:rPr>
        <w:t> </w:t>
      </w:r>
      <w:r>
        <w:rPr/>
        <w:t>hidden</w:t>
      </w:r>
      <w:r>
        <w:rPr>
          <w:spacing w:val="19"/>
        </w:rPr>
        <w:t> </w:t>
      </w:r>
      <w:r>
        <w:rPr/>
        <w:t>layer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replaced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scaling</w:t>
      </w:r>
      <w:r>
        <w:rPr>
          <w:spacing w:val="20"/>
        </w:rPr>
        <w:t> </w:t>
      </w:r>
      <w:r>
        <w:rPr/>
        <w:t>factor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line="240" w:lineRule="auto"/>
        <w:ind w:right="329"/>
        <w:jc w:val="left"/>
      </w:pPr>
      <w:r>
        <w:rPr/>
        <w:t>time shift factor of the wavelet function</w:t>
      </w:r>
      <w:r>
        <w:rPr>
          <w:spacing w:val="-26"/>
        </w:rPr>
        <w:t> </w:t>
      </w:r>
      <w:r>
        <w:rPr/>
        <w:t>[14].</w:t>
      </w:r>
    </w:p>
    <w:p>
      <w:pPr>
        <w:pStyle w:val="BodyText"/>
        <w:spacing w:line="249" w:lineRule="auto" w:before="9"/>
        <w:ind w:right="0" w:firstLine="199"/>
        <w:jc w:val="both"/>
      </w:pPr>
      <w:r>
        <w:rPr/>
        <w:t>Then Szu and Harold [15] proposed two adaptive</w:t>
      </w:r>
      <w:r>
        <w:rPr>
          <w:spacing w:val="43"/>
        </w:rPr>
        <w:t> </w:t>
      </w:r>
      <w:r>
        <w:rPr/>
        <w:t>WNN</w:t>
      </w:r>
      <w:r>
        <w:rPr>
          <w:w w:val="99"/>
        </w:rPr>
        <w:t> </w:t>
      </w:r>
      <w:r>
        <w:rPr/>
        <w:t>models based on continuous wavelet transform. One is</w:t>
      </w:r>
      <w:r>
        <w:rPr>
          <w:spacing w:val="26"/>
        </w:rPr>
        <w:t> </w:t>
      </w:r>
      <w:r>
        <w:rPr/>
        <w:t>used</w:t>
      </w:r>
      <w:r>
        <w:rPr>
          <w:w w:val="99"/>
        </w:rPr>
        <w:t> </w:t>
      </w:r>
      <w:r>
        <w:rPr/>
        <w:t>for signal representation, focusing on function</w:t>
      </w:r>
      <w:r>
        <w:rPr>
          <w:spacing w:val="1"/>
        </w:rPr>
        <w:t> </w:t>
      </w:r>
      <w:r>
        <w:rPr/>
        <w:t>approxima-</w:t>
      </w:r>
      <w:r>
        <w:rPr>
          <w:w w:val="99"/>
        </w:rPr>
        <w:t> </w:t>
      </w:r>
      <w:r>
        <w:rPr/>
        <w:t>tion; the other focuses on selecting appropriate wavelets</w:t>
      </w:r>
      <w:r>
        <w:rPr>
          <w:spacing w:val="42"/>
        </w:rPr>
        <w:t> </w:t>
      </w:r>
      <w:r>
        <w:rPr/>
        <w:t>for</w:t>
      </w:r>
      <w:r>
        <w:rPr>
          <w:w w:val="99"/>
        </w:rPr>
        <w:t> </w:t>
      </w:r>
      <w:r>
        <w:rPr/>
        <w:t>feature</w:t>
      </w:r>
      <w:r>
        <w:rPr>
          <w:spacing w:val="-8"/>
        </w:rPr>
        <w:t> </w:t>
      </w:r>
      <w:r>
        <w:rPr/>
        <w:t>extraction.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>
          <w:spacing w:val="-3"/>
        </w:rPr>
        <w:t>involve</w:t>
      </w:r>
      <w:r>
        <w:rPr>
          <w:spacing w:val="-8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problems,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orthogonality</w:t>
      </w:r>
      <w:r>
        <w:rPr>
          <w:spacing w:val="-9"/>
        </w:rPr>
        <w:t> </w:t>
      </w:r>
      <w:r>
        <w:rPr/>
        <w:t>requirements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wavelets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w w:val="99"/>
        </w:rPr>
        <w:t> </w:t>
      </w:r>
      <w:r>
        <w:rPr/>
        <w:t>very</w:t>
      </w:r>
      <w:r>
        <w:rPr>
          <w:spacing w:val="-17"/>
        </w:rPr>
        <w:t> </w:t>
      </w:r>
      <w:r>
        <w:rPr/>
        <w:t>strict.</w:t>
      </w:r>
      <w:r>
        <w:rPr>
          <w:spacing w:val="-17"/>
        </w:rPr>
        <w:t> </w:t>
      </w:r>
      <w:r>
        <w:rPr>
          <w:spacing w:val="-3"/>
        </w:rPr>
        <w:t>However,</w:t>
      </w:r>
      <w:r>
        <w:rPr>
          <w:spacing w:val="-17"/>
        </w:rPr>
        <w:t> </w:t>
      </w:r>
      <w:r>
        <w:rPr/>
        <w:t>because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orthogonal</w:t>
      </w:r>
      <w:r>
        <w:rPr>
          <w:spacing w:val="-17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base</w:t>
      </w:r>
      <w:r>
        <w:rPr>
          <w:spacing w:val="-17"/>
        </w:rPr>
        <w:t> </w:t>
      </w:r>
      <w:r>
        <w:rPr/>
        <w:t>has</w:t>
      </w:r>
      <w:r>
        <w:rPr>
          <w:w w:val="99"/>
        </w:rPr>
        <w:t> </w:t>
      </w:r>
      <w:r>
        <w:rPr/>
        <w:t>good</w:t>
      </w:r>
      <w:r>
        <w:rPr>
          <w:spacing w:val="-12"/>
        </w:rPr>
        <w:t> </w:t>
      </w:r>
      <w:r>
        <w:rPr/>
        <w:t>time-frequency</w:t>
      </w:r>
      <w:r>
        <w:rPr>
          <w:spacing w:val="-12"/>
        </w:rPr>
        <w:t> </w:t>
      </w:r>
      <w:r>
        <w:rPr/>
        <w:t>resolution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signal</w:t>
      </w:r>
      <w:r>
        <w:rPr>
          <w:w w:val="99"/>
        </w:rPr>
        <w:t> </w:t>
      </w:r>
      <w:r>
        <w:rPr/>
        <w:t>changes drastically, the network can increase the</w:t>
      </w:r>
      <w:r>
        <w:rPr>
          <w:spacing w:val="16"/>
        </w:rPr>
        <w:t> </w:t>
      </w:r>
      <w:r>
        <w:rPr/>
        <w:t>resolution</w:t>
      </w:r>
      <w:r>
        <w:rPr>
          <w:w w:val="99"/>
        </w:rPr>
        <w:t> </w:t>
      </w:r>
      <w:r>
        <w:rPr/>
        <w:t>scale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ensure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accuracy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approximation.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addition,</w:t>
      </w:r>
      <w:r>
        <w:rPr>
          <w:w w:val="99"/>
        </w:rPr>
        <w:t> </w:t>
      </w:r>
      <w:r>
        <w:rPr/>
        <w:t>due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orthogonality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function</w:t>
      </w:r>
      <w:r>
        <w:rPr>
          <w:spacing w:val="-18"/>
        </w:rPr>
        <w:t> </w:t>
      </w:r>
      <w:r>
        <w:rPr/>
        <w:t>bases,</w:t>
      </w:r>
      <w:r>
        <w:rPr>
          <w:spacing w:val="-18"/>
        </w:rPr>
        <w:t> </w:t>
      </w:r>
      <w:r>
        <w:rPr/>
        <w:t>adding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delet-</w:t>
      </w:r>
      <w:r>
        <w:rPr>
          <w:w w:val="99"/>
        </w:rPr>
        <w:t> </w:t>
      </w:r>
      <w:r>
        <w:rPr/>
        <w:t>ing</w:t>
      </w:r>
      <w:r>
        <w:rPr>
          <w:spacing w:val="-9"/>
        </w:rPr>
        <w:t> </w:t>
      </w:r>
      <w:r>
        <w:rPr/>
        <w:t>network</w:t>
      </w:r>
      <w:r>
        <w:rPr>
          <w:spacing w:val="-8"/>
        </w:rPr>
        <w:t> </w:t>
      </w:r>
      <w:r>
        <w:rPr/>
        <w:t>nodes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process</w:t>
      </w:r>
      <w:r>
        <w:rPr>
          <w:spacing w:val="-8"/>
        </w:rPr>
        <w:t> </w:t>
      </w:r>
      <w:r>
        <w:rPr/>
        <w:t>does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affect</w:t>
      </w:r>
      <w:r>
        <w:rPr>
          <w:w w:val="99"/>
        </w:rPr>
        <w:t> </w:t>
      </w:r>
      <w:r>
        <w:rPr/>
        <w:t>the trained network weights, which can greatly shorten</w:t>
      </w:r>
      <w:r>
        <w:rPr>
          <w:spacing w:val="34"/>
        </w:rPr>
        <w:t> </w:t>
      </w:r>
      <w:r>
        <w:rPr/>
        <w:t>the</w:t>
      </w:r>
      <w:r>
        <w:rPr>
          <w:w w:val="99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time.</w:t>
      </w:r>
      <w:r>
        <w:rPr>
          <w:spacing w:val="-13"/>
        </w:rPr>
        <w:t> </w:t>
      </w:r>
      <w:r>
        <w:rPr/>
        <w:t>Bhavik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[16]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orthogonal</w:t>
      </w:r>
      <w:r>
        <w:rPr>
          <w:w w:val="99"/>
        </w:rPr>
        <w:t> </w:t>
      </w:r>
      <w:r>
        <w:rPr/>
        <w:t>wavelet function as the activation function of neurons</w:t>
      </w:r>
      <w:r>
        <w:rPr>
          <w:spacing w:val="27"/>
        </w:rPr>
        <w:t> </w:t>
      </w:r>
      <w:r>
        <w:rPr/>
        <w:t>and</w:t>
      </w:r>
      <w:r>
        <w:rPr>
          <w:w w:val="99"/>
        </w:rPr>
        <w:t> </w:t>
      </w:r>
      <w:r>
        <w:rPr/>
        <w:t>proposed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orthogonal</w:t>
      </w:r>
      <w:r>
        <w:rPr>
          <w:spacing w:val="-14"/>
        </w:rPr>
        <w:t> </w:t>
      </w:r>
      <w:r>
        <w:rPr/>
        <w:t>multi-resolution</w:t>
      </w:r>
      <w:r>
        <w:rPr>
          <w:spacing w:val="-14"/>
        </w:rPr>
        <w:t> </w:t>
      </w:r>
      <w:r>
        <w:rPr/>
        <w:t>WNN.</w:t>
      </w:r>
      <w:r>
        <w:rPr>
          <w:spacing w:val="-14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/>
        <w:t>theory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multi-resolution</w:t>
      </w:r>
      <w:r>
        <w:rPr>
          <w:spacing w:val="-11"/>
        </w:rPr>
        <w:t> </w:t>
      </w:r>
      <w:r>
        <w:rPr/>
        <w:t>analysis,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scale</w:t>
      </w:r>
      <w:r>
        <w:rPr>
          <w:spacing w:val="-11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and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wavelet</w:t>
      </w:r>
      <w:r>
        <w:rPr>
          <w:spacing w:val="-17"/>
        </w:rPr>
        <w:t> </w:t>
      </w:r>
      <w:r>
        <w:rPr/>
        <w:t>function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included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network</w:t>
      </w:r>
      <w:r>
        <w:rPr>
          <w:spacing w:val="-17"/>
        </w:rPr>
        <w:t> </w:t>
      </w:r>
      <w:r>
        <w:rPr/>
        <w:t>together,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the</w:t>
      </w:r>
      <w:r>
        <w:rPr>
          <w:w w:val="99"/>
        </w:rPr>
        <w:t> </w:t>
      </w:r>
      <w:r>
        <w:rPr/>
        <w:t>network is trained by the step-by-step learning</w:t>
      </w:r>
      <w:r>
        <w:rPr>
          <w:spacing w:val="-25"/>
        </w:rPr>
        <w:t> </w:t>
      </w:r>
      <w:r>
        <w:rPr/>
        <w:t>method.</w:t>
      </w:r>
    </w:p>
    <w:p>
      <w:pPr>
        <w:pStyle w:val="BodyText"/>
        <w:spacing w:line="232" w:lineRule="auto" w:before="6"/>
        <w:ind w:right="112" w:firstLine="199"/>
        <w:jc w:val="both"/>
        <w:rPr>
          <w:rFonts w:ascii="Lucida Sans Unicode" w:hAnsi="Lucida Sans Unicode" w:cs="Lucida Sans Unicode" w:eastAsia="Lucida Sans Unicode"/>
        </w:rPr>
      </w:pPr>
      <w:r>
        <w:rPr/>
        <w:t>In this </w:t>
      </w:r>
      <w:r>
        <w:rPr>
          <w:spacing w:val="-4"/>
        </w:rPr>
        <w:t>review,  </w:t>
      </w:r>
      <w:r>
        <w:rPr/>
        <w:t>a clear track of the wavelet </w:t>
      </w:r>
      <w:r>
        <w:rPr>
          <w:spacing w:val="10"/>
        </w:rPr>
        <w:t> </w:t>
      </w:r>
      <w:r>
        <w:rPr/>
        <w:t>development</w:t>
      </w:r>
      <w:r>
        <w:rPr>
          <w:w w:val="99"/>
        </w:rPr>
        <w:t> </w:t>
      </w:r>
      <w:r>
        <w:rPr/>
        <w:t>in</w:t>
      </w:r>
      <w:r>
        <w:rPr>
          <w:spacing w:val="38"/>
        </w:rPr>
        <w:t> </w:t>
      </w:r>
      <w:r>
        <w:rPr/>
        <w:t>history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sorted</w:t>
      </w:r>
      <w:r>
        <w:rPr>
          <w:spacing w:val="38"/>
        </w:rPr>
        <w:t> </w:t>
      </w:r>
      <w:r>
        <w:rPr/>
        <w:t>out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reviewed</w:t>
      </w:r>
      <w:r>
        <w:rPr>
          <w:spacing w:val="38"/>
        </w:rPr>
        <w:t> </w:t>
      </w:r>
      <w:r>
        <w:rPr/>
        <w:t>systematically.</w:t>
      </w:r>
      <w:r>
        <w:rPr>
          <w:spacing w:val="38"/>
        </w:rPr>
        <w:t> </w:t>
      </w:r>
      <w:r>
        <w:rPr/>
        <w:t>The</w:t>
      </w:r>
      <w:r>
        <w:rPr>
          <w:w w:val="99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paper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</w:t>
      </w:r>
      <w:r>
        <w:rPr>
          <w:rFonts w:ascii="Lucida Sans Unicode"/>
        </w:rPr>
        <w:t>: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2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theory, including the wavelet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method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properties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definition,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briefly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summarized.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development of the wavelet base is discussed,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direction,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rationalization,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pointed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out.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Signal decomposition methods are discussed,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widely used DWT (Discrete  wavelet  transform)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its extensions: wavelet packet (WP), complex </w:t>
      </w:r>
      <w:r>
        <w:rPr>
          <w:rFonts w:ascii="Times New Roman"/>
          <w:spacing w:val="-6"/>
          <w:sz w:val="20"/>
        </w:rPr>
        <w:t>WT,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primarily, rational wavelet transform (RWT). </w:t>
      </w:r>
      <w:r>
        <w:rPr>
          <w:rFonts w:ascii="Times New Roman"/>
          <w:spacing w:val="-4"/>
          <w:sz w:val="20"/>
        </w:rPr>
        <w:t>RWT 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powerful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processing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tool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satisfactory frequency resolution, which can 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applied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wide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fields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adjusting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rational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factor.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 advantages of WNNs that use wavelet analysis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preprocessing are further clarified. More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satisfactory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scale domain resolution is more convenient for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signal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processing, whether in denoising or feature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extraction.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Applying the wavelet function to the neural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network,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combined with some interdisciplinary algorithms,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significantly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increase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neural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network’s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performance.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 application of wavelets in signal processing 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emerging fields, image processing, 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algorithms is introduced to broaden the application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sce-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narios 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wavelets.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Some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challenges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gaps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discussed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in the </w:t>
      </w:r>
      <w:r>
        <w:rPr>
          <w:rFonts w:ascii="Times New Roman"/>
          <w:spacing w:val="-4"/>
          <w:sz w:val="20"/>
        </w:rPr>
        <w:t>review, </w:t>
      </w:r>
      <w:r>
        <w:rPr>
          <w:rFonts w:ascii="Times New Roman"/>
          <w:sz w:val="20"/>
        </w:rPr>
        <w:t>and some future research directions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suggested.</w:t>
      </w:r>
    </w:p>
    <w:p>
      <w:pPr>
        <w:pStyle w:val="BodyText"/>
        <w:spacing w:line="249" w:lineRule="auto" w:before="13"/>
        <w:ind w:right="112" w:firstLine="199"/>
        <w:jc w:val="both"/>
      </w:pPr>
      <w:r>
        <w:rPr/>
        <w:t>The paper is organized as follows. Section</w:t>
      </w:r>
      <w:r>
        <w:rPr/>
        <w:t> </w:t>
      </w:r>
      <w:hyperlink w:history="true" w:anchor="_bookmark0">
        <w:r>
          <w:rPr>
            <w:color w:val="231F20"/>
          </w:rPr>
          <w:t>II</w:t>
        </w:r>
      </w:hyperlink>
      <w:r>
        <w:rPr>
          <w:color w:val="231F20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w w:val="99"/>
        </w:rPr>
        <w:t> </w:t>
      </w:r>
      <w:r>
        <w:rPr/>
        <w:t>description of review method. </w:t>
      </w:r>
      <w:r>
        <w:rPr>
          <w:spacing w:val="-3"/>
        </w:rPr>
        <w:t>Wavelet </w:t>
      </w:r>
      <w:r>
        <w:rPr/>
        <w:t>theory is</w:t>
      </w:r>
      <w:r>
        <w:rPr>
          <w:spacing w:val="21"/>
        </w:rPr>
        <w:t> </w:t>
      </w:r>
      <w:r>
        <w:rPr/>
        <w:t>described</w:t>
      </w:r>
      <w:r>
        <w:rPr>
          <w:w w:val="99"/>
        </w:rPr>
        <w:t> </w:t>
      </w:r>
      <w:r>
        <w:rPr/>
        <w:t>in Section</w:t>
      </w:r>
      <w:r>
        <w:rPr/>
        <w:t> </w:t>
      </w:r>
      <w:hyperlink w:history="true" w:anchor="_bookmark2">
        <w:r>
          <w:rPr>
            <w:color w:val="231F20"/>
          </w:rPr>
          <w:t>III</w:t>
        </w:r>
      </w:hyperlink>
      <w:r>
        <w:rPr/>
        <w:t>. The properties of different wavelet bases are</w:t>
      </w:r>
      <w:r>
        <w:rPr>
          <w:w w:val="99"/>
        </w:rPr>
        <w:t> </w:t>
      </w:r>
      <w:r>
        <w:rPr/>
        <w:t>discussed. </w:t>
      </w:r>
      <w:r>
        <w:rPr>
          <w:spacing w:val="-3"/>
        </w:rPr>
        <w:t>Wavelet </w:t>
      </w:r>
      <w:r>
        <w:rPr/>
        <w:t>transform, especially </w:t>
      </w:r>
      <w:r>
        <w:rPr>
          <w:spacing w:val="-7"/>
        </w:rPr>
        <w:t>RWT, </w:t>
      </w:r>
      <w:r>
        <w:rPr/>
        <w:t>which</w:t>
      </w:r>
      <w:r>
        <w:rPr>
          <w:spacing w:val="18"/>
        </w:rPr>
        <w:t> </w:t>
      </w:r>
      <w:r>
        <w:rPr/>
        <w:t>can</w:t>
      </w:r>
      <w:r>
        <w:rPr>
          <w:w w:val="99"/>
        </w:rPr>
        <w:t> </w:t>
      </w:r>
      <w:r>
        <w:rPr/>
        <w:t>provide finer resolution analysis, is reviewed in Section</w:t>
      </w:r>
      <w:r>
        <w:rPr>
          <w:spacing w:val="1"/>
        </w:rPr>
        <w:t> </w:t>
      </w:r>
      <w:hyperlink w:history="true" w:anchor="_bookmark7">
        <w:r>
          <w:rPr>
            <w:color w:val="231F20"/>
          </w:rPr>
          <w:t>IV</w:t>
        </w:r>
      </w:hyperlink>
      <w:r>
        <w:rPr/>
        <w:t>.</w:t>
      </w:r>
      <w:r>
        <w:rPr>
          <w:w w:val="99"/>
        </w:rPr>
        <w:t> </w:t>
      </w:r>
      <w:r>
        <w:rPr/>
        <w:t>WNN is introduced in Section</w:t>
      </w:r>
      <w:r>
        <w:rPr/>
        <w:t> </w:t>
      </w:r>
      <w:hyperlink w:history="true" w:anchor="_bookmark19">
        <w:r>
          <w:rPr>
            <w:color w:val="231F20"/>
          </w:rPr>
          <w:t>V</w:t>
        </w:r>
      </w:hyperlink>
      <w:r>
        <w:rPr/>
        <w:t>. It is divided into</w:t>
      </w:r>
      <w:r>
        <w:rPr>
          <w:spacing w:val="-12"/>
        </w:rPr>
        <w:t> </w:t>
      </w:r>
      <w:r>
        <w:rPr/>
        <w:t>two</w:t>
      </w:r>
      <w:r>
        <w:rPr>
          <w:w w:val="99"/>
        </w:rPr>
        <w:t> </w:t>
      </w:r>
      <w:r>
        <w:rPr/>
        <w:t>research directions: wavelet as signal preprocessing</w:t>
      </w:r>
      <w:r>
        <w:rPr>
          <w:spacing w:val="45"/>
        </w:rPr>
        <w:t> </w:t>
      </w:r>
      <w:r>
        <w:rPr/>
        <w:t>and</w:t>
      </w:r>
      <w:r>
        <w:rPr>
          <w:w w:val="99"/>
        </w:rPr>
        <w:t> </w:t>
      </w:r>
      <w:r>
        <w:rPr/>
        <w:t>wavelet as activation function. The advantages of</w:t>
      </w:r>
      <w:r>
        <w:rPr>
          <w:spacing w:val="40"/>
        </w:rPr>
        <w:t> </w:t>
      </w:r>
      <w:r>
        <w:rPr/>
        <w:t>wavelet</w:t>
      </w:r>
      <w:r>
        <w:rPr>
          <w:w w:val="99"/>
        </w:rPr>
        <w:t> </w:t>
      </w:r>
      <w:r>
        <w:rPr/>
        <w:t>in signal processing (traditional and emerging fields), image</w:t>
      </w:r>
      <w:r>
        <w:rPr>
          <w:w w:val="99"/>
        </w:rPr>
        <w:t> </w:t>
      </w:r>
      <w:r>
        <w:rPr/>
        <w:t>processing, and application of optimization algorithms</w:t>
      </w:r>
      <w:r>
        <w:rPr>
          <w:spacing w:val="10"/>
        </w:rPr>
        <w:t> </w:t>
      </w:r>
      <w:r>
        <w:rPr/>
        <w:t>are</w:t>
      </w:r>
      <w:r>
        <w:rPr>
          <w:w w:val="99"/>
        </w:rPr>
        <w:t> </w:t>
      </w:r>
      <w:r>
        <w:rPr/>
        <w:t>also reviewed in Section</w:t>
      </w:r>
      <w:r>
        <w:rPr/>
        <w:t> </w:t>
      </w:r>
      <w:hyperlink w:history="true" w:anchor="_bookmark34">
        <w:r>
          <w:rPr>
            <w:color w:val="231F20"/>
          </w:rPr>
          <w:t>VI</w:t>
        </w:r>
      </w:hyperlink>
      <w:r>
        <w:rPr/>
        <w:t>. Through the </w:t>
      </w:r>
      <w:r>
        <w:rPr>
          <w:spacing w:val="-4"/>
        </w:rPr>
        <w:t>review,</w:t>
      </w:r>
      <w:r>
        <w:rPr>
          <w:spacing w:val="32"/>
        </w:rPr>
        <w:t> </w:t>
      </w:r>
      <w:r>
        <w:rPr/>
        <w:t>some</w:t>
      </w:r>
      <w:r>
        <w:rPr>
          <w:w w:val="99"/>
        </w:rPr>
        <w:t> </w:t>
      </w:r>
      <w:r>
        <w:rPr/>
        <w:t>research challenges and research gaps are clarified</w:t>
      </w:r>
      <w:r>
        <w:rPr>
          <w:spacing w:val="22"/>
        </w:rPr>
        <w:t> </w:t>
      </w:r>
      <w:r>
        <w:rPr/>
        <w:t>in</w:t>
      </w:r>
      <w:r>
        <w:rPr>
          <w:w w:val="99"/>
        </w:rPr>
        <w:t> </w:t>
      </w:r>
      <w:r>
        <w:rPr/>
        <w:t>Section</w:t>
      </w:r>
      <w:r>
        <w:rPr/>
        <w:t> </w:t>
      </w:r>
      <w:hyperlink w:history="true" w:anchor="_bookmark38">
        <w:r>
          <w:rPr>
            <w:color w:val="231F20"/>
          </w:rPr>
          <w:t>VII</w:t>
        </w:r>
      </w:hyperlink>
      <w:r>
        <w:rPr/>
        <w:t>. In the end, the conclusion and future work</w:t>
      </w:r>
      <w:r>
        <w:rPr>
          <w:spacing w:val="12"/>
        </w:rPr>
        <w:t> </w:t>
      </w:r>
      <w:r>
        <w:rPr/>
        <w:t>are</w:t>
      </w:r>
      <w:r>
        <w:rPr>
          <w:w w:val="99"/>
        </w:rPr>
        <w:t> </w:t>
      </w:r>
      <w:r>
        <w:rPr/>
        <w:t>presented in Section</w:t>
      </w:r>
      <w:r>
        <w:rPr>
          <w:spacing w:val="-11"/>
        </w:rPr>
        <w:t> </w:t>
      </w:r>
      <w:hyperlink w:history="true" w:anchor="_bookmark39">
        <w:r>
          <w:rPr>
            <w:color w:val="231F20"/>
          </w:rPr>
          <w:t>VIII</w:t>
        </w:r>
      </w:hyperlink>
      <w:r>
        <w:rPr/>
        <w:t>.</w:t>
      </w: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150" w:after="0"/>
        <w:ind w:left="401" w:right="0" w:hanging="258"/>
        <w:jc w:val="both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rFonts w:ascii="Palatino Linotype"/>
          <w:b/>
          <w:color w:val="0073AE"/>
          <w:sz w:val="18"/>
        </w:rPr>
        <w:t>REVIEW</w:t>
      </w:r>
      <w:r>
        <w:rPr>
          <w:rFonts w:ascii="Palatino Linotype"/>
          <w:b/>
          <w:color w:val="0073AE"/>
          <w:spacing w:val="4"/>
          <w:sz w:val="18"/>
        </w:rPr>
        <w:t> </w:t>
      </w:r>
      <w:r>
        <w:rPr>
          <w:rFonts w:ascii="Palatino Linotype"/>
          <w:b/>
          <w:color w:val="0073AE"/>
          <w:sz w:val="18"/>
        </w:rPr>
        <w:t>METHOD</w:t>
      </w:r>
      <w:r>
        <w:rPr>
          <w:rFonts w:ascii="Palatino Linotype"/>
          <w:sz w:val="18"/>
        </w:rPr>
      </w: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40" w:lineRule="auto" w:before="20" w:after="0"/>
        <w:ind w:left="393" w:right="0" w:hanging="250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THE ORGANIZATION OF</w:t>
      </w:r>
      <w:r>
        <w:rPr>
          <w:rFonts w:ascii="Georgia"/>
          <w:i/>
          <w:color w:val="58595B"/>
          <w:spacing w:val="10"/>
          <w:sz w:val="18"/>
        </w:rPr>
        <w:t> </w:t>
      </w:r>
      <w:r>
        <w:rPr>
          <w:rFonts w:ascii="Georgia"/>
          <w:i/>
          <w:color w:val="58595B"/>
          <w:sz w:val="18"/>
        </w:rPr>
        <w:t>REVIEW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112"/>
        <w:jc w:val="both"/>
      </w:pPr>
      <w:r>
        <w:rPr/>
        <w:t>The development of wavelets in four main categories</w:t>
      </w:r>
      <w:r>
        <w:rPr>
          <w:spacing w:val="27"/>
        </w:rPr>
        <w:t> </w:t>
      </w:r>
      <w:r>
        <w:rPr/>
        <w:t>is</w:t>
      </w:r>
      <w:r>
        <w:rPr>
          <w:w w:val="99"/>
        </w:rPr>
        <w:t> </w:t>
      </w:r>
      <w:r>
        <w:rPr/>
        <w:t>reviewed, covering wavelet theory, applications of</w:t>
      </w:r>
      <w:r>
        <w:rPr>
          <w:spacing w:val="1"/>
        </w:rPr>
        <w:t> </w:t>
      </w:r>
      <w:r>
        <w:rPr/>
        <w:t>wavelet</w:t>
      </w:r>
      <w:r>
        <w:rPr>
          <w:w w:val="99"/>
        </w:rPr>
        <w:t> </w:t>
      </w:r>
      <w:r>
        <w:rPr/>
        <w:t>theory in general signal processing problems and</w:t>
      </w:r>
      <w:r>
        <w:rPr>
          <w:spacing w:val="9"/>
        </w:rPr>
        <w:t> </w:t>
      </w:r>
      <w:r>
        <w:rPr/>
        <w:t>practical</w:t>
      </w:r>
      <w:r>
        <w:rPr>
          <w:w w:val="99"/>
        </w:rPr>
        <w:t> </w:t>
      </w:r>
      <w:r>
        <w:rPr/>
        <w:t>application scenarios. WNN, one of the fast-developing</w:t>
      </w:r>
      <w:r>
        <w:rPr>
          <w:spacing w:val="8"/>
        </w:rPr>
        <w:t> </w:t>
      </w:r>
      <w:r>
        <w:rPr/>
        <w:t>hot</w:t>
      </w:r>
      <w:r>
        <w:rPr>
          <w:w w:val="99"/>
        </w:rPr>
        <w:t> </w:t>
      </w:r>
      <w:r>
        <w:rPr/>
        <w:t>spots, is also covered to reflect its theoretical</w:t>
      </w:r>
      <w:r>
        <w:rPr>
          <w:spacing w:val="38"/>
        </w:rPr>
        <w:t> </w:t>
      </w:r>
      <w:r>
        <w:rPr/>
        <w:t>development</w:t>
      </w:r>
      <w:r>
        <w:rPr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rich</w:t>
      </w:r>
      <w:r>
        <w:rPr>
          <w:spacing w:val="-6"/>
        </w:rPr>
        <w:t> </w:t>
      </w:r>
      <w:r>
        <w:rPr/>
        <w:t>applications.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visu-</w:t>
      </w:r>
      <w:r>
        <w:rPr>
          <w:w w:val="99"/>
        </w:rPr>
        <w:t> </w:t>
      </w:r>
      <w:r>
        <w:rPr/>
        <w:t>alized in Fig.</w:t>
      </w:r>
      <w:r>
        <w:rPr/>
        <w:t> </w:t>
      </w:r>
      <w:hyperlink w:history="true" w:anchor="_bookmark1">
        <w:r>
          <w:rPr>
            <w:color w:val="231F20"/>
          </w:rPr>
          <w:t>1</w:t>
        </w:r>
      </w:hyperlink>
      <w:r>
        <w:rPr>
          <w:color w:val="231F20"/>
        </w:rPr>
        <w:t> </w:t>
      </w:r>
      <w:r>
        <w:rPr/>
        <w:t>and the detailed organization of the</w:t>
      </w:r>
      <w:r>
        <w:rPr>
          <w:spacing w:val="17"/>
        </w:rPr>
        <w:t> </w:t>
      </w:r>
      <w:r>
        <w:rPr/>
        <w:t>wavelet</w:t>
      </w:r>
      <w:r>
        <w:rPr>
          <w:w w:val="99"/>
        </w:rPr>
        <w:t> </w:t>
      </w:r>
      <w:r>
        <w:rPr/>
        <w:t>application is in Section</w:t>
      </w:r>
      <w:r>
        <w:rPr/>
        <w:t> </w:t>
      </w:r>
      <w:hyperlink w:history="true" w:anchor="_bookmark34">
        <w:r>
          <w:rPr>
            <w:color w:val="231F20"/>
          </w:rPr>
          <w:t>VI</w:t>
        </w:r>
      </w:hyperlink>
      <w:r>
        <w:rPr/>
        <w:t>. The historical background </w:t>
      </w:r>
      <w:r>
        <w:rPr>
          <w:spacing w:val="44"/>
        </w:rPr>
        <w:t> </w:t>
      </w:r>
      <w:r>
        <w:rPr/>
        <w:t>and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208" w:lineRule="exact"/>
        <w:ind w:left="3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3"/>
          <w:sz w:val="20"/>
          <w:szCs w:val="20"/>
        </w:rPr>
        <w:drawing>
          <wp:inline distT="0" distB="0" distL="0" distR="0">
            <wp:extent cx="2718119" cy="203758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119" cy="20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3"/>
          <w:sz w:val="20"/>
          <w:szCs w:val="20"/>
        </w:rPr>
      </w:r>
    </w:p>
    <w:p>
      <w:pPr>
        <w:spacing w:before="37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1.  </w:t>
      </w:r>
      <w:bookmarkStart w:name="_bookmark1" w:id="3"/>
      <w:bookmarkEnd w:id="3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The orgnization structure of this review paper.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 w:before="108"/>
        <w:ind w:right="0"/>
        <w:jc w:val="both"/>
      </w:pPr>
      <w:r>
        <w:rPr/>
        <w:t>families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basis</w:t>
      </w:r>
      <w:r>
        <w:rPr>
          <w:spacing w:val="-14"/>
        </w:rPr>
        <w:t> </w:t>
      </w:r>
      <w:r>
        <w:rPr/>
        <w:t>functions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first</w:t>
      </w:r>
      <w:r>
        <w:rPr>
          <w:spacing w:val="-14"/>
        </w:rPr>
        <w:t> </w:t>
      </w:r>
      <w:r>
        <w:rPr/>
        <w:t>reviewed.</w:t>
      </w:r>
      <w:r>
        <w:rPr>
          <w:spacing w:val="-14"/>
        </w:rPr>
        <w:t> </w:t>
      </w:r>
      <w:r>
        <w:rPr>
          <w:spacing w:val="-4"/>
        </w:rPr>
        <w:t>Various</w:t>
      </w:r>
      <w:r>
        <w:rPr>
          <w:w w:val="99"/>
        </w:rPr>
        <w:t> </w:t>
      </w:r>
      <w:r>
        <w:rPr/>
        <w:t>wavelet decomposition architectures and time-scale</w:t>
      </w:r>
      <w:r>
        <w:rPr>
          <w:spacing w:val="38"/>
        </w:rPr>
        <w:t> </w:t>
      </w:r>
      <w:r>
        <w:rPr/>
        <w:t>analy-</w:t>
      </w:r>
      <w:r>
        <w:rPr>
          <w:w w:val="99"/>
        </w:rPr>
        <w:t> </w:t>
      </w:r>
      <w:r>
        <w:rPr/>
        <w:t>sis tools for general signal processing are summarized.</w:t>
      </w:r>
      <w:r>
        <w:rPr>
          <w:spacing w:val="30"/>
        </w:rPr>
        <w:t> </w:t>
      </w:r>
      <w:r>
        <w:rPr/>
        <w:t>The</w:t>
      </w:r>
      <w:r>
        <w:rPr>
          <w:w w:val="99"/>
        </w:rPr>
        <w:t> </w:t>
      </w:r>
      <w:r>
        <w:rPr/>
        <w:t>review of WNN is divided into two major categories: one</w:t>
      </w:r>
      <w:r>
        <w:rPr>
          <w:spacing w:val="34"/>
        </w:rPr>
        <w:t> </w:t>
      </w:r>
      <w:r>
        <w:rPr/>
        <w:t>is</w:t>
      </w:r>
      <w:r>
        <w:rPr>
          <w:w w:val="99"/>
        </w:rPr>
        <w:t> </w:t>
      </w:r>
      <w:r>
        <w:rPr/>
        <w:t>to</w:t>
      </w:r>
      <w:r>
        <w:rPr>
          <w:spacing w:val="-13"/>
        </w:rPr>
        <w:t> </w:t>
      </w:r>
      <w:r>
        <w:rPr/>
        <w:t>preprocess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signal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wavelets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input</w:t>
      </w:r>
      <w:r>
        <w:rPr>
          <w:spacing w:val="-13"/>
        </w:rPr>
        <w:t> </w:t>
      </w:r>
      <w:r>
        <w:rPr/>
        <w:t>them</w:t>
      </w:r>
      <w:r>
        <w:rPr>
          <w:spacing w:val="-13"/>
        </w:rPr>
        <w:t> </w:t>
      </w:r>
      <w:r>
        <w:rPr/>
        <w:t>into</w:t>
      </w:r>
      <w:r>
        <w:rPr>
          <w:spacing w:val="-13"/>
        </w:rPr>
        <w:t> </w:t>
      </w:r>
      <w:r>
        <w:rPr/>
        <w:t>the</w:t>
      </w:r>
      <w:r>
        <w:rPr>
          <w:w w:val="99"/>
        </w:rPr>
        <w:t> </w:t>
      </w:r>
      <w:r>
        <w:rPr/>
        <w:t>neural network. The other is the deep fusion of the</w:t>
      </w:r>
      <w:r>
        <w:rPr>
          <w:spacing w:val="5"/>
        </w:rPr>
        <w:t> </w:t>
      </w:r>
      <w:r>
        <w:rPr/>
        <w:t>wavelet</w:t>
      </w:r>
      <w:r>
        <w:rPr>
          <w:w w:val="99"/>
        </w:rPr>
        <w:t> </w:t>
      </w:r>
      <w:r>
        <w:rPr/>
        <w:t>function and the neural network. The most relevant,</w:t>
      </w:r>
      <w:r>
        <w:rPr>
          <w:spacing w:val="32"/>
        </w:rPr>
        <w:t> </w:t>
      </w:r>
      <w:r>
        <w:rPr/>
        <w:t>recent</w:t>
      </w:r>
      <w:r>
        <w:rPr>
          <w:w w:val="99"/>
        </w:rPr>
        <w:t> </w:t>
      </w:r>
      <w:r>
        <w:rPr/>
        <w:t>and representative practical implementations using</w:t>
      </w:r>
      <w:r>
        <w:rPr>
          <w:spacing w:val="5"/>
        </w:rPr>
        <w:t> </w:t>
      </w:r>
      <w:r>
        <w:rPr/>
        <w:t>wavelets</w:t>
      </w:r>
      <w:r>
        <w:rPr>
          <w:w w:val="99"/>
        </w:rPr>
        <w:t> </w:t>
      </w:r>
      <w:r>
        <w:rPr/>
        <w:t>are</w:t>
      </w:r>
      <w:r>
        <w:rPr>
          <w:spacing w:val="-5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reflect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wavelet</w:t>
      </w:r>
      <w:r>
        <w:rPr>
          <w:spacing w:val="-5"/>
        </w:rPr>
        <w:t> </w:t>
      </w:r>
      <w:r>
        <w:rPr/>
        <w:t>appli-</w:t>
      </w:r>
      <w:r>
        <w:rPr>
          <w:w w:val="99"/>
        </w:rPr>
        <w:t> </w:t>
      </w:r>
      <w:r>
        <w:rPr/>
        <w:t>cations. Through the comprehensive </w:t>
      </w:r>
      <w:r>
        <w:rPr>
          <w:spacing w:val="-4"/>
        </w:rPr>
        <w:t>review, </w:t>
      </w:r>
      <w:r>
        <w:rPr/>
        <w:t>research</w:t>
      </w:r>
      <w:r>
        <w:rPr>
          <w:spacing w:val="18"/>
        </w:rPr>
        <w:t> </w:t>
      </w:r>
      <w:r>
        <w:rPr/>
        <w:t>gaps</w:t>
      </w:r>
      <w:r>
        <w:rPr>
          <w:w w:val="99"/>
        </w:rPr>
        <w:t> </w:t>
      </w:r>
      <w:r>
        <w:rPr/>
        <w:t>and challenges are</w:t>
      </w:r>
      <w:r>
        <w:rPr>
          <w:spacing w:val="-12"/>
        </w:rPr>
        <w:t> </w:t>
      </w:r>
      <w:r>
        <w:rPr/>
        <w:t>identified.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164" w:after="0"/>
        <w:ind w:left="397" w:right="0" w:hanging="254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SELECTION</w:t>
      </w:r>
      <w:r>
        <w:rPr>
          <w:rFonts w:ascii="Georgia"/>
          <w:i/>
          <w:color w:val="58595B"/>
          <w:spacing w:val="5"/>
          <w:sz w:val="18"/>
        </w:rPr>
        <w:t> </w:t>
      </w:r>
      <w:r>
        <w:rPr>
          <w:rFonts w:ascii="Georgia"/>
          <w:i/>
          <w:color w:val="58595B"/>
          <w:sz w:val="18"/>
        </w:rPr>
        <w:t>CRITERIA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0"/>
        <w:jc w:val="both"/>
      </w:pPr>
      <w:r>
        <w:rPr>
          <w:spacing w:val="-9"/>
        </w:rPr>
        <w:t>We</w:t>
      </w:r>
      <w:r>
        <w:rPr>
          <w:spacing w:val="22"/>
        </w:rPr>
        <w:t> </w:t>
      </w:r>
      <w:r>
        <w:rPr/>
        <w:t>first</w:t>
      </w:r>
      <w:r>
        <w:rPr>
          <w:spacing w:val="22"/>
        </w:rPr>
        <w:t> </w:t>
      </w:r>
      <w:r>
        <w:rPr/>
        <w:t>used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filter</w:t>
      </w:r>
      <w:r>
        <w:rPr>
          <w:spacing w:val="22"/>
        </w:rPr>
        <w:t> </w:t>
      </w:r>
      <w:r>
        <w:rPr/>
        <w:t>provided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database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screen</w:t>
      </w:r>
      <w:r>
        <w:rPr>
          <w:w w:val="99"/>
        </w:rPr>
        <w:t> </w:t>
      </w:r>
      <w:r>
        <w:rPr/>
        <w:t>the publication date, publication platform, and fields of</w:t>
      </w:r>
      <w:r>
        <w:rPr>
          <w:spacing w:val="12"/>
        </w:rPr>
        <w:t> </w:t>
      </w:r>
      <w:r>
        <w:rPr/>
        <w:t>the</w:t>
      </w:r>
      <w:r>
        <w:rPr>
          <w:w w:val="99"/>
        </w:rPr>
        <w:t> </w:t>
      </w:r>
      <w:r>
        <w:rPr/>
        <w:t>documents. For example, we choose the latest papers,</w:t>
      </w:r>
      <w:r>
        <w:rPr>
          <w:spacing w:val="-15"/>
        </w:rPr>
        <w:t> </w:t>
      </w:r>
      <w:r>
        <w:rPr/>
        <w:t>which</w:t>
      </w:r>
      <w:r>
        <w:rPr>
          <w:w w:val="99"/>
        </w:rPr>
        <w:t> </w:t>
      </w:r>
      <w:r>
        <w:rPr/>
        <w:t>are</w:t>
      </w:r>
      <w:r>
        <w:rPr>
          <w:spacing w:val="-19"/>
        </w:rPr>
        <w:t> </w:t>
      </w:r>
      <w:r>
        <w:rPr/>
        <w:t>mostly</w:t>
      </w:r>
      <w:r>
        <w:rPr>
          <w:spacing w:val="-19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past</w:t>
      </w:r>
      <w:r>
        <w:rPr>
          <w:spacing w:val="-19"/>
        </w:rPr>
        <w:t> </w:t>
      </w:r>
      <w:r>
        <w:rPr/>
        <w:t>ten</w:t>
      </w:r>
      <w:r>
        <w:rPr>
          <w:spacing w:val="-19"/>
        </w:rPr>
        <w:t> </w:t>
      </w:r>
      <w:r>
        <w:rPr/>
        <w:t>years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divide</w:t>
      </w:r>
      <w:r>
        <w:rPr>
          <w:spacing w:val="-19"/>
        </w:rPr>
        <w:t> </w:t>
      </w:r>
      <w:r>
        <w:rPr/>
        <w:t>them</w:t>
      </w:r>
      <w:r>
        <w:rPr>
          <w:spacing w:val="-19"/>
        </w:rPr>
        <w:t> </w:t>
      </w:r>
      <w:r>
        <w:rPr/>
        <w:t>into</w:t>
      </w:r>
      <w:r>
        <w:rPr>
          <w:spacing w:val="-19"/>
        </w:rPr>
        <w:t> </w:t>
      </w:r>
      <w:r>
        <w:rPr/>
        <w:t>journal</w:t>
      </w:r>
      <w:r>
        <w:rPr>
          <w:w w:val="99"/>
        </w:rPr>
        <w:t> </w:t>
      </w:r>
      <w:r>
        <w:rPr/>
        <w:t>articles and conference papers. Furthermore, we browse</w:t>
      </w:r>
      <w:r>
        <w:rPr>
          <w:spacing w:val="48"/>
        </w:rPr>
        <w:t> </w:t>
      </w:r>
      <w:r>
        <w:rPr/>
        <w:t>the</w:t>
      </w:r>
      <w:r>
        <w:rPr>
          <w:w w:val="99"/>
        </w:rPr>
        <w:t> </w:t>
      </w:r>
      <w:r>
        <w:rPr/>
        <w:t>abstracts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keywords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literature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determine</w:t>
      </w:r>
      <w:r>
        <w:rPr>
          <w:spacing w:val="-10"/>
        </w:rPr>
        <w:t> </w:t>
      </w:r>
      <w:r>
        <w:rPr/>
        <w:t>whether</w:t>
      </w:r>
      <w:r>
        <w:rPr>
          <w:w w:val="99"/>
        </w:rPr>
        <w:t> </w:t>
      </w:r>
      <w:r>
        <w:rPr/>
        <w:t>it meets the requirements of the review paper. If the</w:t>
      </w:r>
      <w:r>
        <w:rPr>
          <w:spacing w:val="3"/>
        </w:rPr>
        <w:t> </w:t>
      </w:r>
      <w:r>
        <w:rPr/>
        <w:t>abstract</w:t>
      </w:r>
      <w:r>
        <w:rPr>
          <w:w w:val="99"/>
        </w:rPr>
        <w:t> </w:t>
      </w:r>
      <w:r>
        <w:rPr/>
        <w:t>and</w:t>
      </w:r>
      <w:r>
        <w:rPr>
          <w:spacing w:val="-19"/>
        </w:rPr>
        <w:t> </w:t>
      </w:r>
      <w:r>
        <w:rPr/>
        <w:t>keywords</w:t>
      </w:r>
      <w:r>
        <w:rPr>
          <w:spacing w:val="-19"/>
        </w:rPr>
        <w:t> </w:t>
      </w:r>
      <w:r>
        <w:rPr/>
        <w:t>cannot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accurately</w:t>
      </w:r>
      <w:r>
        <w:rPr>
          <w:spacing w:val="-19"/>
        </w:rPr>
        <w:t> </w:t>
      </w:r>
      <w:r>
        <w:rPr/>
        <w:t>identified,</w:t>
      </w:r>
      <w:r>
        <w:rPr>
          <w:spacing w:val="-19"/>
        </w:rPr>
        <w:t> </w:t>
      </w:r>
      <w:r>
        <w:rPr/>
        <w:t>we</w:t>
      </w:r>
      <w:r>
        <w:rPr>
          <w:spacing w:val="-19"/>
        </w:rPr>
        <w:t> </w:t>
      </w:r>
      <w:r>
        <w:rPr/>
        <w:t>need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read</w:t>
      </w:r>
      <w:r>
        <w:rPr>
          <w:w w:val="99"/>
        </w:rPr>
        <w:t> </w:t>
      </w:r>
      <w:r>
        <w:rPr/>
        <w:t>the introduction part and find the objective statement of</w:t>
      </w:r>
      <w:r>
        <w:rPr>
          <w:spacing w:val="16"/>
        </w:rPr>
        <w:t> </w:t>
      </w:r>
      <w:r>
        <w:rPr/>
        <w:t>the</w:t>
      </w:r>
      <w:r>
        <w:rPr>
          <w:w w:val="99"/>
        </w:rPr>
        <w:t> </w:t>
      </w:r>
      <w:r>
        <w:rPr/>
        <w:t>literature to determine its relevance. Through the</w:t>
      </w:r>
      <w:r>
        <w:rPr>
          <w:spacing w:val="49"/>
        </w:rPr>
        <w:t> </w:t>
      </w:r>
      <w:r>
        <w:rPr/>
        <w:t>extensive</w:t>
      </w:r>
      <w:r>
        <w:rPr>
          <w:w w:val="99"/>
        </w:rPr>
        <w:t> </w:t>
      </w:r>
      <w:r>
        <w:rPr/>
        <w:t>and intensive reading of the literature, the main</w:t>
      </w:r>
      <w:r>
        <w:rPr>
          <w:spacing w:val="3"/>
        </w:rPr>
        <w:t> </w:t>
      </w:r>
      <w:r>
        <w:rPr/>
        <w:t>contribution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article focused on near-infrared spectroscopy and</w:t>
      </w:r>
      <w:r>
        <w:rPr>
          <w:spacing w:val="24"/>
        </w:rPr>
        <w:t> </w:t>
      </w:r>
      <w:r>
        <w:rPr/>
        <w:t>defined</w:t>
      </w:r>
      <w:r>
        <w:rPr>
          <w:w w:val="99"/>
        </w:rPr>
        <w:t> </w:t>
      </w:r>
      <w:r>
        <w:rPr/>
        <w:t>cross-wavelet transform [17]. The author suggests</w:t>
      </w:r>
      <w:r>
        <w:rPr>
          <w:spacing w:val="10"/>
        </w:rPr>
        <w:t> </w:t>
      </w:r>
      <w:r>
        <w:rPr/>
        <w:t>that</w:t>
      </w:r>
      <w:r>
        <w:rPr>
          <w:w w:val="99"/>
        </w:rPr>
        <w:t> </w:t>
      </w:r>
      <w:r>
        <w:rPr/>
        <w:t>wavelets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real-time</w:t>
      </w:r>
      <w:r>
        <w:rPr>
          <w:spacing w:val="-12"/>
        </w:rPr>
        <w:t> </w:t>
      </w:r>
      <w:r>
        <w:rPr/>
        <w:t>local</w:t>
      </w:r>
      <w:r>
        <w:rPr>
          <w:spacing w:val="-11"/>
        </w:rPr>
        <w:t> </w:t>
      </w:r>
      <w:r>
        <w:rPr/>
        <w:t>transformation</w:t>
      </w:r>
      <w:r>
        <w:rPr>
          <w:spacing w:val="-11"/>
        </w:rPr>
        <w:t> </w:t>
      </w:r>
      <w:r>
        <w:rPr/>
        <w:t>phase</w:t>
      </w:r>
      <w:r>
        <w:rPr>
          <w:w w:val="99"/>
        </w:rPr>
        <w:t> </w:t>
      </w:r>
      <w:r>
        <w:rPr/>
        <w:t>monitoring to obtain valuable new high-resolution</w:t>
      </w:r>
      <w:r>
        <w:rPr>
          <w:spacing w:val="27"/>
        </w:rPr>
        <w:t> </w:t>
      </w:r>
      <w:r>
        <w:rPr/>
        <w:t>views.</w:t>
      </w:r>
      <w:r>
        <w:rPr>
          <w:w w:val="99"/>
        </w:rPr>
        <w:t> </w:t>
      </w:r>
      <w:r>
        <w:rPr/>
        <w:t>Moreover, low-oscillation wavelets may be worth</w:t>
      </w:r>
      <w:r>
        <w:rPr>
          <w:spacing w:val="38"/>
        </w:rPr>
        <w:t> </w:t>
      </w:r>
      <w:r>
        <w:rPr/>
        <w:t>consider-</w:t>
      </w:r>
      <w:r>
        <w:rPr>
          <w:w w:val="99"/>
        </w:rPr>
        <w:t> </w:t>
      </w:r>
      <w:r>
        <w:rPr/>
        <w:t>ing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resolution</w:t>
      </w:r>
      <w:r>
        <w:rPr>
          <w:spacing w:val="27"/>
        </w:rPr>
        <w:t> </w:t>
      </w:r>
      <w:r>
        <w:rPr/>
        <w:t>needs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increased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w w:val="99"/>
        </w:rPr>
        <w:t> </w:t>
      </w:r>
      <w:r>
        <w:rPr/>
        <w:t>transform</w:t>
      </w:r>
      <w:r>
        <w:rPr>
          <w:spacing w:val="-10"/>
        </w:rPr>
        <w:t> </w:t>
      </w:r>
      <w:r>
        <w:rPr/>
        <w:t>domain.</w:t>
      </w:r>
      <w:r>
        <w:rPr>
          <w:spacing w:val="-9"/>
        </w:rPr>
        <w:t> </w:t>
      </w:r>
      <w:r>
        <w:rPr/>
        <w:t>Huang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[18]</w:t>
      </w:r>
      <w:r>
        <w:rPr>
          <w:spacing w:val="-10"/>
        </w:rPr>
        <w:t> </w:t>
      </w:r>
      <w:r>
        <w:rPr/>
        <w:t>pays</w:t>
      </w:r>
      <w:r>
        <w:rPr>
          <w:spacing w:val="-9"/>
        </w:rPr>
        <w:t> </w:t>
      </w:r>
      <w:r>
        <w:rPr/>
        <w:t>particular</w:t>
      </w:r>
      <w:r>
        <w:rPr>
          <w:spacing w:val="-10"/>
        </w:rPr>
        <w:t> </w:t>
      </w:r>
      <w:r>
        <w:rPr/>
        <w:t>attention</w:t>
      </w:r>
      <w:r>
        <w:rPr>
          <w:w w:val="99"/>
        </w:rPr>
        <w:t> </w:t>
      </w:r>
      <w:r>
        <w:rPr/>
        <w:t>to the influence of different wavelets chosen (i.e.,</w:t>
      </w:r>
      <w:r>
        <w:rPr>
          <w:spacing w:val="35"/>
        </w:rPr>
        <w:t> </w:t>
      </w:r>
      <w:r>
        <w:rPr/>
        <w:t>wavelet</w:t>
      </w:r>
      <w:r>
        <w:rPr>
          <w:w w:val="99"/>
        </w:rPr>
        <w:t> </w:t>
      </w:r>
      <w:r>
        <w:rPr/>
        <w:t>packet and Gabor wavelet) and proposes to use the</w:t>
      </w:r>
      <w:r>
        <w:rPr>
          <w:spacing w:val="8"/>
        </w:rPr>
        <w:t> </w:t>
      </w:r>
      <w:r>
        <w:rPr/>
        <w:t>recently</w:t>
      </w:r>
      <w:r>
        <w:rPr>
          <w:w w:val="99"/>
        </w:rPr>
        <w:t> </w:t>
      </w:r>
      <w:r>
        <w:rPr/>
        <w:t>introduced empirical wavelets. In order to pay attention</w:t>
      </w:r>
      <w:r>
        <w:rPr>
          <w:spacing w:val="21"/>
        </w:rPr>
        <w:t> </w:t>
      </w:r>
      <w:r>
        <w:rPr/>
        <w:t>to</w:t>
      </w:r>
      <w:r>
        <w:rPr>
          <w:w w:val="99"/>
        </w:rPr>
        <w:t> </w:t>
      </w:r>
      <w:r>
        <w:rPr/>
        <w:t>the texture existing in the image, experiments are</w:t>
      </w:r>
      <w:r>
        <w:rPr>
          <w:spacing w:val="6"/>
        </w:rPr>
        <w:t> </w:t>
      </w:r>
      <w:r>
        <w:rPr/>
        <w:t>conducted</w:t>
      </w:r>
      <w:r>
        <w:rPr>
          <w:w w:val="99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extensive</w:t>
      </w:r>
      <w:r>
        <w:rPr>
          <w:spacing w:val="32"/>
        </w:rPr>
        <w:t> </w:t>
      </w:r>
      <w:r>
        <w:rPr/>
        <w:t>selection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wavelets.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wavelet</w:t>
      </w:r>
      <w:r>
        <w:rPr>
          <w:w w:val="99"/>
        </w:rPr>
        <w:t> </w:t>
      </w:r>
      <w:r>
        <w:rPr/>
        <w:t>families in different directions were used to represent</w:t>
      </w:r>
      <w:r>
        <w:rPr>
          <w:spacing w:val="40"/>
        </w:rPr>
        <w:t> </w:t>
      </w:r>
      <w:r>
        <w:rPr/>
        <w:t>tex-</w:t>
      </w:r>
      <w:r>
        <w:rPr>
          <w:w w:val="99"/>
        </w:rPr>
        <w:t> </w:t>
      </w:r>
      <w:r>
        <w:rPr/>
        <w:t>ture more </w:t>
      </w:r>
      <w:r>
        <w:rPr>
          <w:spacing w:val="-3"/>
        </w:rPr>
        <w:t>effectively. </w:t>
      </w:r>
      <w:r>
        <w:rPr/>
        <w:t>Reference [19] introduced</w:t>
      </w:r>
      <w:r>
        <w:rPr>
          <w:spacing w:val="6"/>
        </w:rPr>
        <w:t> </w:t>
      </w:r>
      <w:r>
        <w:rPr/>
        <w:t>continuous</w:t>
      </w:r>
      <w:r>
        <w:rPr>
          <w:w w:val="99"/>
        </w:rPr>
        <w:t> </w:t>
      </w:r>
      <w:r>
        <w:rPr/>
        <w:t>wavelet transform (CWT) and DWT in ECG</w:t>
      </w:r>
      <w:r>
        <w:rPr>
          <w:spacing w:val="43"/>
        </w:rPr>
        <w:t> </w:t>
      </w:r>
      <w:r>
        <w:rPr/>
        <w:t>(ElectroCar-</w:t>
      </w:r>
      <w:r>
        <w:rPr>
          <w:w w:val="99"/>
        </w:rPr>
        <w:t> </w:t>
      </w:r>
      <w:r>
        <w:rPr/>
        <w:t>dioGrams) signal denoising and data storage reduction. It</w:t>
      </w:r>
      <w:r>
        <w:rPr>
          <w:spacing w:val="48"/>
        </w:rPr>
        <w:t> </w:t>
      </w:r>
      <w:r>
        <w:rPr/>
        <w:t>is</w:t>
      </w:r>
      <w:r>
        <w:rPr>
          <w:w w:val="99"/>
        </w:rPr>
        <w:t> </w:t>
      </w:r>
      <w:r>
        <w:rPr/>
        <w:t>analyzed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suitable</w:t>
      </w:r>
      <w:r>
        <w:rPr>
          <w:spacing w:val="-10"/>
        </w:rPr>
        <w:t> </w:t>
      </w:r>
      <w:r>
        <w:rPr/>
        <w:t>denoising</w:t>
      </w:r>
      <w:r>
        <w:rPr>
          <w:spacing w:val="-10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method</w:t>
      </w:r>
      <w:r>
        <w:rPr>
          <w:w w:val="99"/>
        </w:rPr>
        <w:t> </w:t>
      </w:r>
      <w:r>
        <w:rPr/>
        <w:t>is the bionic wavelet transform method. It shows high</w:t>
      </w:r>
      <w:r>
        <w:rPr>
          <w:spacing w:val="1"/>
        </w:rPr>
        <w:t> </w:t>
      </w:r>
      <w:r>
        <w:rPr/>
        <w:t>selec-</w:t>
      </w:r>
      <w:r>
        <w:rPr>
          <w:w w:val="99"/>
        </w:rPr>
        <w:t> </w:t>
      </w:r>
      <w:r>
        <w:rPr/>
        <w:t>tivity and sensitivity with high noise</w:t>
      </w:r>
      <w:r>
        <w:rPr>
          <w:spacing w:val="-29"/>
        </w:rPr>
        <w:t> </w:t>
      </w:r>
      <w:r>
        <w:rPr/>
        <w:t>reduction.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In comparison with the previous reviews, this paper</w:t>
      </w:r>
      <w:r>
        <w:rPr>
          <w:spacing w:val="23"/>
        </w:rPr>
        <w:t> </w:t>
      </w:r>
      <w:r>
        <w:rPr/>
        <w:t>con-</w:t>
      </w:r>
      <w:r>
        <w:rPr>
          <w:w w:val="99"/>
        </w:rPr>
        <w:t> </w:t>
      </w:r>
      <w:r>
        <w:rPr/>
        <w:t>tains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scope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wavelets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various</w:t>
      </w:r>
      <w:r>
        <w:rPr>
          <w:spacing w:val="34"/>
        </w:rPr>
        <w:t> </w:t>
      </w:r>
      <w:r>
        <w:rPr/>
        <w:t>fields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wavelet</w:t>
      </w:r>
      <w:r>
        <w:rPr>
          <w:w w:val="99"/>
        </w:rPr>
        <w:t> </w:t>
      </w:r>
      <w:r>
        <w:rPr/>
        <w:t>applications as detailed in the following</w:t>
      </w:r>
      <w:r>
        <w:rPr>
          <w:spacing w:val="-25"/>
        </w:rPr>
        <w:t> </w:t>
      </w:r>
      <w:r>
        <w:rPr/>
        <w:t>sections.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ListParagraph"/>
        <w:numPr>
          <w:ilvl w:val="0"/>
          <w:numId w:val="3"/>
        </w:numPr>
        <w:tabs>
          <w:tab w:pos="394" w:val="left" w:leader="none"/>
        </w:tabs>
        <w:spacing w:line="240" w:lineRule="auto" w:before="0" w:after="0"/>
        <w:ind w:left="393" w:right="0" w:hanging="250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pacing w:val="-3"/>
          <w:sz w:val="18"/>
        </w:rPr>
        <w:t>WAVELET </w:t>
      </w:r>
      <w:r>
        <w:rPr>
          <w:rFonts w:ascii="Georgia"/>
          <w:i/>
          <w:color w:val="58595B"/>
          <w:sz w:val="18"/>
        </w:rPr>
        <w:t>CONSTRUCTION</w:t>
      </w:r>
      <w:r>
        <w:rPr>
          <w:rFonts w:ascii="Georgia"/>
          <w:i/>
          <w:color w:val="58595B"/>
          <w:spacing w:val="7"/>
          <w:sz w:val="18"/>
        </w:rPr>
        <w:t> </w:t>
      </w:r>
      <w:r>
        <w:rPr>
          <w:rFonts w:ascii="Georgia"/>
          <w:i/>
          <w:color w:val="58595B"/>
          <w:sz w:val="18"/>
        </w:rPr>
        <w:t>METHOD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112"/>
        <w:jc w:val="both"/>
      </w:pPr>
      <w:r>
        <w:rPr/>
        <w:t>There are two methods to construct wavelets. The</w:t>
      </w:r>
      <w:r>
        <w:rPr>
          <w:spacing w:val="17"/>
        </w:rPr>
        <w:t> </w:t>
      </w:r>
      <w:r>
        <w:rPr/>
        <w:t>wavelet’s</w:t>
      </w:r>
      <w:r>
        <w:rPr>
          <w:w w:val="99"/>
        </w:rPr>
        <w:t> </w:t>
      </w:r>
      <w:r>
        <w:rPr/>
        <w:t>concept was initially praised in 1981 [20], [21]. After</w:t>
      </w:r>
      <w:r>
        <w:rPr>
          <w:spacing w:val="44"/>
        </w:rPr>
        <w:t> </w:t>
      </w:r>
      <w:r>
        <w:rPr/>
        <w:t>that,</w:t>
      </w:r>
      <w:r>
        <w:rPr>
          <w:w w:val="99"/>
        </w:rPr>
        <w:t> </w:t>
      </w:r>
      <w:r>
        <w:rPr/>
        <w:t>multi-resolution analysis (MRA) was constructed as a</w:t>
      </w:r>
      <w:r>
        <w:rPr>
          <w:spacing w:val="30"/>
        </w:rPr>
        <w:t> </w:t>
      </w:r>
      <w:r>
        <w:rPr/>
        <w:t>tool-</w:t>
      </w:r>
      <w:r>
        <w:rPr>
          <w:w w:val="99"/>
        </w:rPr>
        <w:t> </w:t>
      </w:r>
      <w:r>
        <w:rPr/>
        <w:t>box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constructing</w:t>
      </w:r>
      <w:r>
        <w:rPr>
          <w:spacing w:val="-15"/>
        </w:rPr>
        <w:t> </w:t>
      </w:r>
      <w:r>
        <w:rPr/>
        <w:t>standard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bases.</w:t>
      </w:r>
      <w:r>
        <w:rPr>
          <w:spacing w:val="-15"/>
        </w:rPr>
        <w:t> </w:t>
      </w:r>
      <w:r>
        <w:rPr/>
        <w:t>Meyer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some</w:t>
      </w:r>
      <w:r>
        <w:rPr>
          <w:w w:val="99"/>
        </w:rPr>
        <w:t> </w:t>
      </w:r>
      <w:r>
        <w:rPr/>
        <w:t>other</w:t>
      </w:r>
      <w:r>
        <w:rPr>
          <w:spacing w:val="31"/>
        </w:rPr>
        <w:t> </w:t>
      </w:r>
      <w:r>
        <w:rPr/>
        <w:t>researchers</w:t>
      </w:r>
      <w:r>
        <w:rPr>
          <w:spacing w:val="31"/>
        </w:rPr>
        <w:t> </w:t>
      </w:r>
      <w:r>
        <w:rPr/>
        <w:t>perfected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details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MRA.</w:t>
      </w:r>
      <w:r>
        <w:rPr>
          <w:spacing w:val="31"/>
        </w:rPr>
        <w:t> </w:t>
      </w:r>
      <w:r>
        <w:rPr/>
        <w:t>Man-</w:t>
      </w:r>
      <w:r>
        <w:rPr>
          <w:w w:val="99"/>
        </w:rPr>
        <w:t> </w:t>
      </w:r>
      <w:r>
        <w:rPr/>
        <w:t>souri Jam and Sadjedi proposed an orthogonal MRA</w:t>
      </w:r>
      <w:r>
        <w:rPr>
          <w:spacing w:val="25"/>
        </w:rPr>
        <w:t> </w:t>
      </w:r>
      <w:r>
        <w:rPr/>
        <w:t>and</w:t>
      </w:r>
      <w:r>
        <w:rPr>
          <w:w w:val="99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matched</w:t>
      </w:r>
      <w:r>
        <w:rPr>
          <w:spacing w:val="-5"/>
        </w:rPr>
        <w:t> </w:t>
      </w:r>
      <w:r>
        <w:rPr/>
        <w:t>wavelet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satisfy</w:t>
      </w:r>
      <w:r>
        <w:rPr>
          <w:spacing w:val="-4"/>
        </w:rPr>
        <w:t> </w:t>
      </w:r>
      <w:r>
        <w:rPr/>
        <w:t>orthogonal</w:t>
      </w:r>
      <w:r>
        <w:rPr>
          <w:spacing w:val="-5"/>
        </w:rPr>
        <w:t> </w:t>
      </w:r>
      <w:r>
        <w:rPr/>
        <w:t>MRA</w:t>
      </w:r>
      <w:r>
        <w:rPr>
          <w:spacing w:val="-5"/>
        </w:rPr>
        <w:t> </w:t>
      </w:r>
      <w:r>
        <w:rPr/>
        <w:t>con-</w:t>
      </w:r>
    </w:p>
    <w:p>
      <w:pPr>
        <w:pStyle w:val="BodyText"/>
        <w:spacing w:line="182" w:lineRule="auto" w:before="20"/>
        <w:ind w:right="112"/>
        <w:jc w:val="both"/>
      </w:pPr>
      <w:r>
        <w:rPr/>
        <w:t>ditions [22]. Assume </w:t>
      </w:r>
      <w:r>
        <w:rPr>
          <w:rFonts w:ascii="Lucida Sans Unicode" w:hAnsi="Lucida Sans Unicode" w:cs="Lucida Sans Unicode" w:eastAsia="Lucida Sans Unicode"/>
        </w:rPr>
        <w:t>{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</w:rPr>
        <w:t>}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∈</w:t>
      </w:r>
      <w:r>
        <w:rPr>
          <w:rFonts w:ascii="Times" w:hAnsi="Times" w:cs="Times" w:eastAsia="Times"/>
          <w:i/>
          <w:position w:val="-2"/>
          <w:sz w:val="15"/>
          <w:szCs w:val="15"/>
        </w:rPr>
        <w:t>Z </w:t>
      </w:r>
      <w:r>
        <w:rPr/>
        <w:t>is a subspace of </w:t>
      </w:r>
      <w:r>
        <w:rPr>
          <w:rFonts w:ascii="Times" w:hAnsi="Times" w:cs="Times" w:eastAsia="Times"/>
          <w:i/>
          <w:spacing w:val="4"/>
        </w:rPr>
        <w:t>L</w:t>
      </w:r>
      <w:r>
        <w:rPr>
          <w:spacing w:val="4"/>
          <w:position w:val="7"/>
          <w:sz w:val="15"/>
          <w:szCs w:val="15"/>
        </w:rPr>
        <w:t>2</w:t>
      </w:r>
      <w:r>
        <w:rPr>
          <w:spacing w:val="4"/>
        </w:rPr>
        <w:t>(</w:t>
      </w:r>
      <w:r>
        <w:rPr>
          <w:rFonts w:ascii="Times" w:hAnsi="Times" w:cs="Times" w:eastAsia="Times"/>
          <w:i/>
          <w:spacing w:val="4"/>
        </w:rPr>
        <w:t>R</w:t>
      </w:r>
      <w:r>
        <w:rPr>
          <w:spacing w:val="4"/>
        </w:rPr>
        <w:t>)</w:t>
      </w:r>
      <w:r>
        <w:rPr>
          <w:spacing w:val="20"/>
        </w:rPr>
        <w:t> </w:t>
      </w:r>
      <w:r>
        <w:rPr/>
        <w:t>space,</w:t>
      </w:r>
      <w:r>
        <w:rPr>
          <w:w w:val="99"/>
        </w:rPr>
        <w:t> </w:t>
      </w:r>
      <w:r>
        <w:rPr/>
        <w:t>consider </w:t>
      </w:r>
      <w:r>
        <w:rPr>
          <w:rFonts w:ascii="Lucida Sans Unicode" w:hAnsi="Lucida Sans Unicode" w:cs="Lucida Sans Unicode" w:eastAsia="Lucida Sans Unicode"/>
        </w:rPr>
        <w:t>{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</w:rPr>
        <w:t>}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∈</w:t>
      </w:r>
      <w:r>
        <w:rPr>
          <w:rFonts w:ascii="Times" w:hAnsi="Times" w:cs="Times" w:eastAsia="Times"/>
          <w:i/>
          <w:position w:val="-2"/>
          <w:sz w:val="15"/>
          <w:szCs w:val="15"/>
        </w:rPr>
        <w:t>Z  </w:t>
      </w:r>
      <w:r>
        <w:rPr/>
        <w:t>is an MRA of </w:t>
      </w:r>
      <w:r>
        <w:rPr>
          <w:rFonts w:ascii="Times" w:hAnsi="Times" w:cs="Times" w:eastAsia="Times"/>
          <w:i/>
          <w:spacing w:val="4"/>
        </w:rPr>
        <w:t>L</w:t>
      </w:r>
      <w:r>
        <w:rPr>
          <w:spacing w:val="4"/>
          <w:position w:val="7"/>
          <w:sz w:val="15"/>
          <w:szCs w:val="15"/>
        </w:rPr>
        <w:t>2</w:t>
      </w:r>
      <w:r>
        <w:rPr>
          <w:spacing w:val="4"/>
        </w:rPr>
        <w:t>(</w:t>
      </w:r>
      <w:r>
        <w:rPr>
          <w:rFonts w:ascii="Times" w:hAnsi="Times" w:cs="Times" w:eastAsia="Times"/>
          <w:i/>
          <w:spacing w:val="4"/>
        </w:rPr>
        <w:t>R</w:t>
      </w:r>
      <w:r>
        <w:rPr>
          <w:spacing w:val="4"/>
        </w:rPr>
        <w:t>) </w:t>
      </w:r>
      <w:r>
        <w:rPr/>
        <w:t>space when</w:t>
      </w:r>
      <w:r>
        <w:rPr>
          <w:spacing w:val="-17"/>
        </w:rPr>
        <w:t> </w:t>
      </w:r>
      <w:r>
        <w:rPr/>
        <w:t>[23]:</w:t>
      </w:r>
    </w:p>
    <w:p>
      <w:pPr>
        <w:pStyle w:val="ListParagraph"/>
        <w:numPr>
          <w:ilvl w:val="1"/>
          <w:numId w:val="3"/>
        </w:numPr>
        <w:tabs>
          <w:tab w:pos="518" w:val="left" w:leader="none"/>
        </w:tabs>
        <w:spacing w:line="282" w:lineRule="exact" w:before="0" w:after="0"/>
        <w:ind w:left="517" w:right="0" w:hanging="195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⊂</w:t>
      </w:r>
      <w:r>
        <w:rPr>
          <w:rFonts w:ascii="Lucida Sans Unicode" w:hAnsi="Lucida Sans Unicode" w:cs="Lucida Sans Unicode" w:eastAsia="Lucida Sans Unicode"/>
          <w:spacing w:val="-19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Times" w:hAnsi="Times" w:cs="Times" w:eastAsia="Times"/>
          <w:sz w:val="15"/>
          <w:szCs w:val="15"/>
        </w:rPr>
      </w:r>
    </w:p>
    <w:p>
      <w:pPr>
        <w:pStyle w:val="BodyText"/>
        <w:spacing w:line="208" w:lineRule="exact"/>
        <w:ind w:left="517" w:right="0"/>
        <w:jc w:val="both"/>
      </w:pPr>
      <w:r>
        <w:rPr/>
        <w:t>The space expands with the increase of </w:t>
      </w:r>
      <w:r>
        <w:rPr>
          <w:rFonts w:ascii="Times"/>
          <w:i/>
        </w:rPr>
        <w:t>j </w:t>
      </w:r>
      <w:r>
        <w:rPr/>
        <w:t>and is </w:t>
      </w:r>
      <w:r>
        <w:rPr>
          <w:spacing w:val="12"/>
        </w:rPr>
        <w:t> </w:t>
      </w:r>
      <w:r>
        <w:rPr/>
        <w:t>strictly</w:t>
      </w:r>
    </w:p>
    <w:p>
      <w:pPr>
        <w:pStyle w:val="BodyText"/>
        <w:spacing w:line="240" w:lineRule="exact" w:before="4"/>
        <w:ind w:left="517" w:right="112"/>
        <w:jc w:val="both"/>
      </w:pPr>
      <w:r>
        <w:rPr/>
        <w:t>contained</w:t>
      </w:r>
      <w:r>
        <w:rPr>
          <w:spacing w:val="-13"/>
        </w:rPr>
        <w:t> </w:t>
      </w:r>
      <w:r>
        <w:rPr/>
        <w:t>(subspaces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contained</w:t>
      </w:r>
      <w:r>
        <w:rPr>
          <w:spacing w:val="-13"/>
        </w:rPr>
        <w:t> </w:t>
      </w:r>
      <w:r>
        <w:rPr/>
        <w:t>layer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layer),</w:t>
      </w:r>
      <w:r>
        <w:rPr>
          <w:spacing w:val="-13"/>
        </w:rPr>
        <w:t> </w:t>
      </w:r>
      <w:r>
        <w:rPr/>
        <w:t>indi-</w:t>
      </w:r>
      <w:r>
        <w:rPr>
          <w:w w:val="99"/>
        </w:rPr>
        <w:t> </w:t>
      </w:r>
      <w:r>
        <w:rPr/>
        <w:t>cating that the information of 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−</w:t>
      </w:r>
      <w:r>
        <w:rPr>
          <w:position w:val="-2"/>
          <w:sz w:val="15"/>
          <w:szCs w:val="15"/>
        </w:rPr>
        <w:t>1 </w:t>
      </w:r>
      <w:r>
        <w:rPr/>
        <w:t>is completely</w:t>
      </w:r>
      <w:r>
        <w:rPr>
          <w:spacing w:val="23"/>
        </w:rPr>
        <w:t> </w:t>
      </w:r>
      <w:r>
        <w:rPr/>
        <w:t>con-</w:t>
      </w:r>
      <w:r>
        <w:rPr>
          <w:w w:val="99"/>
        </w:rPr>
        <w:t> </w:t>
      </w:r>
      <w:r>
        <w:rPr/>
        <w:t>tained in 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 </w:t>
      </w:r>
      <w:r>
        <w:rPr/>
        <w:t>and contains less information than</w:t>
      </w:r>
      <w:r>
        <w:rPr>
          <w:spacing w:val="-33"/>
        </w:rPr>
        <w:t> </w:t>
      </w:r>
      <w:r>
        <w:rPr>
          <w:rFonts w:ascii="Times" w:hAnsi="Times" w:cs="Times" w:eastAsia="Times"/>
          <w:i/>
          <w:spacing w:val="2"/>
        </w:rPr>
        <w:t>V</w:t>
      </w:r>
      <w:r>
        <w:rPr>
          <w:rFonts w:ascii="Times" w:hAnsi="Times" w:cs="Times" w:eastAsia="Times"/>
          <w:i/>
          <w:spacing w:val="2"/>
          <w:position w:val="-2"/>
          <w:sz w:val="15"/>
          <w:szCs w:val="15"/>
        </w:rPr>
        <w:t>j</w:t>
      </w:r>
      <w:r>
        <w:rPr>
          <w:spacing w:val="2"/>
        </w:rPr>
        <w:t>.</w:t>
      </w:r>
    </w:p>
    <w:p>
      <w:pPr>
        <w:spacing w:line="255" w:lineRule="exact" w:before="0"/>
        <w:ind w:left="3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Lucida Sans Unicode" w:hAnsi="Lucida Sans Unicode" w:cs="Lucida Sans Unicode" w:eastAsia="Lucida Sans Unicode"/>
          <w:w w:val="110"/>
          <w:sz w:val="15"/>
          <w:szCs w:val="15"/>
        </w:rPr>
        <w:t>• </w:t>
      </w:r>
      <w:r>
        <w:rPr>
          <w:rFonts w:ascii="Lucida Sans Unicode" w:hAnsi="Lucida Sans Unicode" w:cs="Lucida Sans Unicode" w:eastAsia="Lucida Sans Unicode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30"/>
          <w:position w:val="15"/>
          <w:sz w:val="20"/>
          <w:szCs w:val="20"/>
        </w:rPr>
        <w:t>T</w:t>
      </w:r>
      <w:r>
        <w:rPr>
          <w:rFonts w:ascii="Arial" w:hAnsi="Arial" w:cs="Arial" w:eastAsia="Arial"/>
          <w:spacing w:val="-23"/>
          <w:w w:val="130"/>
          <w:position w:val="15"/>
          <w:sz w:val="20"/>
          <w:szCs w:val="20"/>
        </w:rPr>
        <w:t> </w:t>
      </w:r>
      <w:r>
        <w:rPr>
          <w:rFonts w:ascii="Times" w:hAnsi="Times" w:cs="Times" w:eastAsia="Times"/>
          <w:i/>
          <w:w w:val="110"/>
          <w:sz w:val="20"/>
          <w:szCs w:val="20"/>
        </w:rPr>
        <w:t>V</w:t>
      </w:r>
      <w:r>
        <w:rPr>
          <w:rFonts w:ascii="Times" w:hAnsi="Times" w:cs="Times" w:eastAsia="Times"/>
          <w:i/>
          <w:w w:val="110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3"/>
          <w:w w:val="110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24"/>
          <w:w w:val="11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{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0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}</w:t>
      </w:r>
      <w:r>
        <w:rPr>
          <w:rFonts w:ascii="Garamond" w:hAnsi="Garamond" w:cs="Garamond" w:eastAsia="Garamond"/>
          <w:i/>
          <w:w w:val="110"/>
          <w:sz w:val="20"/>
          <w:szCs w:val="20"/>
        </w:rPr>
        <w:t>,</w:t>
      </w:r>
      <w:r>
        <w:rPr>
          <w:rFonts w:ascii="Garamond" w:hAnsi="Garamond" w:cs="Garamond" w:eastAsia="Garamond"/>
          <w:i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30"/>
          <w:position w:val="15"/>
          <w:sz w:val="20"/>
          <w:szCs w:val="20"/>
        </w:rPr>
        <w:t>S</w:t>
      </w:r>
      <w:r>
        <w:rPr>
          <w:rFonts w:ascii="Arial" w:hAnsi="Arial" w:cs="Arial" w:eastAsia="Arial"/>
          <w:spacing w:val="-23"/>
          <w:w w:val="130"/>
          <w:position w:val="15"/>
          <w:sz w:val="20"/>
          <w:szCs w:val="20"/>
        </w:rPr>
        <w:t> </w:t>
      </w:r>
      <w:r>
        <w:rPr>
          <w:rFonts w:ascii="Times" w:hAnsi="Times" w:cs="Times" w:eastAsia="Times"/>
          <w:i/>
          <w:w w:val="110"/>
          <w:sz w:val="20"/>
          <w:szCs w:val="20"/>
        </w:rPr>
        <w:t>V</w:t>
      </w:r>
      <w:r>
        <w:rPr>
          <w:rFonts w:ascii="Times" w:hAnsi="Times" w:cs="Times" w:eastAsia="Times"/>
          <w:i/>
          <w:w w:val="110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3"/>
          <w:w w:val="110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24"/>
          <w:w w:val="110"/>
          <w:sz w:val="20"/>
          <w:szCs w:val="20"/>
        </w:rPr>
        <w:t> </w:t>
      </w:r>
      <w:r>
        <w:rPr>
          <w:rFonts w:ascii="Times" w:hAnsi="Times" w:cs="Times" w:eastAsia="Times"/>
          <w:i/>
          <w:spacing w:val="4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4"/>
          <w:w w:val="110"/>
          <w:position w:val="7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(</w:t>
      </w:r>
      <w:r>
        <w:rPr>
          <w:rFonts w:ascii="Times" w:hAnsi="Times" w:cs="Times" w:eastAsia="Times"/>
          <w:i/>
          <w:spacing w:val="4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</w:r>
    </w:p>
    <w:p>
      <w:pPr>
        <w:spacing w:after="0" w:line="25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126" w:lineRule="exact"/>
        <w:ind w:right="0"/>
        <w:jc w:val="left"/>
      </w:pPr>
      <w:r>
        <w:rPr/>
        <w:t>is</w:t>
      </w:r>
      <w:r>
        <w:rPr>
          <w:spacing w:val="-10"/>
        </w:rPr>
        <w:t> </w:t>
      </w:r>
      <w:r>
        <w:rPr/>
        <w:t>extracted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concise</w:t>
      </w:r>
      <w:r>
        <w:rPr>
          <w:spacing w:val="-10"/>
        </w:rPr>
        <w:t> </w:t>
      </w:r>
      <w:r>
        <w:rPr>
          <w:spacing w:val="-4"/>
        </w:rPr>
        <w:t>way.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main</w:t>
      </w:r>
      <w:r>
        <w:rPr>
          <w:spacing w:val="-10"/>
        </w:rPr>
        <w:t> </w:t>
      </w:r>
      <w:r>
        <w:rPr/>
        <w:t>aspects</w:t>
      </w:r>
    </w:p>
    <w:p>
      <w:pPr>
        <w:spacing w:line="127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w w:val="90"/>
        </w:rPr>
        <w:br w:type="column"/>
      </w:r>
      <w:r>
        <w:rPr>
          <w:rFonts w:ascii="Times" w:hAnsi="Times" w:cs="Times" w:eastAsia="Times"/>
          <w:i/>
          <w:w w:val="90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w w:val="90"/>
          <w:sz w:val="15"/>
          <w:szCs w:val="15"/>
        </w:rPr>
        <w:t>∈</w:t>
      </w:r>
      <w:r>
        <w:rPr>
          <w:rFonts w:ascii="Times" w:hAnsi="Times" w:cs="Times" w:eastAsia="Times"/>
          <w:i/>
          <w:w w:val="90"/>
          <w:sz w:val="15"/>
          <w:szCs w:val="15"/>
        </w:rPr>
        <w:t>Z</w:t>
      </w:r>
      <w:r>
        <w:rPr>
          <w:rFonts w:ascii="Times" w:hAnsi="Times" w:cs="Times" w:eastAsia="Times"/>
          <w:w w:val="90"/>
          <w:sz w:val="15"/>
          <w:szCs w:val="15"/>
        </w:rPr>
      </w:r>
    </w:p>
    <w:p>
      <w:pPr>
        <w:spacing w:line="127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/>
        <w:br w:type="column"/>
      </w:r>
      <w:r>
        <w:rPr>
          <w:rFonts w:ascii="Times" w:hAnsi="Times" w:cs="Times" w:eastAsia="Times"/>
          <w:i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sz w:val="15"/>
          <w:szCs w:val="15"/>
        </w:rPr>
        <w:t>∈</w:t>
      </w:r>
      <w:r>
        <w:rPr>
          <w:rFonts w:ascii="Times" w:hAnsi="Times" w:cs="Times" w:eastAsia="Times"/>
          <w:i/>
          <w:sz w:val="15"/>
          <w:szCs w:val="15"/>
        </w:rPr>
        <w:t>Z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after="0" w:line="127" w:lineRule="exact"/>
        <w:jc w:val="left"/>
        <w:rPr>
          <w:rFonts w:ascii="Times" w:hAnsi="Times" w:cs="Times" w:eastAsia="Times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665"/>
            <w:col w:w="345" w:space="712"/>
            <w:col w:w="3610"/>
          </w:cols>
        </w:sectPr>
      </w:pPr>
    </w:p>
    <w:p>
      <w:pPr>
        <w:pStyle w:val="BodyText"/>
        <w:spacing w:line="249" w:lineRule="auto" w:before="112"/>
        <w:ind w:right="0"/>
        <w:jc w:val="both"/>
      </w:pPr>
      <w:r>
        <w:rPr/>
        <w:t>for the evaluation of cited papers are </w:t>
      </w:r>
      <w:r>
        <w:rPr>
          <w:spacing w:val="-3"/>
        </w:rPr>
        <w:t>novelty,</w:t>
      </w:r>
      <w:r>
        <w:rPr>
          <w:spacing w:val="41"/>
        </w:rPr>
        <w:t> </w:t>
      </w:r>
      <w:r>
        <w:rPr/>
        <w:t>contribution,</w:t>
      </w:r>
      <w:r>
        <w:rPr>
          <w:w w:val="99"/>
        </w:rPr>
        <w:t> </w:t>
      </w:r>
      <w:r>
        <w:rPr/>
        <w:t>relevance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field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timelines.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survey</w:t>
      </w:r>
      <w:r>
        <w:rPr>
          <w:spacing w:val="38"/>
        </w:rPr>
        <w:t> </w:t>
      </w:r>
      <w:r>
        <w:rPr/>
        <w:t>includes</w:t>
      </w:r>
      <w:r>
        <w:rPr>
          <w:w w:val="99"/>
        </w:rPr>
        <w:t> </w:t>
      </w:r>
      <w:r>
        <w:rPr/>
        <w:t>papers that represent recent advances in the field, as  </w:t>
      </w:r>
      <w:r>
        <w:rPr>
          <w:spacing w:val="15"/>
        </w:rPr>
        <w:t> </w:t>
      </w:r>
      <w:r>
        <w:rPr/>
        <w:t>well</w:t>
      </w:r>
      <w:r>
        <w:rPr>
          <w:w w:val="99"/>
        </w:rPr>
        <w:t> </w:t>
      </w:r>
      <w:r>
        <w:rPr/>
        <w:t>as relevant contributions to the field, regardless of their</w:t>
      </w:r>
      <w:r>
        <w:rPr>
          <w:spacing w:val="-25"/>
        </w:rPr>
        <w:t> </w:t>
      </w:r>
      <w:r>
        <w:rPr/>
        <w:t>pub-</w:t>
      </w:r>
      <w:r>
        <w:rPr>
          <w:w w:val="99"/>
        </w:rPr>
        <w:t> </w:t>
      </w:r>
      <w:r>
        <w:rPr/>
        <w:t>lication date. Through the literature, it is judged whether</w:t>
      </w:r>
      <w:r>
        <w:rPr>
          <w:spacing w:val="2"/>
        </w:rPr>
        <w:t> </w:t>
      </w:r>
      <w:r>
        <w:rPr/>
        <w:t>the</w:t>
      </w:r>
      <w:r>
        <w:rPr>
          <w:w w:val="99"/>
        </w:rPr>
        <w:t> </w:t>
      </w:r>
      <w:r>
        <w:rPr/>
        <w:t>literature focuses on the theoretical proposal or</w:t>
      </w:r>
      <w:r>
        <w:rPr>
          <w:spacing w:val="16"/>
        </w:rPr>
        <w:t> </w:t>
      </w:r>
      <w:r>
        <w:rPr/>
        <w:t>application</w:t>
      </w:r>
      <w:r>
        <w:rPr>
          <w:w w:val="99"/>
        </w:rPr>
        <w:t> </w:t>
      </w:r>
      <w:r>
        <w:rPr/>
        <w:t>design and divided into two categories. In each category,</w:t>
      </w:r>
      <w:r>
        <w:rPr>
          <w:spacing w:val="-27"/>
        </w:rPr>
        <w:t> </w:t>
      </w:r>
      <w:r>
        <w:rPr/>
        <w:t>the</w:t>
      </w:r>
      <w:r>
        <w:rPr>
          <w:w w:val="99"/>
        </w:rPr>
        <w:t> </w:t>
      </w:r>
      <w:r>
        <w:rPr/>
        <w:t>literature is subdivided according to the collected</w:t>
      </w:r>
      <w:r>
        <w:rPr>
          <w:spacing w:val="-1"/>
        </w:rPr>
        <w:t> </w:t>
      </w:r>
      <w:r>
        <w:rPr/>
        <w:t>keywords.</w:t>
      </w:r>
      <w:r>
        <w:rPr>
          <w:w w:val="99"/>
        </w:rPr>
        <w:t> </w:t>
      </w:r>
      <w:r>
        <w:rPr>
          <w:spacing w:val="-9"/>
        </w:rPr>
        <w:t>We</w:t>
      </w:r>
      <w:r>
        <w:rPr>
          <w:spacing w:val="-13"/>
        </w:rPr>
        <w:t> </w:t>
      </w:r>
      <w:r>
        <w:rPr/>
        <w:t>rank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articles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publication</w:t>
      </w:r>
      <w:r>
        <w:rPr>
          <w:spacing w:val="-13"/>
        </w:rPr>
        <w:t> </w:t>
      </w:r>
      <w:r>
        <w:rPr/>
        <w:t>date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each</w:t>
      </w:r>
      <w:r>
        <w:rPr>
          <w:spacing w:val="-14"/>
        </w:rPr>
        <w:t> </w:t>
      </w:r>
      <w:r>
        <w:rPr/>
        <w:t>subcategory.</w:t>
      </w:r>
      <w:r>
        <w:rPr>
          <w:w w:val="99"/>
        </w:rPr>
        <w:t> </w:t>
      </w:r>
      <w:r>
        <w:rPr>
          <w:spacing w:val="-9"/>
        </w:rPr>
        <w:t>We </w:t>
      </w:r>
      <w:r>
        <w:rPr/>
        <w:t>intensively read the literature and extracted the</w:t>
      </w:r>
      <w:r>
        <w:rPr>
          <w:spacing w:val="23"/>
        </w:rPr>
        <w:t> </w:t>
      </w:r>
      <w:r>
        <w:rPr/>
        <w:t>novelty</w:t>
      </w:r>
      <w:r>
        <w:rPr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/>
        <w:t>achievements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literature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and</w:t>
      </w:r>
      <w:r>
        <w:rPr>
          <w:w w:val="99"/>
        </w:rPr>
        <w:t> </w:t>
      </w:r>
      <w:r>
        <w:rPr/>
        <w:t>analysis.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2" w:lineRule="exact" w:before="140" w:after="0"/>
        <w:ind w:left="460" w:right="0" w:hanging="317"/>
        <w:jc w:val="both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rFonts w:ascii="Palatino Linotype"/>
          <w:b/>
          <w:color w:val="0073AE"/>
          <w:sz w:val="18"/>
        </w:rPr>
        <w:t>WAVELET</w:t>
      </w:r>
      <w:r>
        <w:rPr>
          <w:rFonts w:ascii="Palatino Linotype"/>
          <w:b/>
          <w:color w:val="0073AE"/>
          <w:spacing w:val="4"/>
          <w:sz w:val="18"/>
        </w:rPr>
        <w:t> </w:t>
      </w:r>
      <w:r>
        <w:rPr>
          <w:rFonts w:ascii="Palatino Linotype"/>
          <w:b/>
          <w:color w:val="0073AE"/>
          <w:sz w:val="18"/>
        </w:rPr>
        <w:t>THEORY</w:t>
      </w:r>
      <w:r>
        <w:rPr>
          <w:rFonts w:ascii="Palatino Linotype"/>
          <w:sz w:val="18"/>
        </w:rPr>
      </w:r>
    </w:p>
    <w:p>
      <w:pPr>
        <w:pStyle w:val="BodyText"/>
        <w:spacing w:line="249" w:lineRule="auto"/>
        <w:ind w:right="0"/>
        <w:jc w:val="both"/>
      </w:pPr>
      <w:r>
        <w:rPr/>
        <w:t>Current review papers related to wavelets focus on one</w:t>
      </w:r>
      <w:r>
        <w:rPr>
          <w:spacing w:val="46"/>
        </w:rPr>
        <w:t> </w:t>
      </w:r>
      <w:r>
        <w:rPr/>
        <w:t>nar-</w:t>
      </w:r>
      <w:r>
        <w:rPr>
          <w:w w:val="99"/>
        </w:rPr>
        <w:t> </w:t>
      </w:r>
      <w:r>
        <w:rPr/>
        <w:t>row</w:t>
      </w:r>
      <w:r>
        <w:rPr>
          <w:spacing w:val="40"/>
        </w:rPr>
        <w:t> </w:t>
      </w:r>
      <w:r>
        <w:rPr/>
        <w:t>field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many</w:t>
      </w:r>
      <w:r>
        <w:rPr>
          <w:spacing w:val="40"/>
        </w:rPr>
        <w:t> </w:t>
      </w:r>
      <w:r>
        <w:rPr/>
        <w:t>cases.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example,</w:t>
      </w:r>
      <w:r>
        <w:rPr>
          <w:spacing w:val="40"/>
        </w:rPr>
        <w:t> </w:t>
      </w:r>
      <w:r>
        <w:rPr/>
        <w:t>Paul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Addison’s</w:t>
      </w:r>
    </w:p>
    <w:p>
      <w:pPr>
        <w:pStyle w:val="BodyText"/>
        <w:spacing w:line="197" w:lineRule="exact"/>
        <w:ind w:left="517" w:right="0"/>
        <w:jc w:val="left"/>
      </w:pPr>
      <w:r>
        <w:rPr/>
        <w:br w:type="column"/>
      </w:r>
      <w:r>
        <w:rPr/>
        <w:t>The subspaces have and only have the intersection of</w:t>
      </w:r>
      <w:r>
        <w:rPr>
          <w:spacing w:val="-30"/>
        </w:rPr>
        <w:t> </w:t>
      </w:r>
      <w:r>
        <w:rPr/>
        <w:t>0.</w:t>
      </w:r>
    </w:p>
    <w:p>
      <w:pPr>
        <w:pStyle w:val="BodyText"/>
        <w:spacing w:line="234" w:lineRule="exact"/>
        <w:ind w:left="517" w:right="0"/>
        <w:jc w:val="left"/>
      </w:pPr>
      <w:r>
        <w:rPr/>
        <w:t>All of them could form a </w:t>
      </w:r>
      <w:r>
        <w:rPr>
          <w:rFonts w:ascii="Times"/>
          <w:i/>
          <w:spacing w:val="4"/>
        </w:rPr>
        <w:t>L</w:t>
      </w:r>
      <w:r>
        <w:rPr>
          <w:spacing w:val="4"/>
          <w:position w:val="7"/>
          <w:sz w:val="15"/>
        </w:rPr>
        <w:t>2</w:t>
      </w:r>
      <w:r>
        <w:rPr>
          <w:spacing w:val="4"/>
        </w:rPr>
        <w:t>(</w:t>
      </w:r>
      <w:r>
        <w:rPr>
          <w:rFonts w:ascii="Times"/>
          <w:i/>
          <w:spacing w:val="4"/>
        </w:rPr>
        <w:t>R</w:t>
      </w:r>
      <w:r>
        <w:rPr>
          <w:spacing w:val="4"/>
        </w:rPr>
        <w:t>)</w:t>
      </w:r>
      <w:r>
        <w:rPr>
          <w:spacing w:val="-14"/>
        </w:rPr>
        <w:t> </w:t>
      </w:r>
      <w:r>
        <w:rPr/>
        <w:t>space.</w:t>
      </w:r>
    </w:p>
    <w:p>
      <w:pPr>
        <w:spacing w:line="282" w:lineRule="exact" w:before="0"/>
        <w:ind w:left="32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Lucida Sans Unicode" w:hAnsi="Lucida Sans Unicode" w:cs="Lucida Sans Unicode" w:eastAsia="Lucida Sans Unicode"/>
          <w:sz w:val="15"/>
          <w:szCs w:val="15"/>
        </w:rPr>
        <w:t>•</w:t>
      </w:r>
      <w:r>
        <w:rPr>
          <w:rFonts w:ascii="Lucida Sans Unicode" w:hAnsi="Lucida Sans Unicode" w:cs="Lucida Sans Unicode" w:eastAsia="Lucida Sans Unicode"/>
          <w:spacing w:val="45"/>
          <w:sz w:val="15"/>
          <w:szCs w:val="15"/>
        </w:rPr>
        <w:t> 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1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2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⇔</w:t>
      </w:r>
      <w:r>
        <w:rPr>
          <w:rFonts w:ascii="Lucida Sans Unicode" w:hAnsi="Lucida Sans Unicode" w:cs="Lucida Sans Unicode" w:eastAsia="Lucida Sans Unicode"/>
          <w:spacing w:val="-21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(2</w:t>
      </w:r>
      <w:r>
        <w:rPr>
          <w:rFonts w:ascii="Times" w:hAnsi="Times" w:cs="Times" w:eastAsia="Times"/>
          <w:i/>
          <w:spacing w:val="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1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+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196" w:lineRule="exact"/>
        <w:ind w:left="517" w:right="0"/>
        <w:jc w:val="left"/>
      </w:pPr>
      <w:r>
        <w:rPr/>
        <w:t>The subspaces have dyadic</w:t>
      </w:r>
      <w:r>
        <w:rPr>
          <w:spacing w:val="-31"/>
        </w:rPr>
        <w:t> </w:t>
      </w:r>
      <w:r>
        <w:rPr/>
        <w:t>scalability.</w:t>
      </w:r>
    </w:p>
    <w:p>
      <w:pPr>
        <w:pStyle w:val="ListParagraph"/>
        <w:numPr>
          <w:ilvl w:val="0"/>
          <w:numId w:val="4"/>
        </w:numPr>
        <w:tabs>
          <w:tab w:pos="518" w:val="left" w:leader="none"/>
        </w:tabs>
        <w:spacing w:line="278" w:lineRule="exact" w:before="0" w:after="0"/>
        <w:ind w:left="517" w:right="0" w:hanging="195"/>
        <w:jc w:val="left"/>
        <w:rPr>
          <w:rFonts w:ascii="Times" w:hAnsi="Times" w:cs="Times" w:eastAsia="Times"/>
          <w:sz w:val="20"/>
          <w:szCs w:val="20"/>
        </w:rPr>
      </w:pPr>
      <w:r>
        <w:rPr>
          <w:rFonts w:ascii="Times" w:hAnsi="Times" w:cs="Times" w:eastAsia="Times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⇒ </w:t>
      </w:r>
      <w:r>
        <w:rPr>
          <w:rFonts w:ascii="Times" w:hAnsi="Times" w:cs="Times" w:eastAsia="Times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 </w:t>
      </w:r>
      <w:r>
        <w:rPr>
          <w:rFonts w:ascii="Times" w:hAnsi="Times" w:cs="Times" w:eastAsia="Times"/>
          <w:i/>
          <w:spacing w:val="7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</w:t>
      </w:r>
      <w:r>
        <w:rPr>
          <w:rFonts w:ascii="Times New Roman" w:hAnsi="Times New Roman" w:cs="Times New Roman" w:eastAsia="Times New Roman"/>
          <w:sz w:val="20"/>
          <w:szCs w:val="20"/>
        </w:rPr>
        <w:t>for all </w:t>
      </w:r>
      <w:r>
        <w:rPr>
          <w:rFonts w:ascii="Times" w:hAnsi="Times" w:cs="Times" w:eastAsia="Times"/>
          <w:i/>
          <w:sz w:val="20"/>
          <w:szCs w:val="20"/>
        </w:rPr>
        <w:t>k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5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Z</w:t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12" w:lineRule="exact"/>
        <w:ind w:left="517" w:right="0"/>
        <w:jc w:val="left"/>
      </w:pPr>
      <w:r>
        <w:rPr/>
        <w:t>The   function   still   belongs   to   this   subspace</w:t>
      </w:r>
      <w:r>
        <w:rPr>
          <w:spacing w:val="45"/>
        </w:rPr>
        <w:t> </w:t>
      </w:r>
      <w:r>
        <w:rPr/>
        <w:t>after</w:t>
      </w:r>
    </w:p>
    <w:p>
      <w:pPr>
        <w:pStyle w:val="BodyText"/>
        <w:spacing w:line="240" w:lineRule="auto" w:before="9"/>
        <w:ind w:left="517" w:right="0"/>
        <w:jc w:val="left"/>
      </w:pPr>
      <w:r>
        <w:rPr/>
        <w:t>translation.</w:t>
      </w:r>
    </w:p>
    <w:p>
      <w:pPr>
        <w:pStyle w:val="BodyText"/>
        <w:spacing w:line="249" w:lineRule="auto" w:before="50"/>
        <w:ind w:right="112" w:firstLine="199"/>
        <w:jc w:val="both"/>
      </w:pPr>
      <w:r>
        <w:rPr/>
        <w:t>The</w:t>
      </w:r>
      <w:r>
        <w:rPr>
          <w:spacing w:val="20"/>
        </w:rPr>
        <w:t> </w:t>
      </w:r>
      <w:r>
        <w:rPr/>
        <w:t>other</w:t>
      </w:r>
      <w:r>
        <w:rPr>
          <w:spacing w:val="21"/>
        </w:rPr>
        <w:t> </w:t>
      </w:r>
      <w:r>
        <w:rPr/>
        <w:t>method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based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lifting</w:t>
      </w:r>
      <w:r>
        <w:rPr>
          <w:spacing w:val="20"/>
        </w:rPr>
        <w:t> </w:t>
      </w:r>
      <w:r>
        <w:rPr/>
        <w:t>scheme,</w:t>
      </w:r>
      <w:r>
        <w:rPr>
          <w:spacing w:val="20"/>
        </w:rPr>
        <w:t> </w:t>
      </w:r>
      <w:r>
        <w:rPr/>
        <w:t>which</w:t>
      </w:r>
      <w:r>
        <w:rPr>
          <w:w w:val="99"/>
        </w:rPr>
        <w:t> </w:t>
      </w:r>
      <w:r>
        <w:rPr/>
        <w:t>was raised by Sweldens in 1995 [9]. The method  has</w:t>
      </w:r>
      <w:r>
        <w:rPr>
          <w:spacing w:val="11"/>
        </w:rPr>
        <w:t> </w:t>
      </w:r>
      <w:r>
        <w:rPr/>
        <w:t>a</w:t>
      </w:r>
      <w:r>
        <w:rPr>
          <w:w w:val="99"/>
        </w:rPr>
        <w:t> </w:t>
      </w:r>
      <w:r>
        <w:rPr/>
        <w:t>faster calculation speed, and takes up less memory. It</w:t>
      </w:r>
      <w:r>
        <w:rPr>
          <w:spacing w:val="-27"/>
        </w:rPr>
        <w:t> </w:t>
      </w:r>
      <w:r>
        <w:rPr/>
        <w:t>retains</w:t>
      </w:r>
      <w:r>
        <w:rPr>
          <w:w w:val="99"/>
        </w:rPr>
        <w:t> </w:t>
      </w:r>
      <w:r>
        <w:rPr/>
        <w:t>wavelet</w:t>
      </w:r>
      <w:r>
        <w:rPr>
          <w:spacing w:val="-8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overcoming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limita-</w:t>
      </w:r>
      <w:r>
        <w:rPr>
          <w:w w:val="99"/>
        </w:rPr>
        <w:t> </w:t>
      </w:r>
      <w:r>
        <w:rPr/>
        <w:t>tions. In [24], Ansari and Gupta extended the lifting</w:t>
      </w:r>
      <w:r>
        <w:rPr>
          <w:spacing w:val="30"/>
        </w:rPr>
        <w:t> </w:t>
      </w:r>
      <w:r>
        <w:rPr/>
        <w:t>frame-</w:t>
      </w:r>
      <w:r>
        <w:rPr>
          <w:w w:val="99"/>
        </w:rPr>
        <w:t> </w:t>
      </w:r>
      <w:r>
        <w:rPr/>
        <w:t>work</w:t>
      </w:r>
      <w:r>
        <w:rPr>
          <w:spacing w:val="38"/>
        </w:rPr>
        <w:t> </w:t>
      </w:r>
      <w:r>
        <w:rPr/>
        <w:t>from</w:t>
      </w:r>
      <w:r>
        <w:rPr>
          <w:spacing w:val="37"/>
        </w:rPr>
        <w:t> </w:t>
      </w:r>
      <w:r>
        <w:rPr/>
        <w:t>dyadic</w:t>
      </w:r>
      <w:r>
        <w:rPr>
          <w:spacing w:val="38"/>
        </w:rPr>
        <w:t> </w:t>
      </w:r>
      <w:r>
        <w:rPr/>
        <w:t>wavelet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rational</w:t>
      </w:r>
      <w:r>
        <w:rPr>
          <w:spacing w:val="37"/>
        </w:rPr>
        <w:t> </w:t>
      </w:r>
      <w:r>
        <w:rPr/>
        <w:t>wavelet.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inherits</w:t>
      </w:r>
      <w:r>
        <w:rPr>
          <w:w w:val="99"/>
        </w:rPr>
        <w:t> </w:t>
      </w:r>
      <w:r>
        <w:rPr/>
        <w:t>all the advantages of the lifting framework. These</w:t>
      </w:r>
      <w:r>
        <w:rPr>
          <w:spacing w:val="10"/>
        </w:rPr>
        <w:t> </w:t>
      </w:r>
      <w:r>
        <w:rPr/>
        <w:t>so-called</w:t>
      </w:r>
      <w:r>
        <w:rPr>
          <w:w w:val="99"/>
        </w:rPr>
        <w:t> </w:t>
      </w:r>
      <w:r>
        <w:rPr/>
        <w:t>second-generation wavelets are easy to implement and</w:t>
      </w:r>
      <w:r>
        <w:rPr>
          <w:spacing w:val="26"/>
        </w:rPr>
        <w:t> </w:t>
      </w:r>
      <w:r>
        <w:rPr/>
        <w:t>can</w:t>
      </w:r>
      <w:r>
        <w:rPr>
          <w:w w:val="99"/>
        </w:rPr>
        <w:t> </w:t>
      </w:r>
      <w:r>
        <w:rPr/>
        <w:t>process signals of any size in the spatial domain and   </w:t>
      </w:r>
      <w:r>
        <w:rPr>
          <w:spacing w:val="16"/>
        </w:rPr>
        <w:t> </w:t>
      </w:r>
      <w:r>
        <w:rPr/>
        <w:t>show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perfect</w:t>
      </w:r>
      <w:r>
        <w:rPr>
          <w:spacing w:val="-10"/>
        </w:rPr>
        <w:t> </w:t>
      </w:r>
      <w:r>
        <w:rPr/>
        <w:t>reconstruction</w:t>
      </w:r>
      <w:r>
        <w:rPr>
          <w:spacing w:val="-10"/>
        </w:rPr>
        <w:t> </w:t>
      </w:r>
      <w:r>
        <w:rPr/>
        <w:t>[25].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main</w:t>
      </w:r>
      <w:r>
        <w:rPr>
          <w:spacing w:val="-10"/>
        </w:rPr>
        <w:t> </w:t>
      </w:r>
      <w:r>
        <w:rPr/>
        <w:t>applications.</w:t>
      </w:r>
      <w:r>
        <w:rPr>
          <w:spacing w:val="-11"/>
        </w:rPr>
        <w:t> </w:t>
      </w:r>
      <w:r>
        <w:rPr/>
        <w:t>The</w:t>
      </w:r>
      <w:r>
        <w:rPr>
          <w:w w:val="99"/>
        </w:rPr>
        <w:t> </w:t>
      </w:r>
      <w:r>
        <w:rPr/>
        <w:t>first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acceleration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fast</w:t>
      </w:r>
      <w:r>
        <w:rPr>
          <w:spacing w:val="21"/>
        </w:rPr>
        <w:t> </w:t>
      </w:r>
      <w:r>
        <w:rPr/>
        <w:t>wavelet</w:t>
      </w:r>
      <w:r>
        <w:rPr>
          <w:spacing w:val="21"/>
        </w:rPr>
        <w:t> </w:t>
      </w:r>
      <w:r>
        <w:rPr/>
        <w:t>transform</w:t>
      </w:r>
      <w:r>
        <w:rPr>
          <w:spacing w:val="21"/>
        </w:rPr>
        <w:t> </w:t>
      </w:r>
      <w:r>
        <w:rPr/>
        <w:t>algo-</w:t>
      </w:r>
      <w:r>
        <w:rPr>
          <w:w w:val="99"/>
        </w:rPr>
        <w:t> </w:t>
      </w:r>
      <w:r>
        <w:rPr/>
        <w:t>rithm.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boundary</w:t>
      </w:r>
      <w:r>
        <w:rPr>
          <w:spacing w:val="-16"/>
        </w:rPr>
        <w:t> </w:t>
      </w:r>
      <w:r>
        <w:rPr/>
        <w:t>processing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also</w:t>
      </w:r>
      <w:r>
        <w:rPr>
          <w:spacing w:val="-16"/>
        </w:rPr>
        <w:t> </w:t>
      </w:r>
      <w:r>
        <w:rPr/>
        <w:t>been</w:t>
      </w:r>
      <w:r>
        <w:rPr>
          <w:spacing w:val="-16"/>
        </w:rPr>
        <w:t> </w:t>
      </w:r>
      <w:r>
        <w:rPr/>
        <w:t>simplified.</w:t>
      </w:r>
      <w:r>
        <w:rPr>
          <w:spacing w:val="-16"/>
        </w:rPr>
        <w:t> </w:t>
      </w:r>
      <w:r>
        <w:rPr/>
        <w:t>The</w:t>
      </w:r>
      <w:r>
        <w:rPr>
          <w:w w:val="99"/>
        </w:rPr>
        <w:t> </w:t>
      </w:r>
      <w:r>
        <w:rPr/>
        <w:t>second application is to design wavelets suitable for</w:t>
      </w:r>
      <w:r>
        <w:rPr>
          <w:spacing w:val="23"/>
        </w:rPr>
        <w:t> </w:t>
      </w:r>
      <w:r>
        <w:rPr/>
        <w:t>multi-</w:t>
      </w:r>
      <w:r>
        <w:rPr>
          <w:w w:val="99"/>
        </w:rPr>
        <w:t> </w:t>
      </w:r>
      <w:r>
        <w:rPr/>
        <w:t>dimensional bounded domains and curved surfaces, which</w:t>
      </w:r>
      <w:r>
        <w:rPr>
          <w:w w:val="99"/>
        </w:rPr>
        <w:t> </w:t>
      </w:r>
      <w:r>
        <w:rPr/>
        <w:t>cannot be achieved by Fourier transform</w:t>
      </w:r>
      <w:r>
        <w:rPr>
          <w:spacing w:val="-30"/>
        </w:rPr>
        <w:t> </w:t>
      </w:r>
      <w:r>
        <w:rPr/>
        <w:t>[26].</w:t>
      </w:r>
    </w:p>
    <w:p>
      <w:pPr>
        <w:pStyle w:val="BodyText"/>
        <w:spacing w:line="249" w:lineRule="auto"/>
        <w:ind w:right="0" w:firstLine="199"/>
        <w:jc w:val="both"/>
      </w:pPr>
      <w:r>
        <w:rPr/>
        <w:t>Haouam </w:t>
      </w:r>
      <w:r>
        <w:rPr>
          <w:rFonts w:ascii="Times"/>
          <w:i/>
        </w:rPr>
        <w:t>et al. </w:t>
      </w:r>
      <w:r>
        <w:rPr/>
        <w:t>[27] presented the lifting scheme with</w:t>
      </w:r>
      <w:r>
        <w:rPr>
          <w:spacing w:val="14"/>
        </w:rPr>
        <w:t> </w:t>
      </w:r>
      <w:r>
        <w:rPr/>
        <w:t>a</w:t>
      </w:r>
      <w:r>
        <w:rPr>
          <w:w w:val="99"/>
        </w:rPr>
        <w:t> </w:t>
      </w:r>
      <w:r>
        <w:rPr/>
        <w:t>biorthogonal wavelet and applied it in Magnetic</w:t>
      </w:r>
      <w:r>
        <w:rPr>
          <w:spacing w:val="12"/>
        </w:rPr>
        <w:t> </w:t>
      </w:r>
      <w:r>
        <w:rPr/>
        <w:t>Resonance</w:t>
      </w:r>
      <w:r>
        <w:rPr>
          <w:w w:val="99"/>
        </w:rPr>
        <w:t> </w:t>
      </w:r>
      <w:r>
        <w:rPr/>
        <w:t>Imaging</w:t>
      </w:r>
      <w:r>
        <w:rPr>
          <w:spacing w:val="-15"/>
        </w:rPr>
        <w:t> </w:t>
      </w:r>
      <w:r>
        <w:rPr/>
        <w:t>(MRI)</w:t>
      </w:r>
      <w:r>
        <w:rPr>
          <w:spacing w:val="-15"/>
        </w:rPr>
        <w:t> </w:t>
      </w:r>
      <w:r>
        <w:rPr/>
        <w:t>images</w:t>
      </w:r>
      <w:r>
        <w:rPr>
          <w:spacing w:val="-15"/>
        </w:rPr>
        <w:t> </w:t>
      </w:r>
      <w:r>
        <w:rPr/>
        <w:t>compression.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method</w:t>
      </w:r>
      <w:r>
        <w:rPr>
          <w:spacing w:val="-15"/>
        </w:rPr>
        <w:t> </w:t>
      </w:r>
      <w:r>
        <w:rPr/>
        <w:t>gives</w:t>
      </w:r>
      <w:r>
        <w:rPr>
          <w:spacing w:val="-15"/>
        </w:rPr>
        <w:t> </w:t>
      </w:r>
      <w:r>
        <w:rPr/>
        <w:t>bet-</w:t>
      </w:r>
      <w:r>
        <w:rPr>
          <w:w w:val="99"/>
        </w:rPr>
        <w:t> </w:t>
      </w:r>
      <w:r>
        <w:rPr/>
        <w:t>ter</w:t>
      </w:r>
      <w:r>
        <w:rPr>
          <w:spacing w:val="-15"/>
        </w:rPr>
        <w:t> </w:t>
      </w:r>
      <w:r>
        <w:rPr/>
        <w:t>compression</w:t>
      </w:r>
      <w:r>
        <w:rPr>
          <w:spacing w:val="-14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traditional</w:t>
      </w:r>
      <w:r>
        <w:rPr>
          <w:spacing w:val="-15"/>
        </w:rPr>
        <w:t> </w:t>
      </w:r>
      <w:r>
        <w:rPr/>
        <w:t>methods.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[28],</w:t>
      </w:r>
      <w:r>
        <w:rPr>
          <w:spacing w:val="-15"/>
        </w:rPr>
        <w:t> </w:t>
      </w:r>
      <w:r>
        <w:rPr/>
        <w:t>they</w:t>
      </w:r>
      <w:r>
        <w:rPr>
          <w:w w:val="99"/>
        </w:rPr>
        <w:t> </w:t>
      </w:r>
      <w:r>
        <w:rPr/>
        <w:t>also</w:t>
      </w:r>
      <w:r>
        <w:rPr>
          <w:spacing w:val="-5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rational</w:t>
      </w:r>
      <w:r>
        <w:rPr>
          <w:spacing w:val="-5"/>
        </w:rPr>
        <w:t> </w:t>
      </w:r>
      <w:r>
        <w:rPr/>
        <w:t>wavelet</w:t>
      </w:r>
      <w:r>
        <w:rPr>
          <w:spacing w:val="-5"/>
        </w:rPr>
        <w:t> </w:t>
      </w:r>
      <w:r>
        <w:rPr/>
        <w:t>filter</w:t>
      </w:r>
      <w:r>
        <w:rPr>
          <w:spacing w:val="-6"/>
        </w:rPr>
        <w:t> </w:t>
      </w:r>
      <w:r>
        <w:rPr/>
        <w:t>bank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lifting</w:t>
      </w:r>
      <w:r>
        <w:rPr>
          <w:w w:val="99"/>
        </w:rPr>
        <w:t> </w:t>
      </w:r>
      <w:r>
        <w:rPr/>
        <w:t>scheme and achieved better sparsifying property than</w:t>
      </w:r>
      <w:r>
        <w:rPr>
          <w:spacing w:val="44"/>
        </w:rPr>
        <w:t> </w:t>
      </w:r>
      <w:r>
        <w:rPr/>
        <w:t>other</w:t>
      </w:r>
      <w:r>
        <w:rPr>
          <w:w w:val="99"/>
        </w:rPr>
        <w:t> </w:t>
      </w:r>
      <w:r>
        <w:rPr/>
        <w:t>wavelets. Chen </w:t>
      </w:r>
      <w:r>
        <w:rPr>
          <w:rFonts w:ascii="Times"/>
          <w:i/>
        </w:rPr>
        <w:t>et al. </w:t>
      </w:r>
      <w:r>
        <w:rPr/>
        <w:t>[29] proposed an undecimated</w:t>
      </w:r>
      <w:r>
        <w:rPr>
          <w:spacing w:val="31"/>
        </w:rPr>
        <w:t> </w:t>
      </w:r>
      <w:r>
        <w:rPr/>
        <w:t>lifting</w:t>
      </w:r>
      <w:r>
        <w:rPr>
          <w:w w:val="99"/>
        </w:rPr>
        <w:t> </w:t>
      </w:r>
      <w:r>
        <w:rPr/>
        <w:t>scheme to exact shift-invariance and show superiority</w:t>
      </w:r>
      <w:r>
        <w:rPr>
          <w:spacing w:val="4"/>
        </w:rPr>
        <w:t> </w:t>
      </w:r>
      <w:r>
        <w:rPr/>
        <w:t>over</w:t>
      </w:r>
      <w:r>
        <w:rPr>
          <w:w w:val="99"/>
        </w:rPr>
        <w:t> </w:t>
      </w:r>
      <w:r>
        <w:rPr/>
        <w:t>other methods. A biorthogonal wavelet with shape </w:t>
      </w:r>
      <w:r>
        <w:rPr>
          <w:spacing w:val="18"/>
        </w:rPr>
        <w:t> </w:t>
      </w:r>
      <w:r>
        <w:rPr/>
        <w:t>control</w:t>
      </w:r>
      <w:r>
        <w:rPr>
          <w:w w:val="99"/>
        </w:rPr>
        <w:t> </w:t>
      </w:r>
      <w:r>
        <w:rPr/>
        <w:t>is constructed under the lifting scheme in [30], which</w:t>
      </w:r>
      <w:r>
        <w:rPr>
          <w:spacing w:val="25"/>
        </w:rPr>
        <w:t> </w:t>
      </w:r>
      <w:r>
        <w:rPr/>
        <w:t>gives</w:t>
      </w:r>
      <w:r>
        <w:rPr>
          <w:w w:val="99"/>
        </w:rPr>
        <w:t> </w:t>
      </w:r>
      <w:r>
        <w:rPr/>
        <w:t>better performance in data compression and noise</w:t>
      </w:r>
      <w:r>
        <w:rPr>
          <w:spacing w:val="-10"/>
        </w:rPr>
        <w:t> </w:t>
      </w:r>
      <w:r>
        <w:rPr/>
        <w:t>reduction.</w:t>
      </w:r>
      <w:r>
        <w:rPr>
          <w:w w:val="99"/>
        </w:rPr>
        <w:t> </w:t>
      </w:r>
      <w:r>
        <w:rPr/>
        <w:t>Guptha and his team introduced transistor technology</w:t>
      </w:r>
      <w:r>
        <w:rPr>
          <w:spacing w:val="25"/>
        </w:rPr>
        <w:t> </w:t>
      </w:r>
      <w:r>
        <w:rPr/>
        <w:t>based</w:t>
      </w:r>
      <w:r>
        <w:rPr>
          <w:w w:val="99"/>
        </w:rPr>
        <w:t> </w:t>
      </w:r>
      <w:r>
        <w:rPr/>
        <w:t>on a lifted wavelet transform architecture. The</w:t>
      </w:r>
      <w:r>
        <w:rPr>
          <w:spacing w:val="22"/>
        </w:rPr>
        <w:t> </w:t>
      </w:r>
      <w:r>
        <w:rPr/>
        <w:t>complete</w:t>
      </w:r>
      <w:r>
        <w:rPr>
          <w:w w:val="99"/>
        </w:rPr>
        <w:t> </w:t>
      </w:r>
      <w:r>
        <w:rPr/>
        <w:t>boosting</w:t>
      </w:r>
      <w:r>
        <w:rPr>
          <w:spacing w:val="-10"/>
        </w:rPr>
        <w:t> </w:t>
      </w:r>
      <w:r>
        <w:rPr/>
        <w:t>step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processed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continuous</w:t>
      </w:r>
      <w:r>
        <w:rPr>
          <w:spacing w:val="-10"/>
        </w:rPr>
        <w:t> </w:t>
      </w:r>
      <w:r>
        <w:rPr/>
        <w:t>stream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samples.</w:t>
      </w:r>
      <w:r>
        <w:rPr>
          <w:w w:val="99"/>
        </w:rPr>
        <w:t> </w:t>
      </w:r>
      <w:r>
        <w:rPr/>
        <w:t>Compared with the  existing  architecture,  the</w:t>
      </w:r>
      <w:r>
        <w:rPr>
          <w:spacing w:val="24"/>
        </w:rPr>
        <w:t> </w:t>
      </w:r>
      <w:r>
        <w:rPr/>
        <w:t>architecture</w:t>
      </w:r>
      <w:r>
        <w:rPr>
          <w:w w:val="99"/>
        </w:rPr>
        <w:t> </w:t>
      </w:r>
      <w:r>
        <w:rPr/>
        <w:t>is optimized by integrating forward and backward</w:t>
      </w:r>
      <w:r>
        <w:rPr>
          <w:spacing w:val="-15"/>
        </w:rPr>
        <w:t> </w:t>
      </w:r>
      <w:r>
        <w:rPr/>
        <w:t>lifting</w:t>
      </w:r>
      <w:r>
        <w:rPr>
          <w:w w:val="99"/>
        </w:rPr>
        <w:t> </w:t>
      </w:r>
      <w:r>
        <w:rPr/>
        <w:t>schemes</w:t>
      </w:r>
      <w:r>
        <w:rPr>
          <w:spacing w:val="-5"/>
        </w:rPr>
        <w:t> </w:t>
      </w:r>
      <w:r>
        <w:rPr/>
        <w:t>[31].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3"/>
        </w:numPr>
        <w:tabs>
          <w:tab w:pos="398" w:val="left" w:leader="none"/>
        </w:tabs>
        <w:spacing w:line="240" w:lineRule="auto" w:before="0" w:after="0"/>
        <w:ind w:left="397" w:right="0" w:hanging="254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5"/>
          <w:sz w:val="18"/>
        </w:rPr>
        <w:t> </w:t>
      </w:r>
      <w:r>
        <w:rPr>
          <w:rFonts w:ascii="Georgia"/>
          <w:i/>
          <w:color w:val="58595B"/>
          <w:sz w:val="18"/>
        </w:rPr>
        <w:t>PROPERTIES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0"/>
        <w:jc w:val="both"/>
      </w:pPr>
      <w:r>
        <w:rPr/>
        <w:t>The</w:t>
      </w:r>
      <w:r>
        <w:rPr>
          <w:spacing w:val="40"/>
        </w:rPr>
        <w:t> </w:t>
      </w:r>
      <w:r>
        <w:rPr/>
        <w:t>properties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wavelet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an</w:t>
      </w:r>
      <w:r>
        <w:rPr>
          <w:spacing w:val="40"/>
        </w:rPr>
        <w:t> </w:t>
      </w:r>
      <w:r>
        <w:rPr/>
        <w:t>important</w:t>
      </w:r>
      <w:r>
        <w:rPr>
          <w:spacing w:val="40"/>
        </w:rPr>
        <w:t> </w:t>
      </w:r>
      <w:r>
        <w:rPr/>
        <w:t>reference</w:t>
      </w:r>
      <w:r>
        <w:rPr>
          <w:w w:val="99"/>
        </w:rPr>
        <w:t> </w:t>
      </w:r>
      <w:r>
        <w:rPr/>
        <w:t>for constructing wavelets or choosing suitable wavelets</w:t>
      </w:r>
      <w:r>
        <w:rPr>
          <w:spacing w:val="34"/>
        </w:rPr>
        <w:t> </w:t>
      </w:r>
      <w:r>
        <w:rPr/>
        <w:t>to</w:t>
      </w:r>
      <w:r>
        <w:rPr>
          <w:w w:val="99"/>
        </w:rPr>
        <w:t> </w:t>
      </w:r>
      <w:r>
        <w:rPr/>
        <w:t>process</w:t>
      </w:r>
      <w:r>
        <w:rPr>
          <w:spacing w:val="31"/>
        </w:rPr>
        <w:t> </w:t>
      </w:r>
      <w:r>
        <w:rPr/>
        <w:t>various</w:t>
      </w:r>
      <w:r>
        <w:rPr>
          <w:spacing w:val="31"/>
        </w:rPr>
        <w:t> </w:t>
      </w:r>
      <w:r>
        <w:rPr/>
        <w:t>signals.</w:t>
      </w:r>
      <w:r>
        <w:rPr>
          <w:spacing w:val="31"/>
        </w:rPr>
        <w:t> </w:t>
      </w:r>
      <w:r>
        <w:rPr/>
        <w:t>Farge</w:t>
      </w:r>
      <w:r>
        <w:rPr>
          <w:spacing w:val="31"/>
        </w:rPr>
        <w:t> </w:t>
      </w:r>
      <w:r>
        <w:rPr/>
        <w:t>[20]</w:t>
      </w:r>
      <w:r>
        <w:rPr>
          <w:spacing w:val="31"/>
        </w:rPr>
        <w:t> </w:t>
      </w:r>
      <w:r>
        <w:rPr/>
        <w:t>has</w:t>
      </w:r>
      <w:r>
        <w:rPr>
          <w:spacing w:val="31"/>
        </w:rPr>
        <w:t> </w:t>
      </w:r>
      <w:r>
        <w:rPr/>
        <w:t>discussed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fac-</w:t>
      </w:r>
      <w:r>
        <w:rPr>
          <w:w w:val="99"/>
        </w:rPr>
        <w:t> </w:t>
      </w:r>
      <w:r>
        <w:rPr/>
        <w:t>tors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need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considered</w:t>
      </w:r>
      <w:r>
        <w:rPr>
          <w:spacing w:val="24"/>
        </w:rPr>
        <w:t> </w:t>
      </w:r>
      <w:r>
        <w:rPr/>
        <w:t>when</w:t>
      </w:r>
      <w:r>
        <w:rPr>
          <w:spacing w:val="23"/>
        </w:rPr>
        <w:t> </w:t>
      </w:r>
      <w:r>
        <w:rPr/>
        <w:t>choosing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mother</w:t>
      </w:r>
      <w:r>
        <w:rPr>
          <w:w w:val="99"/>
        </w:rPr>
        <w:t> </w:t>
      </w:r>
      <w:r>
        <w:rPr/>
        <w:t>wavelet, such as orthogonal and non-orthogonal,</w:t>
      </w:r>
      <w:r>
        <w:rPr>
          <w:spacing w:val="1"/>
        </w:rPr>
        <w:t> </w:t>
      </w:r>
      <w:r>
        <w:rPr/>
        <w:t>negative</w:t>
      </w:r>
      <w:r>
        <w:rPr>
          <w:w w:val="99"/>
        </w:rPr>
        <w:t> </w:t>
      </w:r>
      <w:r>
        <w:rPr/>
        <w:t>and real values, and the width and shape of the</w:t>
      </w:r>
      <w:r>
        <w:rPr>
          <w:spacing w:val="10"/>
        </w:rPr>
        <w:t> </w:t>
      </w:r>
      <w:r>
        <w:rPr/>
        <w:t>mother</w:t>
      </w:r>
      <w:r>
        <w:rPr>
          <w:w w:val="99"/>
        </w:rPr>
        <w:t> </w:t>
      </w:r>
      <w:r>
        <w:rPr/>
        <w:t>wavelet. There are several basic properties or standards</w:t>
      </w:r>
      <w:r>
        <w:rPr>
          <w:spacing w:val="7"/>
        </w:rPr>
        <w:t> </w:t>
      </w:r>
      <w:r>
        <w:rPr/>
        <w:t>for</w:t>
      </w:r>
      <w:r>
        <w:rPr>
          <w:w w:val="99"/>
        </w:rPr>
        <w:t> </w:t>
      </w:r>
      <w:r>
        <w:rPr/>
        <w:t>wavelets:</w:t>
      </w:r>
      <w:r>
        <w:rPr>
          <w:spacing w:val="-16"/>
        </w:rPr>
        <w:t> </w:t>
      </w:r>
      <w:r>
        <w:rPr/>
        <w:t>vanishing</w:t>
      </w:r>
      <w:r>
        <w:rPr>
          <w:spacing w:val="-16"/>
        </w:rPr>
        <w:t> </w:t>
      </w:r>
      <w:r>
        <w:rPr/>
        <w:t>moment,</w:t>
      </w:r>
      <w:r>
        <w:rPr>
          <w:spacing w:val="-16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length,</w:t>
      </w:r>
      <w:r>
        <w:rPr>
          <w:spacing w:val="-16"/>
        </w:rPr>
        <w:t> </w:t>
      </w:r>
      <w:r>
        <w:rPr/>
        <w:t>regularity,</w:t>
      </w:r>
      <w:r>
        <w:rPr>
          <w:spacing w:val="-16"/>
        </w:rPr>
        <w:t> </w:t>
      </w:r>
      <w:r>
        <w:rPr/>
        <w:t>sym-</w:t>
      </w:r>
      <w:r>
        <w:rPr>
          <w:w w:val="99"/>
        </w:rPr>
        <w:t> </w:t>
      </w:r>
      <w:r>
        <w:rPr/>
        <w:t>metry and orthogonality. Orthogonality wavelet has</w:t>
      </w:r>
      <w:r>
        <w:rPr>
          <w:spacing w:val="29"/>
        </w:rPr>
        <w:t> </w:t>
      </w:r>
      <w:r>
        <w:rPr/>
        <w:t>good</w:t>
      </w:r>
      <w:r>
        <w:rPr>
          <w:w w:val="99"/>
        </w:rPr>
        <w:t> </w:t>
      </w:r>
      <w:r>
        <w:rPr/>
        <w:t>time-frequency localization characteristics. Selesnick</w:t>
      </w:r>
      <w:r>
        <w:rPr>
          <w:spacing w:val="-22"/>
        </w:rPr>
        <w:t> </w:t>
      </w:r>
      <w:r>
        <w:rPr/>
        <w:t>gave</w:t>
      </w:r>
      <w:r>
        <w:rPr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necessary</w:t>
      </w:r>
      <w:r>
        <w:rPr>
          <w:spacing w:val="-7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orthogonal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to</w:t>
      </w:r>
      <w:r>
        <w:rPr>
          <w:w w:val="99"/>
        </w:rPr>
        <w:t> </w:t>
      </w:r>
      <w:r>
        <w:rPr/>
        <w:t>form a Hilbert transform pair [32] and proposed a</w:t>
      </w:r>
      <w:r>
        <w:rPr>
          <w:spacing w:val="47"/>
        </w:rPr>
        <w:t> </w:t>
      </w:r>
      <w:r>
        <w:rPr/>
        <w:t>construc-</w:t>
      </w:r>
      <w:r>
        <w:rPr>
          <w:w w:val="99"/>
        </w:rPr>
        <w:t> </w:t>
      </w:r>
      <w:r>
        <w:rPr/>
        <w:t>tion algorithm based on a delay filter in [33], [34].</w:t>
      </w:r>
      <w:r>
        <w:rPr>
          <w:spacing w:val="-26"/>
        </w:rPr>
        <w:t> </w:t>
      </w:r>
      <w:r>
        <w:rPr/>
        <w:t>Selesnick</w:t>
      </w:r>
      <w:r>
        <w:rPr>
          <w:w w:val="99"/>
        </w:rPr>
        <w:t> </w:t>
      </w:r>
      <w:r>
        <w:rPr/>
        <w:t>further</w:t>
      </w:r>
      <w:r>
        <w:rPr>
          <w:spacing w:val="28"/>
        </w:rPr>
        <w:t> </w:t>
      </w:r>
      <w:r>
        <w:rPr/>
        <w:t>pointed</w:t>
      </w:r>
      <w:r>
        <w:rPr>
          <w:spacing w:val="28"/>
        </w:rPr>
        <w:t> </w:t>
      </w:r>
      <w:r>
        <w:rPr/>
        <w:t>out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necessary</w:t>
      </w:r>
      <w:r>
        <w:rPr>
          <w:spacing w:val="28"/>
        </w:rPr>
        <w:t> </w:t>
      </w:r>
      <w:r>
        <w:rPr/>
        <w:t>conditions</w:t>
      </w:r>
      <w:r>
        <w:rPr>
          <w:spacing w:val="28"/>
        </w:rPr>
        <w:t> </w:t>
      </w:r>
      <w:r>
        <w:rPr/>
        <w:t>given</w:t>
      </w:r>
      <w:r>
        <w:rPr>
          <w:spacing w:val="27"/>
        </w:rPr>
        <w:t> </w:t>
      </w:r>
      <w:r>
        <w:rPr/>
        <w:t>by</w:t>
      </w:r>
      <w:r>
        <w:rPr>
          <w:w w:val="99"/>
        </w:rPr>
        <w:t> </w:t>
      </w:r>
      <w:r>
        <w:rPr/>
        <w:t>Selesnick in [32] are still sufficient [35]. </w:t>
      </w:r>
      <w:r>
        <w:rPr>
          <w:spacing w:val="-3"/>
        </w:rPr>
        <w:t>Vanishing</w:t>
      </w:r>
      <w:r>
        <w:rPr>
          <w:spacing w:val="30"/>
        </w:rPr>
        <w:t> </w:t>
      </w:r>
      <w:r>
        <w:rPr/>
        <w:t>moment</w:t>
      </w:r>
      <w:r>
        <w:rPr>
          <w:w w:val="99"/>
        </w:rPr>
        <w:t> </w:t>
      </w:r>
      <w:r>
        <w:rPr/>
        <w:t>is defined as [36]. If the wavelet has </w:t>
      </w:r>
      <w:r>
        <w:rPr>
          <w:rFonts w:ascii="Times"/>
          <w:i/>
        </w:rPr>
        <w:t>N  </w:t>
      </w:r>
      <w:r>
        <w:rPr/>
        <w:t>vanishing</w:t>
      </w:r>
      <w:r>
        <w:rPr>
          <w:spacing w:val="28"/>
        </w:rPr>
        <w:t> </w:t>
      </w:r>
      <w:r>
        <w:rPr/>
        <w:t>moments,</w:t>
      </w:r>
    </w:p>
    <w:p>
      <w:pPr>
        <w:pStyle w:val="BodyText"/>
        <w:spacing w:line="236" w:lineRule="exact"/>
        <w:ind w:right="0"/>
        <w:jc w:val="both"/>
        <w:rPr>
          <w:rFonts w:ascii="Lucida Sans Unicode" w:hAnsi="Lucida Sans Unicode" w:cs="Lucida Sans Unicode" w:eastAsia="Lucida Sans Unicode"/>
        </w:rPr>
      </w:pPr>
      <w:r>
        <w:rPr/>
        <w:t>it should satisfy</w:t>
      </w:r>
      <w:r>
        <w:rPr>
          <w:spacing w:val="-17"/>
        </w:rPr>
        <w:t> </w:t>
      </w:r>
      <w:r>
        <w:rPr/>
        <w:t>that</w:t>
      </w:r>
      <w:r>
        <w:rPr>
          <w:rFonts w:ascii="Lucida Sans Unicode"/>
        </w:rPr>
        <w:t>:</w:t>
      </w:r>
    </w:p>
    <w:p>
      <w:pPr>
        <w:pStyle w:val="BodyText"/>
        <w:spacing w:line="191" w:lineRule="exact"/>
        <w:ind w:left="0" w:right="1191"/>
        <w:jc w:val="center"/>
        <w:rPr>
          <w:rFonts w:ascii="Arial" w:hAnsi="Arial" w:cs="Arial" w:eastAsia="Arial"/>
        </w:rPr>
      </w:pPr>
      <w:r>
        <w:rPr>
          <w:rFonts w:ascii="Arial"/>
          <w:w w:val="86"/>
        </w:rPr>
        <w:t>Z</w:t>
      </w:r>
      <w:r>
        <w:rPr>
          <w:rFonts w:ascii="Arial"/>
        </w:rPr>
      </w:r>
    </w:p>
    <w:p>
      <w:pPr>
        <w:tabs>
          <w:tab w:pos="4715" w:val="left" w:leader="none"/>
        </w:tabs>
        <w:spacing w:before="8"/>
        <w:ind w:left="20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 w:hAnsi="Times"/>
          <w:i/>
          <w:spacing w:val="8"/>
          <w:sz w:val="20"/>
        </w:rPr>
        <w:t>t</w:t>
      </w:r>
      <w:r>
        <w:rPr>
          <w:rFonts w:ascii="Times" w:hAnsi="Times"/>
          <w:i/>
          <w:spacing w:val="8"/>
          <w:position w:val="8"/>
          <w:sz w:val="15"/>
        </w:rPr>
        <w:t>p</w:t>
      </w:r>
      <w:r>
        <w:rPr>
          <w:rFonts w:ascii="Garamond" w:hAnsi="Garamond"/>
          <w:i/>
          <w:spacing w:val="8"/>
          <w:sz w:val="20"/>
        </w:rPr>
        <w:t>ψ </w:t>
      </w:r>
      <w:r>
        <w:rPr>
          <w:rFonts w:ascii="Times New Roman" w:hAnsi="Times New Roman"/>
          <w:spacing w:val="3"/>
          <w:sz w:val="20"/>
        </w:rPr>
        <w:t>(</w:t>
      </w:r>
      <w:r>
        <w:rPr>
          <w:rFonts w:ascii="Times" w:hAnsi="Times"/>
          <w:i/>
          <w:spacing w:val="3"/>
          <w:sz w:val="20"/>
        </w:rPr>
        <w:t>t</w:t>
      </w:r>
      <w:r>
        <w:rPr>
          <w:rFonts w:ascii="Times New Roman" w:hAnsi="Times New Roman"/>
          <w:spacing w:val="3"/>
          <w:sz w:val="20"/>
        </w:rPr>
        <w:t>)</w:t>
      </w:r>
      <w:r>
        <w:rPr>
          <w:rFonts w:ascii="Times" w:hAnsi="Times"/>
          <w:i/>
          <w:spacing w:val="3"/>
          <w:sz w:val="20"/>
        </w:rPr>
        <w:t>dt </w:t>
      </w:r>
      <w:r>
        <w:rPr>
          <w:rFonts w:ascii="Lucida Sans Unicode" w:hAnsi="Lucida Sans Unicode"/>
          <w:sz w:val="20"/>
        </w:rPr>
        <w:t>=</w:t>
      </w:r>
      <w:r>
        <w:rPr>
          <w:rFonts w:ascii="Lucida Sans Unicode" w:hAnsi="Lucida Sans Unicode"/>
          <w:spacing w:val="5"/>
          <w:sz w:val="20"/>
        </w:rPr>
        <w:t> </w:t>
      </w:r>
      <w:r>
        <w:rPr>
          <w:rFonts w:ascii="Times New Roman" w:hAnsi="Times New Roman"/>
          <w:sz w:val="20"/>
        </w:rPr>
        <w:t>0</w:t>
        <w:tab/>
      </w:r>
      <w:r>
        <w:rPr>
          <w:rFonts w:ascii="Times New Roman" w:hAnsi="Times New Roman"/>
          <w:w w:val="95"/>
          <w:sz w:val="20"/>
        </w:rPr>
        <w:t>(1)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30" w:lineRule="auto" w:before="163"/>
        <w:ind w:right="0"/>
        <w:jc w:val="both"/>
      </w:pPr>
      <w:r>
        <w:rPr>
          <w:w w:val="105"/>
        </w:rPr>
        <w:t>where 0 </w:t>
      </w:r>
      <w:r>
        <w:rPr>
          <w:rFonts w:ascii="Lucida Sans Unicode" w:hAnsi="Lucida Sans Unicode" w:cs="Lucida Sans Unicode" w:eastAsia="Lucida Sans Unicode"/>
          <w:w w:val="105"/>
        </w:rPr>
        <w:t>≤ </w:t>
      </w:r>
      <w:r>
        <w:rPr>
          <w:rFonts w:ascii="Times" w:hAnsi="Times" w:cs="Times" w:eastAsia="Times"/>
          <w:i/>
          <w:w w:val="105"/>
        </w:rPr>
        <w:t>p </w:t>
      </w:r>
      <w:r>
        <w:rPr>
          <w:rFonts w:ascii="Garamond" w:hAnsi="Garamond" w:cs="Garamond" w:eastAsia="Garamond"/>
          <w:i/>
          <w:w w:val="105"/>
        </w:rPr>
        <w:t>&lt; </w:t>
      </w:r>
      <w:r>
        <w:rPr>
          <w:rFonts w:ascii="Times" w:hAnsi="Times" w:cs="Times" w:eastAsia="Times"/>
          <w:i/>
          <w:spacing w:val="12"/>
          <w:w w:val="105"/>
        </w:rPr>
        <w:t>N</w:t>
      </w:r>
      <w:r>
        <w:rPr>
          <w:rFonts w:ascii="Garamond" w:hAnsi="Garamond" w:cs="Garamond" w:eastAsia="Garamond"/>
          <w:i/>
          <w:spacing w:val="12"/>
          <w:w w:val="105"/>
        </w:rPr>
        <w:t>, </w:t>
      </w:r>
      <w:r>
        <w:rPr>
          <w:rFonts w:ascii="Garamond" w:hAnsi="Garamond" w:cs="Garamond" w:eastAsia="Garamond"/>
          <w:i/>
          <w:w w:val="110"/>
        </w:rPr>
        <w:t>ψ </w:t>
      </w:r>
      <w:r>
        <w:rPr>
          <w:spacing w:val="5"/>
          <w:w w:val="105"/>
        </w:rPr>
        <w:t>(</w:t>
      </w:r>
      <w:r>
        <w:rPr>
          <w:rFonts w:ascii="Times" w:hAnsi="Times" w:cs="Times" w:eastAsia="Times"/>
          <w:i/>
          <w:spacing w:val="5"/>
          <w:w w:val="105"/>
        </w:rPr>
        <w:t>t</w:t>
      </w:r>
      <w:r>
        <w:rPr>
          <w:spacing w:val="5"/>
          <w:w w:val="105"/>
        </w:rPr>
        <w:t>) </w:t>
      </w:r>
      <w:r>
        <w:rPr>
          <w:w w:val="105"/>
        </w:rPr>
        <w:t>is the wavelet function, and </w:t>
      </w:r>
      <w:r>
        <w:rPr>
          <w:rFonts w:ascii="Times" w:hAnsi="Times" w:cs="Times" w:eastAsia="Times"/>
          <w:i/>
          <w:w w:val="105"/>
        </w:rPr>
        <w:t>t</w:t>
      </w:r>
      <w:r>
        <w:rPr>
          <w:rFonts w:ascii="Times" w:hAnsi="Times" w:cs="Times" w:eastAsia="Times"/>
          <w:i/>
          <w:spacing w:val="24"/>
          <w:w w:val="105"/>
        </w:rPr>
        <w:t> </w:t>
      </w:r>
      <w:r>
        <w:rPr>
          <w:w w:val="105"/>
        </w:rPr>
        <w:t>is</w:t>
      </w:r>
      <w:r>
        <w:rPr>
          <w:w w:val="99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time</w:t>
      </w:r>
      <w:r>
        <w:rPr>
          <w:spacing w:val="-18"/>
          <w:w w:val="105"/>
        </w:rPr>
        <w:t> </w:t>
      </w:r>
      <w:r>
        <w:rPr>
          <w:w w:val="105"/>
        </w:rPr>
        <w:t>variable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wavelet</w:t>
      </w:r>
      <w:r>
        <w:rPr>
          <w:spacing w:val="-18"/>
          <w:w w:val="105"/>
        </w:rPr>
        <w:t> </w:t>
      </w:r>
      <w:r>
        <w:rPr>
          <w:w w:val="105"/>
        </w:rPr>
        <w:t>function.</w:t>
      </w:r>
      <w:r>
        <w:rPr>
          <w:spacing w:val="-18"/>
          <w:w w:val="105"/>
        </w:rPr>
        <w:t> </w:t>
      </w:r>
      <w:r>
        <w:rPr>
          <w:w w:val="105"/>
        </w:rPr>
        <w:t>Higher</w:t>
      </w:r>
      <w:r>
        <w:rPr>
          <w:spacing w:val="-18"/>
          <w:w w:val="105"/>
        </w:rPr>
        <w:t> </w:t>
      </w:r>
      <w:r>
        <w:rPr>
          <w:w w:val="105"/>
        </w:rPr>
        <w:t>vanishing</w:t>
      </w:r>
      <w:r>
        <w:rPr>
          <w:w w:val="99"/>
        </w:rPr>
        <w:t> </w:t>
      </w:r>
      <w:r>
        <w:rPr>
          <w:w w:val="105"/>
        </w:rPr>
        <w:t>moments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wavelets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signal</w:t>
      </w:r>
      <w:r>
        <w:rPr>
          <w:spacing w:val="-7"/>
          <w:w w:val="105"/>
        </w:rPr>
        <w:t> </w:t>
      </w:r>
      <w:r>
        <w:rPr>
          <w:w w:val="105"/>
        </w:rPr>
        <w:t>compression,</w:t>
      </w:r>
      <w:r>
        <w:rPr/>
      </w:r>
    </w:p>
    <w:p>
      <w:pPr>
        <w:pStyle w:val="BodyText"/>
        <w:spacing w:line="249" w:lineRule="auto" w:before="11"/>
        <w:ind w:right="0"/>
        <w:jc w:val="both"/>
      </w:pPr>
      <w:r>
        <w:rPr/>
        <w:t>denoising, fast calculation. The larger the vanishing</w:t>
      </w:r>
      <w:r>
        <w:rPr>
          <w:spacing w:val="-28"/>
        </w:rPr>
        <w:t> </w:t>
      </w:r>
      <w:r>
        <w:rPr/>
        <w:t>moment</w:t>
      </w:r>
      <w:r>
        <w:rPr>
          <w:w w:val="99"/>
        </w:rPr>
        <w:t> </w:t>
      </w:r>
      <w:r>
        <w:rPr/>
        <w:t>is, the more wavelet coefficients  are  zero.  Fig.</w:t>
      </w:r>
      <w:r>
        <w:rPr/>
        <w:t>  </w:t>
      </w:r>
      <w:hyperlink w:history="true" w:anchor="_bookmark4">
        <w:r>
          <w:rPr>
            <w:color w:val="231F20"/>
          </w:rPr>
          <w:t>2</w:t>
        </w:r>
      </w:hyperlink>
      <w:r>
        <w:rPr>
          <w:color w:val="231F20"/>
          <w:spacing w:val="20"/>
        </w:rPr>
        <w:t> </w:t>
      </w:r>
      <w:r>
        <w:rPr/>
        <w:t>shows</w:t>
      </w:r>
      <w:r>
        <w:rPr>
          <w:w w:val="99"/>
        </w:rPr>
        <w:t> </w:t>
      </w:r>
      <w:r>
        <w:rPr/>
        <w:t>the wavelet coefficients with different vanishing</w:t>
      </w:r>
      <w:r>
        <w:rPr>
          <w:spacing w:val="15"/>
        </w:rPr>
        <w:t> </w:t>
      </w:r>
      <w:r>
        <w:rPr/>
        <w:t>moments.</w:t>
      </w:r>
      <w:r>
        <w:rPr>
          <w:w w:val="99"/>
        </w:rPr>
        <w:t> </w:t>
      </w:r>
      <w:r>
        <w:rPr>
          <w:spacing w:val="-9"/>
        </w:rPr>
        <w:t>We </w:t>
      </w:r>
      <w:r>
        <w:rPr/>
        <w:t>apply DWT with Daubechies wavelets on an</w:t>
      </w:r>
      <w:r>
        <w:rPr>
          <w:spacing w:val="22"/>
        </w:rPr>
        <w:t> </w:t>
      </w:r>
      <w:r>
        <w:rPr/>
        <w:t>example</w:t>
      </w:r>
      <w:r>
        <w:rPr>
          <w:w w:val="99"/>
        </w:rPr>
        <w:t> </w:t>
      </w:r>
      <w:r>
        <w:rPr/>
        <w:t>sine</w:t>
      </w:r>
      <w:r>
        <w:rPr>
          <w:spacing w:val="31"/>
        </w:rPr>
        <w:t> </w:t>
      </w:r>
      <w:r>
        <w:rPr/>
        <w:t>function.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wavelets</w:t>
      </w:r>
      <w:r>
        <w:rPr>
          <w:spacing w:val="31"/>
        </w:rPr>
        <w:t> </w:t>
      </w:r>
      <w:r>
        <w:rPr/>
        <w:t>are</w:t>
      </w:r>
      <w:r>
        <w:rPr>
          <w:spacing w:val="31"/>
        </w:rPr>
        <w:t> </w:t>
      </w:r>
      <w:r>
        <w:rPr/>
        <w:t>db2,</w:t>
      </w:r>
      <w:r>
        <w:rPr>
          <w:spacing w:val="30"/>
        </w:rPr>
        <w:t> </w:t>
      </w:r>
      <w:r>
        <w:rPr/>
        <w:t>db5,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db10,</w:t>
      </w:r>
      <w:r>
        <w:rPr>
          <w:spacing w:val="30"/>
        </w:rPr>
        <w:t> </w:t>
      </w:r>
      <w:r>
        <w:rPr/>
        <w:t>with</w:t>
      </w:r>
      <w:r>
        <w:rPr>
          <w:w w:val="99"/>
        </w:rPr>
        <w:t> </w:t>
      </w:r>
      <w:r>
        <w:rPr/>
        <w:t>vanishing</w:t>
      </w:r>
      <w:r>
        <w:rPr>
          <w:spacing w:val="-20"/>
        </w:rPr>
        <w:t> </w:t>
      </w:r>
      <w:r>
        <w:rPr/>
        <w:t>moments</w:t>
      </w:r>
      <w:r>
        <w:rPr>
          <w:spacing w:val="-19"/>
        </w:rPr>
        <w:t> </w:t>
      </w:r>
      <w:r>
        <w:rPr/>
        <w:t>being</w:t>
      </w:r>
      <w:r>
        <w:rPr>
          <w:spacing w:val="-20"/>
        </w:rPr>
        <w:t> </w:t>
      </w:r>
      <w:r>
        <w:rPr/>
        <w:t>2,</w:t>
      </w:r>
      <w:r>
        <w:rPr>
          <w:spacing w:val="-20"/>
        </w:rPr>
        <w:t> </w:t>
      </w:r>
      <w:r>
        <w:rPr/>
        <w:t>5</w:t>
      </w:r>
      <w:r>
        <w:rPr>
          <w:spacing w:val="-19"/>
        </w:rPr>
        <w:t> </w:t>
      </w:r>
      <w:r>
        <w:rPr/>
        <w:t>and</w:t>
      </w:r>
      <w:r>
        <w:rPr>
          <w:spacing w:val="-20"/>
        </w:rPr>
        <w:t> </w:t>
      </w:r>
      <w:r>
        <w:rPr/>
        <w:t>10,</w:t>
      </w:r>
      <w:r>
        <w:rPr>
          <w:spacing w:val="-19"/>
        </w:rPr>
        <w:t> </w:t>
      </w:r>
      <w:r>
        <w:rPr/>
        <w:t>respectively.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larger</w:t>
      </w:r>
      <w:r>
        <w:rPr>
          <w:w w:val="99"/>
        </w:rPr>
        <w:t> </w:t>
      </w:r>
      <w:r>
        <w:rPr/>
        <w:t>the vanishing moment of the wavelet, the smaller the  </w:t>
      </w:r>
      <w:r>
        <w:rPr>
          <w:spacing w:val="9"/>
        </w:rPr>
        <w:t> </w:t>
      </w:r>
      <w:r>
        <w:rPr/>
        <w:t>high-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concentrated the signal </w:t>
      </w:r>
      <w:r>
        <w:rPr>
          <w:spacing w:val="-3"/>
        </w:rPr>
        <w:t>energy, </w:t>
      </w:r>
      <w:r>
        <w:rPr/>
        <w:t>and the higher the</w:t>
      </w:r>
      <w:r>
        <w:rPr>
          <w:spacing w:val="-8"/>
        </w:rPr>
        <w:t> </w:t>
      </w:r>
      <w:r>
        <w:rPr/>
        <w:t>signal</w:t>
      </w:r>
      <w:r>
        <w:rPr>
          <w:w w:val="99"/>
        </w:rPr>
        <w:t> </w:t>
      </w:r>
      <w:r>
        <w:rPr/>
        <w:t>compression</w:t>
      </w:r>
      <w:r>
        <w:rPr>
          <w:spacing w:val="-7"/>
        </w:rPr>
        <w:t> </w:t>
      </w:r>
      <w:r>
        <w:rPr/>
        <w:t>ratio.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The support interval of the wavelet function is the</w:t>
      </w:r>
      <w:r>
        <w:rPr>
          <w:spacing w:val="24"/>
        </w:rPr>
        <w:t> </w:t>
      </w:r>
      <w:r>
        <w:rPr/>
        <w:t>length</w:t>
      </w:r>
      <w:r>
        <w:rPr>
          <w:w w:val="99"/>
        </w:rPr>
        <w:t> </w:t>
      </w:r>
      <w:r>
        <w:rPr/>
        <w:t>at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converges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finite</w:t>
      </w:r>
      <w:r>
        <w:rPr>
          <w:spacing w:val="-10"/>
        </w:rPr>
        <w:t> </w:t>
      </w:r>
      <w:r>
        <w:rPr/>
        <w:t>value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0</w:t>
      </w:r>
      <w:r>
        <w:rPr>
          <w:spacing w:val="-11"/>
        </w:rPr>
        <w:t> </w:t>
      </w:r>
      <w:r>
        <w:rPr/>
        <w:t>when</w:t>
      </w:r>
      <w:r>
        <w:rPr>
          <w:w w:val="99"/>
        </w:rPr>
        <w:t> </w:t>
      </w:r>
      <w:r>
        <w:rPr/>
        <w:t>the</w:t>
      </w:r>
      <w:r>
        <w:rPr>
          <w:spacing w:val="-14"/>
        </w:rPr>
        <w:t> </w:t>
      </w:r>
      <w:r>
        <w:rPr/>
        <w:t>time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frequency</w:t>
      </w:r>
      <w:r>
        <w:rPr>
          <w:spacing w:val="-14"/>
        </w:rPr>
        <w:t> </w:t>
      </w:r>
      <w:r>
        <w:rPr/>
        <w:t>tends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infinity.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longer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support</w:t>
      </w:r>
      <w:r>
        <w:rPr>
          <w:w w:val="99"/>
        </w:rPr>
        <w:t> </w:t>
      </w:r>
      <w:r>
        <w:rPr/>
        <w:t>length, the larger cost of computation is required, and</w:t>
      </w:r>
      <w:r>
        <w:rPr>
          <w:spacing w:val="20"/>
        </w:rPr>
        <w:t> </w:t>
      </w:r>
      <w:r>
        <w:rPr/>
        <w:t>more</w:t>
      </w:r>
      <w:r>
        <w:rPr>
          <w:w w:val="99"/>
        </w:rPr>
        <w:t> </w:t>
      </w:r>
      <w:r>
        <w:rPr/>
        <w:t>high-amplitude wavelet coefficients are generated.</w:t>
      </w:r>
      <w:r>
        <w:rPr>
          <w:spacing w:val="3"/>
        </w:rPr>
        <w:t> </w:t>
      </w:r>
      <w:r>
        <w:rPr>
          <w:spacing w:val="-3"/>
        </w:rPr>
        <w:t>Wavelets</w:t>
      </w:r>
      <w:r>
        <w:rPr>
          <w:w w:val="99"/>
        </w:rPr>
        <w:t> </w:t>
      </w:r>
      <w:r>
        <w:rPr/>
        <w:t>often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compact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requirement,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w w:val="99"/>
        </w:rPr>
        <w:t> </w:t>
      </w:r>
      <w:r>
        <w:rPr/>
        <w:t>the wavelet function is zero except for a small value</w:t>
      </w:r>
      <w:r>
        <w:rPr>
          <w:spacing w:val="1"/>
        </w:rPr>
        <w:t> </w:t>
      </w:r>
      <w:r>
        <w:rPr/>
        <w:t>range</w:t>
      </w:r>
      <w:r>
        <w:rPr>
          <w:w w:val="99"/>
        </w:rPr>
        <w:t> </w:t>
      </w:r>
      <w:r>
        <w:rPr/>
        <w:t>near 0. The compact support and the vanishing moment</w:t>
      </w:r>
      <w:r>
        <w:rPr>
          <w:spacing w:val="28"/>
        </w:rPr>
        <w:t> </w:t>
      </w:r>
      <w:r>
        <w:rPr/>
        <w:t>are</w:t>
      </w:r>
      <w:r>
        <w:rPr>
          <w:w w:val="99"/>
        </w:rPr>
        <w:t> </w:t>
      </w:r>
      <w:r>
        <w:rPr/>
        <w:t>contradictory.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support</w:t>
      </w:r>
      <w:r>
        <w:rPr>
          <w:spacing w:val="31"/>
        </w:rPr>
        <w:t> </w:t>
      </w:r>
      <w:r>
        <w:rPr/>
        <w:t>length</w:t>
      </w:r>
      <w:r>
        <w:rPr>
          <w:spacing w:val="31"/>
        </w:rPr>
        <w:t> </w:t>
      </w:r>
      <w:r>
        <w:rPr/>
        <w:t>represents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length</w:t>
      </w:r>
      <w:r>
        <w:rPr>
          <w:spacing w:val="31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34"/>
        </w:rPr>
        <w:t> </w:t>
      </w:r>
      <w:r>
        <w:rPr/>
        <w:t>filter.</w:t>
      </w:r>
      <w:r>
        <w:rPr>
          <w:spacing w:val="34"/>
        </w:rPr>
        <w:t> </w:t>
      </w:r>
      <w:r>
        <w:rPr/>
        <w:t>If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vanishing</w:t>
      </w:r>
      <w:r>
        <w:rPr>
          <w:spacing w:val="34"/>
        </w:rPr>
        <w:t> </w:t>
      </w:r>
      <w:r>
        <w:rPr/>
        <w:t>moment</w:t>
      </w:r>
      <w:r>
        <w:rPr>
          <w:spacing w:val="34"/>
        </w:rPr>
        <w:t> </w:t>
      </w:r>
      <w:r>
        <w:rPr/>
        <w:t>increases,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wavelet</w:t>
      </w:r>
      <w:r>
        <w:rPr>
          <w:w w:val="99"/>
        </w:rPr>
        <w:t> </w:t>
      </w:r>
      <w:r>
        <w:rPr/>
        <w:t>coefficients of the high-frequency sub-band decrease and</w:t>
      </w:r>
      <w:r>
        <w:rPr>
          <w:spacing w:val="6"/>
        </w:rPr>
        <w:t> </w:t>
      </w:r>
      <w:r>
        <w:rPr/>
        <w:t>a</w:t>
      </w:r>
      <w:r>
        <w:rPr>
          <w:w w:val="99"/>
        </w:rPr>
        <w:t> </w:t>
      </w:r>
      <w:r>
        <w:rPr/>
        <w:t>larger</w:t>
      </w:r>
      <w:r>
        <w:rPr>
          <w:spacing w:val="22"/>
        </w:rPr>
        <w:t> </w:t>
      </w:r>
      <w:r>
        <w:rPr/>
        <w:t>amount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coefficients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close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zero,</w:t>
      </w:r>
      <w:r>
        <w:rPr>
          <w:spacing w:val="22"/>
        </w:rPr>
        <w:t> </w:t>
      </w:r>
      <w:r>
        <w:rPr/>
        <w:t>so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w w:val="99"/>
        </w:rPr>
        <w:t> </w:t>
      </w:r>
      <w:r>
        <w:rPr/>
        <w:t>support length is shorter. Therefore, the support length</w:t>
      </w:r>
      <w:r>
        <w:rPr>
          <w:spacing w:val="9"/>
        </w:rPr>
        <w:t> </w:t>
      </w:r>
      <w:r>
        <w:rPr/>
        <w:t>and</w:t>
      </w:r>
      <w:r>
        <w:rPr>
          <w:w w:val="99"/>
        </w:rPr>
        <w:t> </w:t>
      </w:r>
      <w:r>
        <w:rPr/>
        <w:t>the vanishing moment must be compromised.</w:t>
      </w:r>
      <w:r>
        <w:rPr>
          <w:spacing w:val="-1"/>
        </w:rPr>
        <w:t> </w:t>
      </w:r>
      <w:r>
        <w:rPr/>
        <w:t>Compactly</w:t>
      </w:r>
      <w:r>
        <w:rPr>
          <w:w w:val="99"/>
        </w:rPr>
        <w:t> </w:t>
      </w:r>
      <w:r>
        <w:rPr/>
        <w:t>support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vanishing</w:t>
      </w:r>
      <w:r>
        <w:rPr>
          <w:spacing w:val="-9"/>
        </w:rPr>
        <w:t> </w:t>
      </w:r>
      <w:r>
        <w:rPr/>
        <w:t>moments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balanced</w:t>
      </w:r>
      <w:r>
        <w:rPr>
          <w:spacing w:val="-9"/>
        </w:rPr>
        <w:t> </w:t>
      </w:r>
      <w:r>
        <w:rPr/>
        <w:t>under</w:t>
      </w:r>
      <w:r>
        <w:rPr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/>
        <w:t>multi-wavelet</w:t>
      </w:r>
      <w:r>
        <w:rPr>
          <w:spacing w:val="-9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[26].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actual</w:t>
      </w:r>
      <w:r>
        <w:rPr>
          <w:spacing w:val="-9"/>
        </w:rPr>
        <w:t> </w:t>
      </w:r>
      <w:r>
        <w:rPr/>
        <w:t>situations,</w:t>
      </w:r>
      <w:r>
        <w:rPr>
          <w:spacing w:val="-9"/>
        </w:rPr>
        <w:t> </w:t>
      </w:r>
      <w:r>
        <w:rPr/>
        <w:t>they</w:t>
      </w:r>
      <w:r>
        <w:rPr>
          <w:w w:val="99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weighed</w:t>
      </w:r>
      <w:r>
        <w:rPr>
          <w:spacing w:val="27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singularity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signal.</w:t>
      </w:r>
      <w:r>
        <w:rPr>
          <w:w w:val="99"/>
        </w:rPr>
        <w:t> </w:t>
      </w:r>
      <w:r>
        <w:rPr/>
        <w:t>High</w:t>
      </w:r>
      <w:r>
        <w:rPr>
          <w:spacing w:val="-19"/>
        </w:rPr>
        <w:t> </w:t>
      </w:r>
      <w:r>
        <w:rPr/>
        <w:t>vanishing</w:t>
      </w:r>
      <w:r>
        <w:rPr>
          <w:spacing w:val="-19"/>
        </w:rPr>
        <w:t> </w:t>
      </w:r>
      <w:r>
        <w:rPr/>
        <w:t>moments</w:t>
      </w:r>
      <w:r>
        <w:rPr>
          <w:spacing w:val="-19"/>
        </w:rPr>
        <w:t> </w:t>
      </w:r>
      <w:r>
        <w:rPr/>
        <w:t>are</w:t>
      </w:r>
      <w:r>
        <w:rPr>
          <w:spacing w:val="-19"/>
        </w:rPr>
        <w:t> </w:t>
      </w:r>
      <w:r>
        <w:rPr/>
        <w:t>more</w:t>
      </w:r>
      <w:r>
        <w:rPr>
          <w:spacing w:val="-19"/>
        </w:rPr>
        <w:t> </w:t>
      </w:r>
      <w:r>
        <w:rPr/>
        <w:t>suitable</w:t>
      </w:r>
      <w:r>
        <w:rPr>
          <w:spacing w:val="-19"/>
        </w:rPr>
        <w:t> </w:t>
      </w:r>
      <w:r>
        <w:rPr/>
        <w:t>if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signal</w:t>
      </w:r>
      <w:r>
        <w:rPr>
          <w:spacing w:val="-19"/>
        </w:rPr>
        <w:t> </w:t>
      </w:r>
      <w:r>
        <w:rPr/>
        <w:t>singu-</w:t>
      </w:r>
      <w:r>
        <w:rPr>
          <w:w w:val="99"/>
        </w:rPr>
        <w:t> </w:t>
      </w:r>
      <w:r>
        <w:rPr/>
        <w:t>larities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>
          <w:spacing w:val="-5"/>
        </w:rPr>
        <w:t>few,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singularities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trivial,</w:t>
      </w:r>
      <w:r>
        <w:rPr>
          <w:spacing w:val="-17"/>
        </w:rPr>
        <w:t> </w:t>
      </w:r>
      <w:r>
        <w:rPr/>
        <w:t>shorter</w:t>
      </w:r>
      <w:r>
        <w:rPr>
          <w:spacing w:val="-17"/>
        </w:rPr>
        <w:t> </w:t>
      </w:r>
      <w:r>
        <w:rPr/>
        <w:t>supports</w:t>
      </w:r>
      <w:r>
        <w:rPr>
          <w:w w:val="99"/>
        </w:rPr>
        <w:t> </w:t>
      </w:r>
      <w:r>
        <w:rPr/>
        <w:t>interval are</w:t>
      </w:r>
      <w:r>
        <w:rPr>
          <w:spacing w:val="-13"/>
        </w:rPr>
        <w:t> </w:t>
      </w:r>
      <w:r>
        <w:rPr/>
        <w:t>required.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Regularity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generally</w:t>
      </w:r>
      <w:r>
        <w:rPr>
          <w:spacing w:val="-20"/>
        </w:rPr>
        <w:t> </w:t>
      </w:r>
      <w:r>
        <w:rPr/>
        <w:t>used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describe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smoothness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a</w:t>
      </w:r>
      <w:r>
        <w:rPr>
          <w:w w:val="99"/>
        </w:rPr>
        <w:t> </w:t>
      </w:r>
      <w:r>
        <w:rPr/>
        <w:t>function.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regularity,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smoothness</w:t>
      </w:r>
      <w:r>
        <w:rPr>
          <w:w w:val="99"/>
        </w:rPr>
        <w:t> </w:t>
      </w:r>
      <w:r>
        <w:rPr/>
        <w:t>of the function. The Lipschitz exponent k usually</w:t>
      </w:r>
      <w:r>
        <w:rPr>
          <w:spacing w:val="25"/>
        </w:rPr>
        <w:t> </w:t>
      </w:r>
      <w:r>
        <w:rPr/>
        <w:t>character-</w:t>
      </w:r>
      <w:r>
        <w:rPr>
          <w:w w:val="99"/>
        </w:rPr>
        <w:t> </w:t>
      </w:r>
      <w:r>
        <w:rPr/>
        <w:t>izes the regularity of the function. Given a positive</w:t>
      </w:r>
      <w:r>
        <w:rPr>
          <w:spacing w:val="42"/>
        </w:rPr>
        <w:t> </w:t>
      </w:r>
      <w:r>
        <w:rPr/>
        <w:t>integer</w:t>
      </w:r>
      <w:r>
        <w:rPr>
          <w:w w:val="99"/>
        </w:rPr>
        <w:t> </w:t>
      </w:r>
      <w:r>
        <w:rPr>
          <w:rFonts w:ascii="Times"/>
          <w:i/>
        </w:rPr>
        <w:t>n</w:t>
      </w:r>
      <w:r>
        <w:rPr/>
        <w:t>, if there is a positive integer </w:t>
      </w:r>
      <w:r>
        <w:rPr>
          <w:rFonts w:ascii="Times"/>
          <w:i/>
        </w:rPr>
        <w:t>A </w:t>
      </w:r>
      <w:r>
        <w:rPr/>
        <w:t>and a polynomial of</w:t>
      </w:r>
      <w:r>
        <w:rPr>
          <w:spacing w:val="29"/>
        </w:rPr>
        <w:t> </w:t>
      </w:r>
      <w:r>
        <w:rPr/>
        <w:t>degree</w:t>
      </w:r>
    </w:p>
    <w:p>
      <w:pPr>
        <w:pStyle w:val="BodyText"/>
        <w:spacing w:line="213" w:lineRule="auto" w:before="20"/>
        <w:ind w:right="112"/>
        <w:jc w:val="both"/>
      </w:pPr>
      <w:r>
        <w:rPr>
          <w:rFonts w:ascii="Times" w:hAnsi="Times" w:cs="Times" w:eastAsia="Times"/>
          <w:i/>
        </w:rPr>
        <w:t>n </w:t>
      </w:r>
      <w:r>
        <w:rPr>
          <w:spacing w:val="3"/>
        </w:rPr>
        <w:t>(</w:t>
      </w:r>
      <w:r>
        <w:rPr>
          <w:rFonts w:ascii="Times" w:hAnsi="Times" w:cs="Times" w:eastAsia="Times"/>
          <w:i/>
          <w:spacing w:val="3"/>
        </w:rPr>
        <w:t>P</w:t>
      </w:r>
      <w:r>
        <w:rPr>
          <w:rFonts w:ascii="Times" w:hAnsi="Times" w:cs="Times" w:eastAsia="Times"/>
          <w:i/>
          <w:spacing w:val="3"/>
          <w:position w:val="-2"/>
          <w:sz w:val="15"/>
          <w:szCs w:val="15"/>
        </w:rPr>
        <w:t>n</w:t>
      </w:r>
      <w:r>
        <w:rPr>
          <w:spacing w:val="3"/>
        </w:rPr>
        <w:t>(</w:t>
      </w:r>
      <w:r>
        <w:rPr>
          <w:rFonts w:ascii="Times" w:hAnsi="Times" w:cs="Times" w:eastAsia="Times"/>
          <w:i/>
          <w:spacing w:val="3"/>
        </w:rPr>
        <w:t>t</w:t>
      </w:r>
      <w:r>
        <w:rPr>
          <w:spacing w:val="3"/>
        </w:rPr>
        <w:t>)), </w:t>
      </w:r>
      <w:r>
        <w:rPr/>
        <w:t>so that the function </w:t>
      </w:r>
      <w:r>
        <w:rPr>
          <w:rFonts w:ascii="Times" w:hAnsi="Times" w:cs="Times" w:eastAsia="Times"/>
          <w:i/>
        </w:rPr>
        <w:t>f </w:t>
      </w:r>
      <w:r>
        <w:rPr>
          <w:spacing w:val="5"/>
        </w:rPr>
        <w:t>(</w:t>
      </w:r>
      <w:r>
        <w:rPr>
          <w:rFonts w:ascii="Times" w:hAnsi="Times" w:cs="Times" w:eastAsia="Times"/>
          <w:i/>
          <w:spacing w:val="5"/>
        </w:rPr>
        <w:t>t</w:t>
      </w:r>
      <w:r>
        <w:rPr>
          <w:spacing w:val="5"/>
        </w:rPr>
        <w:t>) </w:t>
      </w:r>
      <w:r>
        <w:rPr/>
        <w:t>has the characteristics</w:t>
      </w:r>
      <w:r>
        <w:rPr>
          <w:spacing w:val="10"/>
        </w:rPr>
        <w:t> </w:t>
      </w:r>
      <w:r>
        <w:rPr/>
        <w:t>in</w:t>
      </w:r>
      <w:r>
        <w:rPr>
          <w:w w:val="99"/>
        </w:rPr>
        <w:t> </w:t>
      </w:r>
      <w:r>
        <w:rPr/>
        <w:t>Equation (</w:t>
      </w:r>
      <w:hyperlink w:history="true" w:anchor="_bookmark3">
        <w:r>
          <w:rPr>
            <w:color w:val="231F20"/>
          </w:rPr>
          <w:t>2</w:t>
        </w:r>
      </w:hyperlink>
      <w:r>
        <w:rPr/>
        <w:t>) at </w:t>
      </w:r>
      <w:r>
        <w:rPr>
          <w:rFonts w:ascii="Times" w:hAnsi="Times" w:cs="Times" w:eastAsia="Times"/>
          <w:i/>
        </w:rPr>
        <w:t>t </w:t>
      </w:r>
      <w:r>
        <w:rPr>
          <w:rFonts w:ascii="Lucida Sans Unicode" w:hAnsi="Lucida Sans Unicode" w:cs="Lucida Sans Unicode" w:eastAsia="Lucida Sans Unicode"/>
        </w:rPr>
        <w:t>∈ </w:t>
      </w:r>
      <w:r>
        <w:rPr/>
        <w:t>(</w:t>
      </w:r>
      <w:r>
        <w:rPr>
          <w:rFonts w:ascii="Times" w:hAnsi="Times" w:cs="Times" w:eastAsia="Times"/>
          <w:i/>
        </w:rPr>
        <w:t>t</w:t>
      </w:r>
      <w:r>
        <w:rPr>
          <w:position w:val="-2"/>
          <w:sz w:val="15"/>
          <w:szCs w:val="15"/>
        </w:rPr>
        <w:t>0 </w:t>
      </w:r>
      <w:r>
        <w:rPr>
          <w:rFonts w:ascii="Lucida Sans Unicode" w:hAnsi="Lucida Sans Unicode" w:cs="Lucida Sans Unicode" w:eastAsia="Lucida Sans Unicode"/>
        </w:rPr>
        <w:t>− </w:t>
      </w:r>
      <w:r>
        <w:rPr>
          <w:rFonts w:ascii="Times" w:hAnsi="Times" w:cs="Times" w:eastAsia="Times"/>
          <w:i/>
          <w:w w:val="110"/>
        </w:rPr>
        <w:t>h</w:t>
      </w:r>
      <w:r>
        <w:rPr>
          <w:rFonts w:ascii="Garamond" w:hAnsi="Garamond" w:cs="Garamond" w:eastAsia="Garamond"/>
          <w:i/>
          <w:w w:val="110"/>
        </w:rPr>
        <w:t>, </w:t>
      </w:r>
      <w:r>
        <w:rPr>
          <w:rFonts w:ascii="Times" w:hAnsi="Times" w:cs="Times" w:eastAsia="Times"/>
          <w:i/>
        </w:rPr>
        <w:t>t</w:t>
      </w:r>
      <w:r>
        <w:rPr>
          <w:position w:val="-2"/>
          <w:sz w:val="15"/>
          <w:szCs w:val="15"/>
        </w:rPr>
        <w:t>0 </w:t>
      </w:r>
      <w:r>
        <w:rPr>
          <w:rFonts w:ascii="Lucida Sans Unicode" w:hAnsi="Lucida Sans Unicode" w:cs="Lucida Sans Unicode" w:eastAsia="Lucida Sans Unicode"/>
        </w:rPr>
        <w:t>+ </w:t>
      </w:r>
      <w:r>
        <w:rPr>
          <w:rFonts w:ascii="Times" w:hAnsi="Times" w:cs="Times" w:eastAsia="Times"/>
          <w:i/>
        </w:rPr>
        <w:t>h</w:t>
      </w:r>
      <w:r>
        <w:rPr/>
        <w:t>), then </w:t>
      </w:r>
      <w:r>
        <w:rPr>
          <w:rFonts w:ascii="Times" w:hAnsi="Times" w:cs="Times" w:eastAsia="Times"/>
          <w:i/>
        </w:rPr>
        <w:t>f </w:t>
      </w:r>
      <w:r>
        <w:rPr>
          <w:spacing w:val="5"/>
        </w:rPr>
        <w:t>(</w:t>
      </w:r>
      <w:r>
        <w:rPr>
          <w:rFonts w:ascii="Times" w:hAnsi="Times" w:cs="Times" w:eastAsia="Times"/>
          <w:i/>
          <w:spacing w:val="5"/>
        </w:rPr>
        <w:t>t</w:t>
      </w:r>
      <w:r>
        <w:rPr>
          <w:spacing w:val="5"/>
        </w:rPr>
        <w:t>) </w:t>
      </w:r>
      <w:r>
        <w:rPr/>
        <w:t>has </w:t>
      </w:r>
      <w:r>
        <w:rPr>
          <w:spacing w:val="27"/>
        </w:rPr>
        <w:t> </w:t>
      </w:r>
      <w:r>
        <w:rPr/>
        <w:t>Lips-</w:t>
      </w:r>
      <w:r>
        <w:rPr>
          <w:w w:val="99"/>
        </w:rPr>
        <w:t> </w:t>
      </w:r>
      <w:r>
        <w:rPr/>
        <w:t>chitz exponent </w:t>
      </w:r>
      <w:r>
        <w:rPr>
          <w:rFonts w:ascii="Garamond" w:hAnsi="Garamond" w:cs="Garamond" w:eastAsia="Garamond"/>
          <w:i/>
          <w:w w:val="110"/>
        </w:rPr>
        <w:t>α </w:t>
      </w:r>
      <w:r>
        <w:rPr/>
        <w:t>at the point </w:t>
      </w:r>
      <w:r>
        <w:rPr>
          <w:rFonts w:ascii="Times" w:hAnsi="Times" w:cs="Times" w:eastAsia="Times"/>
          <w:i/>
          <w:spacing w:val="2"/>
        </w:rPr>
        <w:t>t</w:t>
      </w:r>
      <w:r>
        <w:rPr>
          <w:spacing w:val="2"/>
          <w:position w:val="-2"/>
          <w:sz w:val="15"/>
          <w:szCs w:val="15"/>
        </w:rPr>
        <w:t>0</w:t>
      </w:r>
      <w:r>
        <w:rPr>
          <w:spacing w:val="2"/>
        </w:rPr>
        <w:t>. </w:t>
      </w:r>
      <w:r>
        <w:rPr>
          <w:rFonts w:ascii="Times" w:hAnsi="Times" w:cs="Times" w:eastAsia="Times"/>
          <w:i/>
        </w:rPr>
        <w:t>h </w:t>
      </w:r>
      <w:r>
        <w:rPr/>
        <w:t>is a sufficiently</w:t>
      </w:r>
      <w:r>
        <w:rPr>
          <w:spacing w:val="-10"/>
        </w:rPr>
        <w:t> </w:t>
      </w:r>
      <w:r>
        <w:rPr/>
        <w:t>small</w:t>
      </w:r>
      <w:r>
        <w:rPr>
          <w:w w:val="99"/>
        </w:rPr>
        <w:t> </w:t>
      </w:r>
      <w:r>
        <w:rPr/>
        <w:t>amount. The Lipschitz exponent characterizes the  </w:t>
      </w:r>
      <w:r>
        <w:rPr>
          <w:spacing w:val="18"/>
        </w:rPr>
        <w:t> </w:t>
      </w:r>
      <w:r>
        <w:rPr/>
        <w:t>approxi-</w:t>
      </w:r>
    </w:p>
    <w:p>
      <w:pPr>
        <w:pStyle w:val="BodyText"/>
        <w:spacing w:line="249" w:lineRule="auto" w:before="14"/>
        <w:ind w:right="112"/>
        <w:jc w:val="both"/>
      </w:pPr>
      <w:r>
        <w:rPr/>
        <w:t>mation</w:t>
      </w:r>
      <w:r>
        <w:rPr>
          <w:spacing w:val="-19"/>
        </w:rPr>
        <w:t> </w:t>
      </w:r>
      <w:r>
        <w:rPr/>
        <w:t>degree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function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local</w:t>
      </w:r>
      <w:r>
        <w:rPr>
          <w:spacing w:val="-19"/>
        </w:rPr>
        <w:t> </w:t>
      </w:r>
      <w:r>
        <w:rPr/>
        <w:t>polynomial,</w:t>
      </w:r>
      <w:r>
        <w:rPr>
          <w:spacing w:val="-20"/>
        </w:rPr>
        <w:t> </w:t>
      </w:r>
      <w:r>
        <w:rPr/>
        <w:t>which</w:t>
      </w:r>
      <w:r>
        <w:rPr>
          <w:w w:val="99"/>
        </w:rPr>
        <w:t> </w:t>
      </w:r>
      <w:r>
        <w:rPr/>
        <w:t>is</w:t>
      </w:r>
      <w:r>
        <w:rPr>
          <w:spacing w:val="-20"/>
        </w:rPr>
        <w:t> </w:t>
      </w:r>
      <w:r>
        <w:rPr/>
        <w:t>related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differentiability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function.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regularity</w:t>
      </w:r>
      <w:r>
        <w:rPr>
          <w:w w:val="99"/>
        </w:rPr>
        <w:t> </w:t>
      </w:r>
      <w:r>
        <w:rPr/>
        <w:t>of the wavelet base affects the stability of the</w:t>
      </w:r>
      <w:r>
        <w:rPr>
          <w:spacing w:val="4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of the wavelet</w:t>
      </w:r>
      <w:r>
        <w:rPr>
          <w:spacing w:val="-21"/>
        </w:rPr>
        <w:t> </w:t>
      </w:r>
      <w:r>
        <w:rPr/>
        <w:t>coefficients.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A certain regularity (smoothness) is usually required</w:t>
      </w:r>
      <w:r>
        <w:rPr>
          <w:spacing w:val="28"/>
        </w:rPr>
        <w:t> </w:t>
      </w:r>
      <w:r>
        <w:rPr/>
        <w:t>for</w:t>
      </w:r>
      <w:r>
        <w:rPr>
          <w:w w:val="99"/>
        </w:rPr>
        <w:t> </w:t>
      </w:r>
      <w:r>
        <w:rPr/>
        <w:t>wavelet analysis to obtain a better-reconstructed signal.</w:t>
      </w:r>
      <w:r>
        <w:rPr>
          <w:spacing w:val="23"/>
        </w:rPr>
        <w:t> </w:t>
      </w:r>
      <w:r>
        <w:rPr/>
        <w:t>The</w:t>
      </w:r>
      <w:r>
        <w:rPr>
          <w:w w:val="99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function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1"/>
        </w:rPr>
        <w:t> </w:t>
      </w:r>
      <w:r>
        <w:rPr/>
        <w:t>regularity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scale</w:t>
      </w:r>
      <w:r>
        <w:rPr>
          <w:spacing w:val="-11"/>
        </w:rPr>
        <w:t> </w:t>
      </w:r>
      <w:r>
        <w:rPr/>
        <w:t>function</w:t>
      </w:r>
      <w:r>
        <w:rPr>
          <w:w w:val="99"/>
        </w:rPr>
        <w:t> </w:t>
      </w:r>
      <w:r>
        <w:rPr/>
        <w:t>because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wavelet</w:t>
      </w:r>
      <w:r>
        <w:rPr>
          <w:spacing w:val="-20"/>
        </w:rPr>
        <w:t> </w:t>
      </w:r>
      <w:r>
        <w:rPr/>
        <w:t>function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composed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linear</w:t>
      </w:r>
      <w:r>
        <w:rPr>
          <w:spacing w:val="-20"/>
        </w:rPr>
        <w:t> </w:t>
      </w:r>
      <w:r>
        <w:rPr/>
        <w:t>combi-</w:t>
      </w:r>
      <w:r>
        <w:rPr>
          <w:w w:val="99"/>
        </w:rPr>
        <w:t> </w:t>
      </w:r>
      <w:r>
        <w:rPr/>
        <w:t>nation of the corresponding scale function translation.</w:t>
      </w:r>
      <w:r>
        <w:rPr>
          <w:spacing w:val="-24"/>
        </w:rPr>
        <w:t> </w:t>
      </w:r>
      <w:r>
        <w:rPr/>
        <w:t>When</w:t>
      </w:r>
      <w:r>
        <w:rPr>
          <w:w w:val="99"/>
        </w:rPr>
        <w:t> </w:t>
      </w:r>
      <w:r>
        <w:rPr/>
        <w:t>quantizing the wavelet coefficients, to reduce the influence</w:t>
      </w:r>
      <w:r>
        <w:rPr>
          <w:w w:val="99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reconstruction</w:t>
      </w:r>
      <w:r>
        <w:rPr>
          <w:spacing w:val="23"/>
        </w:rPr>
        <w:t> </w:t>
      </w:r>
      <w:r>
        <w:rPr/>
        <w:t>error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human</w:t>
      </w:r>
      <w:r>
        <w:rPr>
          <w:spacing w:val="23"/>
        </w:rPr>
        <w:t> </w:t>
      </w:r>
      <w:r>
        <w:rPr/>
        <w:t>eye,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smooth-</w:t>
      </w:r>
      <w:r>
        <w:rPr>
          <w:w w:val="99"/>
        </w:rPr>
        <w:t> </w:t>
      </w:r>
      <w:r>
        <w:rPr/>
        <w:t>ness or continuous differentiability of the wavelet must</w:t>
      </w:r>
      <w:r>
        <w:rPr>
          <w:spacing w:val="16"/>
        </w:rPr>
        <w:t> </w:t>
      </w:r>
      <w:r>
        <w:rPr/>
        <w:t>be</w:t>
      </w:r>
      <w:r>
        <w:rPr>
          <w:w w:val="99"/>
        </w:rPr>
        <w:t> </w:t>
      </w:r>
      <w:r>
        <w:rPr/>
        <w:t>increased as much as possible. </w:t>
      </w:r>
      <w:r>
        <w:rPr>
          <w:spacing w:val="-3"/>
        </w:rPr>
        <w:t>Wavelets </w:t>
      </w:r>
      <w:r>
        <w:rPr/>
        <w:t>with</w:t>
      </w:r>
      <w:r>
        <w:rPr>
          <w:spacing w:val="10"/>
        </w:rPr>
        <w:t> </w:t>
      </w:r>
      <w:r>
        <w:rPr/>
        <w:t>reasonable</w:t>
      </w:r>
      <w:r>
        <w:rPr>
          <w:w w:val="99"/>
        </w:rPr>
        <w:t> </w:t>
      </w:r>
      <w:r>
        <w:rPr/>
        <w:t>regularity can achieve a better  smoothing  effect  in</w:t>
      </w:r>
      <w:r>
        <w:rPr>
          <w:spacing w:val="-22"/>
        </w:rPr>
        <w:t> </w:t>
      </w:r>
      <w:r>
        <w:rPr/>
        <w:t>signal</w:t>
      </w:r>
      <w:r>
        <w:rPr>
          <w:w w:val="99"/>
        </w:rPr>
        <w:t> </w:t>
      </w:r>
      <w:r>
        <w:rPr/>
        <w:t>or image reconstruction. </w:t>
      </w:r>
      <w:r>
        <w:rPr>
          <w:spacing w:val="-3"/>
        </w:rPr>
        <w:t>However, </w:t>
      </w:r>
      <w:r>
        <w:rPr/>
        <w:t>if the regularity is</w:t>
      </w:r>
      <w:r>
        <w:rPr>
          <w:spacing w:val="30"/>
        </w:rPr>
        <w:t> </w:t>
      </w:r>
      <w:r>
        <w:rPr/>
        <w:t>rea-</w:t>
      </w:r>
      <w:r>
        <w:rPr>
          <w:w w:val="99"/>
        </w:rPr>
        <w:t> </w:t>
      </w:r>
      <w:r>
        <w:rPr/>
        <w:t>sonable,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support</w:t>
      </w:r>
      <w:r>
        <w:rPr>
          <w:spacing w:val="22"/>
        </w:rPr>
        <w:t> </w:t>
      </w:r>
      <w:r>
        <w:rPr/>
        <w:t>length</w:t>
      </w:r>
      <w:r>
        <w:rPr>
          <w:spacing w:val="22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longer,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cost</w:t>
      </w:r>
      <w:r>
        <w:rPr>
          <w:spacing w:val="22"/>
        </w:rPr>
        <w:t> </w:t>
      </w:r>
      <w:r>
        <w:rPr/>
        <w:t>of</w:t>
      </w:r>
      <w:r>
        <w:rPr>
          <w:w w:val="99"/>
        </w:rPr>
        <w:t> </w:t>
      </w:r>
      <w:r>
        <w:rPr/>
        <w:t>computation will be </w:t>
      </w:r>
      <w:r>
        <w:rPr>
          <w:spacing w:val="-3"/>
        </w:rPr>
        <w:t>larger. </w:t>
      </w:r>
      <w:r>
        <w:rPr/>
        <w:t>There is an excellent</w:t>
      </w:r>
      <w:r>
        <w:rPr>
          <w:spacing w:val="-27"/>
        </w:rPr>
        <w:t> </w:t>
      </w:r>
      <w:r>
        <w:rPr/>
        <w:t>relationship</w:t>
      </w:r>
      <w:r>
        <w:rPr>
          <w:w w:val="9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vanishing</w:t>
      </w:r>
      <w:r>
        <w:rPr>
          <w:spacing w:val="-7"/>
        </w:rPr>
        <w:t> </w:t>
      </w:r>
      <w:r>
        <w:rPr/>
        <w:t>moments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regularity.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many</w:t>
      </w:r>
      <w:r>
        <w:rPr>
          <w:spacing w:val="-7"/>
        </w:rPr>
        <w:t> </w:t>
      </w:r>
      <w:r>
        <w:rPr/>
        <w:t>intrin-</w:t>
      </w:r>
      <w:r>
        <w:rPr>
          <w:w w:val="99"/>
        </w:rPr>
        <w:t> </w:t>
      </w:r>
      <w:r>
        <w:rPr/>
        <w:t>sic</w:t>
      </w:r>
      <w:r>
        <w:rPr>
          <w:spacing w:val="-12"/>
        </w:rPr>
        <w:t> </w:t>
      </w:r>
      <w:r>
        <w:rPr/>
        <w:t>wavelets</w:t>
      </w:r>
      <w:r>
        <w:rPr>
          <w:spacing w:val="-11"/>
        </w:rPr>
        <w:t> </w:t>
      </w:r>
      <w:r>
        <w:rPr/>
        <w:t>(e.g.,</w:t>
      </w:r>
      <w:r>
        <w:rPr>
          <w:spacing w:val="-12"/>
        </w:rPr>
        <w:t> </w:t>
      </w:r>
      <w:r>
        <w:rPr/>
        <w:t>spline</w:t>
      </w:r>
      <w:r>
        <w:rPr>
          <w:spacing w:val="-12"/>
        </w:rPr>
        <w:t> </w:t>
      </w:r>
      <w:r>
        <w:rPr/>
        <w:t>wavelets,</w:t>
      </w:r>
      <w:r>
        <w:rPr>
          <w:spacing w:val="-11"/>
        </w:rPr>
        <w:t> </w:t>
      </w:r>
      <w:r>
        <w:rPr/>
        <w:t>Daubechies</w:t>
      </w:r>
      <w:r>
        <w:rPr>
          <w:spacing w:val="-12"/>
        </w:rPr>
        <w:t> </w:t>
      </w:r>
      <w:r>
        <w:rPr/>
        <w:t>wavelets),</w:t>
      </w:r>
      <w:r>
        <w:rPr>
          <w:spacing w:val="-12"/>
        </w:rPr>
        <w:t> </w:t>
      </w:r>
      <w:r>
        <w:rPr/>
        <w:t>the</w:t>
      </w:r>
      <w:r>
        <w:rPr>
          <w:w w:val="99"/>
        </w:rPr>
        <w:t> </w:t>
      </w:r>
      <w:r>
        <w:rPr/>
        <w:t>regularity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wavelet</w:t>
      </w:r>
      <w:r>
        <w:rPr>
          <w:spacing w:val="32"/>
        </w:rPr>
        <w:t> </w:t>
      </w:r>
      <w:r>
        <w:rPr/>
        <w:t>becomes</w:t>
      </w:r>
      <w:r>
        <w:rPr>
          <w:spacing w:val="32"/>
        </w:rPr>
        <w:t> </w:t>
      </w:r>
      <w:r>
        <w:rPr/>
        <w:t>larger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vanishing</w:t>
      </w:r>
      <w:r>
        <w:rPr>
          <w:w w:val="99"/>
        </w:rPr>
        <w:t> </w:t>
      </w:r>
      <w:r>
        <w:rPr/>
        <w:t>moment increases [26]. </w:t>
      </w:r>
      <w:r>
        <w:rPr>
          <w:spacing w:val="-3"/>
        </w:rPr>
        <w:t>However, </w:t>
      </w:r>
      <w:r>
        <w:rPr/>
        <w:t>this does not mean that</w:t>
      </w:r>
      <w:r>
        <w:rPr>
          <w:spacing w:val="34"/>
        </w:rPr>
        <w:t> </w:t>
      </w:r>
      <w:r>
        <w:rPr/>
        <w:t>as</w:t>
      </w:r>
      <w:r>
        <w:rPr>
          <w:w w:val="99"/>
        </w:rPr>
        <w:t> </w:t>
      </w:r>
      <w:r>
        <w:rPr/>
        <w:t>the</w:t>
      </w:r>
      <w:r>
        <w:rPr>
          <w:spacing w:val="-12"/>
        </w:rPr>
        <w:t> </w:t>
      </w:r>
      <w:r>
        <w:rPr/>
        <w:t>vanishing</w:t>
      </w:r>
      <w:r>
        <w:rPr>
          <w:spacing w:val="-12"/>
        </w:rPr>
        <w:t> </w:t>
      </w:r>
      <w:r>
        <w:rPr/>
        <w:t>moment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increases,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regularity</w:t>
      </w:r>
      <w:r>
        <w:rPr>
          <w:w w:val="99"/>
        </w:rPr>
        <w:t> </w:t>
      </w:r>
      <w:r>
        <w:rPr/>
        <w:t>of the wavelet also</w:t>
      </w:r>
      <w:r>
        <w:rPr>
          <w:spacing w:val="-17"/>
        </w:rPr>
        <w:t> </w:t>
      </w:r>
      <w:r>
        <w:rPr/>
        <w:t>increases.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51" w:lineRule="exact" w:before="0"/>
        <w:ind w:left="2001" w:right="1231" w:firstLine="0"/>
        <w:jc w:val="center"/>
        <w:rPr>
          <w:rFonts w:ascii="Garamond" w:hAnsi="Garamond" w:cs="Garamond" w:eastAsia="Garamond"/>
          <w:sz w:val="15"/>
          <w:szCs w:val="15"/>
        </w:rPr>
      </w:pPr>
      <w:bookmarkStart w:name="_bookmark3" w:id="6"/>
      <w:bookmarkEnd w:id="6"/>
      <w:r>
        <w:rPr/>
      </w:r>
      <w:r>
        <w:rPr>
          <w:rFonts w:ascii="Garamond" w:hAnsi="Garamond"/>
          <w:i/>
          <w:w w:val="139"/>
          <w:sz w:val="15"/>
        </w:rPr>
        <w:t>α</w:t>
      </w:r>
      <w:r>
        <w:rPr>
          <w:rFonts w:ascii="Garamond" w:hAnsi="Garamond"/>
          <w:sz w:val="15"/>
        </w:rPr>
      </w:r>
    </w:p>
    <w:p>
      <w:pPr>
        <w:spacing w:after="0" w:line="51" w:lineRule="exact"/>
        <w:jc w:val="center"/>
        <w:rPr>
          <w:rFonts w:ascii="Garamond" w:hAnsi="Garamond" w:cs="Garamond" w:eastAsia="Garamond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204" w:lineRule="exact"/>
        <w:ind w:right="0"/>
        <w:jc w:val="left"/>
      </w:pPr>
      <w:r>
        <w:rPr/>
        <w:t>frequency</w:t>
      </w:r>
      <w:r>
        <w:rPr>
          <w:spacing w:val="-14"/>
        </w:rPr>
        <w:t> </w:t>
      </w:r>
      <w:r>
        <w:rPr/>
        <w:t>coefficients</w:t>
      </w:r>
      <w:r>
        <w:rPr>
          <w:spacing w:val="-14"/>
        </w:rPr>
        <w:t> </w:t>
      </w:r>
      <w:r>
        <w:rPr/>
        <w:t>after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decomposition,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more</w:t>
      </w:r>
    </w:p>
    <w:p>
      <w:pPr>
        <w:spacing w:line="249" w:lineRule="exact" w:before="0"/>
        <w:ind w:left="123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br w:type="column"/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6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P</w:t>
      </w:r>
      <w:r>
        <w:rPr>
          <w:rFonts w:ascii="Times" w:hAnsi="Times" w:cs="Times" w:eastAsia="Times"/>
          <w:i/>
          <w:position w:val="-2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6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Lucida Sans Unicode" w:hAnsi="Lucida Sans Unicode" w:cs="Lucida Sans Unicode" w:eastAsia="Lucida Sans Unicode"/>
          <w:spacing w:val="-17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≤</w:t>
      </w:r>
      <w:r>
        <w:rPr>
          <w:rFonts w:ascii="Lucida Sans Unicode" w:hAnsi="Lucida Sans Unicode" w:cs="Lucida Sans Unicode" w:eastAsia="Lucida Sans Unicode"/>
          <w:spacing w:val="-17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A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6"/>
          <w:sz w:val="20"/>
          <w:szCs w:val="20"/>
        </w:rPr>
        <w:t> </w:t>
      </w:r>
      <w:r>
        <w:rPr>
          <w:rFonts w:ascii="Times" w:hAnsi="Times" w:cs="Times" w:eastAsia="Times"/>
          <w:i/>
          <w:spacing w:val="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2"/>
          <w:position w:val="-2"/>
          <w:sz w:val="15"/>
          <w:szCs w:val="15"/>
        </w:rPr>
        <w:t>0</w:t>
      </w:r>
      <w:r>
        <w:rPr>
          <w:rFonts w:ascii="Lucida Sans Unicode" w:hAnsi="Lucida Sans Unicode" w:cs="Lucida Sans Unicode" w:eastAsia="Lucida Sans Unicode"/>
          <w:spacing w:val="2"/>
          <w:sz w:val="20"/>
          <w:szCs w:val="20"/>
        </w:rPr>
        <w:t>|</w:t>
      </w:r>
    </w:p>
    <w:p>
      <w:pPr>
        <w:tabs>
          <w:tab w:pos="360" w:val="left" w:leader="none"/>
          <w:tab w:pos="1802" w:val="left" w:leader="none"/>
        </w:tabs>
        <w:spacing w:line="249" w:lineRule="exact" w:before="0"/>
        <w:ind w:left="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Garamond" w:hAnsi="Garamond"/>
          <w:i/>
          <w:w w:val="130"/>
          <w:sz w:val="20"/>
        </w:rPr>
        <w:t>,</w:t>
        <w:tab/>
      </w:r>
      <w:r>
        <w:rPr>
          <w:rFonts w:ascii="Times" w:hAnsi="Times"/>
          <w:i/>
          <w:w w:val="110"/>
          <w:sz w:val="20"/>
        </w:rPr>
        <w:t>n</w:t>
      </w:r>
      <w:r>
        <w:rPr>
          <w:rFonts w:ascii="Times" w:hAnsi="Times"/>
          <w:i/>
          <w:spacing w:val="-5"/>
          <w:w w:val="110"/>
          <w:sz w:val="20"/>
        </w:rPr>
        <w:t> </w:t>
      </w:r>
      <w:r>
        <w:rPr>
          <w:rFonts w:ascii="Garamond" w:hAnsi="Garamond"/>
          <w:i/>
          <w:w w:val="110"/>
          <w:sz w:val="20"/>
        </w:rPr>
        <w:t>&lt;</w:t>
      </w:r>
      <w:r>
        <w:rPr>
          <w:rFonts w:ascii="Garamond" w:hAnsi="Garamond"/>
          <w:i/>
          <w:spacing w:val="-5"/>
          <w:w w:val="110"/>
          <w:sz w:val="20"/>
        </w:rPr>
        <w:t> </w:t>
      </w:r>
      <w:r>
        <w:rPr>
          <w:rFonts w:ascii="Garamond" w:hAnsi="Garamond"/>
          <w:i/>
          <w:w w:val="130"/>
          <w:sz w:val="20"/>
        </w:rPr>
        <w:t>α</w:t>
      </w:r>
      <w:r>
        <w:rPr>
          <w:rFonts w:ascii="Garamond" w:hAnsi="Garamond"/>
          <w:i/>
          <w:spacing w:val="-8"/>
          <w:w w:val="130"/>
          <w:sz w:val="20"/>
        </w:rPr>
        <w:t> </w:t>
      </w:r>
      <w:r>
        <w:rPr>
          <w:rFonts w:ascii="Garamond" w:hAnsi="Garamond"/>
          <w:i/>
          <w:w w:val="110"/>
          <w:sz w:val="20"/>
        </w:rPr>
        <w:t>&lt;</w:t>
      </w:r>
      <w:r>
        <w:rPr>
          <w:rFonts w:ascii="Garamond" w:hAnsi="Garamond"/>
          <w:i/>
          <w:spacing w:val="-5"/>
          <w:w w:val="110"/>
          <w:sz w:val="20"/>
        </w:rPr>
        <w:t> </w:t>
      </w:r>
      <w:r>
        <w:rPr>
          <w:rFonts w:ascii="Times" w:hAnsi="Times"/>
          <w:i/>
          <w:w w:val="110"/>
          <w:sz w:val="20"/>
        </w:rPr>
        <w:t>n</w:t>
      </w:r>
      <w:r>
        <w:rPr>
          <w:rFonts w:ascii="Times" w:hAnsi="Times"/>
          <w:i/>
          <w:spacing w:val="-15"/>
          <w:w w:val="110"/>
          <w:sz w:val="20"/>
        </w:rPr>
        <w:t> </w:t>
      </w:r>
      <w:r>
        <w:rPr>
          <w:rFonts w:ascii="Lucida Sans Unicode" w:hAnsi="Lucida Sans Unicode"/>
          <w:w w:val="110"/>
          <w:sz w:val="20"/>
        </w:rPr>
        <w:t>+</w:t>
      </w:r>
      <w:r>
        <w:rPr>
          <w:rFonts w:ascii="Lucida Sans Unicode" w:hAnsi="Lucida Sans Unicode"/>
          <w:spacing w:val="-30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1</w:t>
        <w:tab/>
        <w:t>(2)</w:t>
      </w:r>
      <w:r>
        <w:rPr>
          <w:rFonts w:ascii="Times New Roman" w:hAnsi="Times New Roman"/>
          <w:sz w:val="20"/>
        </w:rPr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611"/>
            <w:col w:w="2533" w:space="40"/>
            <w:col w:w="214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31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>
        <w:trPr>
          <w:trHeight w:val="235" w:hRule="exact"/>
        </w:trPr>
        <w:tc>
          <w:tcPr>
            <w:tcW w:w="470" w:type="dxa"/>
            <w:tcBorders>
              <w:top w:val="single" w:sz="1" w:space="0" w:color="252525"/>
              <w:left w:val="single" w:sz="1" w:space="0" w:color="252525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252525"/>
              <w:left w:val="single" w:sz="1" w:space="0" w:color="DEDEDE"/>
              <w:bottom w:val="single" w:sz="1" w:space="0" w:color="DEDEDE"/>
              <w:right w:val="single" w:sz="1" w:space="0" w:color="252525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70" w:type="dxa"/>
            <w:tcBorders>
              <w:top w:val="single" w:sz="1" w:space="0" w:color="DEDEDE"/>
              <w:left w:val="single" w:sz="1" w:space="0" w:color="252525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252525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70" w:type="dxa"/>
            <w:tcBorders>
              <w:top w:val="single" w:sz="1" w:space="0" w:color="DEDEDE"/>
              <w:left w:val="single" w:sz="1" w:space="0" w:color="252525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DEDEDE"/>
              <w:right w:val="single" w:sz="1" w:space="0" w:color="252525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70" w:type="dxa"/>
            <w:tcBorders>
              <w:top w:val="single" w:sz="1" w:space="0" w:color="DEDEDE"/>
              <w:left w:val="single" w:sz="1" w:space="0" w:color="252525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DEDEDE"/>
            </w:tcBorders>
          </w:tcPr>
          <w:p>
            <w:pPr/>
          </w:p>
        </w:tc>
        <w:tc>
          <w:tcPr>
            <w:tcW w:w="470" w:type="dxa"/>
            <w:tcBorders>
              <w:top w:val="single" w:sz="1" w:space="0" w:color="DEDEDE"/>
              <w:left w:val="single" w:sz="1" w:space="0" w:color="DEDEDE"/>
              <w:bottom w:val="single" w:sz="1" w:space="0" w:color="252525"/>
              <w:right w:val="single" w:sz="1" w:space="0" w:color="252525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29" w:lineRule="exact"/>
        <w:ind w:left="4906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position w:val="-2"/>
          <w:sz w:val="12"/>
          <w:szCs w:val="12"/>
        </w:rPr>
        <w:pict>
          <v:group style="width:7.65pt;height:6.5pt;mso-position-horizontal-relative:char;mso-position-vertical-relative:line" coordorigin="0,0" coordsize="153,130">
            <v:group style="position:absolute;left:0;top:0;width:153;height:130" coordorigin="0,0" coordsize="153,130">
              <v:shape style="position:absolute;left:0;top:0;width:153;height:130" coordorigin="0,0" coordsize="153,130" path="m37,0l0,55,1,79,36,129,38,127,26,117,22,112,14,90,13,79,13,48,38,2,37,0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2,36l82,36,86,41,86,58,48,83,48,97,55,104,71,104,77,101,84,95,66,95,62,90,62,74,68,68,86,62,98,62,98,49,98,45,95,41,92,36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8,93l86,93,87,101,90,104,101,104,104,102,110,96,110,95,99,95,98,93,98,93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10,92l107,94,105,95,110,95,110,92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8,62l86,62,86,88,85,90,79,94,74,95,84,95,86,93,98,93,98,62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85,33l62,33,51,40,51,53,54,56,61,56,64,53,64,49,64,45,64,40,69,36,92,36,92,36,85,33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16,0l114,2,126,12,130,17,135,29,138,39,140,50,140,81,138,94,130,112,125,118,114,127,116,129,153,74,151,50,145,32,135,17,128,8,124,5,116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2"/>
          <w:szCs w:val="1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pStyle w:val="BodyText"/>
        <w:tabs>
          <w:tab w:pos="5582" w:val="left" w:leader="none"/>
        </w:tabs>
        <w:spacing w:line="973" w:lineRule="exact"/>
        <w:ind w:left="791" w:right="0"/>
        <w:jc w:val="left"/>
      </w:pPr>
      <w:r>
        <w:rPr>
          <w:position w:val="70"/>
          <w:sz w:val="7"/>
        </w:rPr>
        <w:pict>
          <v:group style="width:2.7pt;height:3.8pt;mso-position-horizontal-relative:char;mso-position-vertical-relative:line" coordorigin="0,0" coordsize="54,76">
            <v:group style="position:absolute;left:0;top:0;width:54;height:76" coordorigin="0,0" coordsize="54,76">
              <v:shape style="position:absolute;left:0;top:0;width:54;height:76" coordorigin="0,0" coordsize="54,76" path="m52,12l31,12,33,13,37,16,38,19,38,25,37,28,33,33,29,37,14,50,8,56,2,65,1,70,0,75,53,75,53,62,23,62,26,58,28,56,30,54,40,45,43,42,53,15,52,12xe" filled="true" fillcolor="#252525" stroked="false">
                <v:path arrowok="t"/>
                <v:fill type="solid"/>
              </v:shape>
              <v:shape style="position:absolute;left:0;top:0;width:54;height:76" coordorigin="0,0" coordsize="54,76" path="m36,0l21,0,15,2,6,9,3,14,2,22,17,24,17,19,18,16,22,13,25,12,52,12,51,10,42,2,36,0xe" filled="true" fillcolor="#252525" stroked="false">
                <v:path arrowok="t"/>
                <v:fill type="solid"/>
              </v:shape>
            </v:group>
          </v:group>
        </w:pict>
      </w:r>
      <w:r>
        <w:rPr>
          <w:position w:val="70"/>
          <w:sz w:val="7"/>
        </w:rPr>
      </w:r>
      <w:r>
        <w:rPr>
          <w:rFonts w:ascii="Times New Roman"/>
          <w:spacing w:val="-17"/>
          <w:position w:val="70"/>
        </w:rPr>
        <w:t> </w:t>
      </w:r>
      <w:r>
        <w:rPr>
          <w:spacing w:val="-17"/>
          <w:position w:val="-18"/>
        </w:rPr>
        <w:pict>
          <v:shape style="width:187.95pt;height:47.0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41"/>
                    <w:gridCol w:w="342"/>
                    <w:gridCol w:w="342"/>
                    <w:gridCol w:w="341"/>
                    <w:gridCol w:w="342"/>
                    <w:gridCol w:w="342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235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17"/>
          <w:position w:val="-18"/>
        </w:rPr>
      </w:r>
      <w:r>
        <w:rPr>
          <w:spacing w:val="-17"/>
          <w:position w:val="-18"/>
        </w:rPr>
        <w:tab/>
      </w:r>
      <w:r>
        <w:rPr>
          <w:spacing w:val="-17"/>
          <w:position w:val="70"/>
          <w:sz w:val="7"/>
        </w:rPr>
        <w:pict>
          <v:group style="width:10.35pt;height:3.85pt;mso-position-horizontal-relative:char;mso-position-vertical-relative:line" coordorigin="0,0" coordsize="207,77">
            <v:group style="position:absolute;left:0;top:0;width:207;height:77" coordorigin="0,0" coordsize="207,77">
              <v:shape style="position:absolute;left:0;top:0;width:207;height:77" coordorigin="0,0" coordsize="207,77" path="m33,0l18,0,12,3,2,14,0,23,0,53,2,63,12,74,18,77,33,77,39,74,47,65,24,65,22,64,16,47,16,29,24,12,47,12,39,3,33,0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47,12l27,12,29,12,32,15,33,17,35,23,35,24,35,29,35,47,27,65,47,65,49,63,51,53,51,23,49,14,47,12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80,61l65,61,65,75,80,75,80,61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125,0l110,0,104,3,94,14,92,23,92,53,94,63,99,68,104,74,110,77,125,77,131,74,139,65,116,65,114,64,108,47,108,29,116,12,139,12,131,3,125,0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139,12l119,12,121,12,124,15,125,17,127,23,127,24,127,29,127,47,119,65,139,65,141,63,143,53,143,23,141,14,139,12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169,54l154,56,154,62,157,67,166,75,172,77,189,77,196,73,202,65,177,65,175,64,170,60,169,58,169,54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204,37l183,37,186,38,190,42,191,46,191,55,190,59,186,64,183,65,202,65,205,62,207,56,207,42,204,37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203,1l163,1,155,40,168,42,171,38,175,37,204,37,195,27,172,27,175,15,203,15,203,1xe" filled="true" fillcolor="#252525" stroked="false">
                <v:path arrowok="t"/>
                <v:fill type="solid"/>
              </v:shape>
              <v:shape style="position:absolute;left:0;top:0;width:207;height:77" coordorigin="0,0" coordsize="207,77" path="m189,25l179,25,176,26,172,27,195,27,189,25xe" filled="true" fillcolor="#252525" stroked="false">
                <v:path arrowok="t"/>
                <v:fill type="solid"/>
              </v:shape>
            </v:group>
          </v:group>
        </w:pict>
      </w:r>
      <w:r>
        <w:rPr>
          <w:spacing w:val="-17"/>
          <w:position w:val="70"/>
          <w:sz w:val="7"/>
        </w:rPr>
      </w:r>
      <w:r>
        <w:rPr>
          <w:rFonts w:ascii="Times New Roman"/>
          <w:spacing w:val="-19"/>
          <w:position w:val="70"/>
        </w:rPr>
        <w:t> </w:t>
      </w:r>
      <w:r>
        <w:rPr>
          <w:spacing w:val="-19"/>
          <w:position w:val="-18"/>
        </w:rPr>
        <w:pict>
          <v:shape style="width:187.95pt;height:47.0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42"/>
                    <w:gridCol w:w="341"/>
                    <w:gridCol w:w="341"/>
                    <w:gridCol w:w="342"/>
                    <w:gridCol w:w="341"/>
                    <w:gridCol w:w="341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293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3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24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19"/>
          <w:position w:val="-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6" w:lineRule="exact"/>
        <w:ind w:left="5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"/>
          <w:sz w:val="20"/>
          <w:szCs w:val="20"/>
        </w:rPr>
        <w:pict>
          <v:group style="width:193.45pt;height:12.35pt;mso-position-horizontal-relative:char;mso-position-vertical-relative:line" coordorigin="0,0" coordsize="3869,247">
            <v:group style="position:absolute;left:0;top:0;width:3869;height:77" coordorigin="0,0" coordsize="3869,77">
              <v:shape style="position:absolute;left:0;top:0;width:3869;height:77" coordorigin="0,0" coordsize="3869,77" path="m33,0l18,0,12,3,2,14,0,23,0,53,2,63,12,74,18,77,33,77,39,74,47,65,24,65,22,64,16,47,16,29,24,12,47,12,39,3,33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47,12l27,12,29,12,32,15,33,17,35,23,35,24,35,29,35,47,27,65,47,65,49,63,51,53,51,23,49,14,47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61,12l340,12,343,13,346,16,347,19,347,25,346,28,342,33,338,37,323,50,317,56,311,65,310,70,309,75,362,75,362,62,332,62,335,58,337,57,340,54,349,45,352,42,362,15,361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45,0l330,0,324,2,315,9,312,14,311,22,326,24,326,19,327,16,331,13,334,12,361,12,360,10,351,2,345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406,0l390,0,384,3,375,14,373,23,373,53,375,63,384,74,390,77,406,77,412,74,420,65,396,65,395,64,388,47,388,29,396,12,420,12,412,3,406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420,12l400,12,402,12,404,15,406,17,407,23,408,24,408,29,408,47,400,65,420,65,421,63,424,53,424,23,421,14,420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697,60l682,60,682,75,697,75,697,6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697,0l684,0,650,48,650,60,707,60,707,48,664,48,682,22,697,22,697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697,22l682,22,682,48,697,48,697,2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747,0l732,0,726,3,717,14,714,23,714,53,716,63,726,74,732,77,747,77,753,74,761,65,738,65,736,64,730,47,730,29,730,23,731,20,732,17,733,15,736,12,738,12,761,12,753,3,747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761,12l741,12,743,12,746,15,747,17,749,23,749,24,749,29,749,47,741,65,761,65,763,63,765,53,765,23,763,14,761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029,0l1014,0,1007,3,997,15,994,25,994,52,997,62,1007,74,1013,77,1029,77,1035,74,1045,65,1045,65,1019,65,1017,63,1012,58,1011,55,1011,46,1012,43,1016,38,1019,37,1044,37,1040,33,1010,33,1010,24,1012,19,1016,13,1019,12,1044,12,1042,8,1034,2,102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044,37l1025,37,1027,38,1031,43,1032,46,1032,56,1031,59,1027,64,1025,65,1045,65,1047,59,1047,44,1045,38,1044,37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030,27l1018,27,1014,29,1010,33,1040,33,1036,29,1030,27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044,12l1024,12,1026,12,1029,15,1030,17,1031,20,1045,19,1044,13,1044,12,1044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089,0l1073,0,1067,3,1058,14,1056,23,1056,53,1058,63,1067,74,1073,77,1089,77,1095,74,1103,65,1079,65,1078,64,1071,47,1071,29,1079,12,1103,12,1095,3,108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103,12l1083,12,1085,12,1087,15,1089,17,1090,23,1090,24,1091,29,1091,47,1083,65,1103,65,1104,63,1107,53,1107,23,1104,14,1103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369,0l1354,0,1348,2,1339,9,1337,14,1338,23,1338,26,1342,31,1345,33,1349,35,1344,37,1341,39,1336,46,1335,50,1335,61,1338,67,1349,75,1355,77,1370,77,1376,74,1385,66,1385,65,1358,65,1356,64,1351,59,1350,57,1351,49,1351,47,1355,42,1358,41,1383,41,1382,39,1378,36,1374,35,1377,33,1380,31,1381,29,1358,29,1356,29,1353,25,1352,23,1352,18,1353,15,1356,12,1358,11,1384,11,1383,9,1374,2,136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383,41l1365,41,1367,42,1371,46,1372,49,1372,57,1371,60,1367,64,1365,65,1385,65,1387,60,1387,49,1386,45,1383,4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384,11l1364,11,1366,12,1370,15,1371,18,1371,23,1370,25,1366,29,1364,29,1381,29,1384,26,1385,23,1385,14,1384,1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430,0l1415,0,1409,3,1400,14,1397,23,1397,53,1399,63,1409,74,1415,77,1430,77,1436,74,1444,65,1421,65,1419,64,1413,47,1413,29,1421,12,1444,12,1436,3,1430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444,12l1424,12,1426,12,1429,15,1430,17,1432,23,1432,24,1432,29,1432,47,1432,53,1431,57,1430,60,1429,62,1426,64,1424,65,1444,65,1446,63,1448,53,1448,23,1446,14,1444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685,21l1669,21,1669,75,1685,75,1685,2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685,0l1672,0,1671,5,1667,9,1658,15,1654,18,1650,19,1650,32,1657,30,1664,26,1669,21,1685,21,1685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741,0l1725,0,1719,3,1710,14,1707,23,1707,53,1710,63,1719,74,1725,77,1741,77,1747,74,1754,65,1731,65,1729,64,1723,47,1723,29,1724,23,1725,20,1725,17,1727,15,1729,12,1731,12,1754,12,1747,3,1741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754,12l1735,12,1736,12,1739,15,1740,17,1742,23,1742,24,1743,29,1743,47,1735,65,1754,65,1756,63,1758,53,1758,23,1756,14,1754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802,0l1787,0,1781,3,1771,14,1769,23,1769,53,1771,63,1780,74,1787,77,1802,77,1808,74,1816,65,1792,65,1791,64,1784,47,1784,29,1792,12,1816,12,1808,3,1802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1816,12l1796,12,1798,12,1801,15,1802,17,1804,23,1804,24,1804,29,1804,47,1796,65,1816,65,1817,63,1820,53,1820,23,1817,14,1816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026,21l2011,21,2011,75,2026,75,2026,2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026,0l2014,0,2012,5,2009,9,2000,15,1995,18,1991,19,1991,32,1999,30,2005,26,2011,21,2026,21,2026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099,12l2078,12,2080,13,2084,16,2085,19,2085,25,2084,28,2080,33,2076,37,2061,50,2055,56,2049,65,2047,70,2047,75,2100,75,2100,62,2070,62,2073,58,2074,57,2077,54,2082,50,2087,45,2090,42,2100,15,2099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083,0l2068,0,2062,2,2052,9,2050,14,2049,22,2064,24,2064,19,2065,16,2069,13,2071,12,2099,12,2098,10,2089,2,2083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143,0l2128,0,2122,3,2113,14,2110,23,2110,53,2112,63,2122,74,2128,77,2143,77,2149,74,2157,65,2134,65,2132,64,2126,47,2126,29,2126,23,2128,20,2128,17,2129,15,2132,12,2134,12,2157,12,2149,3,2143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157,12l2138,12,2139,12,2142,15,2143,17,2145,23,2145,24,2146,29,2146,47,2138,65,2157,65,2159,63,2161,53,2161,23,2159,14,2157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368,21l2352,21,2352,75,2368,75,2368,2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368,0l2355,0,2354,5,2350,9,2341,15,2337,18,2333,19,2333,32,2340,30,2347,26,2352,21,2368,21,2368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435,60l2420,60,2420,75,2435,75,2435,6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435,0l2422,0,2388,48,2388,60,2444,60,2444,48,2402,48,2420,22,2435,22,2435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435,22l2420,22,2420,48,2435,48,2435,2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485,0l2470,0,2464,3,2454,14,2452,23,2452,53,2454,63,2463,74,2470,77,2485,77,2491,74,2499,65,2475,65,2474,64,2467,47,2467,29,2475,12,2499,12,2491,3,2485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499,12l2479,12,2481,12,2484,15,2485,17,2487,23,2487,24,2487,29,2487,47,2479,65,2499,65,2500,63,2503,53,2503,23,2500,14,2499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09,21l2694,21,2694,75,2709,75,2709,2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09,0l2697,0,2695,5,2692,9,2683,15,2678,18,2674,19,2674,32,2682,30,2688,26,2694,21,2709,21,270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67,0l2752,0,2745,3,2734,15,2732,25,2732,52,2734,62,2745,74,2751,77,2767,77,2773,74,2782,65,2782,65,2757,65,2754,63,2750,58,2749,55,2749,46,2750,43,2754,38,2756,37,2781,37,2777,33,2747,33,2748,24,2749,19,2754,13,2757,12,2782,12,2780,8,2772,2,2767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81,37l2762,37,2765,38,2769,43,2770,46,2770,56,2769,59,2765,64,2763,65,2782,65,2785,59,2785,44,2782,38,2781,37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68,27l2756,27,2751,29,2747,33,2777,33,2773,29,2768,27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782,12l2762,12,2764,12,2767,15,2768,17,2768,20,2783,19,2782,13,2782,12,2782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826,0l2811,0,2805,3,2796,14,2793,23,2793,53,2795,63,2805,74,2811,77,2826,77,2832,74,2840,65,2817,65,2815,64,2809,47,2809,29,2817,12,2840,12,2832,3,2826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2840,12l2821,12,2822,12,2825,15,2826,17,2828,23,2828,24,2829,29,2829,47,2821,65,2840,65,2842,63,2844,53,2844,23,2842,14,2840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051,21l3035,21,3035,75,3051,75,3051,2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051,0l3038,0,3037,5,3033,9,3024,15,3020,18,3016,19,3016,32,3023,30,3030,26,3035,21,3051,21,3051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106,0l3091,0,3085,2,3077,9,3075,14,3075,23,3076,26,3080,31,3082,33,3086,35,3082,37,3078,39,3074,46,3073,50,3073,61,3076,67,3086,75,3092,77,3107,77,3113,74,3123,66,3123,65,3096,65,3093,64,3089,59,3088,57,3088,49,3089,47,3093,42,3095,41,3121,41,3119,39,3116,36,3112,35,3115,33,3118,31,3119,29,3096,29,3094,29,3090,25,3089,23,3089,18,3090,15,3094,12,3096,11,3121,11,3120,9,3112,2,3106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121,41l3102,41,3105,42,3109,46,3110,49,3110,57,3109,60,3105,64,3102,65,3123,65,3125,60,3125,49,3124,45,3121,4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121,11l3102,11,3104,12,3107,15,3108,18,3108,23,3107,25,3104,29,3102,29,3119,29,3122,26,3122,23,3122,14,3121,11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168,0l3153,0,3147,3,3137,14,3135,23,3135,53,3137,63,3146,74,3153,77,3168,77,3174,74,3182,65,3158,65,3157,64,3150,47,3150,29,3158,12,3182,12,3174,3,3168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182,12l3162,12,3164,12,3167,15,3168,17,3170,23,3170,24,3170,29,3170,47,3162,65,3182,65,3183,63,3186,53,3186,23,3183,14,3182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403,12l3382,12,3385,13,3388,16,3389,19,3389,25,3388,28,3385,33,3380,37,3365,50,3359,56,3354,65,3352,70,3351,75,3405,75,3405,62,3374,62,3378,58,3379,56,3382,54,3391,45,3395,42,3405,15,3403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387,0l3372,0,3366,2,3357,9,3354,14,3353,22,3368,24,3369,19,3370,16,3373,13,3376,12,3403,12,3402,10,3393,2,3387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448,0l3433,0,3427,3,3417,14,3415,23,3415,53,3417,63,3426,74,3433,77,3448,77,3454,74,3458,69,3462,65,3439,65,3437,64,3431,47,3431,29,3439,12,3462,12,3454,3,3448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462,12l3442,12,3444,12,3447,15,3448,17,3450,23,3450,24,3450,29,3450,47,3442,65,3462,65,3463,63,3466,53,3466,23,3463,14,3462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509,0l3494,0,3488,3,3479,14,3476,23,3476,53,3479,63,3488,74,3494,77,3509,77,3515,74,3523,65,3500,65,3498,64,3492,47,3492,29,3500,12,3523,12,3515,3,350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523,12l3504,12,3505,12,3508,15,3512,29,3512,47,3504,65,3523,65,3525,63,3527,53,3527,23,3525,14,3523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745,12l3724,12,3726,13,3730,16,3731,19,3731,25,3707,50,3701,56,3695,65,3694,70,3693,75,3746,75,3746,62,3716,62,3719,58,3721,56,3723,54,3733,45,3736,42,3746,15,3745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729,0l3714,0,3708,2,3698,9,3696,14,3695,22,3710,24,3710,19,3711,16,3715,13,3717,12,3745,12,3744,10,3735,2,3729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806,12l3785,12,3788,13,3791,16,3792,19,3792,25,3791,28,3788,33,3783,37,3768,50,3762,56,3757,65,3755,70,3754,75,3807,75,3807,62,3777,62,3780,58,3782,57,3785,54,3794,45,3798,42,3807,15,3806,12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790,0l3775,0,3769,2,3760,9,3757,14,3756,22,3771,24,3772,19,3773,16,3776,13,3779,12,3806,12,3805,10,3796,2,3790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851,0l3836,0,3830,3,3820,14,3818,23,3818,53,3820,63,3829,74,3836,77,3851,77,3857,74,3865,65,3841,65,3840,64,3833,47,3833,29,3841,12,3865,12,3857,3,3851,0xe" filled="true" fillcolor="#252525" stroked="false">
                <v:path arrowok="t"/>
                <v:fill type="solid"/>
              </v:shape>
              <v:shape style="position:absolute;left:0;top:0;width:3869;height:77" coordorigin="0,0" coordsize="3869,77" path="m3865,12l3845,12,3847,12,3850,15,3851,17,3853,23,3853,24,3853,29,3853,47,3845,65,3865,65,3866,63,3869,53,3869,23,3866,14,3865,12xe" filled="true" fillcolor="#252525" stroked="false">
                <v:path arrowok="t"/>
                <v:fill type="solid"/>
              </v:shape>
            </v:group>
            <v:group style="position:absolute;left:1666;top:135;width:509;height:111" coordorigin="1666,135" coordsize="509,111">
              <v:shape style="position:absolute;left:1666;top:135;width:509;height:111" coordorigin="1666,135" coordsize="509,111" path="m1684,193l1666,195,1667,204,1671,211,1683,221,1692,224,1711,224,1718,223,1728,219,1732,216,1736,209,1698,209,1694,208,1687,203,1685,199,1684,193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714,135l1695,135,1689,136,1669,166,1672,172,1682,180,1688,183,1706,187,1711,188,1716,190,1718,191,1721,194,1721,196,1721,201,1720,203,1714,208,1709,209,1736,209,1738,207,1739,203,1739,192,1738,188,1697,167,1692,165,1688,162,1687,160,1687,156,1688,154,1693,151,1697,150,1735,150,1734,147,1722,138,1714,135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735,150l1707,150,1711,151,1714,153,1716,154,1718,158,1719,162,1737,161,1737,153,1735,150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07,172l1784,172,1787,172,1790,175,1791,177,1791,182,1788,183,1782,185,1768,187,1763,188,1750,211,1752,215,1760,222,1765,224,1776,224,1779,223,1786,220,1789,218,1792,216,1809,216,1808,212,1774,212,1772,211,1768,208,1767,206,1767,201,1785,194,1789,193,1791,193,1808,193,1808,174,1807,17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09,216l1792,216,1793,220,1794,221,1794,222,1812,222,1810,219,1809,217,1809,216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08,193l1791,193,1791,201,1791,203,1789,206,1788,208,1783,211,1780,212,1808,212,1808,211,1808,208,1808,193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788,159l1772,159,1765,160,1757,166,1754,171,1752,177,1768,179,1769,176,1770,174,1774,172,1776,172,1807,172,1807,171,1804,166,1801,163,1794,160,1788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40,160l1824,160,1824,222,1841,222,1841,186,1841,182,1851,172,1919,172,1918,169,1840,169,1840,160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91,172l1856,172,1858,172,1861,174,1862,175,1863,179,1863,181,1863,222,1880,222,1889,172,1891,17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19,172l1897,172,1899,173,1902,177,1903,181,1903,222,1920,222,1920,177,1919,173,1919,17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864,159l1852,159,1845,162,1840,169,1878,169,1876,166,1874,163,1868,160,1864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03,159l1895,159,1891,160,1884,163,1881,166,1878,169,1918,169,1916,166,1914,164,1907,160,1903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53,160l1937,160,1937,246,1954,246,1954,215,1993,215,1997,211,1965,211,1961,209,1955,203,1954,197,1954,184,1955,180,1961,174,1964,172,1997,172,1994,170,1953,170,1953,160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93,215l1954,215,1957,218,1960,220,1966,223,1969,224,1981,224,1987,221,1993,215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97,172l1973,172,1976,174,1981,180,1983,184,1983,198,1981,203,1976,209,1973,211,1997,211,1998,209,2000,201,2000,181,1998,173,1997,17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1981,159l1969,159,1965,160,1958,164,1955,166,1953,170,1994,170,1987,162,1981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032,137l2014,137,2014,222,2032,222,2032,137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084,159l2066,159,2058,162,2047,174,2044,181,2044,201,2046,208,2051,213,2056,220,2065,224,2083,224,2089,222,2099,216,2102,212,2072,212,2069,210,2064,205,2062,201,2062,196,2105,196,2106,186,2062,186,2062,181,2064,178,2068,173,2072,172,2100,172,2092,162,2084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087,203l2086,206,2085,208,2081,211,2079,212,2102,212,2104,205,2087,203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100,172l2079,172,2082,173,2087,178,2088,181,2088,186,2106,186,2106,184,2103,174,2100,17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131,202l2113,205,2115,211,2118,215,2129,222,2136,224,2155,224,2162,222,2172,214,2173,212,2141,212,2138,211,2133,208,2132,205,2131,202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152,159l2134,159,2127,161,2118,168,2116,173,2116,184,2118,189,2127,194,2136,197,2150,200,2153,201,2155,201,2156,202,2157,205,2157,207,2156,209,2155,210,2153,211,2149,212,2173,212,2175,209,2175,198,2141,182,2135,180,2134,179,2132,176,2134,173,2136,171,2139,171,2171,171,2171,170,2168,166,2159,160,2152,159xe" filled="true" fillcolor="#252525" stroked="false">
                <v:path arrowok="t"/>
                <v:fill type="solid"/>
              </v:shape>
              <v:shape style="position:absolute;left:1666;top:135;width:509;height:111" coordorigin="1666,135" coordsize="509,111" path="m2171,171l2147,171,2150,171,2154,174,2155,176,2156,178,2172,175,2171,171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538" w:val="left" w:leader="none"/>
        </w:tabs>
        <w:spacing w:line="130" w:lineRule="exact"/>
        <w:ind w:left="2592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position w:val="-2"/>
          <w:sz w:val="13"/>
        </w:rPr>
        <w:pict>
          <v:group style="width:8.0500pt;height:6.55pt;mso-position-horizontal-relative:char;mso-position-vertical-relative:line" coordorigin="0,0" coordsize="161,131">
            <v:group style="position:absolute;left:0;top:0;width:161;height:131" coordorigin="0,0" coordsize="161,131">
              <v:shape style="position:absolute;left:0;top:0;width:161;height:131" coordorigin="0,0" coordsize="161,131" path="m37,1l0,56,1,80,36,130,38,128,26,118,22,113,14,91,13,80,13,49,38,3,37,1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66,9l52,9,53,10,53,100,66,105,78,105,93,100,73,100,66,97,66,49,69,47,66,47,66,9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93,100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03,43l93,43,100,55,100,90,93,100,98,98,111,81,109,52,103,43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78,34l69,39,66,47,69,47,73,43,103,43,98,37,78,34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65,0l59,2,55,3,43,7,43,9,52,9,66,9,66,0,65,0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25,1l123,3,135,13,139,18,143,30,147,40,148,51,148,82,147,95,138,114,134,119,123,128,124,130,161,75,160,51,154,33,144,18,136,9,132,6,125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2"/>
        </w:rPr>
        <w:pict>
          <v:group style="width:7.65pt;height:6.5pt;mso-position-horizontal-relative:char;mso-position-vertical-relative:line" coordorigin="0,0" coordsize="153,130">
            <v:group style="position:absolute;left:0;top:0;width:153;height:130" coordorigin="0,0" coordsize="153,130">
              <v:shape style="position:absolute;left:0;top:0;width:153;height:130" coordorigin="0,0" coordsize="153,130" path="m37,0l0,55,1,79,36,129,38,127,26,117,22,112,14,90,13,79,13,48,38,2,37,0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2,33l72,33,64,36,51,48,46,58,46,70,53,92,70,103,82,104,88,101,94,97,98,93,68,93,58,81,58,48,66,37,99,37,92,33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03,79l96,89,90,93,98,93,100,89,105,80,103,79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9,37l84,37,86,39,89,48,90,52,92,55,100,55,103,52,103,40,99,37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16,0l114,2,126,12,130,17,135,29,138,39,140,50,140,81,138,94,130,112,125,118,114,127,116,129,153,74,151,50,145,32,135,17,128,8,124,5,116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tabs>
          <w:tab w:pos="5413" w:val="left" w:leader="none"/>
        </w:tabs>
        <w:spacing w:line="1195" w:lineRule="exact"/>
        <w:ind w:left="808" w:right="0"/>
        <w:jc w:val="left"/>
      </w:pPr>
      <w:r>
        <w:rPr>
          <w:position w:val="88"/>
          <w:sz w:val="7"/>
        </w:rPr>
        <w:pict>
          <v:group style="width:2.15pt;height:3.65pt;mso-position-horizontal-relative:char;mso-position-vertical-relative:line" coordorigin="0,0" coordsize="43,73">
            <v:group style="position:absolute;left:0;top:0;width:43;height:73" coordorigin="0,0" coordsize="43,73">
              <v:shape style="position:absolute;left:0;top:0;width:43;height:73" coordorigin="0,0" coordsize="43,73" path="m41,11l25,11,27,12,30,16,30,18,30,24,29,27,27,32,23,35,11,48,6,54,2,63,0,67,0,72,42,72,42,59,18,59,21,56,22,54,24,52,32,44,35,41,42,14,41,11xe" filled="true" fillcolor="#252525" stroked="false">
                <v:path arrowok="t"/>
                <v:fill type="solid"/>
              </v:shape>
              <v:shape style="position:absolute;left:0;top:0;width:43;height:73" coordorigin="0,0" coordsize="43,73" path="m29,0l17,0,12,2,4,8,2,14,1,21,13,23,14,19,15,16,18,12,20,11,41,11,41,10,34,2,29,0xe" filled="true" fillcolor="#252525" stroked="false">
                <v:path arrowok="t"/>
                <v:fill type="solid"/>
              </v:shape>
            </v:group>
          </v:group>
        </w:pict>
      </w:r>
      <w:r>
        <w:rPr>
          <w:position w:val="88"/>
          <w:sz w:val="7"/>
        </w:rPr>
      </w:r>
      <w:r>
        <w:rPr>
          <w:rFonts w:ascii="Times New Roman"/>
          <w:spacing w:val="-23"/>
          <w:position w:val="88"/>
        </w:rPr>
        <w:t> </w:t>
      </w:r>
      <w:r>
        <w:rPr>
          <w:spacing w:val="-23"/>
          <w:position w:val="-23"/>
        </w:rPr>
        <w:pict>
          <v:shape style="width:188pt;height:58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41"/>
                    <w:gridCol w:w="342"/>
                    <w:gridCol w:w="342"/>
                    <w:gridCol w:w="341"/>
                    <w:gridCol w:w="342"/>
                    <w:gridCol w:w="342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23"/>
          <w:position w:val="-23"/>
        </w:rPr>
      </w:r>
      <w:r>
        <w:rPr>
          <w:spacing w:val="-23"/>
          <w:position w:val="-23"/>
        </w:rPr>
        <w:tab/>
      </w:r>
      <w:r>
        <w:rPr>
          <w:spacing w:val="-23"/>
          <w:position w:val="-10"/>
        </w:rPr>
        <w:pict>
          <v:group style="width:18.75pt;height:48.55pt;mso-position-horizontal-relative:char;mso-position-vertical-relative:line" coordorigin="0,0" coordsize="375,971">
            <v:group style="position:absolute;left:134;top:879;width:240;height:92" coordorigin="134,879" coordsize="240,92">
              <v:shape style="position:absolute;left:134;top:879;width:240;height:92" coordorigin="134,879" coordsize="240,92" path="m164,928l134,928,134,945,164,945,164,928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203,879l188,879,182,882,172,896,170,907,170,943,172,954,181,968,188,971,203,971,209,968,217,957,193,957,192,956,185,936,185,914,186,907,187,902,188,899,189,897,192,894,193,893,217,893,209,882,203,879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217,893l197,893,199,894,202,897,203,899,205,907,205,908,205,914,205,936,197,957,217,957,218,954,221,943,221,907,218,896,217,893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249,952l234,952,234,969,249,969,249,952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295,879l280,879,274,882,264,896,262,907,262,943,264,954,274,968,280,971,295,971,301,968,309,957,286,957,284,956,278,936,278,914,286,893,309,893,301,882,295,879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309,893l289,893,291,894,294,897,295,899,297,907,297,908,297,914,297,936,297,943,296,947,295,951,294,953,291,956,289,957,309,957,311,954,313,943,313,907,311,896,309,893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373,893l352,893,355,894,358,898,359,901,359,909,335,940,329,947,324,958,322,963,321,969,374,969,374,953,344,953,347,949,349,947,352,944,361,934,365,930,374,897,373,893xe" filled="true" fillcolor="#252525" stroked="false">
                <v:path arrowok="t"/>
                <v:fill type="solid"/>
              </v:shape>
              <v:shape style="position:absolute;left:134;top:879;width:240;height:92" coordorigin="134,879" coordsize="240,92" path="m357,879l342,879,336,881,327,889,324,896,323,906,338,907,338,902,340,899,343,894,346,893,373,893,372,891,363,881,357,879xe" filled="true" fillcolor="#252525" stroked="false">
                <v:path arrowok="t"/>
                <v:fill type="solid"/>
              </v:shape>
            </v:group>
            <v:group style="position:absolute;left:134;top:659;width:228;height:92" coordorigin="134,659" coordsize="228,92">
              <v:shape style="position:absolute;left:134;top:659;width:228;height:92" coordorigin="134,659" coordsize="228,92" path="m164,708l134,708,134,726,164,726,164,708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203,659l188,659,182,662,172,676,170,687,170,723,172,734,181,748,188,751,203,751,209,748,217,737,193,737,192,736,185,716,185,695,193,674,217,674,209,662,203,659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217,674l197,674,199,674,202,677,203,680,205,687,205,688,205,695,205,716,197,737,217,737,218,734,221,723,221,687,218,676,217,674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249,732l234,732,234,750,249,750,249,732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295,659l280,659,274,662,264,676,262,687,262,723,264,734,274,748,280,751,295,751,301,748,309,737,286,737,284,736,278,716,278,695,286,674,309,674,301,662,295,659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309,674l289,674,291,674,294,677,295,680,297,687,297,688,297,695,297,716,297,723,296,728,295,731,294,733,291,736,289,737,309,737,311,734,313,723,313,687,311,676,309,674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362,685l347,685,347,750,362,750,362,685xe" filled="true" fillcolor="#252525" stroked="false">
                <v:path arrowok="t"/>
                <v:fill type="solid"/>
              </v:shape>
              <v:shape style="position:absolute;left:134;top:659;width:228;height:92" coordorigin="134,659" coordsize="228,92" path="m362,659l350,659,348,665,345,670,336,678,331,681,327,682,327,698,335,695,341,690,347,685,362,685,362,659xe" filled="true" fillcolor="#252525" stroked="false">
                <v:path arrowok="t"/>
                <v:fill type="solid"/>
              </v:shape>
            </v:group>
            <v:group style="position:absolute;left:169;top:220;width:193;height:92" coordorigin="169,220" coordsize="193,92">
              <v:shape style="position:absolute;left:169;top:220;width:193;height:92" coordorigin="169,220" coordsize="193,92" path="m202,220l187,220,181,223,171,236,169,248,169,284,171,295,181,308,187,312,202,312,208,309,216,297,193,297,191,297,190,295,188,294,187,291,185,284,185,283,185,276,185,255,193,234,216,234,208,223,202,220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216,234l196,234,198,235,201,237,202,240,204,248,204,249,204,255,204,276,196,297,216,297,218,295,220,284,220,248,218,236,216,234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249,293l234,293,234,310,249,310,249,293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294,220l279,220,273,223,264,236,261,248,261,284,263,295,268,301,273,308,279,312,294,312,300,309,308,297,285,297,283,297,277,276,277,255,285,234,308,234,300,223,294,220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308,234l288,234,290,235,293,237,294,240,296,248,296,249,296,255,296,276,288,297,308,297,310,295,312,284,312,248,310,236,308,234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361,245l346,245,346,310,361,310,361,245xe" filled="true" fillcolor="#252525" stroked="false">
                <v:path arrowok="t"/>
                <v:fill type="solid"/>
              </v:shape>
              <v:shape style="position:absolute;left:169;top:220;width:193;height:92" coordorigin="169,220" coordsize="193,92" path="m361,220l349,220,347,225,344,230,335,238,330,241,326,243,326,258,334,255,340,251,346,245,361,245,361,220xe" filled="true" fillcolor="#252525" stroked="false">
                <v:path arrowok="t"/>
                <v:fill type="solid"/>
              </v:shape>
            </v:group>
            <v:group style="position:absolute;left:169;top:0;width:205;height:92" coordorigin="169,0" coordsize="205,92">
              <v:shape style="position:absolute;left:169;top:0;width:205;height:92" coordorigin="169,0" coordsize="205,92" path="m202,0l187,0,181,3,171,17,169,28,169,64,171,75,181,88,187,92,202,92,208,89,216,78,193,78,191,77,190,76,188,74,187,72,185,64,185,63,185,57,185,35,193,14,216,14,208,3,202,0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216,14l196,14,198,15,201,18,202,20,204,28,204,29,204,35,204,57,196,78,216,78,218,75,220,64,220,28,218,17,216,14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249,73l234,73,234,90,249,90,249,73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294,0l279,0,273,3,264,17,261,28,261,64,263,75,268,82,273,88,279,92,294,92,300,89,308,78,285,78,283,77,277,57,277,35,285,14,308,14,300,3,294,0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308,14l288,14,290,15,293,18,294,20,296,28,296,29,296,35,296,57,288,78,308,78,310,75,312,64,312,28,310,17,308,14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372,14l351,14,354,15,357,19,358,22,358,30,357,33,354,39,350,44,334,60,329,68,323,79,321,84,320,90,374,90,374,74,343,74,347,70,348,68,351,65,360,55,364,51,374,18,372,14xe" filled="true" fillcolor="#252525" stroked="false">
                <v:path arrowok="t"/>
                <v:fill type="solid"/>
              </v:shape>
              <v:shape style="position:absolute;left:169;top:0;width:205;height:92" coordorigin="169,0" coordsize="205,92" path="m356,0l341,0,335,2,326,10,323,17,322,27,337,28,338,23,339,20,342,15,345,14,372,14,371,12,362,2,356,0xe" filled="true" fillcolor="#252525" stroked="false">
                <v:path arrowok="t"/>
                <v:fill type="solid"/>
              </v:shape>
            </v:group>
            <v:group style="position:absolute;left:0;top:150;width:116;height:697" coordorigin="0,150" coordsize="116,697">
              <v:shape style="position:absolute;left:0;top:150;width:116;height:697" coordorigin="0,150" coordsize="116,697" path="m90,743l0,785,0,806,90,847,90,824,70,816,70,810,55,810,21,796,55,782,70,782,70,775,90,766,90,74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70,782l55,782,55,810,70,810,70,782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0,624l42,624,38,625,31,628,28,631,24,639,23,643,23,653,24,657,28,665,30,668,34,672,30,674,28,677,24,684,23,688,23,702,27,709,34,716,25,716,25,734,90,734,90,714,52,714,48,714,42,712,40,710,37,705,37,702,37,697,48,689,90,689,90,669,53,669,48,669,43,667,40,665,37,660,37,657,37,651,38,648,42,645,46,644,90,644,90,624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68,533l47,533,38,536,26,548,23,555,23,569,24,573,29,581,31,585,35,587,25,587,25,605,115,605,115,586,50,586,45,584,39,578,37,574,37,564,39,561,45,554,51,553,91,553,89,548,77,536,68,53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1,553l65,553,70,554,76,560,78,564,78,574,76,578,69,584,64,586,115,586,115,586,82,586,86,582,88,578,91,572,92,569,92,555,91,55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0,497l0,497,0,517,90,517,90,497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16,457l0,457,0,477,16,477,16,457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0,457l25,457,25,477,90,477,90,457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39,436l25,436,25,445,39,445,39,436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89,401l76,403,77,407,77,409,39,417,2,417,12,436,73,436,77,436,79,436,82,435,92,421,92,411,91,406,89,401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39,403l25,403,25,417,39,417,39,40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0,322l25,322,25,342,62,342,68,342,73,344,75,346,78,351,79,354,79,361,72,369,70,370,64,370,25,370,25,390,72,390,77,389,92,360,91,356,89,351,87,347,84,343,81,340,90,340,90,322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90,233l0,233,0,253,33,253,26,259,23,266,23,284,26,291,38,303,46,306,68,306,77,303,89,291,91,286,50,286,45,284,38,278,37,274,37,265,38,261,45,255,50,253,82,253,81,252,90,252,90,23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82,253l65,253,70,255,76,261,78,265,78,275,76,280,68,285,63,286,91,286,92,284,92,271,91,267,87,258,84,255,82,253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49,150l40,153,27,166,23,174,23,195,27,204,39,216,47,220,67,220,75,217,81,212,88,206,91,199,63,199,63,199,47,199,44,198,38,192,37,189,37,180,38,177,43,171,47,170,52,170,63,170,63,150,49,150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72,151l70,171,73,172,75,173,78,178,79,180,79,188,77,192,72,198,68,199,63,199,91,199,92,197,92,175,90,169,84,158,79,154,72,151xe" filled="true" fillcolor="#252525" stroked="false">
                <v:path arrowok="t"/>
                <v:fill type="solid"/>
              </v:shape>
              <v:shape style="position:absolute;left:0;top:150;width:116;height:697" coordorigin="0,150" coordsize="116,697" path="m63,170l52,170,52,199,47,199,63,199,63,170xe" filled="true" fillcolor="#252525" stroked="false">
                <v:path arrowok="t"/>
                <v:fill type="solid"/>
              </v:shape>
            </v:group>
          </v:group>
        </w:pict>
      </w:r>
      <w:r>
        <w:rPr>
          <w:spacing w:val="-23"/>
          <w:position w:val="-10"/>
        </w:rPr>
      </w:r>
      <w:r>
        <w:rPr>
          <w:rFonts w:ascii="Times New Roman"/>
          <w:spacing w:val="-22"/>
          <w:position w:val="-10"/>
        </w:rPr>
        <w:t> </w:t>
      </w:r>
      <w:r>
        <w:rPr>
          <w:spacing w:val="-22"/>
          <w:position w:val="-19"/>
        </w:rPr>
        <w:pict>
          <v:shape style="width:188.2pt;height:56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6"/>
                    <w:gridCol w:w="342"/>
                    <w:gridCol w:w="341"/>
                    <w:gridCol w:w="341"/>
                    <w:gridCol w:w="342"/>
                    <w:gridCol w:w="341"/>
                    <w:gridCol w:w="341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108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252525"/>
                          <w:left w:val="single" w:sz="17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DEDEDE"/>
                          <w:left w:val="single" w:sz="17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DEDEDE"/>
                          <w:left w:val="single" w:sz="17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DEDEDE"/>
                          <w:left w:val="single" w:sz="17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DEDEDE"/>
                          <w:left w:val="single" w:sz="17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326" w:type="dxa"/>
                        <w:tcBorders>
                          <w:top w:val="single" w:sz="1" w:space="0" w:color="DEDEDE"/>
                          <w:left w:val="single" w:sz="17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22"/>
          <w:position w:val="-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91" w:lineRule="exact"/>
        <w:ind w:left="5795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position w:val="-1"/>
          <w:sz w:val="9"/>
          <w:szCs w:val="9"/>
        </w:rPr>
        <w:pict>
          <v:group style="width:193.45pt;height:4.6pt;mso-position-horizontal-relative:char;mso-position-vertical-relative:line" coordorigin="0,0" coordsize="3869,92">
            <v:group style="position:absolute;left:0;top:0;width:3869;height:92" coordorigin="0,0" coordsize="3869,92">
              <v:shape style="position:absolute;left:0;top:0;width:3869;height:92" coordorigin="0,0" coordsize="3869,92" path="m33,0l18,0,12,3,2,17,0,28,0,64,2,75,12,88,18,92,33,92,39,89,47,78,24,78,22,77,16,57,16,35,24,14,47,14,39,3,3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7,14l27,14,29,15,32,18,33,20,35,28,35,29,35,35,35,57,27,78,47,78,49,75,51,64,51,28,49,17,47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61,14l340,14,343,15,346,19,347,22,347,30,323,60,317,68,311,79,310,84,309,90,362,90,362,74,332,74,335,70,337,68,340,65,349,55,352,51,362,18,36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5,0l330,0,324,2,315,10,312,17,311,27,326,28,326,23,327,20,331,15,334,14,361,14,360,12,351,2,34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06,0l390,0,385,3,375,17,373,28,373,64,375,75,384,88,390,92,406,92,412,89,420,78,396,78,395,77,388,57,388,35,396,14,420,14,412,3,40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20,14l400,14,402,15,404,18,406,20,407,28,408,29,408,35,408,57,400,78,420,78,421,75,424,64,424,28,421,17,420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72l682,72,682,90,697,90,697,7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0l684,0,650,57,650,72,707,72,707,57,664,57,682,26,697,26,69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26l682,26,682,57,697,57,697,26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747,0l732,0,726,3,717,17,714,28,714,64,716,75,726,88,732,92,747,92,753,89,761,78,738,78,736,77,730,57,730,35,730,28,731,23,732,20,733,18,736,15,738,14,761,14,753,3,74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761,14l741,14,743,15,746,18,747,20,749,28,749,29,749,35,749,57,741,78,761,78,763,75,765,64,765,28,763,17,76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29,0l1014,0,1008,4,997,18,994,30,994,63,997,74,1007,88,1014,92,1029,92,1035,89,1045,78,1045,78,1019,78,1017,76,1012,70,1011,66,1011,55,1012,51,1016,46,1019,45,1044,45,1040,40,1010,40,1010,29,1012,22,1016,16,1019,14,1044,14,1042,10,1034,2,102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44,45l1025,45,1027,46,1029,49,1031,51,1032,55,1032,67,1031,71,1029,74,1027,76,1025,78,1045,78,1047,71,1047,53,1045,46,1044,4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30,32l1018,32,1014,34,1010,40,1040,40,1036,35,1030,3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44,14l1025,14,1026,15,1030,18,1030,21,1031,24,1045,22,1044,16,1044,15,104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89,0l1074,0,1068,3,1058,17,1056,28,1056,64,1058,75,1067,88,1073,92,1089,92,1095,89,1103,78,1079,78,1078,77,1071,57,1071,35,1079,14,1103,14,1099,9,1095,3,108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103,14l1083,14,1085,15,1087,18,1089,20,1090,28,1091,29,1091,35,1091,57,1090,64,1089,68,1089,72,1088,74,1085,77,1083,78,1103,78,1104,75,1107,64,1107,28,1104,17,110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69,0l1354,0,1348,2,1339,11,1337,16,1338,28,1338,31,1342,37,1345,40,1349,42,1344,44,1341,47,1336,55,1335,60,1335,73,1338,80,1349,90,1355,92,1370,92,1376,89,1385,79,1385,78,1358,78,1356,77,1351,71,1350,68,1351,59,1351,56,1355,51,1358,49,1383,49,1382,47,1378,44,1374,42,1377,40,1380,38,1381,35,1358,35,1356,34,1353,31,1352,28,1352,21,1353,19,1356,15,1358,14,1384,14,1383,11,1374,2,136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83,49l1365,49,1367,50,1371,56,1372,59,1372,68,1371,72,1367,77,1365,78,1385,78,1387,72,1387,59,1386,54,1383,49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84,14l1364,14,1366,15,1370,19,1371,21,1371,28,1370,30,1366,34,1364,35,1381,35,1384,31,1385,28,1385,16,138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430,0l1415,0,1409,3,1400,17,1397,28,1397,64,1399,75,1409,88,1415,92,1430,92,1436,89,1444,78,1421,78,1419,77,1413,57,1413,35,1421,14,1444,14,1436,3,143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444,14l1424,14,1426,15,1429,18,1430,20,1432,28,1432,29,1432,35,1432,57,1432,64,1431,68,1430,72,1429,74,1426,77,1424,78,1444,78,1446,75,1448,64,1448,28,1446,17,144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685,25l1670,25,1670,90,1685,90,1685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685,0l1672,0,1671,5,1667,10,1658,18,1654,21,1650,23,1650,38,1657,36,1664,31,1670,25,1685,25,168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741,0l1725,0,1719,3,1710,17,1707,28,1707,64,1710,75,1719,88,1725,92,1741,92,1747,89,1754,78,1731,78,1729,77,1723,57,1723,35,1724,28,1725,23,1725,20,1727,18,1729,15,1731,14,1754,14,1747,3,174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754,14l1735,14,1736,15,1739,18,1740,20,1742,28,1742,29,1743,35,1743,57,1735,78,1754,78,1756,75,1758,64,1758,28,1756,17,175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802,0l1787,0,1781,3,1771,17,1769,28,1769,64,1771,75,1780,88,1787,92,1802,92,1808,89,1816,78,1792,78,1791,77,1785,57,1785,35,1792,14,1816,14,1808,3,1802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816,14l1796,14,1798,15,1801,18,1802,20,1803,24,1804,28,1804,29,1804,35,1804,57,1796,78,1816,78,1817,75,1820,64,1820,28,1817,17,1816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26,25l2011,25,2011,90,2026,90,2026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26,0l2014,0,2012,5,2009,10,2000,18,1995,21,1991,23,1991,38,1999,36,2005,31,2011,25,2026,25,202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99,14l2078,14,2080,15,2084,19,2085,22,2085,30,2084,33,2080,39,2076,44,2061,60,2055,68,2049,79,2047,84,2047,90,2100,90,2100,74,2070,74,2073,70,2074,68,2077,65,2087,55,2090,51,2100,18,2099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83,0l2068,0,2062,2,2052,10,2050,17,2049,27,2064,28,2064,23,2065,20,2069,15,2071,14,2099,14,2098,12,2089,2,208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143,0l2128,0,2122,3,2113,17,2110,28,2110,64,2113,75,2122,88,2128,92,2143,92,2149,89,2157,78,2134,78,2132,77,2126,57,2126,35,2127,28,2128,23,2128,20,2129,18,2132,15,2134,14,2157,14,2149,3,214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157,14l2138,14,2139,15,2142,18,2143,20,2145,28,2145,29,2146,35,2146,57,2138,78,2157,78,2159,75,2161,64,2161,28,2159,17,2157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368,25l2353,25,2353,90,2368,90,2368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368,0l2355,0,2354,5,2350,10,2346,14,2341,18,2337,21,2333,23,2333,38,2340,36,2347,31,2353,25,2368,25,236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72l2420,72,2420,90,2435,90,2435,7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0l2422,0,2388,57,2388,72,2445,72,2445,57,2402,57,2420,26,2435,26,243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26l2420,26,2420,57,2435,57,2435,26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85,0l2470,0,2464,3,2454,17,2452,28,2452,64,2454,75,2463,88,2470,92,2485,92,2491,89,2499,78,2476,78,2474,77,2468,57,2468,35,2476,14,2499,14,2491,3,248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99,14l2479,14,2481,15,2484,18,2485,20,2487,28,2487,29,2487,35,2487,57,2487,64,2486,68,2485,72,2484,74,2481,77,2479,78,2499,78,2500,75,2503,64,2503,28,2500,17,2499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09,25l2694,25,2694,90,2709,90,2709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09,0l2697,0,2695,5,2692,10,2687,14,2683,18,2678,21,2674,23,2674,38,2682,36,2688,31,2694,25,2709,25,270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67,0l2752,0,2745,4,2735,18,2732,30,2732,63,2734,74,2745,88,2751,92,2767,92,2773,89,2782,78,2782,78,2757,78,2754,76,2750,70,2749,66,2749,55,2750,51,2754,46,2756,45,2782,45,2777,40,2748,40,2748,29,2749,22,2754,16,2757,14,2782,14,2780,10,2772,2,276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82,45l2762,45,2765,46,2767,49,2769,51,2770,55,2770,67,2769,71,2765,76,2763,78,2782,78,2785,71,2785,53,2782,46,2782,4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68,32l2756,32,2751,34,2748,40,2777,40,2773,35,2768,3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82,14l2762,14,2764,15,2767,18,2768,21,2768,24,2783,22,2782,16,2782,15,278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826,0l2811,0,2805,3,2796,17,2793,28,2793,64,2796,75,2805,88,2811,92,2826,92,2832,89,2840,78,2817,78,2815,77,2809,57,2809,35,2817,14,2840,14,2832,3,282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840,14l2821,14,2822,15,2825,18,2826,20,2828,28,2828,29,2829,35,2829,57,2828,64,2827,68,2826,72,2825,74,2822,77,2821,78,2840,78,2842,75,2844,64,2844,28,2842,17,2840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051,25l3036,25,3036,90,3051,90,3051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051,0l3038,0,3037,5,3033,10,3024,18,3020,21,3016,23,3016,38,3023,36,3030,31,3036,25,3051,25,305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06,0l3091,0,3085,2,3077,11,3075,16,3075,28,3076,31,3080,37,3082,40,3086,42,3082,44,3078,47,3074,55,3073,60,3073,73,3076,80,3086,90,3092,92,3107,92,3113,89,3123,79,3123,78,3096,78,3093,77,3089,71,3088,68,3088,59,3089,56,3093,51,3095,49,3121,49,3119,47,3116,44,3112,42,3115,40,3118,38,3119,35,3096,35,3094,34,3090,31,3089,28,3089,21,3090,19,3094,15,3096,14,3121,14,3120,11,3112,2,310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21,49l3102,49,3105,50,3109,56,3110,59,3110,68,3109,72,3105,77,3102,78,3123,78,3125,72,3125,59,3124,54,3121,49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21,14l3102,14,3104,15,3107,19,3108,21,3108,28,3107,30,3104,34,3102,35,3119,35,3122,31,3122,28,3123,16,312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68,0l3153,0,3147,3,3137,17,3135,28,3135,64,3137,75,3146,88,3153,92,3168,92,3174,89,3182,78,3159,78,3157,77,3151,57,3151,35,3159,14,3182,14,3174,3,316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82,14l3162,14,3164,15,3167,18,3168,20,3170,28,3170,29,3170,35,3170,57,3162,78,3182,78,3183,75,3186,64,3186,28,3183,17,318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03,14l3382,14,3385,15,3388,19,3389,22,3389,30,3388,33,3385,39,3381,44,3365,60,3360,68,3354,79,3352,84,3351,90,3405,90,3405,74,3375,74,3378,70,3379,68,3382,65,3391,55,3395,51,3405,18,340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387,0l3372,0,3366,2,3357,10,3354,17,3353,27,3368,28,3369,23,3370,20,3373,15,3376,14,3403,14,3402,12,3393,2,338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48,0l3433,0,3427,3,3417,17,3415,28,3415,64,3417,75,3427,88,3433,92,3448,92,3454,89,3462,78,3439,78,3437,77,3431,57,3431,35,3439,14,3462,14,3458,9,3454,3,344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62,14l3442,14,3444,15,3447,18,3448,20,3450,28,3450,29,3450,35,3450,57,3450,64,3449,68,3448,72,3447,74,3444,77,3442,78,3462,78,3464,75,3466,64,3466,28,3464,17,346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510,0l3494,0,3488,3,3479,17,3476,28,3476,64,3479,75,3488,88,3494,92,3510,92,3515,89,3523,78,3500,78,3498,77,3492,57,3492,35,3500,14,3523,14,3516,3,351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523,14l3504,14,3505,15,3508,18,3509,20,3511,28,3511,29,3512,35,3512,57,3504,78,3523,78,3525,75,3527,64,3527,28,3525,17,352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45,14l3724,14,3726,15,3730,19,3731,22,3731,30,3707,60,3701,68,3695,79,3694,84,3693,90,3746,90,3746,74,3716,74,3719,70,3721,68,3723,65,3733,55,3736,51,3746,18,3745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29,0l3714,0,3708,2,3698,10,3696,17,3695,27,3710,28,3710,23,3711,20,3715,15,3717,14,3745,14,3744,12,3735,2,372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06,14l3785,14,3788,15,3791,19,3792,22,3792,30,3791,33,3788,39,3783,44,3768,60,3762,68,3757,79,3755,84,3754,90,3807,90,3807,74,3777,74,3781,70,3782,68,3785,65,3794,55,3798,51,3800,48,3802,44,3804,40,3807,33,3807,30,3807,18,3806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90,0l3775,0,3769,2,3760,10,3757,17,3756,27,3771,28,3772,23,3773,20,3776,15,3779,14,3806,14,3805,12,3796,2,379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51,0l3836,0,3830,3,3820,17,3818,28,3818,64,3820,75,3829,88,3836,92,3851,92,3857,89,3865,78,3842,78,3840,77,3834,57,3834,35,3842,14,3865,14,3861,9,3857,3,385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65,14l3845,14,3847,15,3850,18,3851,20,3853,28,3853,29,3853,35,3853,57,3845,78,3865,78,3866,75,3869,64,3869,28,3866,17,3865,14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"/>
          <w:sz w:val="9"/>
          <w:szCs w:val="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32" w:lineRule="exact"/>
        <w:ind w:left="7461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25.45pt;height:6.65pt;mso-position-horizontal-relative:char;mso-position-vertical-relative:line" coordorigin="0,0" coordsize="509,133">
            <v:group style="position:absolute;left:0;top:0;width:509;height:133" coordorigin="0,0" coordsize="509,133">
              <v:shape style="position:absolute;left:0;top:0;width:509;height:133" coordorigin="0,0" coordsize="509,133" path="m18,69l0,71,1,83,5,91,17,103,26,106,45,106,52,105,62,100,66,96,70,89,32,89,28,87,21,81,19,76,18,69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8,0l29,0,23,1,3,37,6,44,16,53,22,57,40,62,45,63,55,72,55,78,54,82,48,87,43,89,70,89,72,86,73,81,73,68,72,63,67,54,64,50,60,48,56,45,49,43,31,38,26,36,22,32,21,30,21,25,22,22,27,18,31,17,69,17,68,14,56,3,48,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69,17l41,17,45,18,50,23,52,27,53,32,71,31,71,22,69,17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1,43l118,43,121,44,122,46,124,47,125,50,125,56,122,57,116,59,108,61,102,62,84,91,86,96,94,104,99,106,110,106,113,105,120,102,123,100,126,96,143,96,142,92,108,92,106,91,102,87,101,85,101,79,119,71,123,70,125,69,142,69,142,47,141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3,96l126,96,127,101,128,103,128,105,146,105,144,101,143,98,143,96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2,69l125,69,125,79,125,81,114,92,142,92,142,91,142,89,142,69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22,28l106,28,99,30,95,34,91,37,88,42,86,50,102,53,103,49,104,47,108,44,110,43,141,43,141,43,138,36,135,34,128,29,122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74,30l158,30,158,105,175,105,175,61,175,56,185,43,253,43,252,40,174,40,174,3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25,43l190,43,192,44,193,45,197,105,214,105,223,44,225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53,43l231,43,233,45,236,50,237,55,237,105,254,105,254,50,253,45,253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98,28l186,28,179,32,174,40,212,40,210,36,208,33,202,29,198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37,28l229,28,225,29,222,31,218,33,215,36,212,40,252,40,250,37,248,34,241,30,237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87,30l271,30,271,133,288,133,288,95,327,95,331,91,299,91,295,89,289,81,288,74,288,59,289,53,295,46,298,44,331,44,328,41,287,41,287,3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27,95l288,95,291,99,294,102,300,105,303,106,315,106,321,103,327,95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31,44l307,44,310,46,315,53,317,59,317,75,315,81,310,89,307,91,331,91,332,89,334,79,334,55,332,45,331,44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15,28l303,28,299,30,292,34,289,37,287,41,328,41,321,32,315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66,2l348,2,348,105,366,105,366,2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18,28l400,28,392,32,381,46,378,55,378,79,380,87,385,94,390,102,399,106,417,106,423,104,433,97,436,92,406,92,403,90,398,83,396,79,396,73,439,73,440,61,396,61,396,55,397,51,402,45,406,43,434,43,426,32,418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21,81l413,92,436,92,438,84,421,81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34,43l413,43,416,45,421,51,422,55,422,61,440,61,440,58,437,47,434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65,80l447,83,449,90,452,96,463,104,470,106,489,106,496,104,506,94,507,92,475,92,472,91,467,87,465,84,465,8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86,28l468,28,461,31,452,39,450,45,450,58,452,64,461,71,470,74,487,78,489,79,490,80,491,84,491,86,490,88,489,89,487,91,483,92,507,92,509,88,509,75,475,55,469,54,468,52,466,49,468,45,470,43,473,43,505,43,505,42,502,37,493,30,486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505,43l481,43,484,43,486,45,488,46,489,49,490,52,506,48,505,43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538" w:val="left" w:leader="none"/>
        </w:tabs>
        <w:spacing w:line="130" w:lineRule="exact"/>
        <w:ind w:left="2592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position w:val="-2"/>
          <w:sz w:val="13"/>
        </w:rPr>
        <w:pict>
          <v:group style="width:8.0500pt;height:6.55pt;mso-position-horizontal-relative:char;mso-position-vertical-relative:line" coordorigin="0,0" coordsize="161,131">
            <v:group style="position:absolute;left:0;top:0;width:161;height:131" coordorigin="0,0" coordsize="161,131">
              <v:shape style="position:absolute;left:0;top:0;width:161;height:131" coordorigin="0,0" coordsize="161,131" path="m37,1l0,56,1,80,36,130,38,128,26,118,22,113,14,91,13,80,13,49,38,3,37,1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67,38l60,41,48,60,52,88,63,102,83,105,89,102,92,97,68,97,60,85,60,49,67,38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17,95l108,95,94,95,94,104,95,105,117,97,117,95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84,34l78,34,68,38,87,38,94,45,94,88,92,92,89,96,85,97,92,97,94,95,108,95,107,93,107,40,94,40,88,35,84,34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07,9l93,9,94,10,94,40,107,40,107,9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68,38l67,38,67,38,68,38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06,0l99,3,93,4,84,7,84,9,93,9,107,9,107,0,106,0xe" filled="true" fillcolor="#000000" stroked="false">
                <v:path arrowok="t"/>
                <v:fill type="solid"/>
              </v:shape>
              <v:shape style="position:absolute;left:0;top:0;width:161;height:131" coordorigin="0,0" coordsize="161,131" path="m125,1l123,3,135,13,139,18,143,30,147,40,148,51,148,82,147,95,138,114,134,119,123,128,124,130,161,75,160,51,154,33,144,18,136,9,132,6,125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2"/>
        </w:rPr>
        <w:pict>
          <v:group style="width:7.65pt;height:6.5pt;mso-position-horizontal-relative:char;mso-position-vertical-relative:line" coordorigin="0,0" coordsize="153,130">
            <v:group style="position:absolute;left:0;top:0;width:153;height:130" coordorigin="0,0" coordsize="153,130">
              <v:shape style="position:absolute;left:0;top:0;width:153;height:130" coordorigin="0,0" coordsize="153,130" path="m37,0l0,55,1,79,36,129,38,127,26,117,22,112,14,90,13,79,13,48,38,2,37,0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86,33l71,33,63,35,58,41,51,47,46,57,46,70,53,93,70,103,91,99,96,93,72,93,66,89,61,80,59,75,58,70,57,60,104,60,103,56,58,56,59,44,64,38,95,38,93,36,86,33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04,77l97,89,91,93,96,93,105,84,104,77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95,38l83,38,87,42,89,56,103,56,103,51,101,46,97,41,95,38xe" filled="true" fillcolor="#000000" stroked="false">
                <v:path arrowok="t"/>
                <v:fill type="solid"/>
              </v:shape>
              <v:shape style="position:absolute;left:0;top:0;width:153;height:130" coordorigin="0,0" coordsize="153,130" path="m116,0l114,2,126,12,130,17,135,29,138,39,140,50,140,81,138,94,130,112,125,118,114,127,116,129,153,74,151,50,145,32,135,17,128,8,124,5,116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5799" w:val="left" w:leader="none"/>
        </w:tabs>
        <w:spacing w:line="1195" w:lineRule="exact"/>
        <w:ind w:left="808" w:right="0"/>
        <w:jc w:val="left"/>
      </w:pPr>
      <w:r>
        <w:rPr>
          <w:position w:val="88"/>
          <w:sz w:val="7"/>
        </w:rPr>
        <w:pict>
          <v:group style="width:2.15pt;height:3.65pt;mso-position-horizontal-relative:char;mso-position-vertical-relative:line" coordorigin="0,0" coordsize="43,73">
            <v:group style="position:absolute;left:0;top:0;width:43;height:73" coordorigin="0,0" coordsize="43,73">
              <v:shape style="position:absolute;left:0;top:0;width:43;height:73" coordorigin="0,0" coordsize="43,73" path="m41,11l25,11,27,12,30,16,30,18,30,24,29,27,27,32,23,35,11,48,6,54,2,63,0,67,0,72,42,72,42,59,18,59,21,56,22,54,24,52,32,44,35,41,42,14,41,11xe" filled="true" fillcolor="#252525" stroked="false">
                <v:path arrowok="t"/>
                <v:fill type="solid"/>
              </v:shape>
              <v:shape style="position:absolute;left:0;top:0;width:43;height:73" coordorigin="0,0" coordsize="43,73" path="m29,0l17,0,12,2,4,8,2,14,1,21,13,23,14,19,15,16,18,12,20,11,41,11,41,10,34,2,29,0xe" filled="true" fillcolor="#252525" stroked="false">
                <v:path arrowok="t"/>
                <v:fill type="solid"/>
              </v:shape>
            </v:group>
          </v:group>
        </w:pict>
      </w:r>
      <w:r>
        <w:rPr>
          <w:position w:val="88"/>
          <w:sz w:val="7"/>
        </w:rPr>
      </w:r>
      <w:r>
        <w:rPr>
          <w:rFonts w:ascii="Times New Roman"/>
          <w:spacing w:val="-23"/>
          <w:position w:val="88"/>
        </w:rPr>
        <w:t> </w:t>
      </w:r>
      <w:r>
        <w:rPr>
          <w:spacing w:val="-23"/>
          <w:position w:val="-23"/>
        </w:rPr>
        <w:pict>
          <v:shape style="width:188pt;height:58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41"/>
                    <w:gridCol w:w="342"/>
                    <w:gridCol w:w="342"/>
                    <w:gridCol w:w="341"/>
                    <w:gridCol w:w="342"/>
                    <w:gridCol w:w="342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252525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252525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23"/>
          <w:position w:val="-23"/>
        </w:rPr>
      </w:r>
      <w:r>
        <w:rPr>
          <w:spacing w:val="-23"/>
          <w:position w:val="-23"/>
        </w:rPr>
        <w:tab/>
      </w:r>
      <w:r>
        <w:rPr>
          <w:spacing w:val="-23"/>
          <w:position w:val="-19"/>
        </w:rPr>
        <w:pict>
          <v:shape style="width:189.05pt;height:56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"/>
                    <w:gridCol w:w="342"/>
                    <w:gridCol w:w="341"/>
                    <w:gridCol w:w="341"/>
                    <w:gridCol w:w="342"/>
                    <w:gridCol w:w="341"/>
                    <w:gridCol w:w="341"/>
                    <w:gridCol w:w="342"/>
                    <w:gridCol w:w="342"/>
                    <w:gridCol w:w="341"/>
                    <w:gridCol w:w="342"/>
                  </w:tblGrid>
                  <w:tr>
                    <w:trPr>
                      <w:trHeight w:val="246" w:hRule="exact"/>
                    </w:trPr>
                    <w:tc>
                      <w:tcPr>
                        <w:tcW w:w="282" w:type="dxa"/>
                        <w:tcBorders>
                          <w:top w:val="single" w:sz="9" w:space="0" w:color="252525"/>
                          <w:left w:val="single" w:sz="5" w:space="0" w:color="0071BC"/>
                          <w:bottom w:val="single" w:sz="1" w:space="0" w:color="DEDEDE"/>
                          <w:right w:val="single" w:sz="13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9" w:space="0" w:color="252525"/>
                          <w:left w:val="single" w:sz="13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9" w:space="0" w:color="252525"/>
                          <w:left w:val="single" w:sz="1" w:space="0" w:color="DEDEDE"/>
                          <w:bottom w:val="single" w:sz="1" w:space="0" w:color="DEDEDE"/>
                          <w:right w:val="single" w:sz="40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9" w:space="0" w:color="252525"/>
                          <w:left w:val="single" w:sz="403" w:space="0" w:color="0071BC"/>
                          <w:bottom w:val="single" w:sz="1" w:space="0" w:color="DEDEDE"/>
                          <w:right w:val="single" w:sz="54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9" w:space="0" w:color="252525"/>
                          <w:left w:val="single" w:sz="54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9" w:space="0" w:color="252525"/>
                          <w:left w:val="single" w:sz="1" w:space="0" w:color="DEDEDE"/>
                          <w:bottom w:val="single" w:sz="1" w:space="0" w:color="DEDEDE"/>
                          <w:right w:val="single" w:sz="81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9" w:space="0" w:color="252525"/>
                          <w:left w:val="single" w:sz="813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9" w:space="0" w:color="252525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9" w:space="0" w:color="252525"/>
                          <w:left w:val="single" w:sz="5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9" w:space="0" w:color="252525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9" w:space="0" w:color="252525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282" w:type="dxa"/>
                        <w:tcBorders>
                          <w:top w:val="single" w:sz="1" w:space="0" w:color="DEDEDE"/>
                          <w:left w:val="single" w:sz="37" w:space="0" w:color="0071BC"/>
                          <w:bottom w:val="single" w:sz="5" w:space="0" w:color="0071BC"/>
                          <w:right w:val="single" w:sz="13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30" w:space="0" w:color="0071BC"/>
                          <w:bottom w:val="single" w:sz="5" w:space="0" w:color="0071BC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5" w:space="0" w:color="0071BC"/>
                          <w:right w:val="single" w:sz="40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403" w:space="0" w:color="0071BC"/>
                          <w:bottom w:val="single" w:sz="5" w:space="0" w:color="0071BC"/>
                          <w:right w:val="single" w:sz="54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40" w:space="0" w:color="0071BC"/>
                          <w:bottom w:val="single" w:sz="5" w:space="0" w:color="0071BC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5" w:space="0" w:color="0071BC"/>
                          <w:right w:val="single" w:sz="81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813" w:space="0" w:color="0071BC"/>
                          <w:bottom w:val="single" w:sz="5" w:space="0" w:color="0071BC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5" w:space="0" w:color="0071BC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5" w:space="0" w:color="0071BC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5" w:space="0" w:color="0071BC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5" w:space="0" w:color="0071BC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282" w:type="dxa"/>
                        <w:tcBorders>
                          <w:top w:val="single" w:sz="5" w:space="0" w:color="0071BC"/>
                          <w:left w:val="single" w:sz="37" w:space="0" w:color="0071BC"/>
                          <w:bottom w:val="single" w:sz="1" w:space="0" w:color="DEDEDE"/>
                          <w:right w:val="single" w:sz="13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71BC"/>
                          <w:left w:val="single" w:sz="13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71BC"/>
                          <w:left w:val="single" w:sz="1" w:space="0" w:color="DEDEDE"/>
                          <w:bottom w:val="single" w:sz="1" w:space="0" w:color="DEDEDE"/>
                          <w:right w:val="single" w:sz="40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71BC"/>
                          <w:left w:val="single" w:sz="403" w:space="0" w:color="0071BC"/>
                          <w:bottom w:val="single" w:sz="1" w:space="0" w:color="DEDEDE"/>
                          <w:right w:val="single" w:sz="54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71BC"/>
                          <w:left w:val="single" w:sz="54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71BC"/>
                          <w:left w:val="single" w:sz="1" w:space="0" w:color="DEDEDE"/>
                          <w:bottom w:val="single" w:sz="1" w:space="0" w:color="DEDEDE"/>
                          <w:right w:val="single" w:sz="81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71BC"/>
                          <w:left w:val="single" w:sz="813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71BC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71BC"/>
                          <w:left w:val="single" w:sz="5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71BC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71BC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28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3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3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40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403" w:space="0" w:color="0071BC"/>
                          <w:bottom w:val="single" w:sz="1" w:space="0" w:color="DEDEDE"/>
                          <w:right w:val="single" w:sz="54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40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81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813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DEDEDE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DEDEDE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28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13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30" w:space="0" w:color="0071BC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40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403" w:space="0" w:color="0071BC"/>
                          <w:bottom w:val="single" w:sz="1" w:space="0" w:color="252525"/>
                          <w:right w:val="single" w:sz="540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40" w:space="0" w:color="0071BC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813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813" w:space="0" w:color="0071BC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1" w:space="0" w:color="DEDED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1" w:space="0" w:color="DEDEDE"/>
                          <w:left w:val="single" w:sz="1" w:space="0" w:color="DEDEDE"/>
                          <w:bottom w:val="single" w:sz="1" w:space="0" w:color="252525"/>
                          <w:right w:val="single" w:sz="5" w:space="0" w:color="0071B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2" w:type="dxa"/>
                        <w:tcBorders>
                          <w:top w:val="single" w:sz="1" w:space="0" w:color="DEDEDE"/>
                          <w:left w:val="single" w:sz="5" w:space="0" w:color="0071BC"/>
                          <w:bottom w:val="single" w:sz="1" w:space="0" w:color="252525"/>
                          <w:right w:val="single" w:sz="1" w:space="0" w:color="25252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spacing w:val="-23"/>
          <w:position w:val="-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91" w:lineRule="exact"/>
        <w:ind w:left="5795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position w:val="-1"/>
          <w:sz w:val="9"/>
          <w:szCs w:val="9"/>
        </w:rPr>
        <w:pict>
          <v:group style="width:193.45pt;height:4.6pt;mso-position-horizontal-relative:char;mso-position-vertical-relative:line" coordorigin="0,0" coordsize="3869,92">
            <v:group style="position:absolute;left:0;top:0;width:3869;height:92" coordorigin="0,0" coordsize="3869,92">
              <v:shape style="position:absolute;left:0;top:0;width:3869;height:92" coordorigin="0,0" coordsize="3869,92" path="m33,0l18,0,12,3,2,17,0,28,0,64,2,75,12,88,18,92,33,92,39,89,47,78,24,78,22,77,16,57,16,35,24,14,47,14,39,3,3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7,14l27,14,29,15,32,18,33,20,35,28,35,29,35,35,35,57,35,64,33,72,32,74,30,76,29,77,27,78,47,78,49,75,51,64,51,28,49,17,47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61,14l340,14,343,15,346,19,347,22,347,30,323,60,317,68,311,79,310,84,309,90,362,90,362,74,332,74,335,70,337,68,340,65,349,55,352,51,362,18,36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5,0l330,0,324,2,315,10,312,17,311,27,326,28,326,23,327,20,331,15,334,14,361,14,360,12,351,2,34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06,0l390,0,385,3,375,17,373,28,373,64,375,75,384,88,390,92,406,92,412,89,420,78,396,78,395,77,388,57,388,35,396,14,420,14,412,3,40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420,14l400,14,402,15,404,18,406,20,407,28,408,29,408,35,408,57,400,78,420,78,421,75,424,64,424,28,421,17,420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72l682,72,682,90,697,90,697,7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0l684,0,650,57,650,72,707,72,707,57,664,57,682,26,697,26,69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697,26l682,26,682,57,697,57,697,26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747,0l732,0,726,3,717,17,714,28,714,64,716,75,726,88,732,92,747,92,753,89,761,78,738,78,736,77,730,57,730,35,730,28,731,23,732,20,733,18,736,15,738,14,761,14,753,3,74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761,14l741,14,743,15,746,18,747,20,749,28,749,29,749,35,749,57,741,78,761,78,763,75,765,64,765,28,763,17,76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29,0l1014,0,1008,4,997,18,994,30,994,63,997,74,1007,88,1014,92,1029,92,1035,89,1045,78,1045,78,1019,78,1017,76,1012,70,1011,66,1011,55,1012,51,1016,46,1019,45,1044,45,1040,40,1010,40,1010,29,1012,22,1016,16,1019,14,1044,14,1042,10,1034,2,102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44,45l1025,45,1027,46,1031,51,1032,55,1032,67,1031,71,1029,74,1027,76,1025,78,1045,78,1047,71,1047,53,1045,46,1044,4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30,32l1018,32,1014,34,1010,40,1040,40,1036,35,1030,3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44,14l1025,14,1026,15,1030,18,1030,21,1031,24,1045,22,1044,16,1044,15,104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089,0l1074,0,1068,3,1058,17,1056,28,1056,64,1058,75,1067,88,1073,92,1089,92,1095,89,1103,78,1079,78,1078,77,1071,57,1071,35,1079,14,1103,14,1099,9,1095,3,108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103,14l1083,14,1085,15,1087,18,1089,20,1090,28,1091,29,1091,35,1091,57,1090,64,1089,68,1089,72,1088,74,1086,76,1085,77,1083,78,1103,78,1104,75,1107,64,1107,28,1104,17,110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69,0l1354,0,1348,2,1339,11,1337,16,1338,28,1338,31,1342,37,1345,40,1349,42,1344,44,1341,47,1336,55,1335,60,1335,73,1338,80,1349,90,1355,92,1370,92,1376,89,1385,79,1385,78,1358,78,1356,77,1351,71,1350,68,1351,59,1351,56,1355,51,1358,49,1383,49,1382,47,1378,44,1374,42,1377,40,1380,38,1381,35,1358,35,1356,34,1353,31,1353,30,1352,28,1352,21,1353,19,1356,15,1358,14,1384,14,1383,11,1374,2,136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83,49l1365,49,1367,50,1371,56,1372,59,1372,68,1371,72,1367,77,1365,78,1385,78,1387,72,1387,59,1386,54,1383,49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384,14l1364,14,1366,15,1370,19,1371,21,1371,28,1370,30,1368,32,1366,34,1364,35,1381,35,1384,31,1385,28,1385,16,138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430,0l1415,0,1409,3,1400,17,1397,28,1397,64,1399,75,1409,88,1415,92,1430,92,1436,89,1444,78,1421,78,1419,77,1413,57,1413,35,1421,14,1444,14,1436,3,143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444,14l1424,14,1426,15,1429,18,1430,20,1432,28,1432,29,1432,35,1432,57,1432,64,1431,68,1430,72,1429,74,1428,76,1426,77,1424,78,1444,78,1446,75,1448,64,1448,28,1446,17,144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685,25l1670,25,1670,90,1685,90,1685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685,0l1672,0,1671,5,1667,10,1658,18,1654,21,1650,23,1650,38,1657,36,1664,31,1670,25,1685,25,168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741,0l1725,0,1719,3,1710,17,1707,28,1707,64,1710,75,1719,88,1725,92,1741,92,1747,89,1754,78,1731,78,1729,77,1723,57,1723,35,1724,28,1725,23,1725,20,1727,18,1729,15,1731,14,1754,14,1747,3,174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754,14l1735,14,1736,15,1739,18,1740,20,1742,28,1742,29,1743,35,1743,57,1735,78,1754,78,1756,75,1758,64,1758,28,1756,17,1754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802,0l1787,0,1781,3,1771,17,1769,28,1769,64,1771,75,1780,88,1787,92,1802,92,1808,89,1816,78,1792,78,1791,77,1785,57,1785,35,1792,14,1816,14,1808,3,1802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1816,14l1796,14,1798,15,1801,18,1802,20,1804,28,1804,29,1804,35,1804,57,1804,64,1802,72,1801,74,1799,76,1798,77,1796,78,1816,78,1817,75,1820,64,1820,28,1817,17,1816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26,25l2011,25,2011,90,2026,90,2026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26,0l2014,0,2012,5,2009,10,2000,18,1995,21,1991,23,1991,38,1999,36,2005,31,2011,25,2026,25,202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99,14l2078,14,2080,15,2084,19,2085,22,2085,30,2061,60,2055,68,2049,79,2047,84,2047,90,2100,90,2100,74,2070,74,2073,70,2074,68,2077,65,2087,55,2090,51,2100,18,2099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083,0l2068,0,2062,2,2052,10,2050,17,2049,27,2064,28,2064,23,2065,20,2069,15,2071,14,2099,14,2098,12,2089,2,208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143,0l2128,0,2122,3,2113,17,2110,28,2110,64,2113,75,2122,88,2128,92,2143,92,2149,89,2157,78,2134,78,2132,77,2126,57,2126,35,2127,28,2128,23,2128,20,2129,18,2132,15,2134,14,2157,14,2149,3,2143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157,14l2138,14,2139,15,2142,18,2143,20,2145,28,2145,29,2146,35,2146,57,2138,78,2157,78,2159,75,2161,64,2161,28,2159,17,2157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368,25l2353,25,2353,90,2368,90,2368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368,0l2355,0,2354,5,2350,10,2346,14,2341,18,2337,21,2333,23,2333,38,2340,36,2347,31,2353,25,2368,25,236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72l2420,72,2420,90,2435,90,2435,7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0l2422,0,2388,57,2388,72,2445,72,2445,57,2402,57,2420,26,2435,26,243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35,26l2420,26,2420,57,2435,57,2435,26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85,0l2470,0,2464,3,2454,17,2452,28,2452,64,2454,75,2463,88,2470,92,2485,92,2491,89,2499,78,2476,78,2474,77,2468,57,2468,35,2476,14,2499,14,2491,3,2485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499,14l2479,14,2481,15,2484,18,2485,20,2487,28,2487,29,2487,35,2487,57,2487,64,2486,68,2485,72,2484,74,2481,77,2479,78,2499,78,2500,75,2503,64,2503,28,2500,17,2499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09,25l2694,25,2694,90,2709,90,2709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09,0l2697,0,2695,5,2692,10,2687,14,2683,18,2678,21,2674,23,2674,38,2682,36,2688,31,2694,25,2709,25,270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67,0l2752,0,2745,4,2735,18,2732,30,2732,63,2734,74,2745,88,2751,92,2767,92,2773,89,2782,78,2782,78,2757,78,2754,76,2750,70,2749,66,2749,55,2750,51,2754,46,2756,45,2782,45,2777,40,2748,40,2748,29,2749,22,2754,16,2757,14,2782,14,2780,10,2772,2,276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82,45l2762,45,2765,46,2769,51,2770,55,2770,67,2769,71,2765,76,2763,78,2782,78,2785,71,2785,53,2782,46,2782,4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68,32l2756,32,2751,34,2748,40,2777,40,2773,35,2768,32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782,14l2762,14,2764,15,2767,18,2768,21,2769,24,2783,22,2782,16,2782,15,278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826,0l2811,0,2805,3,2796,17,2793,28,2793,64,2796,75,2805,88,2811,92,2826,92,2832,89,2840,78,2817,78,2815,77,2809,57,2809,35,2817,14,2840,14,2832,3,282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2840,14l2821,14,2822,15,2825,18,2826,20,2828,28,2828,29,2829,35,2829,57,2828,64,2827,68,2826,72,2825,74,2824,76,2822,77,2821,78,2840,78,2842,75,2844,64,2844,28,2842,17,2840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051,25l3036,25,3036,90,3051,90,3051,25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051,0l3038,0,3037,5,3033,10,3024,18,3020,21,3016,23,3016,38,3023,36,3030,31,3036,25,3051,25,305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06,0l3091,0,3085,2,3077,11,3075,16,3075,28,3076,31,3080,37,3082,40,3086,42,3082,44,3078,47,3074,55,3073,60,3073,73,3076,80,3086,90,3092,92,3107,92,3113,89,3123,79,3123,78,3096,78,3093,77,3089,71,3088,68,3088,59,3089,56,3093,51,3095,49,3121,49,3119,47,3116,44,3112,42,3115,40,3118,38,3119,35,3096,35,3094,34,3090,31,3090,30,3089,28,3089,21,3090,19,3094,15,3096,14,3121,14,3120,11,3112,2,3106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21,49l3102,49,3105,50,3109,56,3110,59,3110,68,3109,72,3105,77,3102,78,3123,78,3125,72,3125,59,3124,54,3121,49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21,14l3102,14,3104,15,3107,19,3108,21,3108,28,3107,30,3104,34,3102,35,3119,35,3122,31,3122,28,3123,16,3121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68,0l3153,0,3147,3,3137,17,3135,28,3135,64,3137,75,3146,88,3153,92,3168,92,3174,89,3182,78,3159,78,3157,77,3151,57,3151,35,3159,14,3182,14,3174,3,316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182,14l3162,14,3164,15,3167,18,3168,20,3170,28,3170,29,3170,35,3170,57,3170,64,3168,72,3167,74,3165,76,3164,77,3162,78,3182,78,3183,75,3186,64,3186,28,3183,17,318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03,14l3382,14,3385,15,3388,19,3389,22,3389,30,3388,33,3385,39,3381,44,3365,60,3360,68,3354,79,3352,84,3351,90,3405,90,3405,74,3375,74,3378,70,3379,68,3382,65,3391,55,3395,51,3397,48,3399,44,3401,40,3404,33,3404,30,3405,18,340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387,0l3372,0,3366,2,3357,10,3354,17,3353,27,3368,28,3369,23,3370,20,3373,15,3376,14,3403,14,3402,12,3393,2,3387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48,0l3433,0,3427,3,3417,17,3415,28,3415,64,3417,75,3427,88,3433,92,3448,92,3454,89,3462,78,3439,78,3437,77,3431,57,3431,35,3439,14,3462,14,3458,9,3454,3,3448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462,14l3442,14,3444,15,3447,18,3448,20,3450,28,3450,29,3450,35,3450,57,3450,64,3449,68,3448,72,3447,74,3444,77,3442,78,3462,78,3464,75,3466,64,3466,28,3464,17,3462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510,0l3494,0,3488,3,3479,17,3476,28,3476,64,3479,75,3488,88,3494,92,3510,92,3515,89,3523,78,3500,78,3498,77,3492,57,3492,35,3500,14,3523,14,3516,3,351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523,14l3504,14,3505,15,3508,18,3512,35,3512,57,3504,78,3523,78,3525,75,3527,64,3527,28,3525,17,3523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45,14l3724,14,3726,15,3730,19,3731,22,3731,30,3707,60,3701,68,3695,79,3694,84,3693,90,3746,90,3746,74,3716,74,3719,70,3720,68,3723,65,3733,55,3736,51,3746,18,3745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29,0l3714,0,3708,2,3698,10,3696,17,3695,27,3710,28,3710,23,3711,20,3715,15,3717,14,3745,14,3744,12,3735,2,3729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06,14l3785,14,3788,15,3791,19,3792,22,3792,30,3791,33,3788,39,3783,44,3768,60,3762,68,3757,79,3755,84,3754,90,3807,90,3807,74,3777,74,3781,70,3782,68,3785,65,3794,55,3798,51,3800,48,3802,44,3804,40,3807,33,3807,30,3807,18,3806,14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790,0l3775,0,3769,2,3760,10,3757,17,3756,27,3771,28,3772,23,3773,20,3776,15,3779,14,3806,14,3805,12,3796,2,3790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51,0l3836,0,3830,3,3820,17,3818,28,3818,64,3820,75,3829,88,3836,92,3851,92,3857,89,3865,78,3842,78,3840,77,3834,57,3834,35,3842,14,3865,14,3861,9,3857,3,3851,0xe" filled="true" fillcolor="#252525" stroked="false">
                <v:path arrowok="t"/>
                <v:fill type="solid"/>
              </v:shape>
              <v:shape style="position:absolute;left:0;top:0;width:3869;height:92" coordorigin="0,0" coordsize="3869,92" path="m3865,14l3845,14,3847,15,3850,18,3851,20,3853,28,3853,29,3853,35,3853,57,3845,78,3865,78,3866,75,3869,64,3869,28,3866,17,3865,14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"/>
          <w:sz w:val="9"/>
          <w:szCs w:val="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32" w:lineRule="exact"/>
        <w:ind w:left="7461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25.45pt;height:6.65pt;mso-position-horizontal-relative:char;mso-position-vertical-relative:line" coordorigin="0,0" coordsize="509,133">
            <v:group style="position:absolute;left:0;top:0;width:509;height:133" coordorigin="0,0" coordsize="509,133">
              <v:shape style="position:absolute;left:0;top:0;width:509;height:133" coordorigin="0,0" coordsize="509,133" path="m18,69l0,71,1,83,5,91,17,103,26,106,45,106,52,105,62,100,66,96,70,89,32,89,28,87,21,81,19,76,18,69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8,0l29,0,23,1,3,37,6,44,16,53,22,57,40,62,45,63,55,72,55,78,54,82,48,87,43,89,70,89,72,86,73,81,73,68,72,63,31,38,26,36,22,32,21,30,21,25,22,22,27,18,31,17,69,17,68,14,56,3,48,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69,17l41,17,45,18,50,23,52,27,53,32,71,31,71,22,69,17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1,43l118,43,121,44,124,47,125,50,125,56,122,57,116,59,102,62,97,64,84,91,86,96,94,104,99,106,110,106,113,105,120,102,123,100,126,96,143,96,142,92,108,92,106,91,102,87,101,85,101,79,119,71,123,70,125,69,142,69,142,47,141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3,96l126,96,127,101,128,103,128,105,146,105,144,101,143,98,143,96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42,69l125,69,125,79,125,81,114,92,142,92,142,91,142,89,142,69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22,28l106,28,99,30,95,34,91,37,88,42,86,50,102,53,103,49,104,47,108,44,110,43,141,43,141,43,138,36,135,34,128,29,122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74,30l158,30,158,105,175,105,175,61,175,56,185,43,253,43,252,40,174,40,174,3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25,43l190,43,192,44,195,46,196,48,197,52,197,55,197,105,214,105,223,44,225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53,43l231,43,233,45,236,50,237,55,237,105,254,105,254,50,253,45,253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198,28l186,28,179,32,174,40,212,40,210,36,208,33,202,29,198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37,28l229,28,225,29,218,33,215,36,212,40,252,40,250,37,248,34,241,30,237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287,30l271,30,271,133,288,133,288,95,327,95,331,91,299,91,295,89,289,81,288,74,288,59,289,53,295,46,298,44,331,44,328,41,287,41,287,3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27,95l288,95,291,99,294,102,300,105,303,106,315,106,321,103,327,95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31,44l307,44,310,46,315,53,317,59,317,75,315,81,310,89,307,91,331,91,332,89,334,79,334,55,332,45,331,44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15,28l303,28,299,30,292,34,289,37,287,41,328,41,321,32,315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366,2l348,2,348,105,366,105,366,2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18,28l400,28,392,32,381,46,378,55,378,79,380,87,385,94,390,102,399,106,417,106,423,104,433,97,436,91,406,91,403,90,398,83,396,79,396,73,439,73,440,61,396,61,396,55,397,51,402,45,406,43,434,43,426,32,418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21,81l420,85,419,87,415,91,413,91,436,91,438,84,421,81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34,43l413,43,416,45,421,51,422,55,422,61,440,61,440,58,437,47,434,43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65,80l447,83,449,90,452,96,463,104,470,106,489,106,496,104,506,94,507,92,475,92,472,91,467,87,465,84,465,80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486,28l468,28,461,31,452,39,450,45,450,58,452,64,461,71,470,74,484,78,487,78,489,79,490,80,491,84,491,86,490,88,489,89,487,91,483,92,507,92,509,88,509,75,507,70,499,63,493,60,475,55,469,54,468,52,466,49,468,45,470,43,473,43,505,43,505,42,502,37,493,30,486,28xe" filled="true" fillcolor="#252525" stroked="false">
                <v:path arrowok="t"/>
                <v:fill type="solid"/>
              </v:shape>
              <v:shape style="position:absolute;left:0;top:0;width:509;height:133" coordorigin="0,0" coordsize="509,133" path="m505,43l481,43,484,43,488,46,489,49,490,52,506,48,505,43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534" w:val="left" w:leader="none"/>
        </w:tabs>
        <w:spacing w:line="136" w:lineRule="exact"/>
        <w:ind w:left="2605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1"/>
          <w:sz w:val="13"/>
        </w:rPr>
        <w:pict>
          <v:group style="width:6.8pt;height:6.55pt;mso-position-horizontal-relative:char;mso-position-vertical-relative:line" coordorigin="0,0" coordsize="136,131">
            <v:group style="position:absolute;left:0;top:0;width:136;height:131" coordorigin="0,0" coordsize="136,131">
              <v:shape style="position:absolute;left:0;top:0;width:136;height:131" coordorigin="0,0" coordsize="136,131" path="m37,1l0,56,1,80,36,130,38,128,26,118,22,113,14,91,13,80,13,49,38,3,37,1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99,1l98,3,101,4,101,6,123,51,123,82,97,128,99,130,136,75,134,51,129,33,118,18,111,9,107,6,99,1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71,40l58,40,58,99,57,100,46,101,46,103,85,103,85,101,73,101,71,99,71,40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89,35l46,35,46,40,89,40,89,35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94,0l76,0,67,4,64,11,60,18,58,23,58,35,71,35,71,9,74,4,98,4,97,3,98,3,94,0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98,4l83,4,85,6,90,14,92,16,98,16,100,13,101,6,98,4xe" filled="true" fillcolor="#000000" stroked="false">
                <v:path arrowok="t"/>
                <v:fill type="solid"/>
              </v:shape>
              <v:shape style="position:absolute;left:0;top:0;width:136;height:131" coordorigin="0,0" coordsize="136,131" path="m98,3l97,3,101,6,101,4,98,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1"/>
          <w:sz w:val="13"/>
        </w:rPr>
      </w:r>
      <w:r>
        <w:rPr>
          <w:rFonts w:ascii="Times New Roman"/>
          <w:position w:val="-1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0500pt;height:6.8pt;mso-position-horizontal-relative:char;mso-position-vertical-relative:line" coordorigin="0,0" coordsize="161,136">
            <v:group style="position:absolute;left:0;top:0;width:161;height:136" coordorigin="0,0" coordsize="161,136">
              <v:shape style="position:absolute;left:0;top:0;width:161;height:136" coordorigin="0,0" coordsize="161,136" path="m37,0l0,55,1,79,36,129,38,127,26,117,22,112,18,100,14,90,13,79,13,48,38,2,37,0xe" filled="true" fillcolor="#000000" stroked="false">
                <v:path arrowok="t"/>
                <v:fill type="solid"/>
              </v:shape>
              <v:shape style="position:absolute;left:0;top:0;width:161;height:136" coordorigin="0,0" coordsize="161,136" path="m82,33l64,33,53,44,53,67,57,73,67,78,62,83,61,84,56,88,54,91,54,97,56,99,62,102,51,110,47,115,47,129,59,135,84,135,96,131,102,127,66,127,57,122,57,112,59,110,65,103,112,103,112,100,105,94,67,92,63,91,63,86,68,80,72,79,88,79,92,77,94,76,72,76,66,66,66,42,70,37,96,37,90,35,86,33,82,33xe" filled="true" fillcolor="#000000" stroked="false">
                <v:path arrowok="t"/>
                <v:fill type="solid"/>
              </v:shape>
              <v:shape style="position:absolute;left:0;top:0;width:161;height:136" coordorigin="0,0" coordsize="161,136" path="m112,103l65,103,70,104,82,105,103,105,108,107,108,121,97,127,102,127,110,120,112,115,112,103xe" filled="true" fillcolor="#000000" stroked="false">
                <v:path arrowok="t"/>
                <v:fill type="solid"/>
              </v:shape>
              <v:shape style="position:absolute;left:0;top:0;width:161;height:136" coordorigin="0,0" coordsize="161,136" path="m88,79l72,79,78,80,86,80,88,79xe" filled="true" fillcolor="#000000" stroked="false">
                <v:path arrowok="t"/>
                <v:fill type="solid"/>
              </v:shape>
              <v:shape style="position:absolute;left:0;top:0;width:161;height:136" coordorigin="0,0" coordsize="161,136" path="m96,37l82,37,85,40,88,44,91,49,92,56,92,71,88,76,94,76,97,73,102,69,104,64,104,51,103,48,101,44,114,44,114,38,99,38,97,37,96,37xe" filled="true" fillcolor="#000000" stroked="false">
                <v:path arrowok="t"/>
                <v:fill type="solid"/>
              </v:shape>
              <v:shape style="position:absolute;left:0;top:0;width:161;height:136" coordorigin="0,0" coordsize="161,136" path="m125,0l123,2,135,12,139,17,143,29,147,39,148,50,148,81,147,94,138,112,134,118,123,127,124,129,161,74,159,50,154,32,144,17,136,8,132,5,125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168" w:lineRule="exact" w:before="53"/>
        <w:ind w:left="624" w:right="462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69.070pt;margin-top:-29.760391pt;width:196.25pt;height:18.2pt;mso-position-horizontal-relative:page;mso-position-vertical-relative:paragraph;z-index:-119104" coordorigin="1381,-595" coordsize="3925,364">
            <v:group style="position:absolute;left:1459;top:-505;width:3847;height:74" coordorigin="1459,-505" coordsize="3847,74">
              <v:shape style="position:absolute;left:1459;top:-505;width:3847;height:74" coordorigin="1459,-505" coordsize="3847,74" path="m1486,-505l1473,-505,1469,-503,1461,-492,1459,-483,1459,-454,1461,-445,1468,-435,1473,-432,1486,-432,1490,-434,1497,-443,1480,-443,1476,-445,1472,-460,1472,-477,1480,-494,1497,-494,1494,-498,1490,-503,1486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1497,-494l1480,-494,1483,-492,1485,-491,1486,-489,1487,-483,1487,-482,1487,-477,1487,-460,1480,-443,1497,-443,1498,-445,1500,-454,1500,-483,1498,-492,1497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1816,-494l1799,-494,1801,-493,1804,-490,1805,-488,1805,-482,1804,-479,1801,-474,1798,-470,1785,-457,1781,-451,1776,-443,1775,-438,1774,-433,1817,-433,1817,-446,1793,-446,1795,-450,1796,-451,1799,-454,1806,-462,1809,-465,1817,-491,1816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1803,-505l1791,-505,1786,-504,1779,-497,1777,-492,1776,-484,1788,-483,1788,-487,1789,-490,1792,-493,1794,-494,1816,-494,1815,-496,1808,-504,180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1852,-505l1839,-505,1835,-503,1827,-492,1825,-483,1825,-454,1827,-445,1834,-435,1839,-432,1852,-432,1856,-434,1863,-443,1846,-443,1842,-445,1838,-460,1838,-477,1846,-494,1863,-494,1860,-498,1857,-503,1852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1863,-494l1846,-494,1849,-492,1851,-491,1852,-489,1853,-483,1853,-482,1853,-477,1853,-460,1846,-443,1863,-443,1864,-445,1866,-454,1866,-483,1864,-492,1863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153,-448l2141,-448,2141,-433,2153,-433,2153,-448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153,-505l2143,-505,2115,-460,2115,-448,2161,-448,2161,-460,2127,-460,2141,-484,2153,-484,215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153,-484l2141,-484,2141,-460,2153,-460,2153,-48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193,-505l2181,-505,2176,-503,2169,-492,2167,-483,2167,-454,2168,-445,2176,-435,2181,-432,2193,-432,2198,-434,2204,-443,2187,-443,2183,-445,2179,-460,2179,-477,2187,-494,2204,-494,2198,-503,219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204,-494l2187,-494,2191,-492,2192,-491,2193,-489,2195,-483,2195,-482,2195,-477,2195,-460,2187,-443,2204,-443,2206,-445,2207,-454,2207,-483,2206,-492,2204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487,-505l2475,-505,2470,-503,2461,-491,2459,-482,2459,-455,2461,-446,2469,-435,2474,-432,2487,-432,2492,-434,2499,-443,2499,-443,2479,-443,2477,-445,2473,-450,2473,-453,2473,-461,2473,-465,2477,-469,2479,-470,2499,-470,2495,-474,2472,-474,2472,-482,2473,-488,2477,-493,2479,-494,2499,-494,2497,-498,2494,-501,2491,-504,2487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499,-470l2483,-470,2485,-469,2489,-464,2489,-461,2489,-452,2489,-448,2486,-444,2484,-443,2499,-443,2501,-449,2501,-463,2499,-469,2499,-470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488,-480l2478,-480,2475,-478,2472,-474,2495,-474,2492,-478,2488,-480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499,-494l2483,-494,2485,-493,2487,-491,2488,-489,2488,-486,2500,-488,2499,-493,2499,-493,2499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535,-505l2522,-505,2518,-503,2510,-492,2508,-483,2508,-454,2510,-445,2517,-435,2522,-432,2535,-432,2539,-434,2546,-443,2529,-443,2525,-445,2521,-460,2521,-477,2529,-494,2546,-494,2540,-503,2535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546,-494l2529,-494,2532,-492,2534,-491,2535,-489,2536,-483,2536,-482,2536,-477,2536,-460,2529,-443,2546,-443,2547,-445,2549,-454,2549,-483,2547,-492,2546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827,-505l2815,-505,2810,-504,2804,-497,2802,-492,2802,-483,2803,-481,2805,-476,2808,-474,2811,-472,2807,-470,2805,-468,2801,-461,2800,-458,2800,-447,2803,-441,2811,-434,2816,-432,2828,-432,2833,-434,2840,-442,2840,-443,2819,-443,2817,-444,2813,-448,2812,-451,2812,-458,2813,-460,2816,-465,2818,-466,2838,-466,2837,-468,2835,-470,2831,-472,2834,-473,2836,-475,2837,-477,2819,-477,2817,-478,2814,-481,2813,-483,2813,-489,2814,-491,2817,-494,2819,-495,2839,-495,2838,-497,2832,-504,2827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838,-466l2824,-466,2826,-465,2829,-461,2830,-458,2830,-451,2829,-448,2826,-444,2824,-443,2840,-443,2842,-448,2842,-458,2841,-462,2838,-466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839,-495l2823,-495,2825,-494,2828,-491,2828,-489,2828,-483,2828,-481,2825,-478,2823,-477,2837,-477,2839,-481,2840,-483,2840,-492,2839,-49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876,-505l2864,-505,2859,-503,2852,-492,2850,-483,2850,-454,2851,-445,2859,-435,2864,-432,2876,-432,2881,-434,2887,-443,2870,-443,2866,-445,2862,-460,2862,-477,2870,-494,2887,-494,2881,-503,2876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2887,-494l2870,-494,2874,-492,2875,-491,2876,-489,2878,-483,2878,-482,2878,-477,2878,-460,2870,-443,2887,-443,2889,-445,2890,-454,2890,-483,2889,-492,2887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148,-485l3136,-485,3136,-433,3148,-433,3148,-48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148,-505l3139,-505,3137,-501,3135,-497,3127,-491,3124,-488,3121,-487,3121,-475,3127,-477,3132,-480,3136,-485,3148,-485,3148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193,-505l3181,-505,3176,-503,3169,-492,3167,-483,3167,-454,3168,-445,3176,-435,3181,-432,3193,-432,3198,-434,3204,-443,3187,-443,3183,-445,3179,-460,3179,-477,3187,-494,3204,-494,3198,-503,319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204,-494l3187,-494,3191,-492,3192,-491,3193,-489,3194,-483,3194,-482,3195,-477,3195,-460,3187,-443,3204,-443,3205,-445,3207,-454,3207,-483,3205,-492,3204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242,-505l3230,-505,3225,-503,3218,-492,3216,-483,3216,-454,3217,-445,3225,-435,3230,-432,3242,-432,3247,-434,3253,-443,3236,-443,3232,-445,3228,-460,3228,-477,3236,-494,3253,-494,3247,-503,3242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253,-494l3236,-494,3240,-492,3241,-491,3242,-489,3244,-483,3244,-482,3244,-477,3244,-460,3236,-443,3253,-443,3255,-445,3256,-454,3256,-483,3255,-492,3253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490,-485l3478,-485,3478,-433,3490,-433,3490,-48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490,-505l3480,-505,3479,-501,3476,-497,3469,-491,3465,-488,3462,-487,3462,-475,3468,-477,3473,-480,3478,-485,3490,-485,3490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548,-494l3531,-494,3533,-493,3536,-490,3537,-488,3537,-482,3536,-479,3533,-474,3530,-470,3517,-457,3513,-451,3508,-443,3507,-438,3506,-433,3549,-433,3549,-446,3525,-446,3527,-450,3529,-451,3531,-454,3538,-462,3541,-465,3545,-470,3546,-473,3548,-479,3549,-482,3549,-492,3548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535,-505l3523,-505,3518,-504,3511,-497,3509,-492,3508,-484,3520,-483,3520,-487,3521,-490,3523,-491,3524,-493,3526,-494,3548,-494,3547,-496,3540,-504,3535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584,-505l3571,-505,3567,-503,3559,-492,3557,-483,3557,-454,3559,-445,3567,-435,3571,-432,3584,-432,3589,-434,3595,-443,3578,-443,3574,-445,3570,-460,3570,-477,3578,-494,3595,-494,3589,-503,3584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595,-494l3578,-494,3582,-492,3583,-491,3584,-489,3585,-483,3585,-482,3585,-477,3585,-460,3578,-443,3595,-443,3596,-445,3598,-454,3598,-483,3596,-492,3595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831,-485l3819,-485,3819,-433,3831,-433,3831,-48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831,-505l3822,-505,3820,-501,3818,-497,3810,-491,3807,-488,3804,-487,3804,-475,3810,-477,3815,-480,3819,-485,3831,-485,3831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885,-448l3873,-448,3873,-433,3885,-433,3885,-448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885,-505l3875,-505,3847,-460,3847,-448,3893,-448,3893,-460,3859,-460,3873,-484,3885,-484,3885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885,-484l3873,-484,3873,-460,3885,-460,3885,-48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925,-505l3913,-505,3908,-503,3901,-492,3899,-483,3899,-454,3900,-445,3908,-435,3913,-432,3925,-432,3930,-434,3936,-443,3919,-443,3915,-445,3911,-460,3911,-477,3919,-494,3936,-494,3930,-503,3925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3936,-494l3919,-494,3923,-492,3924,-491,3925,-489,3927,-483,3927,-482,3927,-477,3927,-460,3919,-443,3936,-443,3938,-445,3939,-454,3939,-483,3938,-492,3936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173,-485l4161,-485,4161,-433,4173,-433,4173,-48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173,-505l4163,-505,4162,-501,4159,-497,4152,-491,4148,-488,4145,-487,4145,-475,4151,-477,4156,-480,4161,-485,4173,-485,417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19,-505l4207,-505,4202,-503,4193,-491,4191,-482,4191,-455,4193,-446,4201,-435,4207,-432,4219,-432,4224,-434,4231,-443,4231,-443,4211,-443,4209,-445,4205,-450,4205,-453,4205,-461,4205,-465,4209,-469,4211,-470,4231,-470,4227,-474,4204,-474,4204,-482,4205,-488,4209,-493,4211,-494,4231,-494,4229,-498,4223,-504,4219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31,-470l4215,-470,4217,-469,4221,-464,4221,-461,4221,-452,4221,-448,4218,-444,4216,-443,4231,-443,4233,-449,4233,-463,4231,-469,4231,-470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20,-480l4210,-480,4207,-478,4204,-474,4227,-474,4224,-478,4220,-480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31,-494l4215,-494,4217,-493,4219,-491,4220,-489,4220,-486,4232,-488,4231,-493,4231,-493,4231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67,-505l4254,-505,4250,-503,4242,-492,4240,-483,4240,-454,4242,-445,4249,-435,4254,-432,4267,-432,4272,-434,4278,-443,4261,-443,4257,-445,4253,-460,4253,-477,4261,-494,4278,-494,4275,-498,4272,-503,4267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278,-494l4261,-494,4265,-492,4266,-491,4267,-489,4268,-483,4268,-482,4268,-477,4268,-460,4261,-443,4278,-443,4279,-445,4281,-454,4281,-483,4279,-492,4278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514,-485l4502,-485,4502,-433,4514,-433,4514,-48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514,-505l4505,-505,4503,-501,4501,-497,4493,-491,4490,-488,4487,-487,4487,-475,4493,-477,4498,-480,4502,-485,4514,-485,4514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559,-505l4547,-505,4542,-504,4536,-497,4534,-492,4534,-483,4535,-481,4537,-476,4540,-474,4543,-472,4539,-470,4537,-468,4533,-461,4532,-458,4532,-447,4535,-441,4543,-434,4548,-432,4560,-432,4565,-434,4572,-442,4572,-443,4551,-443,4549,-444,4545,-448,4544,-451,4544,-458,4545,-460,4548,-465,4550,-466,4571,-466,4569,-468,4567,-470,4563,-472,4566,-473,4568,-475,4569,-477,4551,-477,4549,-478,4546,-481,4545,-483,4545,-489,4546,-491,4549,-494,4551,-495,4571,-495,4570,-497,4564,-504,4559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571,-466l4556,-466,4558,-465,4561,-461,4562,-458,4562,-451,4561,-448,4558,-444,4556,-443,4572,-443,4574,-448,4574,-458,4573,-462,4571,-466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571,-495l4555,-495,4557,-494,4560,-491,4561,-489,4560,-483,4560,-481,4557,-478,4555,-477,4569,-477,4571,-481,4572,-483,4572,-492,4571,-49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608,-505l4596,-505,4591,-503,4584,-492,4582,-483,4582,-454,4583,-445,4591,-435,4596,-432,4608,-432,4613,-434,4619,-443,4602,-443,4598,-445,4594,-460,4594,-477,4602,-494,4619,-494,4616,-498,4613,-503,4608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619,-494l4602,-494,4606,-492,4607,-491,4608,-489,4610,-483,4610,-482,4610,-477,4610,-460,4602,-443,4619,-443,4621,-445,4622,-454,4622,-483,4621,-492,4619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865,-494l4848,-494,4850,-493,4853,-490,4854,-488,4854,-482,4853,-479,4850,-474,4847,-470,4834,-457,4830,-451,4825,-443,4824,-438,4823,-433,4866,-433,4866,-446,4842,-446,4844,-450,4845,-451,4848,-454,4855,-462,4858,-465,4866,-491,4865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852,-505l4840,-505,4835,-504,4828,-497,4825,-492,4825,-484,4837,-483,4837,-487,4838,-490,4841,-493,4843,-494,4865,-494,4864,-496,4857,-504,4852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901,-505l4888,-505,4884,-503,4876,-492,4874,-483,4874,-454,4876,-445,4883,-435,4888,-432,4901,-432,4905,-434,4912,-443,4894,-443,4891,-445,4887,-460,4887,-477,4894,-494,4912,-494,4905,-503,4901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912,-494l4894,-494,4898,-492,4900,-491,4900,-489,4902,-483,4902,-482,4902,-477,4902,-460,4894,-443,4912,-443,4913,-445,4915,-454,4915,-483,4913,-492,4912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950,-505l4937,-505,4933,-503,4925,-492,4923,-483,4923,-454,4925,-445,4933,-435,4937,-432,4950,-432,4955,-434,4961,-443,4944,-443,4940,-445,4936,-460,4936,-477,4944,-494,4961,-494,4955,-503,4950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4961,-494l4944,-494,4948,-492,4949,-491,4950,-489,4951,-483,4951,-482,4951,-477,4951,-460,4944,-443,4961,-443,4962,-445,4964,-454,4964,-483,4962,-492,4961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206,-494l5190,-494,5192,-493,5194,-490,5195,-488,5195,-482,5194,-479,5191,-474,5188,-470,5176,-457,5171,-451,5167,-443,5165,-438,5165,-433,5207,-433,5207,-446,5183,-446,5186,-450,5187,-451,5189,-454,5197,-462,5199,-465,5207,-491,5206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194,-505l5182,-505,5177,-504,5169,-497,5167,-492,5166,-484,5178,-483,5179,-487,5179,-490,5182,-493,5184,-494,5206,-494,5206,-496,5198,-504,5194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255,-494l5239,-494,5241,-493,5244,-490,5244,-488,5244,-482,5243,-479,5241,-474,5237,-470,5225,-457,5220,-451,5216,-443,5214,-438,5214,-433,5256,-433,5256,-446,5232,-446,5235,-450,5236,-451,5238,-454,5246,-462,5249,-465,5256,-491,5255,-494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243,-505l5231,-505,5226,-504,5218,-497,5216,-492,5215,-484,5227,-483,5228,-487,5229,-490,5232,-493,5234,-494,5255,-494,5255,-496,5248,-504,5243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291,-505l5279,-505,5274,-503,5267,-492,5265,-483,5265,-454,5266,-445,5274,-435,5279,-432,5291,-432,5296,-434,5302,-443,5285,-443,5281,-445,5277,-460,5277,-477,5285,-494,5302,-494,5299,-498,5296,-503,5291,-505xe" filled="true" fillcolor="#252525" stroked="false">
                <v:path arrowok="t"/>
                <v:fill type="solid"/>
              </v:shape>
              <v:shape style="position:absolute;left:1459;top:-505;width:3847;height:74" coordorigin="1459,-505" coordsize="3847,74" path="m5302,-494l5285,-494,5289,-492,5290,-491,5291,-489,5293,-483,5293,-482,5293,-477,5293,-460,5285,-443,5302,-443,5304,-445,5305,-454,5305,-483,5304,-492,5302,-494xe" filled="true" fillcolor="#252525" stroked="false">
                <v:path arrowok="t"/>
                <v:fill type="solid"/>
              </v:shape>
            </v:group>
            <v:group style="position:absolute;left:3120;top:-365;width:509;height:133" coordorigin="3120,-365" coordsize="509,133">
              <v:shape style="position:absolute;left:3120;top:-365;width:509;height:133" coordorigin="3120,-365" coordsize="509,133" path="m3137,-296l3120,-294,3121,-282,3124,-273,3137,-261,3145,-258,3165,-258,3171,-260,3182,-265,3186,-268,3190,-276,3151,-276,3147,-277,3141,-284,3138,-289,3137,-29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167,-365l3149,-365,3143,-364,3123,-328,3126,-321,3135,-311,3142,-308,3159,-303,3164,-302,3175,-292,3175,-286,3173,-283,3167,-277,3163,-276,3190,-276,3192,-279,3193,-284,3193,-297,3192,-302,3151,-327,3145,-329,3141,-333,3140,-335,3140,-340,3141,-342,3146,-346,3150,-348,3188,-348,3187,-351,3176,-362,3167,-365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188,-348l3161,-348,3165,-346,3170,-342,3171,-338,3172,-333,3190,-334,3190,-343,3188,-348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261,-321l3237,-321,3240,-320,3244,-317,3244,-314,3244,-309,3241,-307,3236,-306,3222,-303,3217,-301,3204,-274,3206,-269,3213,-261,3219,-258,3229,-258,3233,-259,3240,-263,3243,-265,3246,-268,3262,-268,3262,-272,3228,-272,3225,-273,3222,-277,3221,-280,3221,-285,3239,-294,3242,-295,3244,-296,3261,-296,3261,-318,3261,-321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262,-268l3246,-268,3247,-263,3248,-261,3248,-260,3265,-260,3264,-264,3263,-267,3262,-268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261,-296l3244,-296,3244,-285,3244,-284,3234,-272,3262,-272,3261,-274,3261,-276,3261,-29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242,-336l3225,-336,3219,-335,3210,-328,3207,-322,3205,-315,3221,-312,3222,-315,3224,-318,3227,-321,3229,-321,3261,-321,3261,-322,3257,-328,3255,-331,3247,-335,3242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293,-335l3277,-335,3277,-260,3294,-260,3294,-303,3295,-309,3305,-321,3372,-321,3371,-324,3293,-324,3293,-335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344,-321l3310,-321,3312,-321,3314,-319,3315,-317,3316,-313,3317,-310,3317,-260,3334,-260,3342,-320,3344,-321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372,-321l3350,-321,3353,-320,3354,-317,3355,-315,3356,-310,3356,-260,3373,-260,3373,-315,3373,-320,3372,-321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318,-336l3306,-336,3299,-332,3293,-324,3332,-324,3330,-328,3327,-331,3321,-335,3318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357,-336l3348,-336,3345,-335,3338,-331,3335,-328,3332,-324,3371,-324,3370,-328,3367,-331,3361,-335,3357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406,-335l3390,-335,3390,-232,3407,-232,3407,-269,3446,-269,3450,-274,3418,-274,3415,-276,3409,-284,3407,-290,3407,-306,3409,-311,3414,-319,3418,-321,3450,-321,3448,-324,3406,-324,3406,-335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446,-269l3407,-269,3411,-265,3414,-263,3420,-259,3423,-258,3434,-258,3441,-262,3446,-269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450,-321l3426,-321,3429,-319,3435,-311,3436,-306,3436,-289,3435,-283,3430,-276,3426,-274,3450,-274,3451,-276,3454,-285,3454,-310,3451,-319,3450,-321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434,-336l3422,-336,3418,-335,3411,-330,3408,-327,3406,-324,3448,-324,3441,-333,3434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485,-363l3468,-363,3468,-260,3485,-260,3485,-363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538,-336l3519,-336,3512,-333,3501,-319,3498,-309,3498,-286,3500,-278,3504,-271,3510,-263,3518,-258,3537,-258,3543,-260,3552,-268,3556,-273,3526,-273,3522,-275,3517,-281,3516,-286,3516,-292,3559,-292,3559,-304,3516,-304,3516,-309,3517,-313,3522,-320,3525,-321,3554,-321,3545,-333,3538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541,-284l3540,-280,3538,-277,3535,-274,3532,-273,3556,-273,3558,-281,3541,-284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554,-321l3532,-321,3535,-320,3540,-314,3542,-309,3542,-304,3559,-304,3559,-307,3556,-318,3554,-321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584,-284l3567,-281,3569,-274,3572,-269,3582,-261,3589,-258,3608,-258,3616,-261,3626,-271,3626,-273,3594,-273,3591,-274,3587,-278,3585,-281,3584,-284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606,-336l3587,-336,3581,-334,3572,-325,3569,-320,3569,-306,3572,-301,3581,-294,3590,-291,3604,-287,3607,-286,3609,-285,3609,-284,3611,-281,3611,-279,3610,-277,3606,-274,3603,-273,3626,-273,3628,-277,3628,-290,3594,-309,3589,-311,3587,-312,3585,-316,3587,-320,3589,-321,3593,-322,3624,-322,3624,-323,3621,-328,3612,-335,3606,-336xe" filled="true" fillcolor="#252525" stroked="false">
                <v:path arrowok="t"/>
                <v:fill type="solid"/>
              </v:shape>
              <v:shape style="position:absolute;left:3120;top:-365;width:509;height:133" coordorigin="3120,-365" coordsize="509,133" path="m3624,-322l3601,-322,3604,-321,3607,-318,3609,-316,3609,-313,3626,-317,3624,-322xe" filled="true" fillcolor="#252525" stroked="false">
                <v:path arrowok="t"/>
                <v:fill type="solid"/>
              </v:shape>
            </v:group>
            <v:group style="position:absolute;left:1381;top:-595;width:70;height:73" coordorigin="1381,-595" coordsize="70,73">
              <v:shape style="position:absolute;left:1381;top:-595;width:70;height:73" coordorigin="1381,-595" coordsize="70,73" path="m1405,-556l1381,-556,1381,-542,1405,-542,1405,-556xe" filled="true" fillcolor="#252525" stroked="false">
                <v:path arrowok="t"/>
                <v:fill type="solid"/>
              </v:shape>
              <v:shape style="position:absolute;left:1381;top:-595;width:70;height:73" coordorigin="1381,-595" coordsize="70,73" path="m1449,-584l1433,-584,1435,-583,1438,-580,1438,-577,1438,-571,1419,-547,1414,-541,1410,-532,1409,-528,1408,-523,1451,-523,1451,-536,1426,-536,1429,-540,1430,-541,1432,-544,1440,-552,1443,-555,1451,-581,1449,-584xe" filled="true" fillcolor="#252525" stroked="false">
                <v:path arrowok="t"/>
                <v:fill type="solid"/>
              </v:shape>
              <v:shape style="position:absolute;left:1381;top:-595;width:70;height:73" coordorigin="1381,-595" coordsize="70,73" path="m1437,-595l1425,-595,1420,-594,1412,-587,1410,-581,1409,-574,1422,-573,1422,-577,1423,-579,1426,-583,1428,-584,1449,-584,1449,-586,1442,-593,1437,-595xe" filled="true" fillcolor="#25252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2.378487pt;margin-top:-77.975647pt;width:190.4pt;height:41.75pt;mso-position-horizontal-relative:page;mso-position-vertical-relative:paragraph;z-index:-119080" coordorigin="1248,-1560" coordsize="3808,835">
            <v:group style="position:absolute;left:1381;top:-885;width:60;height:73" coordorigin="1381,-885" coordsize="60,73">
              <v:shape style="position:absolute;left:1381;top:-885;width:60;height:73" coordorigin="1381,-885" coordsize="60,73" path="m1405,-846l1381,-846,1381,-832,1405,-832,1405,-846xe" filled="true" fillcolor="#252525" stroked="false">
                <v:path arrowok="t"/>
                <v:fill type="solid"/>
              </v:shape>
              <v:shape style="position:absolute;left:1381;top:-885;width:60;height:73" coordorigin="1381,-885" coordsize="60,73" path="m1441,-865l1429,-865,1429,-813,1441,-813,1441,-865xe" filled="true" fillcolor="#252525" stroked="false">
                <v:path arrowok="t"/>
                <v:fill type="solid"/>
              </v:shape>
              <v:shape style="position:absolute;left:1381;top:-885;width:60;height:73" coordorigin="1381,-885" coordsize="60,73" path="m1441,-885l1431,-885,1429,-881,1427,-877,1419,-871,1416,-868,1413,-867,1413,-855,1419,-857,1424,-861,1429,-865,1441,-865,1441,-885xe" filled="true" fillcolor="#252525" stroked="false">
                <v:path arrowok="t"/>
                <v:fill type="solid"/>
              </v:shape>
            </v:group>
            <v:group style="position:absolute;left:1411;top:-1176;width:41;height:74" coordorigin="1411,-1176" coordsize="41,74">
              <v:shape style="position:absolute;left:1411;top:-1176;width:41;height:74" coordorigin="1411,-1176" coordsize="41,74" path="m1437,-1176l1425,-1176,1420,-1173,1412,-1162,1411,-1153,1411,-1125,1412,-1116,1420,-1105,1425,-1102,1437,-1102,1442,-1105,1448,-1114,1431,-1114,1427,-1115,1423,-1131,1423,-1147,1431,-1164,1448,-1164,1445,-1168,1442,-1173,1437,-1176xe" filled="true" fillcolor="#252525" stroked="false">
                <v:path arrowok="t"/>
                <v:fill type="solid"/>
              </v:shape>
              <v:shape style="position:absolute;left:1411;top:-1176;width:41;height:74" coordorigin="1411,-1176" coordsize="41,74" path="m1448,-1164l1431,-1164,1435,-1163,1436,-1162,1437,-1160,1438,-1153,1438,-1153,1439,-1147,1439,-1131,1431,-1114,1448,-1114,1449,-1116,1451,-1125,1451,-1153,1449,-1162,1448,-1164xe" filled="true" fillcolor="#252525" stroked="false">
                <v:path arrowok="t"/>
                <v:fill type="solid"/>
              </v:shape>
            </v:group>
            <v:group style="position:absolute;left:1414;top:-1466;width:28;height:73" coordorigin="1414,-1466" coordsize="28,73">
              <v:shape style="position:absolute;left:1414;top:-1466;width:28;height:73" coordorigin="1414,-1466" coordsize="28,73" path="m1441,-1446l1429,-1446,1429,-1394,1441,-1394,1441,-1446xe" filled="true" fillcolor="#252525" stroked="false">
                <v:path arrowok="t"/>
                <v:fill type="solid"/>
              </v:shape>
              <v:shape style="position:absolute;left:1414;top:-1466;width:28;height:73" coordorigin="1414,-1466" coordsize="28,73" path="m1441,-1466l1432,-1466,1430,-1462,1428,-1458,1420,-1451,1417,-1449,1414,-1448,1414,-1435,1420,-1438,1425,-1441,1429,-1446,1441,-1446,1441,-1466xe" filled="true" fillcolor="#252525" stroked="false">
                <v:path arrowok="t"/>
                <v:fill type="solid"/>
              </v:shape>
            </v:group>
            <v:group style="position:absolute;left:1248;top:-1489;width:116;height:697" coordorigin="1248,-1489" coordsize="116,697">
              <v:shape style="position:absolute;left:1248;top:-1489;width:116;height:697" coordorigin="1248,-1489" coordsize="116,697" path="m1338,-895l1248,-854,1248,-832,1338,-792,1338,-814,1317,-823,1317,-829,1302,-829,1269,-843,1302,-857,1317,-857,1317,-864,1338,-873,1338,-895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17,-857l1302,-857,1302,-829,1317,-829,1317,-857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014l1290,-1014,1285,-1014,1279,-1010,1276,-1008,1272,-1000,1271,-995,1271,-986,1272,-982,1275,-974,1278,-970,1281,-967,1278,-965,1275,-962,1272,-955,1271,-951,1271,-937,1274,-929,1281,-923,1272,-923,1272,-905,1338,-905,1338,-924,1300,-924,1295,-925,1290,-927,1288,-929,1285,-934,1284,-936,1284,-942,1296,-950,1338,-950,1338,-969,1300,-969,1296,-970,1290,-972,1288,-974,1285,-979,1284,-981,1284,-988,1285,-991,1290,-994,1294,-995,1338,-995,1338,-1014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16,-1106l1294,-1106,1286,-1103,1274,-1091,1271,-1084,1271,-1070,1272,-1065,1276,-1057,1279,-1054,1282,-1052,1272,-1052,1272,-1033,1363,-1033,1363,-1053,1298,-1053,1293,-1054,1286,-1061,1285,-1065,1285,-1075,1286,-1078,1293,-1084,1298,-1086,1338,-1086,1336,-1091,1324,-1103,1316,-1106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086l1312,-1086,1318,-1084,1324,-1078,1326,-1075,1325,-1065,1324,-1061,1317,-1054,1311,-1053,1363,-1053,1363,-1053,1330,-1053,1333,-1057,1336,-1060,1339,-1067,1339,-1070,1339,-1084,1338,-1086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141l1248,-1141,1248,-1122,1338,-1122,1338,-1141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264,-1181l1248,-1181,1248,-1162,1264,-1162,1264,-1181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181l1272,-1181,1272,-1162,1338,-1162,1338,-1181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286,-1202l1272,-1202,1272,-1193,1286,-1193,1286,-1202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7,-1237l1323,-1236,1324,-1232,1325,-1229,1286,-1222,1249,-1222,1259,-1202,1321,-1202,1325,-1203,1339,-1218,1339,-1228,1339,-1233,1337,-1237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286,-1236l1272,-1236,1272,-1222,1286,-1222,1286,-1236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317l1272,-1317,1272,-1297,1309,-1297,1315,-1296,1320,-1294,1322,-1293,1325,-1287,1326,-1284,1326,-1278,1312,-1269,1272,-1269,1272,-1249,1320,-1249,1325,-1250,1339,-1279,1338,-1283,1334,-1292,1332,-1296,1328,-1298,1338,-1298,1338,-1317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8,-1405l1248,-1405,1248,-1386,1280,-1386,1274,-1380,1271,-1372,1271,-1355,1274,-1347,1285,-1336,1294,-1333,1316,-1333,1324,-1336,1336,-1348,1338,-1353,1297,-1353,1292,-1354,1286,-1361,1284,-1365,1284,-1374,1286,-1378,1293,-1384,1298,-1386,1330,-1386,1328,-1387,1338,-1387,1338,-1405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30,-1386l1312,-1386,1317,-1384,1324,-1378,1326,-1374,1326,-1364,1323,-1359,1316,-1354,1311,-1353,1338,-1353,1339,-1355,1339,-1368,1338,-1372,1335,-1380,1332,-1384,1330,-1386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297,-1489l1287,-1486,1274,-1473,1271,-1464,1271,-1443,1274,-1435,1286,-1422,1295,-1419,1315,-1419,1322,-1421,1336,-1433,1338,-1439,1310,-1439,1310,-1440,1295,-1440,1291,-1441,1288,-1444,1286,-1447,1284,-1450,1284,-1458,1286,-1462,1291,-1467,1295,-1469,1300,-1469,1310,-1469,1310,-1489,1297,-1489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20,-1488l1317,-1468,1320,-1467,1323,-1465,1326,-1461,1326,-1458,1326,-1451,1325,-1447,1319,-1441,1315,-1439,1310,-1439,1338,-1439,1339,-1442,1339,-1463,1338,-1470,1331,-1481,1326,-1485,1320,-1488xe" filled="true" fillcolor="#252525" stroked="false">
                <v:path arrowok="t"/>
                <v:fill type="solid"/>
              </v:shape>
              <v:shape style="position:absolute;left:1248;top:-1489;width:116;height:697" coordorigin="1248,-1489" coordsize="116,697" path="m1310,-1469l1300,-1469,1300,-1440,1295,-1440,1310,-1440,1310,-1469xe" filled="true" fillcolor="#252525" stroked="false">
                <v:path arrowok="t"/>
                <v:fill type="solid"/>
              </v:shape>
            </v:group>
            <v:group style="position:absolute;left:1497;top:-1553;width:3552;height:821" coordorigin="1497,-1553" coordsize="3552,821">
              <v:shape style="position:absolute;left:1497;top:-1553;width:3552;height:821" coordorigin="1497,-1553" coordsize="3552,821" path="m1497,-1049l1514,-1212,1531,-1364,1548,-1480,1565,-1547,1582,-1540,1599,-1492,1617,-1338,1634,-1327,1651,-1445,1668,-1529,1685,-1552,1702,-1511,1719,-1411,1736,-1269,1753,-1107,1770,-950,1787,-824,1804,-748,1821,-735,1839,-785,1856,-892,1873,-1039,1890,-1202,1907,-1355,1924,-1475,1941,-1542,1958,-1547,1975,-1487,1992,-1373,2009,-1223,2026,-1059,2043,-909,2060,-796,2078,-738,2095,-743,2112,-811,2129,-932,2146,-1086,2163,-1248,2180,-1395,2197,-1501,2214,-1550,2231,-1536,2248,-1459,2265,-1332,2282,-1175,2300,-1013,2317,-872,2334,-773,2351,-732,2368,-757,2385,-842,2402,-974,2419,-1133,2436,-1294,2453,-1431,2470,-1522,2487,-1553,2504,-1519,2522,-1426,2539,-1288,2556,-1127,2573,-969,2590,-837,2607,-754,2624,-733,2641,-776,2658,-876,2675,-1019,2692,-1181,2709,-1337,2726,-1463,2743,-1537,2761,-1550,2778,-1498,2795,-1389,2812,-1242,2829,-1079,2846,-926,2863,-807,2880,-741,2897,-739,2914,-800,2931,-915,2948,-1066,2965,-1229,2983,-1378,3000,-1490,3017,-1548,3034,-1541,3051,-1471,3068,-1350,3085,-1195,3102,-1033,3119,-887,3136,-782,3153,-734,3170,-750,3187,-828,3205,-956,3222,-1113,3239,-1275,3256,-1416,3273,-1513,3290,-1552,3307,-1527,3324,-1440,3341,-1307,3358,-1147,3375,-987,3392,-851,3409,-762,3427,-732,3444,-767,3461,-861,3478,-1000,3495,-1161,3512,-1319,3529,-1450,3546,-1531,3563,-1552,3580,-1507,3597,-1405,3614,-1262,3631,-1100,3648,-944,3666,-820,3683,-746,3700,-735,3717,-789,3734,-898,3751,-1046,3768,-1209,3785,-1361,3802,-1479,3819,-1544,3836,-1545,3853,-1483,3870,-1367,3888,-1215,3905,-1052,3922,-903,3939,-792,3956,-736,3973,-745,3990,-816,4007,-938,4024,-1093,4041,-1255,4058,-1400,4075,-1504,4092,-1551,4109,-1533,4127,-1454,4144,-1325,4161,-1168,4178,-1006,4195,-866,4212,-770,4229,-732,4246,-759,4263,-847,4280,-981,4297,-1141,4314,-1301,4331,-1436,4349,-1524,4366,-1553,4383,-1516,4400,-1421,4417,-1281,4434,-1120,4451,-962,4468,-833,4485,-752,4502,-733,4519,-779,4536,-882,4553,-1026,4571,-1189,4588,-1344,4605,-1467,4622,-1539,4639,-1549,4656,-1494,4673,-1384,4690,-1235,4707,-1072,4724,-920,4741,-803,4758,-740,4775,-740,4793,-804,4810,-921,4827,-1073,4844,-1236,4861,-1384,4878,-1494,4895,-1549,4912,-1539,4929,-1467,4946,-1343,4963,-1188,4980,-1026,4997,-882,5014,-779,5032,-733,5049,-755e" filled="false" stroked="true" strokeweight=".67355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0.667084pt;margin-top:-75.36837pt;width:18.75pt;height:40.1pt;mso-position-horizontal-relative:page;mso-position-vertical-relative:paragraph;z-index:1888" coordorigin="6013,-1507" coordsize="375,802">
            <v:group style="position:absolute;left:6148;top:-798;width:240;height:92" coordorigin="6148,-798" coordsize="240,92">
              <v:shape style="position:absolute;left:6148;top:-798;width:240;height:92" coordorigin="6148,-798" coordsize="240,92" path="m6178,-749l6148,-749,6148,-732,6178,-732,6178,-749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216,-798l6201,-798,6195,-795,6186,-781,6183,-770,6183,-734,6185,-723,6195,-710,6201,-706,6216,-706,6222,-709,6230,-720,6207,-720,6205,-721,6199,-741,6199,-763,6199,-770,6200,-775,6201,-778,6202,-780,6205,-783,6207,-784,6230,-784,6222,-795,6216,-798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230,-784l6210,-784,6212,-783,6215,-780,6216,-778,6218,-770,6218,-769,6218,-763,6218,-741,6210,-720,6230,-720,6232,-723,6234,-734,6234,-770,6232,-781,6230,-784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263,-725l6248,-725,6248,-708,6263,-708,6263,-725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308,-798l6293,-798,6287,-795,6278,-781,6275,-770,6275,-734,6277,-723,6287,-710,6293,-706,6308,-706,6314,-709,6322,-720,6299,-720,6297,-721,6291,-741,6291,-763,6299,-784,6322,-784,6314,-795,6308,-798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322,-784l6303,-784,6304,-783,6307,-780,6308,-778,6310,-770,6310,-769,6311,-763,6311,-741,6310,-734,6309,-730,6308,-726,6307,-724,6304,-721,6303,-720,6322,-720,6324,-723,6326,-734,6326,-770,6324,-781,6322,-784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386,-784l6365,-784,6368,-783,6372,-779,6373,-776,6373,-768,6348,-737,6343,-730,6337,-719,6335,-714,6335,-708,6388,-708,6388,-724,6358,-724,6361,-728,6362,-730,6365,-733,6375,-743,6378,-747,6388,-780,6386,-784xe" filled="true" fillcolor="#252525" stroked="false">
                <v:path arrowok="t"/>
                <v:fill type="solid"/>
              </v:shape>
              <v:shape style="position:absolute;left:6148;top:-798;width:240;height:92" coordorigin="6148,-798" coordsize="240,92" path="m6370,-798l6356,-798,6350,-796,6340,-788,6337,-781,6336,-771,6351,-770,6352,-775,6353,-778,6357,-783,6359,-784,6386,-784,6386,-786,6377,-796,6370,-798xe" filled="true" fillcolor="#252525" stroked="false">
                <v:path arrowok="t"/>
                <v:fill type="solid"/>
              </v:shape>
            </v:group>
            <v:group style="position:absolute;left:6148;top:-1034;width:228;height:92" coordorigin="6148,-1034" coordsize="228,92">
              <v:shape style="position:absolute;left:6148;top:-1034;width:228;height:92" coordorigin="6148,-1034" coordsize="228,92" path="m6178,-985l6148,-985,6148,-968,6178,-968,6178,-985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216,-1034l6201,-1034,6195,-1031,6191,-1025,6186,-1018,6183,-1007,6183,-970,6185,-959,6195,-946,6201,-943,6216,-943,6222,-946,6230,-957,6207,-957,6205,-958,6199,-978,6199,-999,6199,-1007,6200,-1011,6201,-1014,6202,-1017,6205,-1019,6207,-1020,6230,-1020,6222,-1031,6216,-1034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230,-1020l6210,-1020,6212,-1019,6215,-1017,6216,-1014,6218,-1007,6218,-1006,6218,-999,6218,-978,6210,-957,6230,-957,6232,-959,6234,-971,6234,-1007,6232,-1018,6230,-1020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263,-961l6248,-961,6248,-944,6263,-944,6263,-961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308,-1034l6293,-1034,6287,-1031,6278,-1018,6275,-1007,6275,-970,6277,-959,6287,-946,6293,-943,6308,-943,6314,-946,6322,-957,6299,-957,6297,-958,6291,-978,6291,-999,6299,-1020,6322,-1020,6314,-1031,6308,-1034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322,-1020l6303,-1020,6304,-1019,6307,-1017,6308,-1014,6310,-1007,6310,-1006,6311,-999,6311,-978,6310,-970,6309,-966,6308,-963,6307,-960,6304,-958,6303,-957,6322,-957,6324,-959,6326,-971,6326,-1007,6324,-1018,6322,-1020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375,-1009l6360,-1009,6360,-944,6375,-944,6375,-1009xe" filled="true" fillcolor="#252525" stroked="false">
                <v:path arrowok="t"/>
                <v:fill type="solid"/>
              </v:shape>
              <v:shape style="position:absolute;left:6148;top:-1034;width:228;height:92" coordorigin="6148,-1034" coordsize="228,92" path="m6375,-1034l6363,-1034,6361,-1029,6358,-1024,6349,-1016,6345,-1013,6341,-1012,6341,-996,6348,-999,6355,-1003,6360,-1009,6375,-1009,6375,-1034xe" filled="true" fillcolor="#252525" stroked="false">
                <v:path arrowok="t"/>
                <v:fill type="solid"/>
              </v:shape>
            </v:group>
            <v:group style="position:absolute;left:6182;top:-1507;width:193;height:92" coordorigin="6182,-1507" coordsize="193,92">
              <v:shape style="position:absolute;left:6182;top:-1507;width:193;height:92" coordorigin="6182,-1507" coordsize="193,92" path="m6216,-1507l6200,-1507,6194,-1504,6185,-1491,6182,-1479,6182,-1444,6185,-1432,6194,-1419,6200,-1416,6216,-1416,6221,-1419,6229,-1430,6206,-1430,6204,-1430,6198,-1451,6198,-1472,6206,-1493,6229,-1493,6221,-1504,6216,-1507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229,-1493l6210,-1493,6211,-1492,6214,-1490,6215,-1487,6217,-1479,6217,-1478,6218,-1472,6218,-1451,6210,-1430,6229,-1430,6231,-1432,6233,-1444,6233,-1479,6231,-1491,6229,-1493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262,-1434l6247,-1434,6247,-1417,6262,-1417,6262,-1434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308,-1507l6292,-1507,6286,-1504,6277,-1491,6274,-1479,6274,-1444,6277,-1432,6286,-1419,6292,-1416,6308,-1416,6314,-1419,6321,-1430,6298,-1430,6296,-1430,6290,-1451,6290,-1472,6298,-1493,6321,-1493,6318,-1498,6314,-1504,6308,-1507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321,-1493l6302,-1493,6303,-1492,6306,-1490,6307,-1487,6309,-1479,6309,-1478,6310,-1472,6310,-1451,6302,-1430,6321,-1430,6323,-1432,6325,-1444,6325,-1479,6323,-1491,6321,-1493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375,-1482l6359,-1482,6359,-1417,6375,-1417,6375,-1482xe" filled="true" fillcolor="#252525" stroked="false">
                <v:path arrowok="t"/>
                <v:fill type="solid"/>
              </v:shape>
              <v:shape style="position:absolute;left:6182;top:-1507;width:193;height:92" coordorigin="6182,-1507" coordsize="193,92" path="m6375,-1507l6362,-1507,6361,-1502,6357,-1497,6353,-1493,6348,-1489,6344,-1486,6340,-1485,6340,-1469,6347,-1472,6354,-1476,6359,-1482,6375,-1482,6375,-1507xe" filled="true" fillcolor="#252525" stroked="false">
                <v:path arrowok="t"/>
                <v:fill type="solid"/>
              </v:shape>
            </v:group>
            <v:group style="position:absolute;left:6013;top:-1506;width:116;height:697" coordorigin="6013,-1506" coordsize="116,697">
              <v:shape style="position:absolute;left:6013;top:-1506;width:116;height:697" coordorigin="6013,-1506" coordsize="116,697" path="m6104,-913l6013,-871,6013,-850,6104,-809,6104,-831,6083,-840,6083,-846,6068,-846,6034,-860,6068,-874,6083,-874,6083,-881,6104,-890,6104,-91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83,-874l6068,-874,6068,-846,6083,-846,6083,-874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032l6056,-1032,6051,-1031,6045,-1028,6042,-1025,6038,-1017,6037,-1013,6037,-1003,6038,-999,6041,-991,6044,-988,6047,-984,6044,-982,6041,-979,6038,-972,6037,-968,6037,-954,6040,-947,6047,-940,6038,-940,6038,-922,6104,-922,6104,-942,6066,-942,6061,-942,6050,-954,6050,-959,6061,-967,6104,-967,6104,-987,6066,-987,6062,-987,6056,-989,6054,-991,6051,-996,6050,-999,6050,-1005,6051,-1008,6056,-1011,6060,-1012,6104,-1012,6104,-1032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82,-1123l6060,-1123,6052,-1120,6040,-1108,6037,-1101,6037,-1087,6038,-1083,6042,-1075,6045,-1071,6048,-1069,6038,-1069,6038,-1051,6129,-1051,6129,-1070,6063,-1070,6059,-1072,6052,-1078,6050,-1082,6051,-1092,6052,-1095,6059,-1102,6064,-1103,6104,-1103,6102,-1108,6090,-1120,6082,-112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103l6078,-1103,6083,-1102,6090,-1096,6091,-1092,6091,-1082,6090,-1078,6083,-1072,6077,-1070,6129,-1070,6129,-1070,6096,-1070,6099,-1074,6102,-1077,6104,-1084,6105,-1087,6105,-1101,6104,-110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159l6013,-1159,6013,-1139,6104,-1139,6104,-1159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29,-1198l6013,-1198,6013,-1179,6029,-1179,6029,-1198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198l6038,-1198,6038,-1179,6104,-1179,6104,-1198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52,-1220l6038,-1220,6038,-1211,6052,-1211,6052,-1220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3,-1254l6089,-1253,6090,-1249,6091,-1247,6052,-1239,6015,-1239,6025,-1220,6087,-1220,6091,-1220,6093,-1220,6096,-1221,6105,-1235,6105,-1245,6104,-1250,6103,-1254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52,-1253l6038,-1253,6038,-1239,6052,-1239,6052,-125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334l6038,-1334,6038,-1314,6075,-1314,6081,-1314,6092,-1302,6092,-1295,6078,-1286,6038,-1286,6038,-1266,6086,-1266,6091,-1267,6105,-1296,6104,-1300,6102,-1305,6100,-1309,6097,-1313,6094,-1316,6104,-1316,6104,-1334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104,-1423l6013,-1423,6013,-1403,6046,-1403,6040,-1397,6037,-1390,6037,-1372,6040,-1365,6051,-1353,6060,-1350,6082,-1350,6090,-1353,6102,-1365,6104,-1370,6063,-1370,6058,-1372,6052,-1378,6050,-1382,6050,-1391,6052,-1395,6058,-1401,6064,-1403,6096,-1403,6094,-1404,6104,-1404,6104,-142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96,-1403l6078,-1403,6083,-1401,6090,-1395,6091,-1391,6091,-1381,6089,-1376,6082,-1371,6077,-1370,6104,-1370,6105,-1372,6105,-1385,6104,-1389,6101,-1398,6098,-1401,6096,-1403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63,-1506l6053,-1503,6040,-1490,6037,-1481,6037,-1461,6040,-1452,6052,-1439,6061,-1436,6081,-1436,6088,-1439,6101,-1450,6104,-1456,6076,-1456,6076,-1457,6061,-1457,6057,-1458,6051,-1464,6050,-1467,6050,-1476,6051,-1479,6057,-1485,6060,-1486,6065,-1486,6076,-1486,6076,-1506,6063,-1506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86,-1505l6083,-1485,6086,-1484,6089,-1482,6091,-1478,6092,-1476,6092,-1468,6091,-1464,6085,-1458,6081,-1457,6076,-1456,6104,-1456,6105,-1459,6105,-1481,6104,-1487,6097,-1498,6092,-1502,6086,-1505xe" filled="true" fillcolor="#252525" stroked="false">
                <v:path arrowok="t"/>
                <v:fill type="solid"/>
              </v:shape>
              <v:shape style="position:absolute;left:6013;top:-1506;width:116;height:697" coordorigin="6013,-1506" coordsize="116,697" path="m6076,-1486l6065,-1486,6065,-1457,6061,-1457,6076,-1457,6076,-1486xe" filled="true" fillcolor="#25252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6.784454pt;margin-top:-63.545338pt;width:2.6pt;height:4.6pt;mso-position-horizontal-relative:page;mso-position-vertical-relative:paragraph;z-index:1912" coordorigin="6336,-1271" coordsize="52,92">
            <v:shape style="position:absolute;left:6336;top:-1271;width:52;height:92" coordorigin="6336,-1271" coordsize="52,92" path="m6369,-1271l6354,-1271,6348,-1268,6338,-1254,6336,-1243,6336,-1207,6338,-1196,6347,-1182,6354,-1179,6369,-1179,6375,-1182,6383,-1193,6359,-1193,6358,-1194,6351,-1214,6351,-1236,6359,-1257,6383,-1257,6375,-1268,6369,-1271xe" filled="true" fillcolor="#252525" stroked="false">
              <v:path arrowok="t"/>
              <v:fill type="solid"/>
            </v:shape>
            <v:shape style="position:absolute;left:6336;top:-1271;width:52;height:92" coordorigin="6336,-1271" coordsize="52,92" path="m6383,-1257l6363,-1257,6365,-1256,6368,-1253,6369,-1251,6371,-1243,6371,-1242,6371,-1236,6371,-1214,6371,-1207,6369,-1203,6369,-1199,6368,-1197,6365,-1194,6363,-1193,6383,-1193,6384,-1196,6387,-1207,6387,-1243,6384,-1254,6383,-1257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9.115967pt;margin-top:-87.190552pt;width:10.25pt;height:4.6pt;mso-position-horizontal-relative:page;mso-position-vertical-relative:paragraph;z-index:1936" coordorigin="6182,-1744" coordsize="205,92">
            <v:shape style="position:absolute;left:6182;top:-1744;width:205;height:92" coordorigin="6182,-1744" coordsize="205,92" path="m6216,-1744l6200,-1744,6194,-1741,6185,-1727,6182,-1716,6182,-1680,6185,-1669,6194,-1655,6200,-1652,6216,-1652,6221,-1655,6229,-1666,6206,-1666,6204,-1667,6198,-1687,6198,-1708,6206,-1730,6229,-1730,6221,-1741,6216,-1744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229,-1730l6210,-1730,6211,-1729,6214,-1726,6215,-1724,6217,-1716,6217,-1715,6218,-1708,6218,-1687,6210,-1666,6229,-1666,6231,-1669,6233,-1680,6233,-1716,6231,-1727,6229,-1730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262,-1671l6247,-1671,6247,-1654,6262,-1654,6262,-1671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308,-1744l6292,-1744,6286,-1741,6277,-1727,6274,-1716,6274,-1680,6277,-1669,6286,-1655,6292,-1652,6308,-1652,6314,-1655,6321,-1666,6298,-1666,6296,-1667,6290,-1687,6290,-1708,6298,-1730,6321,-1730,6314,-1741,6308,-1744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321,-1730l6302,-1730,6303,-1729,6306,-1726,6307,-1724,6309,-1716,6309,-1715,6310,-1708,6310,-1687,6302,-1666,6321,-1666,6323,-1669,6325,-1680,6325,-1716,6323,-1727,6321,-1730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386,-1730l6365,-1730,6367,-1728,6371,-1724,6372,-1721,6372,-1714,6348,-1683,6342,-1676,6336,-1665,6334,-1660,6334,-1654,6387,-1654,6387,-1670,6357,-1670,6360,-1674,6361,-1676,6364,-1679,6374,-1689,6377,-1693,6387,-1726,6386,-1730xe" filled="true" fillcolor="#252525" stroked="false">
              <v:path arrowok="t"/>
              <v:fill type="solid"/>
            </v:shape>
            <v:shape style="position:absolute;left:6182;top:-1744;width:205;height:92" coordorigin="6182,-1744" coordsize="205,92" path="m6370,-1744l6355,-1744,6349,-1742,6339,-1733,6336,-1727,6336,-1717,6351,-1715,6351,-1721,6352,-1724,6356,-1728,6358,-1730,6386,-1730,6385,-1732,6376,-1741,6370,-1744xe" filled="true" fillcolor="#252525" stroked="false">
              <v:path arrowok="t"/>
              <v:fill type="solid"/>
            </v:shape>
            <w10:wrap type="none"/>
          </v:group>
        </w:pict>
      </w: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10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2.</w:t>
      </w:r>
      <w:r>
        <w:rPr>
          <w:rFonts w:ascii="Palatino Linotype"/>
          <w:b/>
          <w:color w:val="0073AE"/>
          <w:spacing w:val="22"/>
          <w:w w:val="110"/>
          <w:sz w:val="14"/>
        </w:rPr>
        <w:t> </w:t>
      </w:r>
      <w:bookmarkStart w:name="_bookmark4" w:id="7"/>
      <w:bookmarkEnd w:id="7"/>
      <w:r>
        <w:rPr>
          <w:rFonts w:ascii="Palatino Linotype"/>
          <w:b/>
          <w:color w:val="0073AE"/>
          <w:spacing w:val="22"/>
          <w:w w:val="110"/>
          <w:sz w:val="14"/>
        </w:rPr>
      </w:r>
      <w:r>
        <w:rPr>
          <w:rFonts w:ascii="Calibri"/>
          <w:w w:val="110"/>
          <w:sz w:val="14"/>
        </w:rPr>
        <w:t>The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different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of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an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example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signal: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(a)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Original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example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signal;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(b)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Low</w:t>
      </w:r>
      <w:r>
        <w:rPr>
          <w:rFonts w:ascii="Calibri"/>
          <w:spacing w:val="15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-13"/>
          <w:w w:val="110"/>
          <w:sz w:val="14"/>
        </w:rPr>
        <w:t> </w:t>
      </w:r>
      <w:r>
        <w:rPr>
          <w:rFonts w:ascii="Calibri"/>
          <w:spacing w:val="-13"/>
          <w:w w:val="110"/>
          <w:sz w:val="14"/>
        </w:rPr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5"/>
          <w:w w:val="110"/>
          <w:sz w:val="14"/>
        </w:rPr>
        <w:t> </w:t>
      </w:r>
      <w:r>
        <w:rPr>
          <w:rFonts w:ascii="Calibri"/>
          <w:w w:val="110"/>
          <w:sz w:val="14"/>
        </w:rPr>
        <w:t>2;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(c)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High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5"/>
          <w:w w:val="110"/>
          <w:sz w:val="14"/>
        </w:rPr>
        <w:t> </w:t>
      </w:r>
      <w:r>
        <w:rPr>
          <w:rFonts w:ascii="Calibri"/>
          <w:w w:val="110"/>
          <w:sz w:val="14"/>
        </w:rPr>
        <w:t>2;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(d)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Low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27"/>
          <w:w w:val="110"/>
          <w:sz w:val="14"/>
        </w:rPr>
        <w:t> </w:t>
      </w:r>
      <w:r>
        <w:rPr>
          <w:rFonts w:ascii="Calibri"/>
          <w:spacing w:val="27"/>
          <w:w w:val="110"/>
          <w:sz w:val="14"/>
        </w:rPr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6"/>
          <w:w w:val="110"/>
          <w:sz w:val="14"/>
        </w:rPr>
        <w:t> </w:t>
      </w:r>
      <w:r>
        <w:rPr>
          <w:rFonts w:ascii="Calibri"/>
          <w:w w:val="110"/>
          <w:sz w:val="14"/>
        </w:rPr>
        <w:t>5;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(e)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High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6"/>
          <w:w w:val="110"/>
          <w:sz w:val="14"/>
        </w:rPr>
        <w:t> </w:t>
      </w:r>
      <w:r>
        <w:rPr>
          <w:rFonts w:ascii="Calibri"/>
          <w:w w:val="110"/>
          <w:sz w:val="14"/>
        </w:rPr>
        <w:t>5;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(f)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Low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6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-42"/>
          <w:w w:val="110"/>
          <w:sz w:val="14"/>
        </w:rPr>
        <w:t> </w:t>
      </w:r>
      <w:r>
        <w:rPr>
          <w:rFonts w:ascii="Calibri"/>
          <w:w w:val="110"/>
          <w:sz w:val="14"/>
        </w:rPr>
        <w:t>10;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(g)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High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fequency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coefficients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vanishing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Calibri"/>
          <w:w w:val="110"/>
          <w:sz w:val="14"/>
        </w:rPr>
        <w:t>moment</w:t>
      </w:r>
      <w:r>
        <w:rPr>
          <w:rFonts w:ascii="Calibri"/>
          <w:spacing w:val="18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7"/>
          <w:w w:val="110"/>
          <w:sz w:val="14"/>
        </w:rPr>
        <w:t> </w:t>
      </w:r>
      <w:r>
        <w:rPr>
          <w:rFonts w:ascii="Calibri"/>
          <w:w w:val="110"/>
          <w:sz w:val="14"/>
        </w:rPr>
        <w:t>10.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 w:firstLine="199"/>
        <w:jc w:val="right"/>
      </w:pPr>
      <w:r>
        <w:rPr/>
        <w:pict>
          <v:group style="position:absolute;margin-left:172.09285pt;margin-top:66.054604pt;width:209.55pt;height:63.85pt;mso-position-horizontal-relative:page;mso-position-vertical-relative:page;z-index:-119272" coordorigin="3442,1321" coordsize="4191,1277">
            <v:group style="position:absolute;left:3763;top:2352;width:3869;height:77" coordorigin="3763,2352" coordsize="3869,77">
              <v:shape style="position:absolute;left:3763;top:2352;width:3869;height:77" coordorigin="3763,2352" coordsize="3869,77" path="m3796,2352l3781,2352,3775,2354,3766,2365,3763,2375,3763,2405,3765,2414,3775,2425,3781,2428,3796,2428,3802,2425,3810,2416,3787,2416,3785,2416,3779,2399,3779,2381,3787,2363,3810,2363,3802,2354,3796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3810,2363l3791,2363,3792,2364,3795,2366,3796,2368,3798,2375,3798,2376,3799,2381,3799,2399,3791,2416,3810,2416,3812,2414,3814,2405,3814,2375,3812,2365,3810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218,2406l4203,2407,4204,2414,4206,2419,4216,2426,4221,2428,4238,2428,4245,2425,4251,2417,4226,2417,4224,2416,4219,2412,4218,2409,4218,2406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253,2388l4232,2388,4235,2389,4239,2394,4240,2397,4240,2407,4239,2410,4235,2415,4232,2417,4251,2417,4254,2413,4256,2408,4256,2394,4253,2388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252,2353l4212,2353,4204,2392,4217,2394,4220,2390,4224,2388,4253,2388,4244,2379,4221,2379,4224,2366,4252,2366,4252,235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238,2377l4228,2377,4225,2377,4221,2379,4244,2379,4238,2377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297,2352l4282,2352,4276,2354,4266,2365,4264,2375,4264,2405,4266,2414,4276,2425,4282,2428,4297,2428,4303,2425,4311,2416,4288,2416,4286,2416,4280,2399,4280,2381,4288,2363,4311,2363,4303,2354,4297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311,2363l4291,2363,4293,2364,4296,2366,4297,2368,4299,2375,4299,2376,4299,2381,4299,2399,4291,2416,4311,2416,4313,2414,4315,2405,4315,2375,4313,2365,4311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680,2373l4664,2373,4664,2427,4680,2427,4680,237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680,2352l4667,2352,4666,2356,4662,2360,4653,2367,4649,2369,4645,2370,4645,2384,4652,2381,4659,2378,4664,2373,4680,2373,4680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735,2352l4720,2352,4714,2354,4705,2365,4702,2375,4702,2405,4704,2414,4714,2425,4720,2428,4735,2428,4741,2425,4749,2416,4726,2416,4724,2416,4718,2399,4718,2381,4726,2363,4749,2363,4741,2354,4735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749,2363l4730,2363,4731,2364,4734,2366,4735,2368,4737,2375,4737,2376,4738,2381,4738,2399,4730,2416,4749,2416,4751,2414,4753,2405,4753,2375,4751,2365,4749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797,2352l4782,2352,4776,2354,4766,2365,4764,2375,4764,2405,4766,2414,4775,2425,4782,2428,4797,2428,4803,2425,4811,2416,4787,2416,4786,2416,4779,2399,4779,2381,4780,2375,4781,2371,4782,2368,4783,2366,4786,2364,4787,2363,4811,2363,4803,2354,4797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4811,2363l4791,2363,4793,2364,4795,2366,4797,2368,4798,2375,4799,2376,4799,2381,4799,2399,4791,2416,4811,2416,4812,2414,4815,2405,4815,2375,4812,2365,4811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149,2373l5134,2373,5134,2427,5149,2427,5149,237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149,2352l5137,2352,5135,2356,5132,2360,5123,2367,5118,2369,5114,2370,5114,2384,5122,2381,5128,2378,5134,2373,5149,2373,5149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187,2406l5172,2407,5173,2414,5176,2419,5185,2426,5191,2428,5207,2428,5214,2425,5221,2417,5195,2417,5193,2416,5189,2412,5187,2409,5187,2406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223,2388l5201,2388,5204,2389,5208,2394,5210,2397,5210,2407,5208,2410,5204,2415,5201,2417,5221,2417,5223,2413,5225,2408,5225,2394,5223,2388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222,2353l5182,2353,5174,2392,5186,2394,5190,2390,5193,2388,5223,2388,5214,2379,5191,2379,5193,2366,5222,2366,5222,235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208,2377l5198,2377,5194,2377,5191,2379,5214,2379,5208,2377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266,2352l5251,2352,5245,2354,5236,2365,5233,2375,5233,2405,5235,2414,5245,2425,5251,2428,5266,2428,5272,2425,5280,2416,5257,2416,5255,2416,5249,2399,5249,2381,5257,2363,5280,2363,5272,2354,5266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280,2363l5261,2363,5262,2364,5265,2366,5266,2368,5268,2375,5268,2376,5269,2381,5269,2399,5261,2416,5280,2416,5282,2414,5284,2405,5284,2375,5282,2365,5280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630,2363l5609,2363,5611,2364,5615,2368,5616,2370,5616,2376,5615,2379,5611,2384,5607,2388,5592,2402,5586,2408,5580,2417,5579,2422,5578,2427,5631,2427,5631,2413,5601,2413,5604,2409,5606,2408,5608,2405,5618,2397,5621,2394,5631,2366,5630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614,2352l5599,2352,5593,2353,5583,2360,5581,2366,5580,2374,5595,2375,5595,2371,5596,2368,5600,2364,5602,2363,5630,2363,5629,2361,5620,2353,5614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675,2352l5659,2352,5653,2354,5644,2365,5641,2375,5641,2405,5644,2414,5653,2425,5659,2428,5675,2428,5681,2425,5688,2416,5665,2416,5663,2416,5657,2399,5657,2381,5658,2375,5659,2371,5659,2368,5661,2366,5663,2364,5665,2363,5688,2363,5681,2354,5675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688,2363l5669,2363,5670,2364,5673,2366,5674,2368,5676,2375,5676,2376,5677,2381,5677,2399,5669,2416,5688,2416,5690,2414,5692,2405,5692,2375,5690,2365,5688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736,2352l5721,2352,5715,2354,5705,2365,5703,2375,5703,2405,5705,2414,5714,2425,5721,2428,5736,2428,5742,2425,5750,2416,5726,2416,5725,2416,5719,2399,5719,2381,5726,2363,5750,2363,5742,2354,5736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5750,2363l5730,2363,5732,2364,5735,2366,5736,2368,5738,2375,5738,2376,5738,2381,5738,2399,5730,2416,5750,2416,5751,2414,5754,2405,5754,2375,5751,2365,5750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099,2363l6078,2363,6081,2364,6085,2368,6085,2370,6085,2376,6084,2379,6081,2384,6077,2388,6061,2402,6056,2408,6050,2417,6048,2422,6048,2427,6101,2427,6101,2413,6071,2413,6074,2409,6075,2408,6078,2405,6088,2397,6091,2394,6101,2366,6099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083,2352l6068,2352,6063,2353,6053,2360,6050,2366,6049,2374,6064,2375,6065,2371,6066,2368,6070,2364,6072,2363,6099,2363,6098,2361,6090,2353,6083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126,2406l6111,2407,6112,2414,6115,2419,6124,2426,6130,2428,6146,2428,6153,2425,6160,2417,6135,2417,6132,2416,6130,2414,6128,2412,6127,2409,6126,2406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162,2388l6140,2388,6143,2389,6148,2394,6149,2397,6149,2407,6148,2410,6143,2415,6141,2417,6160,2417,6162,2413,6164,2408,6164,2394,6162,2388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161,2353l6121,2353,6113,2392,6125,2394,6129,2390,6133,2388,6162,2388,6153,2379,6130,2379,6132,2366,6161,2366,6161,235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147,2377l6137,2377,6133,2377,6130,2379,6153,2379,6147,2377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206,2352l6190,2352,6184,2354,6175,2365,6172,2375,6172,2405,6175,2414,6184,2425,6190,2428,6206,2428,6212,2425,6219,2416,6196,2416,6194,2416,6188,2399,6188,2381,6196,2363,6219,2363,6212,2354,6206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219,2363l6200,2363,6201,2364,6204,2366,6205,2368,6207,2375,6207,2376,6208,2381,6208,2399,6200,2416,6219,2416,6221,2414,6223,2405,6223,2375,6221,2365,6219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533,2405l6518,2407,6519,2413,6522,2418,6531,2426,6537,2428,6552,2428,6558,2426,6569,2416,6569,2416,6541,2416,6539,2415,6535,2411,6534,2409,6533,2405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566,2392l6548,2392,6550,2393,6554,2397,6555,2400,6555,2407,6554,2411,6550,2415,6548,2416,6569,2416,6571,2411,6571,2400,6570,2396,6566,239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540,2381l6538,2393,6541,2392,6543,2392,6566,2392,6564,2389,6561,2387,6556,2386,6564,2383,6565,2381,6544,2381,6540,2381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566,2363l6546,2363,6548,2364,6551,2367,6552,2369,6552,2375,6551,2377,6549,2379,6547,2381,6544,2381,6565,2381,6567,2377,6567,2366,6566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551,2352l6540,2352,6536,2352,6520,2371,6534,2373,6534,2370,6535,2368,6539,2364,6541,2363,6566,2363,6566,2362,6557,2354,6551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614,2352l6598,2352,6592,2354,6583,2365,6581,2375,6581,2405,6583,2414,6592,2425,6598,2428,6614,2428,6620,2425,6628,2416,6604,2416,6603,2416,6596,2399,6596,2381,6604,2363,6628,2363,6620,2354,6614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628,2363l6608,2363,6610,2364,6612,2366,6614,2368,6615,2375,6615,2376,6616,2381,6616,2399,6608,2416,6628,2416,6629,2414,6632,2405,6632,2375,6629,2365,6628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675,2352l6660,2352,6654,2354,6644,2365,6642,2375,6642,2405,6644,2414,6654,2425,6660,2428,6675,2428,6681,2425,6689,2416,6666,2416,6664,2416,6658,2399,6658,2381,6658,2375,6659,2371,6660,2368,6661,2366,6664,2364,6666,2363,6689,2363,6681,2354,6675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6689,2363l6669,2363,6671,2364,6674,2366,6675,2368,6677,2375,6677,2376,6677,2381,6677,2399,6669,2416,6689,2416,6691,2414,6693,2405,6693,2375,6691,2365,6689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03,2405l6988,2407,6989,2413,6992,2418,7001,2426,7007,2428,7022,2428,7028,2426,7038,2416,7038,2416,7011,2416,7009,2415,7004,2411,7003,2409,7003,2405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36,2392l7017,2392,7020,2393,7024,2397,7025,2400,7025,2407,7024,2411,7020,2415,7017,2416,7038,2416,7041,2411,7041,2400,7039,2396,7036,239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09,2381l7008,2393,7010,2392,7013,2392,7036,2392,7034,2389,7030,2387,7026,2386,7033,2383,7034,2381,7013,2381,7009,2381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36,2363l7016,2363,7018,2364,7021,2367,7022,2369,7022,2375,7021,2377,7016,2381,7013,2381,7034,2381,7037,2377,7037,2366,7036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21,2352l7009,2352,7005,2352,6989,2371,7003,2373,7004,2370,7005,2368,7008,2364,7011,2363,7036,2363,7035,2362,7027,2354,7021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65,2406l7050,2407,7051,2414,7054,2419,7063,2426,7069,2428,7085,2428,7093,2425,7099,2417,7074,2417,7071,2416,7067,2412,7066,2409,7065,2406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101,2388l7080,2388,7082,2389,7087,2394,7088,2397,7088,2407,7087,2410,7082,2415,7080,2417,7099,2417,7102,2413,7103,2408,7103,2394,7101,2388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100,2353l7060,2353,7052,2392,7064,2394,7068,2390,7072,2388,7101,2388,7092,2379,7069,2379,7071,2366,7100,2366,7100,235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086,2377l7076,2377,7072,2377,7069,2379,7092,2379,7086,2377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145,2352l7129,2352,7123,2354,7114,2365,7112,2375,7112,2405,7114,2414,7123,2425,7129,2428,7145,2428,7151,2425,7158,2416,7135,2416,7134,2416,7127,2399,7127,2381,7135,2363,7158,2363,7151,2354,7145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158,2363l7139,2363,7140,2364,7143,2366,7145,2368,7146,2375,7146,2376,7147,2381,7147,2399,7139,2416,7158,2416,7160,2414,7163,2405,7162,2375,7160,2365,7158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503,2412l7488,2412,7488,2427,7503,2427,7503,241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503,2352l7490,2352,7456,2399,7456,2412,7512,2412,7512,2399,7470,2399,7488,2373,7503,2373,7503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503,2373l7488,2373,7488,2399,7503,2399,7503,237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553,2352l7538,2352,7532,2354,7522,2365,7520,2375,7520,2405,7522,2414,7531,2425,7538,2428,7553,2428,7559,2425,7567,2416,7543,2416,7542,2416,7535,2399,7535,2381,7543,2363,7567,2363,7559,2354,7553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567,2363l7547,2363,7549,2364,7552,2366,7553,2368,7554,2375,7555,2376,7555,2381,7555,2399,7547,2416,7567,2416,7568,2414,7571,2405,7571,2375,7568,2365,7567,2363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614,2352l7599,2352,7593,2354,7584,2365,7581,2375,7581,2405,7583,2414,7593,2425,7599,2428,7614,2428,7620,2425,7628,2416,7605,2416,7603,2416,7597,2399,7597,2381,7605,2363,7628,2363,7620,2354,7614,2352xe" filled="true" fillcolor="#252525" stroked="false">
                <v:path arrowok="t"/>
                <v:fill type="solid"/>
              </v:shape>
              <v:shape style="position:absolute;left:3763;top:2352;width:3869;height:77" coordorigin="3763,2352" coordsize="3869,77" path="m7628,2363l7608,2363,7610,2364,7613,2366,7614,2368,7616,2375,7616,2376,7616,2381,7616,2399,7616,2405,7615,2409,7614,2411,7613,2413,7610,2416,7608,2416,7628,2416,7630,2414,7632,2405,7632,2375,7630,2365,7628,2363xe" filled="true" fillcolor="#252525" stroked="false">
                <v:path arrowok="t"/>
                <v:fill type="solid"/>
              </v:shape>
            </v:group>
            <v:group style="position:absolute;left:5429;top:2487;width:509;height:111" coordorigin="5429,2487" coordsize="509,111">
              <v:shape style="position:absolute;left:5429;top:2487;width:509;height:111" coordorigin="5429,2487" coordsize="509,111" path="m5447,2544l5429,2546,5430,2556,5434,2563,5446,2573,5455,2576,5474,2576,5481,2574,5492,2570,5496,2567,5500,2561,5461,2561,5457,2560,5450,2554,5448,2550,5447,2544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477,2487l5459,2487,5453,2488,5433,2518,5435,2523,5445,2531,5452,2534,5469,2538,5474,2540,5479,2541,5481,2542,5484,2545,5485,2547,5485,2552,5483,2555,5477,2560,5473,2561,5500,2561,5501,2559,5503,2554,5503,2544,5502,2539,5461,2519,5455,2517,5451,2513,5450,2512,5450,2507,5451,2506,5456,2502,5460,2501,5498,2501,5497,2499,5485,2489,5477,2487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498,2501l5471,2501,5474,2502,5479,2506,5481,2509,5482,2514,5500,2513,5500,2505,5498,250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570,2523l5547,2523,5550,2524,5553,2526,5554,2529,5554,2533,5551,2535,5545,2536,5531,2539,5527,2540,5513,2562,5515,2567,5523,2574,5528,2575,5539,2575,5543,2575,5549,2572,5553,2570,5555,2567,5572,2567,5571,2564,5538,2564,5535,2563,5532,2560,5531,2558,5531,2553,5548,2546,5552,2545,5554,2544,5571,2544,5571,2526,5570,2523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572,2567l5555,2567,5556,2569,5557,2571,5557,2573,5558,2574,5575,2574,5573,2571,5572,2568,5572,2567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571,2544l5554,2544,5554,2553,5554,2554,5553,2558,5551,2559,5546,2563,5544,2564,5571,2564,5571,2563,5571,2560,5571,2544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551,2511l5535,2511,5529,2512,5520,2518,5517,2522,5515,2528,5531,2531,5532,2528,5533,2526,5537,2524,5539,2523,5570,2523,5570,2522,5567,2517,5565,2515,5557,2511,5551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603,2512l5587,2512,5587,2574,5604,2574,5604,2538,5605,2534,5615,2523,5682,2523,5681,2520,5603,2520,5603,2512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654,2523l5620,2523,5621,2524,5624,2525,5625,2527,5626,2530,5626,2532,5626,2574,5644,2574,5652,2524,5654,2523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682,2523l5660,2523,5662,2524,5664,2527,5665,2528,5666,2532,5666,2574,5683,2574,5683,2528,5683,2524,5682,2523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627,2511l5615,2511,5609,2514,5603,2520,5642,2520,5640,2517,5637,2515,5631,2511,5627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667,2511l5658,2511,5654,2511,5648,2515,5645,2517,5642,2520,5681,2520,5680,2518,5677,2515,5671,2511,5667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716,2512l5700,2512,5700,2598,5717,2598,5717,2566,5756,2566,5760,2562,5728,2562,5724,2561,5719,2554,5717,2549,5717,2536,5718,2531,5724,2525,5728,2523,5760,2523,5758,2521,5716,2521,5716,2512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756,2566l5717,2566,5720,2570,5724,2572,5729,2575,5733,2575,5744,2575,5750,2573,5756,2566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760,2523l5736,2523,5739,2525,5745,2531,5746,2536,5746,2550,5745,2555,5739,2561,5736,2562,5760,2562,5761,2561,5764,2553,5764,2533,5761,2525,5760,2523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744,2511l5732,2511,5728,2511,5721,2515,5718,2518,5716,2521,5758,2521,5751,2513,5744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795,2488l5778,2488,5778,2574,5795,2574,5795,2488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847,2511l5829,2511,5822,2513,5810,2525,5808,2533,5808,2553,5810,2559,5814,2565,5819,2572,5828,2575,5846,2575,5852,2574,5862,2568,5865,2563,5836,2563,5832,2562,5827,2556,5825,2553,5825,2548,5869,2548,5869,2538,5826,2538,5826,2533,5827,2530,5832,2524,5835,2523,5864,2523,5855,2514,5847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851,2554l5850,2557,5848,2560,5844,2562,5842,2563,5865,2563,5868,2557,5851,2554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864,2523l5842,2523,5845,2524,5850,2529,5851,2533,5852,2538,5869,2538,5869,2535,5866,2526,5864,2523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894,2554l5877,2556,5878,2562,5882,2567,5892,2574,5899,2575,5918,2575,5925,2573,5935,2565,5936,2564,5904,2564,5901,2563,5896,2559,5895,2557,5894,2554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916,2511l5897,2511,5890,2512,5881,2520,5879,2524,5879,2536,5882,2540,5891,2546,5899,2549,5913,2552,5916,2552,5918,2553,5919,2554,5920,2557,5920,2559,5920,2560,5918,2561,5916,2563,5913,2564,5936,2564,5938,2560,5938,2549,5904,2533,5898,2532,5897,2530,5895,2527,5897,2524,5899,2523,5902,2522,5934,2522,5934,2522,5931,2517,5922,2512,5916,2511xe" filled="true" fillcolor="#252525" stroked="false">
                <v:path arrowok="t"/>
                <v:fill type="solid"/>
              </v:shape>
              <v:shape style="position:absolute;left:5429;top:2487;width:509;height:111" coordorigin="5429,2487" coordsize="509,111" path="m5934,2522l5911,2522,5913,2523,5917,2526,5919,2527,5919,2530,5936,2527,5934,2522xe" filled="true" fillcolor="#252525" stroked="false">
                <v:path arrowok="t"/>
                <v:fill type="solid"/>
              </v:shape>
            </v:group>
            <v:group style="position:absolute;left:3669;top:2260;width:75;height:76" coordorigin="3669,2260" coordsize="75,76">
              <v:shape style="position:absolute;left:3669;top:2260;width:75;height:76" coordorigin="3669,2260" coordsize="75,76" path="m3699,2301l3669,2301,3669,2315,3699,2315,3699,2301xe" filled="true" fillcolor="#252525" stroked="false">
                <v:path arrowok="t"/>
                <v:fill type="solid"/>
              </v:shape>
              <v:shape style="position:absolute;left:3669;top:2260;width:75;height:76" coordorigin="3669,2260" coordsize="75,76" path="m3743,2281l3728,2281,3728,2335,3743,2335,3743,2281xe" filled="true" fillcolor="#252525" stroked="false">
                <v:path arrowok="t"/>
                <v:fill type="solid"/>
              </v:shape>
              <v:shape style="position:absolute;left:3669;top:2260;width:75;height:76" coordorigin="3669,2260" coordsize="75,76" path="m3743,2260l3731,2260,3729,2265,3726,2269,3717,2275,3712,2278,3708,2279,3708,2292,3716,2290,3722,2286,3728,2281,3743,2281,3743,2260xe" filled="true" fillcolor="#252525" stroked="false">
                <v:path arrowok="t"/>
                <v:fill type="solid"/>
              </v:shape>
            </v:group>
            <v:group style="position:absolute;left:3576;top:2025;width:181;height:77" coordorigin="3576,2025" coordsize="181,77">
              <v:shape style="position:absolute;left:3576;top:2025;width:181;height:77" coordorigin="3576,2025" coordsize="181,77" path="m3606,2066l3576,2066,3576,2081,3606,2081,3606,2066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645,2025l3630,2025,3624,2028,3614,2039,3612,2048,3612,2078,3614,2088,3623,2099,3629,2102,3645,2102,3651,2099,3659,2090,3635,2090,3634,2089,3627,2072,3627,2055,3635,2037,3659,2037,3651,2028,3645,2025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659,2037l3639,2037,3641,2038,3643,2040,3645,2042,3646,2048,3647,2049,3647,2055,3647,2072,3639,2090,3659,2090,3660,2088,3663,2078,3663,2048,3660,2039,3659,2037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691,2086l3676,2086,3676,2101,3691,2101,3691,2086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719,2080l3704,2081,3705,2088,3708,2092,3717,2100,3723,2102,3739,2102,3746,2098,3753,2090,3727,2090,3725,2089,3721,2086,3719,2083,3719,2080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755,2062l3733,2062,3736,2063,3740,2068,3741,2071,3741,2081,3740,2084,3736,2089,3733,2090,3753,2090,3755,2087,3757,2082,3757,2068,3755,2062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754,2027l3713,2027,3706,2066,3718,2067,3721,2064,3725,2062,3755,2062,3745,2053,3723,2053,3725,2040,3754,2040,3754,2027xe" filled="true" fillcolor="#252525" stroked="false">
                <v:path arrowok="t"/>
                <v:fill type="solid"/>
              </v:shape>
              <v:shape style="position:absolute;left:3576;top:2025;width:181;height:77" coordorigin="3576,2025" coordsize="181,77" path="m3740,2050l3729,2050,3726,2051,3723,2053,3745,2053,3740,2050xe" filled="true" fillcolor="#252525" stroked="false">
                <v:path arrowok="t"/>
                <v:fill type="solid"/>
              </v:shape>
            </v:group>
            <v:group style="position:absolute;left:3611;top:1556;width:146;height:77" coordorigin="3611,1556" coordsize="146,77">
              <v:shape style="position:absolute;left:3611;top:1556;width:146;height:77" coordorigin="3611,1556" coordsize="146,77" path="m3644,1556l3629,1556,3623,1558,3613,1570,3611,1579,3611,1609,3613,1618,3622,1630,3629,1632,3644,1632,3650,1630,3658,1620,3635,1620,3633,1620,3627,1603,3627,1585,3635,1568,3658,1568,3650,1558,3644,1556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658,1568l3638,1568,3640,1568,3643,1570,3644,1573,3646,1579,3646,1580,3646,1585,3646,1603,3638,1620,3658,1620,3659,1618,3662,1609,3662,1579,3659,1570,3658,1568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691,1617l3675,1617,3675,1631,3691,1631,3691,1617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718,1610l3703,1612,3704,1618,3707,1623,3716,1630,3722,1632,3738,1632,3745,1629,3752,1621,3727,1621,3724,1620,3720,1616,3719,1614,3718,1610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754,1592l3732,1592,3735,1594,3740,1598,3741,1602,3741,1611,3740,1615,3735,1620,3732,1621,3752,1621,3754,1618,3756,1612,3756,1598,3754,1593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753,1557l3713,1557,3705,1596,3717,1598,3721,1594,3725,1592,3754,1592,3745,1583,3722,1583,3724,1571,3753,1571,3753,1557xe" filled="true" fillcolor="#252525" stroked="false">
                <v:path arrowok="t"/>
                <v:fill type="solid"/>
              </v:shape>
              <v:shape style="position:absolute;left:3611;top:1556;width:146;height:77" coordorigin="3611,1556" coordsize="146,77" path="m3739,1581l3729,1581,3725,1582,3722,1583,3745,1583,3739,1581xe" filled="true" fillcolor="#252525" stroked="false">
                <v:path arrowok="t"/>
                <v:fill type="solid"/>
              </v:shape>
            </v:group>
            <v:group style="position:absolute;left:3442;top:1536;width:116;height:581" coordorigin="3442,1536" coordsize="116,581">
              <v:shape style="position:absolute;left:3442;top:1536;width:116;height:581" coordorigin="3442,1536" coordsize="116,581" path="m3532,2030l3442,2065,3442,2083,3532,2116,3532,2098,3512,2091,3512,2085,3496,2085,3463,2074,3496,2062,3512,2062,3512,2057,3532,2049,3532,2030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12,2062l3496,2062,3496,2085,3512,2085,3512,2062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2,1931l3484,1931,3480,1932,3473,1934,3470,1937,3466,1943,3465,1947,3465,1955,3466,1958,3470,1965,3472,1968,3476,1970,3472,1972,3470,1975,3466,1981,3465,1984,3465,1995,3469,2002,3476,2007,3467,2007,3467,2022,3532,2022,3532,2006,3494,2006,3490,2006,3484,2004,3482,2002,3479,1998,3479,1996,3479,1991,3490,1985,3532,1985,3532,1969,3495,1969,3490,1968,3484,1966,3482,1965,3479,1961,3479,1959,3479,1953,3480,1951,3482,1949,3484,1948,3488,1948,3532,1948,3532,1931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10,1855l3488,1855,3480,1857,3468,1867,3465,1873,3465,1885,3466,1889,3470,1895,3473,1898,3476,1900,3467,1900,3467,1915,3557,1915,3557,1899,3492,1899,3487,1898,3481,1892,3479,1889,3479,1881,3481,1878,3487,1873,3492,1871,3533,1871,3531,1867,3519,1857,3510,1855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3,1871l3507,1871,3512,1873,3518,1878,3520,1881,3520,1889,3518,1892,3511,1898,3506,1899,3557,1899,3524,1899,3528,1896,3530,1893,3533,1887,3534,1885,3534,1873,3533,1871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2,1825l3442,1825,3442,1842,3532,1842,3532,1825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458,1792l3442,1792,3442,1808,3458,1808,3458,1792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2,1792l3467,1792,3467,1808,3532,1808,3532,1792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1,1745l3518,1747,3519,1750,3519,1752,3481,1758,3444,1758,3454,1774,3467,1774,3467,1782,3481,1782,3481,1774,3519,1774,3521,1774,3534,1761,3534,1753,3533,1749,3531,1745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481,1747l3467,1747,3467,1758,3481,1758,3481,1747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2,1679l3467,1679,3467,1696,3504,1696,3510,1696,3514,1698,3516,1699,3520,1704,3521,1706,3521,1711,3506,1719,3467,1719,3467,1736,3514,1736,3519,1735,3534,1711,3533,1707,3529,1700,3526,1697,3522,1694,3532,1694,3532,1679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32,1605l3442,1605,3442,1622,3474,1622,3468,1627,3465,1633,3465,1647,3468,1654,3480,1663,3488,1666,3510,1666,3519,1663,3531,1653,3533,1649,3492,1649,3487,1648,3480,1643,3479,1639,3479,1631,3480,1628,3487,1623,3492,1622,3524,1622,3523,1621,3532,1621,3532,1605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24,1622l3506,1622,3512,1623,3518,1628,3520,1631,3520,1640,3518,1644,3510,1648,3505,1649,3533,1649,3534,1647,3534,1636,3533,1633,3529,1626,3526,1623,3524,1622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491,1536l3481,1538,3468,1549,3465,1556,3465,1574,3468,1580,3481,1591,3489,1594,3509,1594,3517,1592,3530,1583,3533,1577,3504,1577,3504,1577,3489,1577,3485,1576,3480,1571,3479,1568,3479,1561,3480,1558,3485,1554,3489,1552,3494,1552,3504,1552,3504,1536,3491,1536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14,1537l3511,1553,3515,1554,3517,1555,3520,1559,3521,1561,3521,1567,3519,1571,3514,1576,3510,1577,3504,1577,3533,1577,3534,1575,3534,1557,3532,1551,3525,1542,3521,1539,3514,1537xe" filled="true" fillcolor="#252525" stroked="false">
                <v:path arrowok="t"/>
                <v:fill type="solid"/>
              </v:shape>
              <v:shape style="position:absolute;left:3442;top:1536;width:116;height:581" coordorigin="3442,1536" coordsize="116,581" path="m3504,1552l3494,1552,3494,1577,3489,1577,3504,1577,3504,1552xe" filled="true" fillcolor="#252525" stroked="false">
                <v:path arrowok="t"/>
                <v:fill type="solid"/>
              </v:shape>
            </v:group>
            <v:group style="position:absolute;left:3704;top:1791;width:51;height:77" coordorigin="3704,1791" coordsize="51,77">
              <v:shape style="position:absolute;left:3704;top:1791;width:51;height:77" coordorigin="3704,1791" coordsize="51,77" path="m3737,1791l3721,1791,3716,1793,3706,1804,3704,1814,3704,1844,3706,1853,3715,1864,3721,1867,3737,1867,3743,1865,3751,1855,3727,1855,3726,1855,3719,1838,3719,1820,3727,1802,3751,1802,3743,1793,3737,1791xe" filled="true" fillcolor="#252525" stroked="false">
                <v:path arrowok="t"/>
                <v:fill type="solid"/>
              </v:shape>
              <v:shape style="position:absolute;left:3704;top:1791;width:51;height:77" coordorigin="3704,1791" coordsize="51,77" path="m3751,1802l3731,1802,3733,1803,3735,1805,3737,1807,3738,1814,3739,1815,3739,1820,3739,1838,3738,1844,3737,1848,3737,1850,3735,1852,3733,1855,3731,1855,3751,1855,3752,1853,3755,1844,3755,1814,3752,1804,3751,1802xe" filled="true" fillcolor="#252525" stroked="false">
                <v:path arrowok="t"/>
                <v:fill type="solid"/>
              </v:shape>
            </v:group>
            <v:group style="position:absolute;left:3708;top:1321;width:35;height:76" coordorigin="3708,1321" coordsize="35,76">
              <v:shape style="position:absolute;left:3708;top:1321;width:35;height:76" coordorigin="3708,1321" coordsize="35,76" path="m3742,1342l3727,1342,3727,1396,3742,1396,3742,1342xe" filled="true" fillcolor="#252525" stroked="false">
                <v:path arrowok="t"/>
                <v:fill type="solid"/>
              </v:shape>
              <v:shape style="position:absolute;left:3708;top:1321;width:35;height:76" coordorigin="3708,1321" coordsize="35,76" path="m3742,1321l3730,1321,3728,1326,3725,1330,3716,1337,3712,1339,3708,1340,3708,1353,3715,1351,3722,1347,3727,1342,3742,1342,3742,1321xe" filled="true" fillcolor="#252525" stroked="false">
                <v:path arrowok="t"/>
                <v:fill type="solid"/>
              </v:shape>
            </v:group>
            <v:group style="position:absolute;left:3799;top:1355;width:3738;height:939" coordorigin="3799,1355" coordsize="3738,939">
              <v:shape style="position:absolute;left:3799;top:1355;width:3738;height:939" coordorigin="3799,1355" coordsize="3738,939" path="m3799,1642l3809,1559,3818,1488,3837,1387,3855,1355,3865,1367,3884,1445,3893,1507,3902,1583,3912,1667,3921,1758,3931,1852,3940,1944,3949,2032,3959,2112,3968,2180,3987,2271,4006,2292,4015,2275,4034,2187,4043,2121,4053,2043,4062,1956,4071,1864,4081,1770,4090,1678,4100,1593,4109,1516,4118,1452,4137,1370,4147,1356,4156,1360,4175,1423,4194,1550,4203,1631,4212,1720,4222,1813,4231,1906,4240,1997,4250,2080,4259,2153,4269,2213,4287,2285,4297,2294,4306,2284,4325,2211,4334,2150,4344,2076,4353,1993,4363,1902,4372,1809,4381,1716,4391,1627,4400,1547,4410,1477,4428,1382,4447,1356,4457,1371,4475,1454,4485,1519,4494,1596,4503,1682,4513,1774,4522,1868,4532,1960,4541,2046,4550,2124,4560,2190,4579,2276,4588,2292,4597,2290,4616,2232,4635,2108,4644,2029,4654,1940,4663,1848,4673,1754,4682,1663,4691,1579,4701,1504,4710,1443,4729,1366,4738,1355,4748,1363,4766,1432,4785,1563,4795,1646,4804,1735,4813,1829,4823,1922,4832,2011,4842,2093,4851,2164,4870,2264,4889,2294,4898,2281,4917,2202,4926,2139,4935,2063,4945,1978,4954,1887,4964,1793,4973,1701,4982,1613,4992,1534,5001,1467,5020,1377,5039,1357,5048,1376,5067,1464,5076,1531,5086,1610,5095,1697,5105,1790,5114,1883,5123,1975,5133,2060,5142,2136,5151,2200,5170,2280,5180,2293,5189,2288,5208,2224,5227,2096,5236,2014,5245,1925,5255,1832,5264,1739,5274,1649,5283,1566,5292,1493,5302,1434,5321,1363,5330,1355,5339,1366,5358,1441,5367,1502,5377,1576,5386,1660,5396,1751,5405,1844,5414,1937,5424,2025,5433,2106,5443,2175,5461,2269,5480,2293,5490,2277,5508,2192,5518,2127,5527,2049,5537,1963,5546,1871,5555,1777,5565,1685,5574,1599,5583,1522,5593,1457,5612,1372,5621,1356,5630,1359,5649,1419,5668,1544,5677,1624,5687,1713,5696,1805,5706,1899,5715,1990,5724,2074,5734,2148,5743,2209,5762,2283,5771,2294,5781,2286,5799,2215,5809,2155,5818,2083,5828,2000,5837,1910,5846,1816,5856,1723,5865,1634,5875,1553,5884,1482,5903,1384,5922,1356,5931,1369,5950,1450,5959,1514,5969,1590,5978,1675,5987,1766,5997,1860,6006,1952,6015,2040,6025,2118,6034,2185,6053,2274,6062,2292,6072,2291,6100,2182,6109,2114,6119,2035,6128,1948,6138,1855,6147,1762,6156,1670,6166,1585,6175,1510,6185,1447,6203,1368,6213,1355,6222,1361,6241,1428,6260,1557,6269,1639,6278,1728,6288,1821,6297,1915,6307,2004,6316,2087,6325,2159,6344,2261,6363,2294,6372,2282,6391,2206,6401,2144,6410,2069,6419,1985,6429,1894,6438,1800,6447,1708,6457,1620,6466,1540,6476,1471,6494,1379,6513,1357,6523,1373,6541,1460,6551,1526,6560,1603,6570,1690,6579,1782,6588,1876,6598,1968,6607,2054,6617,2130,6626,2195,6645,2278,6654,2293,6663,2289,6682,2227,6701,2102,6710,2021,6720,1932,6729,1839,6739,1746,6748,1656,6757,1572,6767,1498,6776,1438,6795,1365,6804,1355,6814,1364,6833,1436,6842,1497,6851,1570,6861,1653,6870,1743,6879,1837,6889,1930,6898,2019,6908,2100,6917,2170,6936,2266,6955,2293,6964,2279,6983,2197,6992,2132,7002,2056,7011,1970,7020,1878,7030,1785,7039,1693,7049,1606,7058,1528,7067,1461,7086,1374,7095,1357,7105,1358,7124,1416,7142,1538,7152,1618,7161,1705,7171,1798,7180,1892,7189,1983,7199,2067,7208,2142,7218,2205,7236,2282,7246,2294,7255,2287,7274,2219,7293,2089,7302,2007,7311,1917,7321,1824,7330,1730,7340,1641,7349,1559,7358,1487,7377,1387,7396,1355,7405,1368,7424,1445,7434,1508,7443,1583,7452,1668,7462,1759,7471,1853,7481,1945,7490,2033,7499,2112,7509,2180,7527,2271,7537,2291e" filled="false" stroked="true" strokeweight=".61465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.963249pt;margin-top:192.584915pt;width:198.2pt;height:16.9pt;mso-position-horizontal-relative:page;mso-position-vertical-relative:page;z-index:-119248" coordorigin="1359,3852" coordsize="3964,338">
            <v:group style="position:absolute;left:1454;top:3943;width:3869;height:77" coordorigin="1454,3943" coordsize="3869,77">
              <v:shape style="position:absolute;left:1454;top:3943;width:3869;height:77" coordorigin="1454,3943" coordsize="3869,77" path="m1487,3943l1471,3943,1465,3946,1456,3957,1454,3967,1454,3997,1456,4006,1465,4017,1471,4020,1487,4020,1493,4017,1500,4008,1477,4008,1476,4007,1469,3990,1469,3973,1477,3955,1500,3955,1493,3946,1487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1500,3955l1481,3955,1482,3956,1485,3958,1486,3960,1488,3967,1488,3967,1489,3973,1489,3990,1481,4008,1500,4008,1502,4006,1504,3996,1504,3967,1502,3957,1500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1814,3955l1794,3955,1796,3956,1800,3959,1801,3962,1801,3968,1800,3971,1796,3976,1792,3980,1776,3994,1771,4000,1765,4009,1763,4013,1763,4019,1816,4019,1816,4005,1786,4005,1789,4001,1790,4000,1793,3997,1803,3989,1806,3986,1816,3958,1814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1798,3943l1784,3943,1778,3945,1768,3952,1765,3958,1764,3965,1780,3967,1780,3963,1781,3960,1785,3956,1787,3955,1814,3955,1814,3953,1805,3945,1798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1859,3943l1844,3943,1838,3946,1829,3957,1826,3967,1826,3997,1828,4006,1838,4017,1844,4020,1859,4020,1865,4017,1873,4008,1850,4008,1848,4007,1842,3990,1842,3973,1850,3955,1873,3955,1865,3946,1859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1873,3955l1853,3955,1855,3956,1858,3958,1859,3960,1861,3967,1861,3967,1861,3973,1861,3990,1853,4008,1873,4008,1875,4006,1877,3996,1877,3967,1875,3957,1873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150,4003l2136,4003,2136,4019,2150,4019,2150,400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150,3943l2138,3943,2103,3991,2103,4003,2160,4003,2160,3991,2118,3991,2136,3965,2150,3965,2150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150,3965l2136,3965,2136,3991,2150,3991,2150,396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201,3943l2185,3943,2179,3946,2170,3957,2168,3967,2168,3997,2170,4006,2179,4017,2185,4020,2201,4020,2207,4017,2215,4008,2191,4008,2190,4007,2183,3990,2183,3973,2191,3955,2215,3955,2207,3946,2201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215,3955l2195,3955,2197,3956,2199,3958,2201,3960,2202,3967,2203,3967,2203,3973,2203,3990,2195,4008,2215,4008,2216,4006,2219,3996,2219,3967,2216,3957,2215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483,3943l2468,3943,2461,3946,2450,3958,2448,3968,2448,3995,2450,4005,2460,4017,2467,4020,2482,4020,2489,4017,2498,4008,2498,4008,2473,4008,2470,4007,2466,4002,2465,3998,2465,3989,2466,3986,2470,3982,2472,3980,2497,3980,2493,3976,2463,3976,2464,3968,2465,3962,2470,3956,2472,3955,2497,3955,2495,3951,2487,3945,2483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497,3980l2478,3980,2481,3982,2485,3986,2485,3989,2486,3999,2485,4003,2481,4007,2479,4008,2498,4008,2500,4002,2500,3987,2498,3981,2497,3980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484,3970l2472,3970,2467,3972,2463,3976,2493,3976,2489,3972,2484,3970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497,3955l2478,3955,2480,3956,2483,3958,2484,3961,2484,3963,2499,3962,2498,3956,2498,3956,2497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542,3943l2527,3943,2521,3946,2512,3957,2509,3967,2509,3997,2511,4006,2521,4017,2527,4020,2542,4020,2548,4017,2556,4008,2533,4008,2531,4007,2525,3990,2525,3973,2533,3955,2556,3955,2548,3946,2542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556,3955l2536,3955,2538,3956,2541,3958,2542,3960,2544,3967,2544,3967,2544,3973,2544,3990,2536,4008,2556,4008,2558,4006,2560,3996,2560,3967,2558,3957,2556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822,3943l2807,3943,2801,3945,2793,3952,2791,3957,2791,3966,2792,3969,2795,3974,2798,3977,2802,3978,2798,3980,2794,3983,2790,3989,2789,3993,2789,4004,2792,4010,2802,4018,2808,4020,2823,4020,2829,4018,2839,4009,2839,4008,2812,4008,2809,4007,2805,4003,2804,4000,2804,3992,2805,3990,2808,3985,2811,3984,2837,3984,2835,3982,2832,3980,2827,3978,2831,3977,2834,3975,2835,3973,2812,3973,2809,3972,2806,3969,2805,3966,2805,3961,2806,3959,2810,3955,2812,3955,2837,3955,2836,3952,2828,3945,2822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837,3984l2818,3984,2821,3985,2825,3990,2826,3992,2826,4000,2825,4003,2821,4007,2818,4008,2839,4008,2841,4003,2841,3992,2840,3989,2837,398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837,3955l2818,3955,2820,3955,2823,3959,2824,3961,2824,3966,2823,3969,2820,3972,2817,3973,2835,3973,2837,3969,2838,3966,2838,3957,2837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884,3943l2868,3943,2862,3946,2853,3957,2851,3967,2851,3997,2853,4006,2862,4017,2868,4020,2884,4020,2890,4017,2898,4008,2874,4008,2873,4007,2866,3990,2866,3973,2867,3967,2868,3963,2869,3960,2870,3958,2873,3956,2874,3955,2898,3955,2890,3946,2884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2898,3955l2878,3955,2880,3956,2882,3958,2884,3960,2885,3967,2886,3967,2886,3973,2886,3990,2878,4008,2898,4008,2899,4006,2902,3996,2902,3967,2899,3957,2898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138,3964l3123,3964,3123,4019,3138,4019,3138,396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138,3943l3126,3943,3124,3948,3121,3952,3112,3959,3107,3961,3103,3962,3103,3975,3111,3973,3117,3969,3123,3964,3138,3964,3138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194,3943l3179,3943,3173,3946,3163,3957,3161,3967,3161,3997,3163,4006,3172,4017,3179,4020,3194,4020,3200,4017,3208,4008,3185,4008,3183,4007,3177,3990,3177,3973,3185,3955,3208,3955,3200,3946,3194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208,3955l3188,3955,3190,3956,3193,3958,3194,3960,3196,3967,3196,3967,3196,3973,3196,3990,3188,4008,3208,4008,3209,4006,3212,3996,3212,3967,3209,3957,3208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255,3943l3240,3943,3234,3946,3225,3957,3222,3967,3222,3997,3224,4006,3234,4017,3240,4020,3255,4020,3261,4017,3269,4008,3246,4008,3244,4007,3238,3990,3238,3973,3246,3955,3269,3955,3261,3946,3255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269,3955l3250,3955,3251,3956,3254,3958,3255,3960,3257,3967,3257,3967,3258,3973,3258,3990,3250,4008,3269,4008,3271,4006,3273,3996,3273,3967,3271,3957,3269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480,3964l3464,3964,3464,4019,3480,4019,3480,396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480,3943l3467,3943,3466,3948,3462,3952,3453,3959,3449,3961,3445,3962,3445,3975,3452,3973,3459,3969,3464,3964,3480,3964,3480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552,3955l3531,3955,3534,3956,3537,3959,3538,3962,3538,3968,3537,3971,3534,3976,3529,3980,3514,3994,3508,4000,3503,4009,3501,4013,3500,4019,3553,4019,3553,4005,3523,4005,3526,4001,3528,4000,3531,3997,3540,3989,3544,3986,3553,3958,3552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536,3943l3521,3943,3515,3945,3506,3952,3503,3958,3502,3965,3517,3967,3517,3963,3519,3960,3522,3956,3525,3955,3552,3955,3551,3953,3542,3945,3536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597,3943l3582,3943,3576,3946,3566,3957,3564,3967,3564,3997,3566,4006,3575,4017,3582,4020,3597,4020,3603,4017,3611,4008,3587,4008,3586,4007,3579,3990,3579,3973,3587,3955,3611,3955,3603,3946,3597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611,3955l3591,3955,3593,3956,3596,3958,3597,3960,3599,3967,3599,3967,3599,3973,3599,3990,3591,4008,3611,4008,3612,4006,3615,3996,3615,3967,3612,3957,3611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821,3964l3806,3964,3806,4019,3821,4019,3821,396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821,3943l3809,3943,3807,3948,3804,3952,3795,3959,3790,3961,3786,3962,3786,3975,3794,3973,3800,3969,3806,3964,3821,3964,3821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888,4003l3873,4003,3873,4019,3888,4019,3888,400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888,3943l3875,3943,3841,3991,3841,4003,3898,4003,3898,3991,3855,3991,3873,3965,3888,3965,3888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888,3965l3873,3965,3873,3991,3888,3991,3888,396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938,3943l3923,3943,3917,3946,3908,3957,3905,3967,3905,3997,3907,4006,3917,4017,3923,4020,3938,4020,3944,4017,3952,4008,3929,4008,3927,4007,3921,3990,3921,3973,3929,3955,3952,3955,3944,3946,3938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3952,3955l3933,3955,3934,3956,3937,3958,3938,3960,3940,3967,3940,3967,3941,3973,3941,3990,3933,4008,3952,4008,3954,4006,3956,3996,3956,3967,3954,3957,3952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163,3964l4147,3964,4147,4019,4163,4019,4163,396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163,3943l4150,3943,4149,3948,4145,3952,4136,3959,4132,3961,4128,3962,4128,3975,4135,3973,4142,3969,4147,3964,4163,3964,4163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20,3943l4206,3943,4199,3946,4188,3958,4185,3968,4185,3995,4188,4005,4198,4017,4205,4020,4220,4020,4226,4017,4236,4008,4236,4008,4211,4008,4208,4007,4203,4002,4202,3998,4202,3989,4203,3986,4207,3982,4210,3980,4235,3980,4231,3976,4201,3976,4202,3968,4203,3962,4207,3956,4210,3955,4235,3955,4233,3951,4225,3945,4220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35,3980l4216,3980,4218,3982,4222,3986,4223,3989,4223,3999,4222,4003,4219,4007,4216,4008,4236,4008,4238,4002,4238,3987,4236,3981,4235,3980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21,3970l4209,3970,4205,3972,4201,3976,4231,3976,4227,3972,4221,3970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35,3955l4216,3955,4218,3956,4221,3958,4222,3961,4222,3963,4237,3962,4236,3956,4235,3956,4235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80,3943l4265,3943,4259,3946,4249,3957,4247,3967,4247,3997,4249,4006,4258,4017,4265,4020,4280,4020,4286,4017,4294,4008,4270,4008,4269,4007,4262,3990,4262,3973,4270,3955,4294,3955,4286,3946,4280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294,3955l4274,3955,4276,3956,4279,3958,4280,3960,4282,3967,4282,3967,4282,3973,4282,3990,4274,4008,4294,4008,4295,4006,4298,3996,4298,3967,4295,3957,4294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504,3964l4489,3964,4489,4019,4504,4019,4504,396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504,3943l4492,3943,4490,3948,4487,3952,4478,3959,4473,3961,4469,3962,4469,3975,4477,3973,4483,3969,4489,3964,4504,3964,4504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560,3943l4545,3943,4539,3945,4531,3952,4529,3957,4529,3966,4529,3969,4533,3974,4536,3977,4540,3978,4535,3980,4532,3983,4528,3989,4527,3993,4527,4004,4529,4010,4540,4018,4546,4020,4561,4020,4567,4018,4576,4009,4577,4008,4550,4008,4547,4007,4543,4003,4542,4000,4542,3992,4542,3990,4546,3985,4549,3984,4574,3984,4573,3982,4570,3980,4565,3978,4569,3977,4571,3975,4573,3973,4549,3973,4547,3972,4544,3969,4543,3966,4543,3961,4544,3959,4547,3955,4550,3955,4575,3955,4574,3952,4566,3945,4560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574,3984l4556,3984,4558,3985,4563,3990,4564,3992,4564,4000,4563,4003,4558,4007,4556,4008,4577,4008,4579,4003,4579,3992,4577,3989,4574,3984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575,3955l4555,3955,4558,3955,4561,3959,4562,3961,4562,3966,4561,3969,4557,3972,4555,3973,4573,3973,4575,3969,4576,3966,4576,3957,4575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621,3943l4606,3943,4600,3946,4591,3957,4588,3967,4588,3997,4591,4006,4600,4017,4606,4020,4621,4020,4627,4017,4635,4008,4612,4008,4610,4007,4604,3990,4604,3973,4605,3967,4606,3963,4606,3960,4607,3958,4610,3956,4612,3955,4635,3955,4627,3946,4621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635,3955l4616,3955,4617,3956,4620,3958,4621,3960,4623,3967,4623,3967,4624,3973,4624,3990,4616,4008,4635,4008,4637,4006,4639,3996,4639,3967,4637,3957,4635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857,3955l4836,3955,4838,3956,4842,3959,4843,3962,4843,3968,4819,3994,4813,4000,4807,4009,4806,4013,4805,4019,4858,4019,4858,4005,4828,4005,4831,4001,4833,4000,4835,3997,4840,3993,4845,3989,4848,3986,4858,3958,4857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841,3943l4826,3943,4820,3945,4810,3952,4808,3958,4807,3965,4822,3967,4822,3963,4823,3960,4827,3956,4829,3955,4857,3955,4856,3953,4847,3945,4841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902,3943l4886,3943,4880,3946,4871,3957,4868,3967,4868,3997,4871,4006,4880,4017,4886,4020,4902,4020,4908,4017,4915,4008,4892,4008,4890,4007,4884,3990,4884,3973,4892,3955,4915,3955,4908,3946,4902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915,3955l4896,3955,4897,3956,4900,3958,4901,3960,4903,3967,4903,3967,4904,3973,4904,3990,4896,4008,4915,4008,4917,4006,4919,3996,4919,3967,4917,3957,4915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963,3943l4948,3943,4942,3946,4932,3957,4930,3967,4930,3997,4932,4006,4941,4017,4948,4020,4963,4020,4969,4017,4977,4008,4953,4008,4952,4007,4945,3990,4945,3973,4953,3955,4977,3955,4969,3946,4963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4977,3955l4957,3955,4959,3956,4962,3958,4963,3960,4965,3967,4965,3967,4965,3973,4965,3990,4957,4008,4977,4008,4978,4006,4981,3996,4981,3967,4978,3957,4977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198,3955l5177,3955,5180,3956,5183,3959,5184,3962,5184,3968,5183,3971,5180,3976,5175,3980,5160,3994,5154,4000,5149,4009,5147,4013,5146,4019,5200,4019,5200,4005,5169,4005,5173,4001,5174,4000,5177,3997,5182,3993,5186,3989,5190,3986,5200,3958,5198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182,3943l5167,3943,5161,3945,5152,3952,5149,3958,5148,3965,5163,3967,5164,3963,5165,3960,5168,3956,5171,3955,5198,3955,5197,3953,5188,3945,5182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260,3955l5239,3955,5241,3956,5245,3959,5246,3962,5246,3968,5222,3994,5216,4000,5210,4009,5208,4013,5208,4019,5261,4019,5261,4005,5231,4005,5234,4001,5235,4000,5238,3997,5243,3993,5248,3989,5251,3986,5261,3958,5260,3955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244,3943l5229,3943,5223,3945,5213,3952,5211,3958,5210,3965,5225,3967,5225,3963,5226,3960,5230,3956,5232,3955,5260,3955,5259,3953,5250,3945,5244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304,3943l5289,3943,5283,3946,5274,3957,5271,3967,5271,3997,5273,4006,5283,4017,5289,4020,5304,4020,5310,4017,5318,4008,5295,4008,5293,4007,5287,3990,5287,3973,5295,3955,5318,3955,5310,3946,5304,3943xe" filled="true" fillcolor="#252525" stroked="false">
                <v:path arrowok="t"/>
                <v:fill type="solid"/>
              </v:shape>
              <v:shape style="position:absolute;left:1454;top:3943;width:3869;height:77" coordorigin="1454,3943" coordsize="3869,77" path="m5318,3955l5299,3955,5300,3956,5303,3958,5304,3960,5306,3967,5306,3967,5307,3973,5307,3990,5299,4008,5318,4008,5320,4006,5322,3996,5322,3967,5320,3957,5318,3955xe" filled="true" fillcolor="#252525" stroked="false">
                <v:path arrowok="t"/>
                <v:fill type="solid"/>
              </v:shape>
            </v:group>
            <v:group style="position:absolute;left:3120;top:4079;width:509;height:111" coordorigin="3120,4079" coordsize="509,111">
              <v:shape style="position:absolute;left:3120;top:4079;width:509;height:111" coordorigin="3120,4079" coordsize="509,111" path="m3137,4136l3120,4138,3121,4147,3124,4155,3137,4165,3145,4167,3165,4167,3171,4166,3182,4162,3186,4159,3190,4153,3151,4153,3147,4151,3141,4146,3138,4142,3137,4136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167,4079l3149,4079,3143,4080,3123,4109,3126,4115,3135,4123,3142,4126,3159,4130,3164,4131,3169,4133,3172,4134,3174,4137,3175,4139,3175,4144,3173,4147,3167,4151,3163,4153,3190,4153,3192,4150,3193,4146,3193,4135,3192,4131,3151,4110,3145,4108,3141,4105,3140,4103,3140,4099,3141,4097,3146,4094,3150,4093,3188,4093,3187,4090,3176,4081,3167,4079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188,4093l3161,4093,3165,4094,3167,4096,3170,4098,3171,4101,3172,4105,3190,4105,3190,4097,3188,4093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261,4115l3237,4115,3240,4115,3244,4118,3244,4120,3244,4125,3241,4126,3236,4128,3222,4130,3217,4132,3204,4154,3206,4158,3213,4165,3219,4167,3229,4167,3233,4166,3240,4164,3243,4162,3246,4159,3262,4159,3262,4156,3228,4156,3225,4155,3222,4151,3221,4149,3221,4145,3239,4137,3242,4137,3244,4136,3261,4136,3261,4118,3261,4115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262,4159l3246,4159,3247,4163,3248,4165,3248,4166,3265,4166,3264,4163,3263,4160,3262,4159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261,4136l3244,4136,3244,4145,3244,4146,3234,4156,3262,4156,3261,4155,3261,4153,3261,4136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242,4102l3225,4102,3219,4104,3210,4109,3207,4114,3205,4120,3221,4123,3222,4120,3224,4118,3227,4115,3229,4115,3261,4115,3261,4114,3257,4109,3255,4107,3247,4103,3242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293,4104l3277,4104,3277,4166,3294,4166,3294,4130,3295,4125,3305,4115,3372,4115,3371,4112,3293,4112,3293,4104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344,4115l3310,4115,3312,4115,3314,4117,3315,4118,3316,4122,3317,4124,3317,4166,3334,4166,3342,4116,3344,4115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372,4115l3350,4115,3353,4116,3354,4118,3355,4120,3356,4124,3356,4166,3373,4166,3373,4120,3373,4116,3372,4115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318,4102l3306,4102,3299,4106,3293,4112,3332,4112,3330,4109,3327,4106,3321,4103,3318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357,4102l3348,4102,3345,4103,3338,4106,3335,4109,3332,4112,3371,4112,3370,4110,3367,4107,3361,4103,3357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406,4104l3390,4104,3390,4189,3407,4189,3407,4158,3446,4158,3450,4154,3418,4154,3415,4152,3409,4146,3407,4141,3407,4128,3409,4123,3414,4117,3418,4115,3450,4115,3448,4113,3406,4113,3406,4104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446,4158l3407,4158,3411,4161,3414,4164,3420,4166,3423,4167,3434,4167,3441,4164,3446,4158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450,4115l3426,4115,3429,4117,3435,4123,3436,4128,3436,4141,3435,4146,3430,4153,3426,4154,3450,4154,3451,4153,3454,4145,3454,4124,3451,4116,3450,4115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434,4102l3422,4102,3418,4103,3411,4107,3408,4110,3406,4113,3448,4113,3441,4105,3434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485,4080l3468,4080,3468,4166,3485,4166,3485,4080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538,4102l3519,4102,3512,4105,3501,4117,3498,4125,3498,4144,3500,4151,3504,4157,3510,4164,3518,4167,3537,4167,3543,4166,3552,4159,3556,4155,3526,4155,3522,4154,3517,4148,3516,4144,3516,4139,3559,4139,3559,4129,3516,4129,3516,4125,3517,4121,3522,4116,3525,4115,3554,4115,3545,4105,3538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541,4146l3540,4149,3538,4151,3535,4154,3532,4155,3556,4155,3558,4149,3541,4146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554,4115l3532,4115,3535,4116,3540,4121,3542,4125,3542,4129,3559,4129,3559,4127,3556,4117,3554,4115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584,4146l3567,4148,3569,4154,3572,4159,3582,4165,3589,4167,3608,4167,3616,4165,3626,4157,3626,4155,3594,4155,3591,4154,3587,4151,3585,4149,3584,4146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606,4102l3587,4102,3581,4104,3572,4111,3569,4116,3569,4127,3572,4132,3581,4138,3590,4140,3604,4143,3607,4144,3609,4145,3609,4145,3611,4149,3611,4150,3610,4152,3608,4153,3606,4154,3603,4155,3626,4155,3628,4152,3628,4141,3594,4125,3589,4123,3587,4122,3585,4119,3587,4116,3589,4115,3593,4114,3624,4114,3624,4113,3621,4109,3612,4104,3606,4102xe" filled="true" fillcolor="#252525" stroked="false">
                <v:path arrowok="t"/>
                <v:fill type="solid"/>
              </v:shape>
              <v:shape style="position:absolute;left:3120;top:4079;width:509;height:111" coordorigin="3120,4079" coordsize="509,111" path="m3624,4114l3601,4114,3604,4115,3607,4117,3609,4119,3609,4122,3626,4119,3624,4114xe" filled="true" fillcolor="#252525" stroked="false">
                <v:path arrowok="t"/>
                <v:fill type="solid"/>
              </v:shape>
            </v:group>
            <v:group style="position:absolute;left:1359;top:3852;width:87;height:76" coordorigin="1359,3852" coordsize="87,76">
              <v:shape style="position:absolute;left:1359;top:3852;width:87;height:76" coordorigin="1359,3852" coordsize="87,76" path="m1389,3893l1359,3893,1359,3907,1389,3907,1389,3893xe" filled="true" fillcolor="#252525" stroked="false">
                <v:path arrowok="t"/>
                <v:fill type="solid"/>
              </v:shape>
              <v:shape style="position:absolute;left:1359;top:3852;width:87;height:76" coordorigin="1359,3852" coordsize="87,76" path="m1444,3864l1423,3864,1426,3864,1430,3868,1431,3870,1431,3876,1429,3879,1426,3885,1422,3889,1406,3902,1401,3908,1395,3917,1393,3922,1393,3927,1446,3927,1446,3914,1416,3914,1419,3910,1420,3908,1423,3906,1433,3897,1436,3894,1446,3867,1444,3864xe" filled="true" fillcolor="#252525" stroked="false">
                <v:path arrowok="t"/>
                <v:fill type="solid"/>
              </v:shape>
              <v:shape style="position:absolute;left:1359;top:3852;width:87;height:76" coordorigin="1359,3852" coordsize="87,76" path="m1428,3852l1414,3852,1408,3853,1398,3860,1395,3866,1394,3874,1409,3875,1410,3871,1411,3868,1415,3865,1417,3864,1444,3864,1443,3862,1435,3854,1428,3852xe" filled="true" fillcolor="#25252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1.242001pt;margin-top:153.911652pt;width:184.7pt;height:33.85pt;mso-position-horizontal-relative:page;mso-position-vertical-relative:page;z-index:-119224" coordorigin="1225,3078" coordsize="3694,677">
            <v:group style="position:absolute;left:1359;top:3617;width:75;height:76" coordorigin="1359,3617" coordsize="75,76">
              <v:shape style="position:absolute;left:1359;top:3617;width:75;height:76" coordorigin="1359,3617" coordsize="75,76" path="m1389,3658l1359,3658,1359,3672,1389,3672,1389,3658xe" filled="true" fillcolor="#252525" stroked="false">
                <v:path arrowok="t"/>
                <v:fill type="solid"/>
              </v:shape>
              <v:shape style="position:absolute;left:1359;top:3617;width:75;height:76" coordorigin="1359,3617" coordsize="75,76" path="m1433,3638l1418,3638,1418,3692,1433,3692,1433,3638xe" filled="true" fillcolor="#252525" stroked="false">
                <v:path arrowok="t"/>
                <v:fill type="solid"/>
              </v:shape>
              <v:shape style="position:absolute;left:1359;top:3617;width:75;height:76" coordorigin="1359,3617" coordsize="75,76" path="m1433,3617l1421,3617,1419,3622,1416,3626,1407,3632,1403,3635,1399,3636,1399,3649,1406,3647,1413,3643,1418,3638,1433,3638,1433,3617xe" filled="true" fillcolor="#252525" stroked="false">
                <v:path arrowok="t"/>
                <v:fill type="solid"/>
              </v:shape>
            </v:group>
            <v:group style="position:absolute;left:1394;top:3382;width:51;height:77" coordorigin="1394,3382" coordsize="51,77">
              <v:shape style="position:absolute;left:1394;top:3382;width:51;height:77" coordorigin="1394,3382" coordsize="51,77" path="m1427,3382l1412,3382,1406,3385,1396,3396,1394,3406,1394,3436,1396,3445,1405,3456,1412,3459,1427,3459,1433,3456,1441,3447,1418,3447,1416,3446,1410,3429,1410,3412,1418,3394,1441,3394,1433,3385,1427,3382xe" filled="true" fillcolor="#252525" stroked="false">
                <v:path arrowok="t"/>
                <v:fill type="solid"/>
              </v:shape>
              <v:shape style="position:absolute;left:1394;top:3382;width:51;height:77" coordorigin="1394,3382" coordsize="51,77" path="m1441,3394l1421,3394,1423,3395,1426,3397,1427,3399,1429,3406,1429,3406,1429,3412,1429,3429,1421,3447,1441,3447,1442,3445,1445,3435,1445,3406,1442,3396,1441,3394xe" filled="true" fillcolor="#252525" stroked="false">
                <v:path arrowok="t"/>
                <v:fill type="solid"/>
              </v:shape>
            </v:group>
            <v:group style="position:absolute;left:1398;top:3148;width:35;height:76" coordorigin="1398,3148" coordsize="35,76">
              <v:shape style="position:absolute;left:1398;top:3148;width:35;height:76" coordorigin="1398,3148" coordsize="35,76" path="m1433,3169l1417,3169,1417,3223,1433,3223,1433,3169xe" filled="true" fillcolor="#252525" stroked="false">
                <v:path arrowok="t"/>
                <v:fill type="solid"/>
              </v:shape>
              <v:shape style="position:absolute;left:1398;top:3148;width:35;height:76" coordorigin="1398,3148" coordsize="35,76" path="m1433,3148l1420,3148,1418,3152,1415,3156,1406,3163,1402,3165,1398,3167,1398,3180,1405,3177,1412,3174,1417,3169,1433,3169,1433,3148xe" filled="true" fillcolor="#252525" stroked="false">
                <v:path arrowok="t"/>
                <v:fill type="solid"/>
              </v:shape>
            </v:group>
            <v:group style="position:absolute;left:1225;top:3127;width:116;height:581" coordorigin="1225,3127" coordsize="116,581">
              <v:shape style="position:absolute;left:1225;top:3127;width:116;height:581" coordorigin="1225,3127" coordsize="116,581" path="m1315,3622l1225,3656,1225,3675,1315,3708,1315,3690,1295,3683,1295,3677,1279,3677,1246,3666,1279,3654,1295,3654,1295,3648,1315,3641,1315,3622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95,3654l1279,3654,1279,3677,1295,3677,1295,3654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5,3523l1267,3523,1263,3523,1256,3526,1253,3529,1249,3535,1248,3539,1248,3547,1249,3550,1253,3557,1255,3559,1259,3562,1255,3564,1253,3566,1249,3572,1248,3576,1248,3587,1252,3594,1259,3599,1250,3599,1250,3614,1315,3614,1315,3598,1277,3598,1273,3597,1267,3596,1265,3594,1262,3590,1262,3588,1262,3583,1273,3577,1315,3577,1315,3560,1278,3560,1273,3560,1267,3558,1265,3557,1262,3553,1262,3550,1262,3545,1263,3543,1265,3541,1267,3540,1271,3539,1315,3539,1315,3523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93,3447l1271,3447,1263,3449,1251,3459,1248,3465,1248,3477,1249,3480,1253,3487,1256,3490,1259,3492,1250,3492,1250,3507,1340,3507,1340,3491,1275,3491,1270,3489,1264,3484,1262,3481,1262,3473,1264,3470,1270,3465,1275,3463,1316,3463,1314,3459,1302,3449,1293,3447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6,3463l1290,3463,1295,3464,1301,3470,1303,3473,1303,3481,1301,3484,1294,3489,1289,3491,1340,3491,1307,3491,1311,3488,1313,3485,1316,3479,1317,3477,1317,3465,1316,3463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5,3417l1225,3417,1225,3433,1315,3433,1315,3417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41,3384l1225,3384,1225,3400,1241,3400,1241,3384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5,3384l1250,3384,1250,3400,1315,3400,1315,3384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4,3337l1301,3339,1302,3341,1302,3344,1264,3350,1227,3350,1237,3366,1250,3366,1250,3374,1264,3374,1264,3366,1302,3366,1304,3366,1317,3353,1317,3345,1316,3341,1314,3337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64,3338l1250,3338,1250,3350,1264,3350,1264,3338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5,3271l1250,3271,1250,3287,1287,3287,1293,3288,1297,3289,1299,3291,1303,3295,1304,3298,1304,3303,1289,3311,1250,3311,1250,3327,1297,3327,1302,3327,1317,3303,1316,3299,1312,3291,1309,3288,1305,3286,1315,3286,1315,3271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15,3197l1225,3197,1225,3213,1257,3213,1251,3219,1248,3225,1248,3239,1251,3245,1263,3255,1271,3258,1293,3258,1302,3255,1314,3245,1316,3241,1275,3241,1270,3240,1263,3234,1262,3231,1262,3223,1263,3220,1270,3215,1275,3213,1307,3213,1306,3212,1315,3212,1315,3197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307,3213l1289,3213,1295,3215,1301,3220,1303,3223,1303,3232,1301,3235,1293,3240,1288,3241,1316,3241,1317,3239,1317,3228,1316,3225,1312,3218,1309,3215,1307,3213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74,3127l1264,3130,1251,3141,1248,3148,1248,3165,1251,3172,1264,3183,1272,3186,1292,3186,1300,3184,1306,3179,1313,3174,1316,3169,1287,3169,1287,3169,1272,3169,1268,3167,1263,3163,1262,3160,1262,3153,1263,3150,1268,3145,1272,3144,1277,3144,1287,3144,1287,3128,1274,3127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97,3129l1294,3145,1298,3146,1300,3147,1303,3151,1304,3153,1304,3159,1302,3162,1297,3167,1293,3169,1287,3169,1316,3169,1317,3166,1317,3149,1315,3143,1308,3134,1304,3131,1297,3129xe" filled="true" fillcolor="#252525" stroked="false">
                <v:path arrowok="t"/>
                <v:fill type="solid"/>
              </v:shape>
              <v:shape style="position:absolute;left:1225;top:3127;width:116;height:581" coordorigin="1225,3127" coordsize="116,581" path="m1287,3144l1277,3144,1277,3168,1272,3169,1287,3169,1287,3144xe" filled="true" fillcolor="#252525" stroked="false">
                <v:path arrowok="t"/>
                <v:fill type="solid"/>
              </v:shape>
            </v:group>
            <v:group style="position:absolute;left:1497;top:3084;width:3416;height:664" coordorigin="1497,3084" coordsize="3416,664">
              <v:shape style="position:absolute;left:1497;top:3084;width:3416;height:664" coordorigin="1497,3084" coordsize="3416,664" path="m1497,3272l1514,3249,1531,3151,1548,3094,1599,3225,1617,3346,1634,3478,1651,3600,1668,3693,1685,3743,1702,3740,1719,3687,1736,3591,1753,3468,1770,3336,1787,3217,1804,3129,1821,3087,1839,3097,1856,3157,1873,3258,1890,3384,1907,3515,1924,3631,1941,3713,1958,3747,1975,3730,1992,3663,2009,3557,2026,3429,2043,3299,2060,3187,2078,3112,2095,3084,2112,3109,2129,3183,2146,3293,2163,3423,2180,3552,2197,3659,2214,3728,2231,3748,2248,3715,2265,3635,2282,3521,2300,3390,2317,3263,2334,3161,2351,3098,2368,3086,2385,3126,2402,3212,2419,3330,2436,3462,2453,3586,2470,3684,2487,3739,2504,3744,2522,3696,2539,3605,2556,3484,2573,3352,2590,3230,2607,3138,2624,3089,2641,3093,2658,3147,2675,3244,2692,3368,2709,3500,2726,3618,2743,3705,2761,3746,2778,3735,2795,3674,2812,3572,2829,3445,2846,3314,2863,3199,2880,3119,2897,3085,2914,3103,2931,3171,2948,3278,2965,3406,2983,3536,3000,3647,3017,3722,3034,3748,3051,3722,3068,3648,3085,3537,3102,3407,3119,3278,3136,3172,3153,3104,3170,3085,3187,3119,3205,3199,3222,3314,3239,3445,3256,3572,3273,3674,3290,3735,3307,3746,3324,3705,3341,3618,3358,3500,3375,3368,3392,3244,3409,3147,3427,3093,3444,3089,3461,3138,3478,3230,3495,3352,3512,3483,3529,3605,3546,3696,3563,3744,3580,3739,3597,3684,3614,3586,3631,3462,3648,3330,3666,3212,3683,3126,3700,3086,3717,3098,3734,3161,3751,3263,3768,3390,3785,3521,3802,3635,3819,3715,3836,3748,3853,3728,3870,3659,3888,3552,3905,3423,3922,3293,3939,3183,3956,3109,3973,3084,3990,3112,4007,3187,4024,3299,4041,3429,4058,3557,4075,3663,4092,3730,4109,3747,4127,3713,4144,3631,4161,3516,4178,3384,4195,3258,4212,3157,4229,3097,4246,3087,4263,3129,4280,3217,4297,3336,4314,3467,4331,3591,4349,3687,4366,3740,4383,3743,4400,3693,4417,3600,4434,3478,4451,3346,4468,3225,4485,3135,4502,3088,4519,3094,4536,3150,4553,3249,4571,3374,4588,3505,4605,3623,4622,3708,4639,3746,4656,3733,4673,3670,4690,3567,4707,3440,4724,3309,4741,3195,4758,3116,4775,3085,4793,3106,4810,3175,4827,3283,4844,3412,4861,3542,4878,3652,4895,3724,4912,3748e" filled="false" stroked="true" strokeweight=".61465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0.667084pt;margin-top:154.564682pt;width:192.35pt;height:39.25pt;mso-position-horizontal-relative:page;mso-position-vertical-relative:page;z-index:-119200" coordorigin="6013,3091" coordsize="3847,785">
            <v:group style="position:absolute;left:6208;top:3793;width:167;height:77" coordorigin="6208,3793" coordsize="167,77">
              <v:shape style="position:absolute;left:6208;top:3793;width:167;height:77" coordorigin="6208,3793" coordsize="167,77" path="m6238,3834l6208,3834,6208,3848,6238,3848,6238,3834xe" filled="true" fillcolor="#252525" stroked="false">
                <v:path arrowok="t"/>
                <v:fill type="solid"/>
              </v:shape>
              <v:shape style="position:absolute;left:6208;top:3793;width:167;height:77" coordorigin="6208,3793" coordsize="167,77" path="m6277,3793l6262,3793,6256,3796,6246,3807,6244,3816,6244,3846,6246,3856,6255,3867,6262,3870,6277,3870,6283,3867,6291,3858,6267,3858,6266,3857,6259,3840,6259,3823,6267,3805,6291,3805,6283,3796,6277,3793xe" filled="true" fillcolor="#252525" stroked="false">
                <v:path arrowok="t"/>
                <v:fill type="solid"/>
              </v:shape>
              <v:shape style="position:absolute;left:6208;top:3793;width:167;height:77" coordorigin="6208,3793" coordsize="167,77" path="m6291,3805l6271,3805,6273,3805,6276,3808,6277,3810,6279,3816,6279,3817,6279,3823,6279,3840,6279,3846,6277,3850,6277,3853,6276,3855,6273,3857,6271,3858,6291,3858,6292,3856,6295,3846,6295,3816,6292,3807,6291,3805xe" filled="true" fillcolor="#252525" stroked="false">
                <v:path arrowok="t"/>
                <v:fill type="solid"/>
              </v:shape>
              <v:shape style="position:absolute;left:6208;top:3793;width:167;height:77" coordorigin="6208,3793" coordsize="167,77" path="m6323,3854l6308,3854,6308,3868,6323,3868,6323,3854xe" filled="true" fillcolor="#252525" stroked="false">
                <v:path arrowok="t"/>
                <v:fill type="solid"/>
              </v:shape>
              <v:shape style="position:absolute;left:6208;top:3793;width:167;height:77" coordorigin="6208,3793" coordsize="167,77" path="m6375,3814l6359,3814,6359,3868,6375,3868,6375,3814xe" filled="true" fillcolor="#252525" stroked="false">
                <v:path arrowok="t"/>
                <v:fill type="solid"/>
              </v:shape>
              <v:shape style="position:absolute;left:6208;top:3793;width:167;height:77" coordorigin="6208,3793" coordsize="167,77" path="m6375,3793l6362,3793,6361,3798,6357,3802,6348,3808,6344,3811,6340,3812,6340,3825,6347,3823,6354,3819,6359,3814,6375,3814,6375,3793xe" filled="true" fillcolor="#252525" stroked="false">
                <v:path arrowok="t"/>
                <v:fill type="solid"/>
              </v:shape>
            </v:group>
            <v:group style="position:absolute;left:6148;top:3500;width:243;height:77" coordorigin="6148,3500" coordsize="243,77">
              <v:shape style="position:absolute;left:6148;top:3500;width:243;height:77" coordorigin="6148,3500" coordsize="243,77" path="m6178,3541l6148,3541,6148,3555,6178,3555,6178,3541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216,3500l6201,3500,6195,3502,6186,3514,6183,3523,6183,3553,6185,3562,6195,3573,6201,3576,6216,3576,6222,3574,6230,3564,6207,3564,6205,3564,6199,3547,6199,3529,6199,3523,6200,3519,6201,3516,6202,3514,6205,3512,6207,3512,6230,3512,6222,3502,6216,3500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230,3512l6210,3512,6212,3512,6215,3514,6216,3517,6218,3523,6218,3524,6218,3529,6218,3547,6210,3564,6230,3564,6232,3562,6234,3553,6234,3523,6232,3514,6230,3512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263,3561l6248,3561,6248,3575,6263,3575,6263,3561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08,3500l6293,3500,6287,3502,6278,3514,6275,3523,6275,3553,6277,3562,6287,3573,6293,3576,6308,3576,6314,3574,6322,3564,6299,3564,6297,3564,6291,3547,6291,3529,6299,3512,6322,3512,6314,3502,6308,3500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22,3512l6303,3512,6304,3512,6307,3514,6308,3517,6310,3523,6310,3524,6311,3529,6311,3547,6310,3553,6309,3557,6308,3559,6307,3561,6304,3564,6303,3564,6322,3564,6324,3562,6326,3553,6326,3523,6324,3514,6322,3512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52,3554l6337,3556,6338,3562,6340,3567,6350,3574,6356,3576,6372,3576,6379,3573,6386,3565,6360,3565,6358,3564,6354,3560,6352,3557,6352,3554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87,3536l6366,3536,6369,3537,6373,3542,6374,3545,6374,3555,6373,3559,6369,3563,6366,3565,6386,3565,6388,3561,6390,3556,6390,3542,6388,3536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86,3501l6346,3501,6339,3540,6351,3542,6354,3538,6358,3536,6387,3536,6378,3527,6355,3527,6358,3514,6386,3514,6386,3501xe" filled="true" fillcolor="#252525" stroked="false">
                <v:path arrowok="t"/>
                <v:fill type="solid"/>
              </v:shape>
              <v:shape style="position:absolute;left:6148;top:3500;width:243;height:77" coordorigin="6148,3500" coordsize="243,77" path="m6373,3525l6362,3525,6359,3526,6355,3527,6378,3527,6373,3525xe" filled="true" fillcolor="#252525" stroked="false">
                <v:path arrowok="t"/>
                <v:fill type="solid"/>
              </v:shape>
            </v:group>
            <v:group style="position:absolute;left:6013;top:3127;width:116;height:581" coordorigin="6013,3127" coordsize="116,581">
              <v:shape style="position:absolute;left:6013;top:3127;width:116;height:581" coordorigin="6013,3127" coordsize="116,581" path="m6104,3622l6013,3656,6013,3675,6104,3708,6104,3690,6083,3683,6083,3677,6068,3677,6034,3666,6068,3654,6083,3654,6083,3648,6104,3641,6104,3622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83,3654l6068,3654,6068,3677,6083,3677,6083,3654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523l6056,3523,6051,3523,6045,3526,6042,3529,6038,3535,6037,3539,6037,3547,6038,3550,6041,3557,6044,3559,6047,3562,6044,3564,6041,3566,6038,3572,6037,3576,6037,3587,6040,3594,6047,3599,6038,3599,6038,3614,6104,3614,6104,3598,6066,3598,6061,3597,6056,3596,6054,3594,6051,3590,6050,3588,6050,3583,6061,3577,6104,3577,6104,3560,6066,3560,6062,3560,6056,3558,6054,3557,6051,3553,6050,3550,6050,3545,6051,3543,6054,3541,6056,3540,6060,3539,6104,3539,6104,3523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82,3447l6060,3447,6052,3449,6040,3459,6037,3465,6037,3477,6038,3480,6042,3487,6045,3490,6048,3492,6038,3492,6038,3507,6129,3507,6129,3491,6063,3491,6059,3489,6052,3484,6050,3481,6051,3473,6052,3470,6059,3465,6064,3463,6104,3463,6102,3459,6090,3449,6082,3447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463l6078,3463,6083,3464,6090,3470,6091,3473,6091,3481,6090,3484,6083,3489,6077,3491,6129,3491,6096,3491,6099,3488,6102,3485,6104,3479,6105,3477,6105,3465,6104,3463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417l6013,3417,6013,3433,6104,3433,6104,3417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29,3384l6013,3384,6013,3400,6029,3400,6029,3384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384l6038,3384,6038,3400,6104,3400,6104,3384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3,3337l6089,3339,6090,3341,6091,3344,6052,3350,6015,3350,6025,3366,6038,3366,6038,3374,6052,3374,6052,3366,6091,3366,6093,3366,6105,3353,6105,3345,6104,3341,6103,3337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52,3338l6038,3338,6038,3350,6052,3350,6052,3338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271l6038,3271,6038,3287,6075,3287,6081,3288,6086,3289,6088,3291,6091,3295,6092,3298,6092,3303,6078,3311,6038,3311,6038,3327,6086,3327,6091,3327,6105,3303,6104,3299,6100,3291,6097,3288,6094,3286,6104,3286,6104,3271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104,3197l6013,3197,6013,3213,6046,3213,6040,3219,6037,3225,6037,3239,6040,3245,6051,3255,6060,3258,6082,3258,6090,3255,6102,3245,6104,3241,6063,3241,6058,3240,6052,3234,6050,3231,6050,3223,6052,3220,6058,3215,6064,3213,6096,3213,6094,3212,6104,3212,6104,3197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96,3213l6078,3213,6083,3215,6090,3220,6091,3223,6091,3232,6089,3235,6082,3240,6077,3241,6104,3241,6105,3239,6105,3228,6104,3225,6101,3218,6098,3215,6096,3213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63,3127l6053,3130,6040,3141,6037,3148,6037,3165,6040,3172,6052,3183,6061,3186,6081,3186,6088,3184,6101,3174,6104,3169,6076,3169,6076,3169,6061,3169,6057,3167,6051,3163,6050,3160,6050,3153,6051,3150,6057,3145,6060,3144,6065,3144,6076,3144,6076,3128,6063,3127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86,3129l6083,3145,6086,3146,6089,3147,6091,3151,6092,3153,6092,3159,6091,3162,6085,3167,6081,3169,6076,3169,6104,3169,6105,3166,6105,3149,6104,3143,6097,3134,6092,3131,6086,3129xe" filled="true" fillcolor="#252525" stroked="false">
                <v:path arrowok="t"/>
                <v:fill type="solid"/>
              </v:shape>
              <v:shape style="position:absolute;left:6013;top:3127;width:116;height:581" coordorigin="6013,3127" coordsize="116,581" path="m6076,3144l6065,3144,6065,3168,6061,3169,6076,3169,6076,3144xe" filled="true" fillcolor="#252525" stroked="false">
                <v:path arrowok="t"/>
                <v:fill type="solid"/>
              </v:shape>
            </v:group>
            <v:group style="position:absolute;left:6336;top:3206;width:51;height:77" coordorigin="6336,3206" coordsize="51,77">
              <v:shape style="position:absolute;left:6336;top:3206;width:51;height:77" coordorigin="6336,3206" coordsize="51,77" path="m6369,3206l6354,3206,6348,3209,6338,3220,6336,3229,6336,3260,6338,3269,6347,3280,6354,3283,6369,3283,6375,3280,6383,3271,6359,3271,6358,3270,6351,3253,6351,3236,6359,3218,6383,3218,6375,3209,6369,3206xe" filled="true" fillcolor="#252525" stroked="false">
                <v:path arrowok="t"/>
                <v:fill type="solid"/>
              </v:shape>
              <v:shape style="position:absolute;left:6336;top:3206;width:51;height:77" coordorigin="6336,3206" coordsize="51,77" path="m6383,3218l6363,3218,6365,3219,6368,3221,6369,3223,6371,3229,6371,3230,6371,3236,6371,3253,6363,3271,6383,3271,6384,3269,6387,3259,6387,3229,6384,3220,6383,3218xe" filled="true" fillcolor="#252525" stroked="false">
                <v:path arrowok="t"/>
                <v:fill type="solid"/>
              </v:shape>
            </v:group>
            <v:group style="position:absolute;left:6439;top:3097;width:3416;height:773" coordorigin="6439,3097" coordsize="3416,773">
              <v:shape style="position:absolute;left:6439;top:3097;width:3416;height:773" coordorigin="6439,3097" coordsize="3416,773" path="m6439,3870l6456,3142,6473,3109,6490,3097,6507,3108,6524,3139,6541,3187,6558,3243,6575,3298,6593,3344,6610,3374,6627,3383,6644,3369,6661,3335,6678,3286,6695,3230,6712,3175,6729,3131,6746,3104,6763,3098,6780,3115,6797,3152,6815,3203,6832,3259,6849,3313,6866,3355,6883,3379,6900,3381,6917,3361,6934,3322,6951,3270,6968,3213,6985,3161,7002,3121,7019,3100,7037,3101,7054,3124,7071,3166,7088,3219,7105,3276,7122,3327,7139,3364,7156,3382,7173,3377,7190,3351,7207,3308,7224,3253,7241,3197,7258,3147,7276,3112,7293,3098,7310,3105,7327,3135,7344,3180,7361,3235,7378,3291,7395,3339,7412,3371,7429,3383,7446,3372,7463,3340,7480,3292,7498,3237,7515,3181,7532,3135,7549,3106,7566,3098,7583,3112,7600,3146,7617,3196,7634,3252,7651,3307,7668,3351,7685,3377,7702,3382,7719,3365,7737,3328,7754,3277,7771,3220,7788,3167,7805,3125,7822,3101,7839,3100,7856,3120,7873,3160,7890,3212,7907,3269,7924,3321,7941,3360,7959,3381,7976,3379,7993,3356,8010,3314,8027,3260,8044,3204,8061,3153,8078,3116,8095,3098,8112,3103,8129,3130,8146,3174,8163,3228,8181,3285,8198,3334,8215,3369,8232,3383,8249,3375,8266,3345,8283,3299,8300,3244,8317,3188,8334,3140,8351,3108,8368,3097,8385,3109,8403,3141,8420,3189,8437,3245,8454,3300,8471,3346,8488,3375,8505,3383,8522,3368,8539,3333,8556,3283,8573,3227,8590,3173,8607,3129,8624,3103,8642,3098,8659,3116,8676,3154,8693,3205,8710,3262,8727,3315,8744,3356,8761,3380,8778,3381,8795,3360,8812,3320,8829,3267,8846,3211,8864,3159,8881,3119,8898,3099,8915,3101,8932,3126,8949,3168,8966,3221,8983,3278,9000,3329,9017,3365,9034,3382,9051,3377,9068,3350,9086,3305,9103,3251,9120,3194,9137,3145,9154,3111,9171,3098,9188,3106,9205,3136,9222,3183,9239,3238,9256,3294,9273,3341,9290,3372,9307,3383,9325,3371,9342,3338,9359,3290,9376,3234,9393,3179,9410,3134,9427,3105,9444,3098,9461,3113,9478,3148,9495,3198,9512,3255,9529,3309,9547,3352,9564,3378,9581,3382,9598,3363,9615,3326,9632,3274,9649,3218,9666,3164,9683,3123,9700,3101,9717,3100,9734,3121,9751,3162,9769,3214,9786,3271,9803,3323,9820,3362,9837,3387,9854,3379e" filled="false" stroked="true" strokeweight=".61465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070pt;margin-top:282.415009pt;width:196.25pt;height:18.2pt;mso-position-horizontal-relative:page;mso-position-vertical-relative:page;z-index:-119176" coordorigin="1381,5648" coordsize="3925,364">
            <v:group style="position:absolute;left:1459;top:5738;width:3847;height:74" coordorigin="1459,5738" coordsize="3847,74">
              <v:shape style="position:absolute;left:1459;top:5738;width:3847;height:74" coordorigin="1459,5738" coordsize="3847,74" path="m1486,5738l1473,5738,1469,5740,1461,5751,1459,5760,1459,5789,1461,5798,1468,5809,1473,5812,1486,5812,1490,5809,1497,5800,1480,5800,1476,5799,1472,5783,1472,5766,1480,5749,1497,5749,1490,5741,1486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1497,5749l1480,5749,1483,5751,1485,5752,1486,5754,1487,5760,1487,5761,1487,5766,1487,5783,1480,5800,1497,5800,1498,5798,1500,5789,1500,5760,1498,5751,1497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1816,5749l1799,5749,1801,5750,1804,5754,1805,5756,1805,5762,1804,5765,1801,5770,1798,5773,1785,5786,1781,5792,1776,5801,1775,5805,1774,5810,1817,5810,1817,5797,1793,5797,1795,5794,1796,5792,1799,5790,1806,5782,1809,5779,1817,5752,1816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1803,5738l1791,5738,1786,5740,1779,5746,1777,5752,1776,5759,1788,5761,1788,5757,1789,5754,1792,5750,1794,5749,1816,5749,1815,5748,1808,5740,180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1852,5738l1839,5738,1835,5740,1827,5751,1825,5760,1825,5789,1827,5798,1834,5809,1839,5812,1852,5812,1856,5809,1863,5800,1846,5800,1842,5799,1838,5783,1838,5766,1846,5749,1863,5749,1857,5741,1852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1863,5749l1846,5749,1849,5751,1851,5752,1852,5754,1853,5760,1853,5761,1853,5766,1853,5783,1846,5800,1863,5800,1864,5798,1866,5789,1866,5760,1864,5751,1863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153,5796l2141,5796,2141,5810,2153,5810,2153,5796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153,5738l2143,5738,2115,5784,2115,5796,2161,5796,2161,5784,2127,5784,2141,5759,2153,5759,215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153,5759l2141,5759,2141,5784,2153,5784,2153,575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193,5738l2181,5738,2176,5740,2169,5751,2167,5760,2167,5789,2168,5798,2176,5809,2181,5812,2193,5812,2198,5809,2204,5800,2187,5800,2183,5799,2179,5783,2179,5766,2187,5749,2204,5749,2198,5741,219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204,5749l2187,5749,2191,5751,2192,5752,2193,5754,2195,5760,2195,5761,2195,5766,2195,5783,2187,5800,2204,5800,2206,5798,2207,5789,2207,5760,2206,5751,2204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487,5738l2475,5738,2470,5741,2461,5753,2459,5761,2459,5788,2461,5797,2469,5809,2474,5812,2487,5812,2492,5809,2499,5800,2499,5800,2479,5800,2477,5799,2473,5794,2473,5791,2473,5782,2473,5779,2477,5775,2479,5774,2499,5774,2495,5770,2472,5770,2472,5761,2473,5756,2477,5751,2479,5749,2499,5749,2497,5746,2494,5743,2491,5740,2487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499,5774l2483,5774,2485,5775,2489,5779,2489,5782,2489,5792,2489,5795,2486,5799,2484,5800,2499,5800,2501,5794,2501,5780,2499,5775,2499,5774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488,5764l2478,5764,2475,5766,2472,5770,2495,5770,2492,5766,2488,5764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499,5749l2483,5749,2485,5750,2487,5753,2488,5755,2488,5757,2500,5756,2499,5751,2499,5750,2499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535,5738l2522,5738,2518,5740,2510,5751,2508,5760,2508,5789,2510,5798,2517,5809,2522,5812,2535,5812,2539,5809,2546,5800,2529,5800,2525,5799,2521,5783,2521,5766,2529,5749,2546,5749,2540,5741,2535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546,5749l2529,5749,2532,5751,2534,5752,2535,5754,2536,5760,2536,5761,2536,5766,2536,5783,2529,5800,2546,5800,2547,5798,2549,5789,2549,5760,2547,5751,2546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827,5738l2815,5738,2810,5740,2804,5747,2802,5751,2802,5760,2803,5763,2805,5768,2808,5770,2811,5771,2807,5773,2805,5776,2801,5782,2800,5785,2800,5797,2803,5802,2811,5810,2816,5812,2828,5812,2833,5809,2840,5801,2840,5800,2819,5800,2817,5799,2813,5795,2812,5792,2812,5785,2813,5783,2816,5779,2818,5777,2838,5777,2837,5775,2835,5773,2831,5771,2834,5770,2836,5768,2837,5766,2819,5766,2817,5766,2814,5762,2813,5760,2813,5755,2814,5753,2817,5750,2819,5749,2839,5749,2838,5747,2832,5740,2827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838,5777l2824,5777,2826,5778,2829,5782,2830,5785,2830,5792,2829,5795,2826,5799,2824,5800,2840,5800,2842,5796,2842,5785,2841,5782,2838,5777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839,5749l2823,5749,2825,5750,2828,5753,2828,5755,2828,5760,2828,5762,2825,5766,2823,5766,2837,5766,2839,5763,2840,5760,2840,5751,2839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876,5738l2864,5738,2859,5740,2852,5751,2850,5760,2850,5789,2851,5798,2859,5809,2864,5812,2876,5812,2881,5809,2887,5800,2870,5800,2866,5799,2862,5783,2862,5766,2870,5749,2887,5749,2881,5741,2876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2887,5749l2870,5749,2874,5751,2875,5752,2876,5754,2878,5760,2878,5761,2878,5766,2878,5783,2870,5800,2887,5800,2889,5798,2890,5789,2890,5760,2889,5751,2887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148,5758l3136,5758,3136,5810,3148,5810,3148,575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148,5738l3139,5738,3137,5742,3135,5746,3127,5753,3124,5755,3121,5756,3121,5769,3127,5767,3132,5763,3136,5758,3148,5758,3148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193,5738l3181,5738,3176,5740,3169,5751,3167,5760,3167,5789,3168,5798,3176,5809,3181,5812,3193,5812,3198,5809,3204,5800,3187,5800,3183,5799,3179,5783,3179,5766,3187,5749,3204,5749,3198,5741,319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204,5749l3187,5749,3191,5751,3192,5752,3193,5754,3194,5760,3194,5761,3195,5766,3195,5783,3187,5800,3204,5800,3205,5798,3207,5789,3207,5760,3205,5751,3204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242,5738l3230,5738,3225,5740,3218,5751,3216,5760,3216,5789,3217,5798,3225,5809,3230,5812,3242,5812,3247,5809,3253,5800,3236,5800,3232,5799,3228,5783,3228,5766,3236,5749,3253,5749,3247,5741,3242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253,5749l3236,5749,3240,5751,3241,5752,3242,5754,3244,5760,3244,5761,3244,5766,3244,5783,3236,5800,3253,5800,3255,5798,3256,5789,3256,5760,3255,5751,3253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490,5758l3478,5758,3478,5810,3490,5810,3490,575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490,5738l3480,5738,3479,5742,3476,5746,3469,5753,3465,5755,3462,5756,3462,5769,3468,5767,3473,5763,3478,5758,3490,5758,3490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548,5749l3531,5749,3533,5750,3536,5754,3537,5756,3537,5762,3536,5765,3533,5770,3530,5773,3517,5786,3513,5792,3508,5801,3507,5805,3506,5810,3549,5810,3549,5797,3525,5797,3527,5794,3529,5792,3531,5790,3538,5782,3541,5779,3549,5752,3548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535,5738l3523,5738,3518,5740,3511,5746,3509,5752,3508,5759,3520,5761,3520,5757,3521,5754,3524,5750,3526,5749,3548,5749,3547,5748,3540,5740,3535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584,5738l3571,5738,3567,5740,3559,5751,3557,5760,3557,5789,3559,5798,3567,5809,3571,5812,3584,5812,3589,5809,3592,5804,3595,5800,3578,5800,3574,5799,3570,5783,3570,5766,3578,5749,3595,5749,3589,5741,3584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595,5749l3578,5749,3582,5751,3583,5752,3584,5754,3585,5760,3585,5761,3585,5766,3585,5783,3578,5800,3595,5800,3596,5798,3598,5789,3598,5760,3596,5751,3595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831,5758l3819,5758,3819,5810,3831,5810,3831,575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831,5738l3822,5738,3820,5742,3818,5746,3814,5750,3810,5753,3807,5755,3804,5756,3804,5769,3810,5767,3815,5763,3819,5758,3831,5758,3831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885,5796l3873,5796,3873,5810,3885,5810,3885,5796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885,5738l3875,5738,3847,5784,3847,5796,3893,5796,3893,5784,3859,5784,3873,5759,3885,5759,3885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885,5759l3873,5759,3873,5784,3885,5784,3885,575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925,5738l3913,5738,3908,5740,3901,5751,3899,5760,3899,5789,3900,5798,3908,5809,3913,5812,3925,5812,3930,5809,3936,5800,3919,5800,3915,5799,3911,5783,3911,5766,3919,5749,3936,5749,3930,5741,3925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3936,5749l3919,5749,3923,5751,3924,5752,3925,5754,3927,5760,3927,5761,3927,5766,3927,5783,3919,5800,3936,5800,3938,5798,3939,5789,3939,5760,3938,5751,3936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173,5758l4161,5758,4161,5810,4173,5810,4173,575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173,5738l4163,5738,4162,5742,4159,5746,4155,5750,4152,5753,4148,5755,4145,5756,4145,5769,4151,5767,4156,5763,4161,5758,4173,5758,417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19,5738l4207,5738,4202,5741,4193,5753,4191,5761,4191,5788,4193,5797,4201,5809,4207,5812,4219,5812,4224,5809,4231,5800,4231,5800,4211,5800,4209,5799,4205,5794,4205,5791,4205,5782,4205,5779,4209,5775,4211,5774,4231,5774,4227,5770,4204,5770,4204,5761,4205,5756,4209,5751,4211,5749,4231,5749,4229,5746,4223,5740,4219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31,5774l4215,5774,4217,5775,4221,5779,4221,5782,4221,5792,4221,5795,4218,5799,4216,5800,4231,5800,4233,5794,4233,5780,4231,5775,4231,5774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20,5764l4210,5764,4207,5766,4204,5770,4227,5770,4224,5766,4220,5764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31,5749l4215,5749,4217,5750,4219,5753,4220,5755,4220,5757,4232,5756,4231,5751,4231,5750,4231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67,5738l4254,5738,4250,5740,4242,5751,4240,5760,4240,5789,4242,5798,4249,5809,4254,5812,4267,5812,4272,5809,4278,5800,4261,5800,4257,5799,4253,5783,4253,5766,4261,5749,4278,5749,4272,5741,4267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278,5749l4261,5749,4265,5751,4266,5752,4267,5754,4268,5760,4268,5761,4268,5766,4268,5783,4261,5800,4278,5800,4279,5798,4281,5789,4281,5760,4279,5751,4278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514,5758l4502,5758,4502,5810,4514,5810,4514,575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514,5738l4505,5738,4503,5742,4501,5746,4493,5753,4490,5755,4487,5756,4487,5769,4493,5767,4498,5763,4502,5758,4514,5758,4514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559,5738l4547,5738,4542,5740,4536,5747,4534,5751,4534,5760,4535,5763,4537,5768,4540,5770,4543,5771,4539,5773,4537,5776,4533,5782,4533,5785,4532,5797,4535,5802,4543,5810,4548,5812,4560,5812,4565,5809,4572,5801,4572,5800,4551,5800,4549,5799,4545,5795,4544,5792,4544,5785,4545,5783,4548,5779,4550,5777,4571,5777,4569,5775,4567,5773,4563,5771,4566,5770,4568,5768,4569,5766,4551,5766,4549,5766,4546,5762,4545,5760,4545,5755,4546,5753,4549,5750,4551,5749,4571,5749,4570,5747,4564,5740,4559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571,5777l4556,5777,4558,5778,4561,5782,4562,5785,4562,5792,4561,5795,4558,5799,4556,5800,4572,5800,4574,5796,4574,5785,4573,5782,4571,5777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571,5749l4555,5749,4557,5750,4560,5753,4561,5755,4560,5760,4560,5762,4557,5766,4555,5766,4569,5766,4571,5763,4572,5760,4572,5751,4571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608,5738l4596,5738,4591,5740,4584,5751,4582,5760,4582,5789,4583,5798,4591,5809,4596,5812,4608,5812,4613,5809,4619,5800,4602,5800,4598,5799,4594,5783,4594,5766,4602,5749,4619,5749,4613,5741,4608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619,5749l4602,5749,4606,5751,4607,5752,4608,5754,4610,5760,4610,5761,4610,5766,4610,5783,4602,5800,4619,5800,4621,5798,4622,5789,4622,5760,4621,5751,4619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865,5749l4848,5749,4850,5750,4853,5754,4854,5756,4854,5762,4853,5765,4850,5770,4847,5773,4834,5786,4830,5792,4825,5801,4824,5805,4823,5810,4866,5810,4866,5797,4842,5797,4844,5794,4845,5792,4848,5790,4855,5782,4858,5779,4866,5752,4865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852,5738l4840,5738,4835,5740,4828,5746,4825,5752,4825,5759,4837,5761,4837,5757,4838,5754,4841,5750,4843,5749,4865,5749,4864,5748,4857,5740,4852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901,5738l4888,5738,4884,5740,4876,5751,4874,5760,4874,5789,4876,5798,4883,5809,4888,5812,4901,5812,4905,5809,4912,5800,4894,5800,4891,5799,4887,5783,4887,5766,4894,5749,4912,5749,4905,5741,4901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912,5749l4894,5749,4898,5751,4900,5752,4900,5754,4902,5760,4902,5761,4902,5766,4902,5783,4894,5800,4912,5800,4913,5798,4915,5789,4915,5760,4913,5751,4912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950,5738l4937,5738,4933,5740,4925,5751,4923,5760,4923,5789,4925,5798,4933,5809,4937,5812,4950,5812,4955,5809,4961,5800,4944,5800,4940,5799,4936,5783,4936,5766,4944,5749,4961,5749,4955,5741,4950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4961,5749l4944,5749,4948,5751,4949,5752,4950,5754,4951,5760,4951,5761,4951,5766,4951,5783,4944,5800,4961,5800,4962,5798,4964,5789,4964,5760,4962,5751,4961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206,5749l5190,5749,5192,5750,5194,5754,5195,5756,5195,5762,5194,5765,5191,5770,5188,5773,5176,5786,5171,5792,5167,5801,5165,5805,5165,5810,5207,5810,5207,5797,5183,5797,5186,5794,5187,5792,5189,5790,5197,5782,5199,5779,5207,5752,5206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194,5738l5182,5738,5177,5740,5169,5746,5167,5752,5166,5759,5178,5761,5179,5757,5179,5754,5182,5750,5184,5749,5206,5749,5206,5748,5198,5740,5194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255,5749l5239,5749,5241,5750,5244,5754,5244,5756,5244,5762,5243,5765,5241,5770,5237,5773,5225,5786,5220,5792,5216,5801,5214,5805,5214,5810,5256,5810,5256,5797,5232,5797,5235,5794,5236,5792,5238,5790,5246,5782,5249,5779,5256,5752,5255,5749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243,5738l5231,5738,5226,5740,5218,5746,5216,5752,5215,5759,5227,5761,5228,5757,5229,5754,5232,5750,5234,5749,5255,5749,5255,5748,5248,5740,5243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291,5738l5279,5738,5274,5740,5267,5751,5265,5760,5265,5789,5266,5798,5274,5809,5279,5812,5291,5812,5296,5809,5302,5800,5285,5800,5281,5799,5277,5783,5277,5766,5285,5749,5302,5749,5296,5741,5291,5738xe" filled="true" fillcolor="#252525" stroked="false">
                <v:path arrowok="t"/>
                <v:fill type="solid"/>
              </v:shape>
              <v:shape style="position:absolute;left:1459;top:5738;width:3847;height:74" coordorigin="1459,5738" coordsize="3847,74" path="m5302,5749l5285,5749,5289,5751,5290,5752,5291,5754,5293,5760,5293,5761,5293,5766,5293,5783,5285,5800,5302,5800,5304,5798,5305,5789,5305,5760,5304,5751,5302,5749xe" filled="true" fillcolor="#252525" stroked="false">
                <v:path arrowok="t"/>
                <v:fill type="solid"/>
              </v:shape>
            </v:group>
            <v:group style="position:absolute;left:3120;top:5879;width:509;height:133" coordorigin="3120,5879" coordsize="509,133">
              <v:shape style="position:absolute;left:3120;top:5879;width:509;height:133" coordorigin="3120,5879" coordsize="509,133" path="m3137,5948l3120,5950,3121,5961,3124,5970,3137,5982,3145,5985,3165,5985,3171,5984,3182,5979,3186,5975,3190,5968,3151,5968,3147,5966,3141,5960,3138,5955,3137,5948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167,5879l3149,5879,3143,5880,3123,5916,3126,5923,3135,5932,3142,5936,3159,5940,3164,5942,3175,5951,3175,5957,3173,5961,3167,5966,3163,5968,3190,5968,3192,5965,3193,5960,3193,5947,3192,5941,3151,5917,3145,5915,3141,5911,3140,5908,3140,5903,3141,5901,3146,5897,3150,5896,3188,5896,3187,5893,3176,5882,3167,5879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188,5896l3161,5896,3165,5897,3170,5902,3171,5906,3172,5911,3190,5910,3190,5900,3188,5896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261,5922l3237,5922,3240,5923,3244,5926,3244,5929,3244,5935,3241,5936,3236,5938,3228,5940,3222,5941,3204,5969,3206,5975,3213,5983,3219,5985,3229,5985,3233,5984,3240,5981,3243,5978,3246,5975,3262,5975,3262,5971,3228,5971,3225,5970,3222,5966,3221,5964,3221,5958,3239,5949,3242,5948,3244,5948,3261,5948,3261,5926,3261,5922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262,5975l3246,5975,3247,5980,3248,5982,3248,5983,3265,5983,3264,5980,3263,5976,3262,5975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261,5948l3244,5948,3244,5958,3244,5959,3234,5971,3262,5971,3261,5970,3261,5968,3261,5948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242,5907l3225,5907,3219,5909,3210,5916,3207,5921,3205,5928,3221,5932,3222,5928,3224,5926,3227,5923,3229,5922,3261,5922,3261,5921,3257,5915,3255,5912,3247,5908,3242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293,5909l3277,5909,3277,5983,3294,5983,3294,5940,3295,5935,3305,5922,3372,5922,3371,5919,3293,5919,3293,5909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344,5922l3310,5922,3312,5923,3313,5924,3317,5983,3334,5983,3342,5923,3344,5922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372,5922l3350,5922,3353,5924,3354,5926,3355,5929,3356,5933,3356,5983,3373,5983,3373,5929,3373,5923,3372,5922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318,5907l3306,5907,3299,5911,3293,5919,3332,5919,3318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357,5907l3348,5907,3345,5908,3341,5910,3338,5912,3335,5915,3332,5919,3371,5919,3370,5916,3367,5913,3361,5908,3357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406,5909l3390,5909,3390,6012,3407,6012,3407,5974,3446,5974,3450,5969,3418,5969,3415,5967,3409,5959,3407,5953,3407,5938,3409,5932,3414,5925,3418,5923,3450,5923,3448,5920,3406,5920,3406,5909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446,5974l3407,5974,3411,5978,3414,5981,3420,5984,3423,5985,3434,5985,3441,5982,3446,5974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450,5923l3426,5923,3429,5925,3435,5932,3436,5938,3436,5954,3435,5960,3430,5968,3426,5969,3450,5969,3451,5968,3454,5958,3454,5934,3451,5924,3450,5923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434,5907l3422,5907,3418,5908,3411,5913,3408,5916,3406,5920,3448,5920,3441,5911,3434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485,5881l3468,5881,3468,5983,3485,5983,3485,5881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538,5907l3519,5907,3512,5911,3501,5925,3498,5934,3498,5958,3500,5966,3504,5972,3510,5981,3518,5985,3537,5985,3543,5983,3552,5976,3556,5970,3526,5970,3522,5969,3517,5962,3516,5958,3516,5952,3559,5952,3559,5940,3516,5940,3516,5934,3517,5930,3522,5924,3525,5922,3554,5922,3545,5911,3538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541,5960l3540,5963,3538,5966,3535,5969,3532,5970,3556,5970,3558,5963,3541,5960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554,5922l3532,5922,3535,5924,3540,5930,3542,5934,3542,5940,3559,5940,3559,5937,3556,5925,3554,5922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584,5959l3567,5962,3569,5969,3572,5975,3582,5983,3589,5985,3608,5985,3616,5983,3626,5973,3626,5971,3594,5971,3591,5970,3589,5968,3587,5966,3585,5963,3584,5959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606,5907l3587,5907,3581,5909,3572,5918,3569,5924,3569,5937,3572,5943,3581,5950,3590,5953,3607,5957,3609,5958,3609,5959,3611,5963,3611,5965,3610,5967,3606,5970,3603,5971,3626,5971,3628,5967,3628,5954,3594,5934,3589,5932,3587,5931,3585,5928,3587,5924,3589,5922,3593,5921,3624,5921,3624,5920,3621,5916,3612,5909,3606,5907xe" filled="true" fillcolor="#252525" stroked="false">
                <v:path arrowok="t"/>
                <v:fill type="solid"/>
              </v:shape>
              <v:shape style="position:absolute;left:3120;top:5879;width:509;height:133" coordorigin="3120,5879" coordsize="509,133" path="m3624,5921l3601,5921,3604,5922,3607,5925,3609,5928,3609,5930,3626,5927,3624,5921xe" filled="true" fillcolor="#252525" stroked="false">
                <v:path arrowok="t"/>
                <v:fill type="solid"/>
              </v:shape>
            </v:group>
            <v:group style="position:absolute;left:1381;top:5648;width:70;height:73" coordorigin="1381,5648" coordsize="70,73">
              <v:shape style="position:absolute;left:1381;top:5648;width:70;height:73" coordorigin="1381,5648" coordsize="70,73" path="m1405,5688l1381,5688,1381,5701,1405,5701,1405,5688xe" filled="true" fillcolor="#252525" stroked="false">
                <v:path arrowok="t"/>
                <v:fill type="solid"/>
              </v:shape>
              <v:shape style="position:absolute;left:1381;top:5648;width:70;height:73" coordorigin="1381,5648" coordsize="70,73" path="m1449,5660l1433,5660,1435,5661,1438,5664,1438,5666,1438,5672,1419,5697,1414,5702,1410,5711,1409,5716,1408,5721,1451,5721,1451,5708,1426,5708,1429,5704,1430,5702,1432,5700,1440,5692,1443,5689,1451,5663,1449,5660xe" filled="true" fillcolor="#252525" stroked="false">
                <v:path arrowok="t"/>
                <v:fill type="solid"/>
              </v:shape>
              <v:shape style="position:absolute;left:1381;top:5648;width:70;height:73" coordorigin="1381,5648" coordsize="70,73" path="m1437,5648l1425,5648,1420,5650,1412,5657,1410,5662,1409,5670,1422,5671,1422,5667,1423,5664,1426,5661,1428,5660,1449,5660,1449,5658,1442,5650,1437,5648xe" filled="true" fillcolor="#25252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2.378487pt;margin-top:234.19928pt;width:186.15pt;height:41.75pt;mso-position-horizontal-relative:page;mso-position-vertical-relative:page;z-index:-119152" coordorigin="1248,4684" coordsize="3723,835">
            <v:group style="position:absolute;left:1381;top:5358;width:60;height:73" coordorigin="1381,5358" coordsize="60,73">
              <v:shape style="position:absolute;left:1381;top:5358;width:60;height:73" coordorigin="1381,5358" coordsize="60,73" path="m1405,5397l1381,5397,1381,5411,1405,5411,1405,5397xe" filled="true" fillcolor="#252525" stroked="false">
                <v:path arrowok="t"/>
                <v:fill type="solid"/>
              </v:shape>
              <v:shape style="position:absolute;left:1381;top:5358;width:60;height:73" coordorigin="1381,5358" coordsize="60,73" path="m1441,5378l1429,5378,1429,5430,1441,5430,1441,5378xe" filled="true" fillcolor="#252525" stroked="false">
                <v:path arrowok="t"/>
                <v:fill type="solid"/>
              </v:shape>
              <v:shape style="position:absolute;left:1381;top:5358;width:60;height:73" coordorigin="1381,5358" coordsize="60,73" path="m1441,5358l1431,5358,1429,5362,1427,5366,1419,5373,1416,5375,1413,5376,1413,5389,1419,5386,1424,5383,1429,5378,1441,5378,1441,5358xe" filled="true" fillcolor="#252525" stroked="false">
                <v:path arrowok="t"/>
                <v:fill type="solid"/>
              </v:shape>
            </v:group>
            <v:group style="position:absolute;left:1411;top:5068;width:41;height:74" coordorigin="1411,5068" coordsize="41,74">
              <v:shape style="position:absolute;left:1411;top:5068;width:41;height:74" coordorigin="1411,5068" coordsize="41,74" path="m1437,5068l1425,5068,1420,5070,1412,5081,1411,5090,1411,5119,1412,5128,1420,5139,1425,5141,1437,5141,1442,5139,1448,5130,1431,5130,1427,5128,1423,5113,1423,5096,1431,5079,1448,5079,1445,5075,1442,5070,1437,5068xe" filled="true" fillcolor="#252525" stroked="false">
                <v:path arrowok="t"/>
                <v:fill type="solid"/>
              </v:shape>
              <v:shape style="position:absolute;left:1411;top:5068;width:41;height:74" coordorigin="1411,5068" coordsize="41,74" path="m1448,5079l1431,5079,1435,5081,1436,5082,1437,5084,1438,5090,1438,5091,1439,5096,1439,5113,1431,5130,1448,5130,1449,5128,1451,5119,1451,5090,1449,5081,1448,5079xe" filled="true" fillcolor="#252525" stroked="false">
                <v:path arrowok="t"/>
                <v:fill type="solid"/>
              </v:shape>
            </v:group>
            <v:group style="position:absolute;left:1414;top:4777;width:28;height:73" coordorigin="1414,4777" coordsize="28,73">
              <v:shape style="position:absolute;left:1414;top:4777;width:28;height:73" coordorigin="1414,4777" coordsize="28,73" path="m1441,4798l1429,4798,1429,4850,1441,4850,1441,4798xe" filled="true" fillcolor="#252525" stroked="false">
                <v:path arrowok="t"/>
                <v:fill type="solid"/>
              </v:shape>
              <v:shape style="position:absolute;left:1414;top:4777;width:28;height:73" coordorigin="1414,4777" coordsize="28,73" path="m1441,4777l1432,4777,1430,4782,1428,4786,1420,4792,1417,4795,1414,4796,1414,4808,1420,4806,1425,4802,1429,4798,1441,4798,1441,4777xe" filled="true" fillcolor="#252525" stroked="false">
                <v:path arrowok="t"/>
                <v:fill type="solid"/>
              </v:shape>
            </v:group>
            <v:group style="position:absolute;left:1248;top:4755;width:116;height:697" coordorigin="1248,4755" coordsize="116,697">
              <v:shape style="position:absolute;left:1248;top:4755;width:116;height:697" coordorigin="1248,4755" coordsize="116,697" path="m1338,5348l1248,5389,1248,5411,1338,5451,1338,5429,1317,5421,1317,5414,1302,5414,1269,5401,1302,5386,1317,5386,1317,5380,1338,5371,1338,534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17,5386l1302,5386,1302,5414,1317,5414,1317,5386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5229l1290,5229,1285,5230,1279,5233,1276,5236,1272,5244,1271,5248,1271,5258,1272,5262,1275,5270,1278,5273,1281,5276,1278,5279,1275,5281,1272,5288,1271,5293,1271,5306,1274,5314,1281,5321,1272,5321,1272,5339,1338,5339,1338,5319,1300,5319,1295,5319,1284,5307,1284,5302,1296,5294,1338,5294,1338,5274,1300,5274,1296,5274,1290,5271,1288,5270,1285,5265,1284,5262,1284,5256,1285,5253,1290,5250,1294,5249,1338,5249,1338,5229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16,5138l1294,5138,1286,5141,1274,5153,1271,5160,1271,5174,1272,5178,1276,5186,1279,5189,1282,5192,1272,5192,1272,5210,1363,5210,1363,5191,1298,5191,1293,5189,1290,5186,1286,5183,1285,5179,1285,5169,1286,5165,1293,5159,1298,5158,1338,5158,1336,5153,1324,5141,1316,513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5158l1312,5158,1318,5159,1324,5165,1326,5169,1325,5179,1324,5182,1317,5189,1311,5191,1363,5191,1363,5190,1330,5190,1333,5187,1336,5183,1339,5177,1339,5174,1339,5160,1338,515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5102l1248,5102,1248,5122,1338,5122,1338,5102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264,5062l1248,5062,1248,5082,1264,5082,1264,5062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5062l1272,5062,1272,5082,1338,5082,1338,5062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286,5041l1272,5041,1272,5050,1286,5050,1286,5041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7,5006l1323,5008,1324,5011,1325,5014,1286,5021,1249,5021,1259,5041,1321,5041,1325,5041,1327,5040,1330,5040,1339,5025,1339,5016,1339,5011,1337,5006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286,5008l1272,5008,1272,5021,1286,5021,1286,500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4927l1272,4927,1272,4947,1309,4947,1315,4947,1326,4959,1326,4966,1312,4975,1272,4975,1272,4995,1320,4995,1325,4994,1339,4965,1338,4960,1334,4951,1332,4948,1328,4945,1338,4945,1338,4927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8,4838l1248,4838,1248,4858,1280,4858,1274,4864,1271,4871,1271,4889,1274,4896,1285,4908,1294,4911,1316,4911,1324,4908,1336,4896,1338,4891,1297,4891,1292,4889,1286,4883,1284,4879,1284,4869,1286,4866,1293,4859,1298,4858,1330,4858,1328,4856,1338,4856,1338,483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30,4858l1312,4858,1317,4859,1324,4866,1326,4869,1326,4880,1323,4884,1316,4890,1311,4891,1338,4891,1339,4889,1339,4876,1338,4871,1335,4863,1332,4860,1330,4858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297,4755l1287,4758,1274,4770,1271,4779,1271,4800,1274,4808,1286,4821,1295,4824,1315,4824,1322,4822,1336,4811,1338,4804,1310,4804,1310,4804,1295,4804,1291,4803,1286,4797,1284,4793,1284,4785,1286,4782,1291,4776,1295,4775,1300,4774,1310,4774,1310,4755,1297,4755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20,4756l1317,4776,1320,4777,1323,4778,1326,4782,1326,4785,1326,4793,1325,4796,1319,4803,1315,4804,1310,4804,1338,4804,1339,4801,1339,4780,1338,4773,1331,4762,1326,4758,1320,4756xe" filled="true" fillcolor="#252525" stroked="false">
                <v:path arrowok="t"/>
                <v:fill type="solid"/>
              </v:shape>
              <v:shape style="position:absolute;left:1248;top:4755;width:116;height:697" coordorigin="1248,4755" coordsize="116,697" path="m1310,4774l1300,4774,1300,4804,1295,4804,1310,4804,1310,4774xe" filled="true" fillcolor="#252525" stroked="false">
                <v:path arrowok="t"/>
                <v:fill type="solid"/>
              </v:shape>
            </v:group>
            <v:group style="position:absolute;left:1497;top:4691;width:3467;height:821" coordorigin="1497,4691" coordsize="3467,821">
              <v:shape style="position:absolute;left:1497;top:4691;width:3467;height:821" coordorigin="1497,4691" coordsize="3467,821" path="m1497,4691l1514,4724,1531,4823,1548,4944,1565,4856,1582,4747,1599,4694,1617,4706,1634,4779,1651,4904,1668,5060,1685,5222,1702,5365,1719,5467,1736,5511,1753,5490,1770,5408,1787,5277,1804,5119,1821,4958,1839,4819,1856,4725,1873,4691,1890,4721,1907,4811,1924,4947,1941,5107,1958,5267,1975,5400,1992,5486,2009,5511,2026,5472,2043,5374,2060,5233,2078,5071,2095,4914,2112,4787,2129,4709,2146,4693,2163,4742,2180,4847,2197,4993,2214,5155,2231,5309,2248,5431,2265,5500,2282,5506,2300,5449,2317,5336,2334,5187,2351,5024,2368,4873,2385,4758,2402,4697,2419,4701,2436,4767,2453,4886,2470,5039,2487,5202,2504,5349,2522,5457,2539,5509,2556,5496,2573,5421,2590,5295,2607,5139,2624,4977,2641,4835,2658,4734,2675,4692,2692,4714,2709,4797,2726,4928,2743,5087,2761,5248,2778,5386,2795,5478,2812,5512,2829,5480,2846,5389,2863,5252,2880,5091,2897,4932,2914,4800,2931,4715,2948,4691,2965,4732,2983,4831,3000,4973,3017,5135,3034,5292,3051,5418,3068,5495,3085,5509,3102,5459,3119,5353,3136,5206,3153,5044,3170,4890,3187,4770,3205,4702,3222,4697,3239,4756,3256,4869,3273,5019,3290,5182,3307,5333,3324,5446,3341,5506,3358,5501,3375,5433,3392,5313,3409,5159,3427,4997,3444,4850,3461,4744,3478,4693,3495,4707,3512,4784,3529,4910,3546,5067,3563,5229,3580,5371,3597,5470,3614,5511,3631,5488,3648,5403,3666,5271,3683,5112,3700,4951,3717,4814,3734,4723,3751,4691,3768,4724,3785,4816,3802,4954,3819,5115,3836,5273,3853,5405,3870,5489,3888,5511,3905,5469,3922,5368,3939,5226,3956,5064,3973,4908,3990,4782,4007,4707,4024,4694,4041,4745,4058,4853,4075,5000,4092,5162,4109,5316,4127,5435,4144,5502,4161,5505,4178,5445,4195,5330,4212,5180,4229,5016,4246,4867,4263,4754,4280,4696,4297,4702,4314,4771,4331,4892,4349,5047,4366,5209,4383,5355,4400,5461,4417,5509,4434,5494,4451,5416,4468,5289,4485,5132,4502,4970,4519,4829,4536,4731,4553,4691,4571,4716,4588,4802,4605,4935,4622,5094,4639,5255,4656,5391,4673,5481,4690,5512,4707,5477,4724,5384,4741,5245,4758,5084,4775,4926,4793,4795,4810,4713,4827,4692,4844,4735,4861,4837,4878,4980,4895,5142,4912,5298,4929,5423,4946,5497,4963,5507e" filled="false" stroked="true" strokeweight=".67355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784454pt;margin-top:251.353622pt;width:2.6pt;height:4.6pt;mso-position-horizontal-relative:page;mso-position-vertical-relative:page;z-index:-119128" coordorigin="6336,5027" coordsize="52,92">
            <v:shape style="position:absolute;left:6336;top:5027;width:52;height:92" coordorigin="6336,5027" coordsize="52,92" path="m6369,5027l6354,5027,6348,5030,6338,5044,6336,5055,6336,5091,6338,5102,6347,5116,6354,5119,6369,5119,6375,5116,6383,5105,6359,5105,6358,5104,6351,5084,6351,5062,6359,5041,6383,5041,6375,5030,6369,5027xe" filled="true" fillcolor="#252525" stroked="false">
              <v:path arrowok="t"/>
              <v:fill type="solid"/>
            </v:shape>
            <v:shape style="position:absolute;left:6336;top:5027;width:52;height:92" coordorigin="6336,5027" coordsize="52,92" path="m6383,5041l6363,5041,6365,5042,6368,5045,6369,5047,6371,5055,6371,5056,6371,5062,6371,5084,6371,5091,6369,5095,6369,5099,6368,5101,6365,5104,6363,5105,6383,5105,6384,5102,6387,5091,6387,5055,6384,5044,6383,5041xe" filled="true" fillcolor="#252525" stroked="false">
              <v:path arrowok="t"/>
              <v:fill type="solid"/>
            </v:shape>
            <w10:wrap type="none"/>
          </v:group>
        </w:pict>
      </w:r>
      <w:r>
        <w:rPr/>
        <w:t>Daubechies has rigorously proved that for compactly</w:t>
      </w:r>
      <w:r>
        <w:rPr>
          <w:spacing w:val="-15"/>
        </w:rPr>
        <w:t> </w:t>
      </w:r>
      <w:r>
        <w:rPr/>
        <w:t>sup-</w:t>
      </w:r>
      <w:r>
        <w:rPr>
          <w:w w:val="99"/>
        </w:rPr>
        <w:t> </w:t>
      </w:r>
      <w:r>
        <w:rPr/>
        <w:t>ported 2-band orthogonal wavelets, there  is  no </w:t>
      </w:r>
      <w:r>
        <w:rPr>
          <w:spacing w:val="7"/>
        </w:rPr>
        <w:t> </w:t>
      </w:r>
      <w:r>
        <w:rPr/>
        <w:t>symmet-</w:t>
      </w:r>
      <w:r>
        <w:rPr>
          <w:w w:val="99"/>
        </w:rPr>
        <w:t> </w:t>
      </w:r>
      <w:r>
        <w:rPr/>
        <w:t>ric (antisymmetric) wavelet except Haar wavelet [37].</w:t>
      </w:r>
      <w:r>
        <w:rPr>
          <w:spacing w:val="31"/>
        </w:rPr>
        <w:t> </w:t>
      </w:r>
      <w:r>
        <w:rPr/>
        <w:t>The</w:t>
      </w:r>
      <w:r>
        <w:rPr>
          <w:w w:val="99"/>
        </w:rPr>
        <w:t> </w:t>
      </w:r>
      <w:r>
        <w:rPr/>
        <w:t>wavelet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symmetry</w:t>
      </w:r>
      <w:r>
        <w:rPr>
          <w:spacing w:val="-15"/>
        </w:rPr>
        <w:t> </w:t>
      </w:r>
      <w:r>
        <w:rPr/>
        <w:t>can</w:t>
      </w:r>
      <w:r>
        <w:rPr>
          <w:spacing w:val="-16"/>
        </w:rPr>
        <w:t> </w:t>
      </w:r>
      <w:r>
        <w:rPr/>
        <w:t>effectively</w:t>
      </w:r>
      <w:r>
        <w:rPr>
          <w:spacing w:val="-16"/>
        </w:rPr>
        <w:t> </w:t>
      </w:r>
      <w:r>
        <w:rPr/>
        <w:t>avoid</w:t>
      </w:r>
      <w:r>
        <w:rPr>
          <w:spacing w:val="-16"/>
        </w:rPr>
        <w:t> </w:t>
      </w:r>
      <w:r>
        <w:rPr/>
        <w:t>phase</w:t>
      </w:r>
      <w:r>
        <w:rPr>
          <w:spacing w:val="-16"/>
        </w:rPr>
        <w:t> </w:t>
      </w:r>
      <w:r>
        <w:rPr/>
        <w:t>distortion</w:t>
      </w:r>
      <w:r>
        <w:rPr>
          <w:w w:val="99"/>
        </w:rPr>
        <w:t> </w:t>
      </w:r>
      <w:r>
        <w:rPr/>
        <w:t>in image processing. Therefore, researchers generalized</w:t>
      </w:r>
      <w:r>
        <w:rPr>
          <w:spacing w:val="17"/>
        </w:rPr>
        <w:t> </w:t>
      </w:r>
      <w:r>
        <w:rPr/>
        <w:t>the</w:t>
      </w:r>
      <w:r>
        <w:rPr>
          <w:w w:val="99"/>
        </w:rPr>
        <w:t> </w:t>
      </w:r>
      <w:r>
        <w:rPr/>
        <w:t>2-band wavelet and obtained several significant</w:t>
      </w:r>
      <w:r>
        <w:rPr>
          <w:spacing w:val="43"/>
        </w:rPr>
        <w:t> </w:t>
      </w:r>
      <w:r>
        <w:rPr/>
        <w:t>branches,</w:t>
      </w:r>
      <w:r>
        <w:rPr>
          <w:w w:val="99"/>
        </w:rPr>
        <w:t> </w:t>
      </w:r>
      <w:r>
        <w:rPr/>
        <w:t>such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biorthogonal</w:t>
      </w:r>
      <w:r>
        <w:rPr>
          <w:spacing w:val="-21"/>
        </w:rPr>
        <w:t> </w:t>
      </w:r>
      <w:r>
        <w:rPr/>
        <w:t>wavelet</w:t>
      </w:r>
      <w:r>
        <w:rPr>
          <w:spacing w:val="-21"/>
        </w:rPr>
        <w:t> </w:t>
      </w:r>
      <w:r>
        <w:rPr/>
        <w:t>[38],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vector</w:t>
      </w:r>
      <w:r>
        <w:rPr>
          <w:spacing w:val="-21"/>
        </w:rPr>
        <w:t> </w:t>
      </w:r>
      <w:r>
        <w:rPr/>
        <w:t>wavelet</w:t>
      </w:r>
      <w:r>
        <w:rPr>
          <w:spacing w:val="-21"/>
        </w:rPr>
        <w:t> </w:t>
      </w:r>
      <w:r>
        <w:rPr/>
        <w:t>[39],</w:t>
      </w:r>
      <w:r>
        <w:rPr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M-band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[40].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biorthogonal</w:t>
      </w:r>
      <w:r>
        <w:rPr>
          <w:w w:val="99"/>
        </w:rPr>
        <w:t> </w:t>
      </w:r>
      <w:r>
        <w:rPr/>
        <w:t>wavelets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similar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those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orthogonal</w:t>
      </w:r>
      <w:r>
        <w:rPr>
          <w:spacing w:val="38"/>
        </w:rPr>
        <w:t> </w:t>
      </w:r>
      <w:r>
        <w:rPr/>
        <w:t>wavelets,</w:t>
      </w:r>
      <w:r>
        <w:rPr>
          <w:spacing w:val="38"/>
        </w:rPr>
        <w:t> </w:t>
      </w:r>
      <w:r>
        <w:rPr/>
        <w:t>but</w:t>
      </w:r>
      <w:r>
        <w:rPr>
          <w:w w:val="99"/>
        </w:rPr>
        <w:t> </w:t>
      </w:r>
      <w:r>
        <w:rPr/>
        <w:t>they can be completely symmetric. The properties</w:t>
      </w:r>
      <w:r>
        <w:rPr>
          <w:spacing w:val="1"/>
        </w:rPr>
        <w:t> </w:t>
      </w:r>
      <w:r>
        <w:rPr/>
        <w:t>discussed</w:t>
      </w:r>
      <w:r>
        <w:rPr>
          <w:w w:val="99"/>
        </w:rPr>
        <w:t> </w:t>
      </w:r>
      <w:r>
        <w:rPr/>
        <w:t>above</w:t>
      </w:r>
      <w:r>
        <w:rPr>
          <w:spacing w:val="-20"/>
        </w:rPr>
        <w:t> </w:t>
      </w:r>
      <w:r>
        <w:rPr/>
        <w:t>are</w:t>
      </w:r>
      <w:r>
        <w:rPr>
          <w:spacing w:val="-20"/>
        </w:rPr>
        <w:t> </w:t>
      </w:r>
      <w:r>
        <w:rPr/>
        <w:t>still</w:t>
      </w:r>
      <w:r>
        <w:rPr>
          <w:spacing w:val="-20"/>
        </w:rPr>
        <w:t> </w:t>
      </w:r>
      <w:r>
        <w:rPr/>
        <w:t>applicable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biorthogonal</w:t>
      </w:r>
      <w:r>
        <w:rPr>
          <w:spacing w:val="-20"/>
        </w:rPr>
        <w:t> </w:t>
      </w:r>
      <w:r>
        <w:rPr/>
        <w:t>wavelets.</w:t>
      </w:r>
      <w:r>
        <w:rPr>
          <w:spacing w:val="-20"/>
        </w:rPr>
        <w:t> </w:t>
      </w:r>
      <w:r>
        <w:rPr/>
        <w:t>Generally,</w:t>
      </w:r>
      <w:r>
        <w:rPr>
          <w:w w:val="99"/>
        </w:rPr>
        <w:t> </w:t>
      </w:r>
      <w:r>
        <w:rPr/>
        <w:t>a wavelet with a high vanishing moment is used for</w:t>
      </w:r>
      <w:r>
        <w:rPr>
          <w:spacing w:val="44"/>
        </w:rPr>
        <w:t> </w:t>
      </w:r>
      <w:r>
        <w:rPr/>
        <w:t>decom-</w:t>
      </w:r>
      <w:r>
        <w:rPr>
          <w:w w:val="99"/>
        </w:rPr>
        <w:t> </w:t>
      </w:r>
      <w:r>
        <w:rPr/>
        <w:t>position,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then</w:t>
      </w:r>
      <w:r>
        <w:rPr>
          <w:spacing w:val="-7"/>
        </w:rPr>
        <w:t> </w:t>
      </w:r>
      <w:r>
        <w:rPr/>
        <w:t>another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reconstruction.</w:t>
      </w:r>
      <w:r>
        <w:rPr>
          <w:w w:val="99"/>
        </w:rPr>
        <w:t> </w:t>
      </w:r>
      <w:r>
        <w:rPr/>
        <w:t>In the continuous wavelet transform (CWT), the</w:t>
      </w:r>
      <w:r>
        <w:rPr>
          <w:spacing w:val="36"/>
        </w:rPr>
        <w:t> </w:t>
      </w:r>
      <w:r>
        <w:rPr/>
        <w:t>wavelet</w:t>
      </w:r>
      <w:r>
        <w:rPr>
          <w:w w:val="99"/>
        </w:rPr>
        <w:t> </w:t>
      </w:r>
      <w:r>
        <w:rPr/>
        <w:t>family is obtained from the base wavelet through</w:t>
      </w:r>
      <w:r>
        <w:rPr>
          <w:spacing w:val="29"/>
        </w:rPr>
        <w:t> </w:t>
      </w:r>
      <w:r>
        <w:rPr/>
        <w:t>expansion</w:t>
      </w:r>
      <w:r>
        <w:rPr>
          <w:w w:val="99"/>
        </w:rPr>
        <w:t> </w:t>
      </w:r>
      <w:r>
        <w:rPr/>
        <w:t>and translation. At the same time, CWT has the</w:t>
      </w:r>
      <w:r>
        <w:rPr>
          <w:spacing w:val="37"/>
        </w:rPr>
        <w:t> </w:t>
      </w:r>
      <w:r>
        <w:rPr/>
        <w:t>characteris-</w:t>
      </w:r>
      <w:r>
        <w:rPr>
          <w:w w:val="99"/>
        </w:rPr>
        <w:t> </w:t>
      </w:r>
      <w:r>
        <w:rPr/>
        <w:t>tics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being</w:t>
      </w:r>
      <w:r>
        <w:rPr>
          <w:spacing w:val="-19"/>
        </w:rPr>
        <w:t> </w:t>
      </w:r>
      <w:r>
        <w:rPr/>
        <w:t>unchanged</w:t>
      </w:r>
      <w:r>
        <w:rPr>
          <w:spacing w:val="-19"/>
        </w:rPr>
        <w:t> </w:t>
      </w:r>
      <w:r>
        <w:rPr/>
        <w:t>after</w:t>
      </w:r>
      <w:r>
        <w:rPr>
          <w:spacing w:val="-19"/>
        </w:rPr>
        <w:t> </w:t>
      </w:r>
      <w:r>
        <w:rPr/>
        <w:t>translation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characteristic</w:t>
      </w:r>
      <w:r>
        <w:rPr>
          <w:w w:val="99"/>
        </w:rPr>
        <w:t> </w:t>
      </w:r>
      <w:r>
        <w:rPr/>
        <w:t>of</w:t>
      </w:r>
      <w:r>
        <w:rPr>
          <w:spacing w:val="-21"/>
        </w:rPr>
        <w:t> </w:t>
      </w:r>
      <w:r>
        <w:rPr/>
        <w:t>changing</w:t>
      </w:r>
      <w:r>
        <w:rPr>
          <w:spacing w:val="-21"/>
        </w:rPr>
        <w:t> </w:t>
      </w:r>
      <w:r>
        <w:rPr/>
        <w:t>together</w:t>
      </w:r>
      <w:r>
        <w:rPr>
          <w:spacing w:val="-21"/>
        </w:rPr>
        <w:t> </w:t>
      </w:r>
      <w:r>
        <w:rPr/>
        <w:t>after</w:t>
      </w:r>
      <w:r>
        <w:rPr>
          <w:spacing w:val="-21"/>
        </w:rPr>
        <w:t> </w:t>
      </w:r>
      <w:r>
        <w:rPr/>
        <w:t>expansion,</w:t>
      </w:r>
      <w:r>
        <w:rPr>
          <w:spacing w:val="-21"/>
        </w:rPr>
        <w:t> </w:t>
      </w:r>
      <w:r>
        <w:rPr/>
        <w:t>so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CWT</w:t>
      </w:r>
      <w:r>
        <w:rPr>
          <w:spacing w:val="-21"/>
        </w:rPr>
        <w:t> </w:t>
      </w:r>
      <w:r>
        <w:rPr/>
        <w:t>coefficients</w:t>
      </w:r>
      <w:r>
        <w:rPr>
          <w:w w:val="99"/>
        </w:rPr>
        <w:t> </w:t>
      </w:r>
      <w:r>
        <w:rPr/>
        <w:t>have a certain degree of correlation. In other words,</w:t>
      </w:r>
      <w:r>
        <w:rPr>
          <w:spacing w:val="-18"/>
        </w:rPr>
        <w:t> </w:t>
      </w:r>
      <w:r>
        <w:rPr/>
        <w:t>the</w:t>
      </w:r>
      <w:r>
        <w:rPr>
          <w:w w:val="99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transform</w:t>
      </w:r>
      <w:r>
        <w:rPr>
          <w:spacing w:val="-13"/>
        </w:rPr>
        <w:t> </w:t>
      </w:r>
      <w:r>
        <w:rPr/>
        <w:t>coefficients</w:t>
      </w:r>
      <w:r>
        <w:rPr>
          <w:spacing w:val="-13"/>
        </w:rPr>
        <w:t> </w:t>
      </w:r>
      <w:r>
        <w:rPr/>
        <w:t>corresponding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adjacent</w:t>
      </w:r>
      <w:r>
        <w:rPr>
          <w:w w:val="99"/>
        </w:rPr>
        <w:t> </w:t>
      </w:r>
      <w:r>
        <w:rPr/>
        <w:t>points in the time-scale plane are correlated. The closer</w:t>
      </w:r>
      <w:r>
        <w:rPr>
          <w:spacing w:val="1"/>
        </w:rPr>
        <w:t> </w:t>
      </w:r>
      <w:r>
        <w:rPr/>
        <w:t>the</w:t>
      </w:r>
      <w:r>
        <w:rPr>
          <w:w w:val="99"/>
        </w:rPr>
        <w:t> </w:t>
      </w:r>
      <w:r>
        <w:rPr/>
        <w:t>two</w:t>
      </w:r>
      <w:r>
        <w:rPr>
          <w:spacing w:val="-8"/>
        </w:rPr>
        <w:t> </w:t>
      </w:r>
      <w:r>
        <w:rPr/>
        <w:t>points</w:t>
      </w:r>
      <w:r>
        <w:rPr>
          <w:spacing w:val="-8"/>
        </w:rPr>
        <w:t> </w:t>
      </w:r>
      <w:r>
        <w:rPr/>
        <w:t>are,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stronger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correlation</w:t>
      </w:r>
      <w:r>
        <w:rPr>
          <w:spacing w:val="-8"/>
        </w:rPr>
        <w:t> </w:t>
      </w:r>
      <w:r>
        <w:rPr/>
        <w:t>is.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distance</w:t>
      </w:r>
      <w:r>
        <w:rPr>
          <w:w w:val="99"/>
        </w:rPr>
        <w:t> </w:t>
      </w:r>
      <w:r>
        <w:rPr/>
        <w:t>between the two points increases, their correlation </w:t>
      </w:r>
      <w:r>
        <w:rPr>
          <w:spacing w:val="13"/>
        </w:rPr>
        <w:t> </w:t>
      </w:r>
      <w:r>
        <w:rPr/>
        <w:t>weakens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rapidly. It means that there is data redundancy in the</w:t>
      </w:r>
      <w:r>
        <w:rPr>
          <w:spacing w:val="28"/>
        </w:rPr>
        <w:t> </w:t>
      </w:r>
      <w:r>
        <w:rPr/>
        <w:t>CWT</w:t>
      </w:r>
      <w:r>
        <w:rPr>
          <w:w w:val="99"/>
        </w:rPr>
        <w:t> </w:t>
      </w:r>
      <w:r>
        <w:rPr/>
        <w:t>of the signal, which increases the difficulty of analyzing</w:t>
      </w:r>
      <w:r>
        <w:rPr>
          <w:spacing w:val="-12"/>
        </w:rPr>
        <w:t> </w:t>
      </w:r>
      <w:r>
        <w:rPr/>
        <w:t>and</w:t>
      </w:r>
      <w:r>
        <w:rPr>
          <w:w w:val="99"/>
        </w:rPr>
        <w:t> </w:t>
      </w:r>
      <w:r>
        <w:rPr/>
        <w:t>interpreting the results of the wavelet transform</w:t>
      </w:r>
      <w:r>
        <w:rPr>
          <w:spacing w:val="-27"/>
        </w:rPr>
        <w:t> </w:t>
      </w:r>
      <w:r>
        <w:rPr/>
        <w:t>[26].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Although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discrete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transform</w:t>
      </w:r>
      <w:r>
        <w:rPr>
          <w:spacing w:val="-12"/>
        </w:rPr>
        <w:t> </w:t>
      </w:r>
      <w:r>
        <w:rPr/>
        <w:t>(DWT)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effec-</w:t>
      </w:r>
      <w:r>
        <w:rPr>
          <w:w w:val="99"/>
        </w:rPr>
        <w:t> </w:t>
      </w:r>
      <w:r>
        <w:rPr/>
        <w:t>tively</w:t>
      </w:r>
      <w:r>
        <w:rPr>
          <w:spacing w:val="-10"/>
        </w:rPr>
        <w:t> </w:t>
      </w:r>
      <w:r>
        <w:rPr/>
        <w:t>capture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singularity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one-dimensional</w:t>
      </w:r>
      <w:r>
        <w:rPr>
          <w:spacing w:val="-10"/>
        </w:rPr>
        <w:t> </w:t>
      </w:r>
      <w:r>
        <w:rPr/>
        <w:t>signals,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w w:val="99"/>
        </w:rPr>
        <w:t> </w:t>
      </w:r>
      <w:r>
        <w:rPr/>
        <w:t>not the case in two-dimensional cases. The two-dimensional</w:t>
      </w:r>
      <w:r>
        <w:rPr>
          <w:w w:val="99"/>
        </w:rPr>
        <w:t> </w:t>
      </w:r>
      <w:r>
        <w:rPr/>
        <w:t>orthogonal</w:t>
      </w:r>
      <w:r>
        <w:rPr>
          <w:spacing w:val="40"/>
        </w:rPr>
        <w:t> </w:t>
      </w:r>
      <w:r>
        <w:rPr/>
        <w:t>wavelet</w:t>
      </w:r>
      <w:r>
        <w:rPr>
          <w:spacing w:val="40"/>
        </w:rPr>
        <w:t> </w:t>
      </w:r>
      <w:r>
        <w:rPr/>
        <w:t>base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formed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tensor</w:t>
      </w:r>
      <w:r>
        <w:rPr>
          <w:spacing w:val="40"/>
        </w:rPr>
        <w:t> </w:t>
      </w:r>
      <w:r>
        <w:rPr/>
        <w:t>product</w:t>
      </w:r>
      <w:r>
        <w:rPr>
          <w:w w:val="99"/>
        </w:rPr>
        <w:t> </w:t>
      </w:r>
      <w:r>
        <w:rPr/>
        <w:t>of two one-dimensional orthogonal wavelet bases, and</w:t>
      </w:r>
      <w:r>
        <w:rPr>
          <w:spacing w:val="22"/>
        </w:rPr>
        <w:t> </w:t>
      </w:r>
      <w:r>
        <w:rPr/>
        <w:t>its</w:t>
      </w:r>
      <w:r>
        <w:rPr>
          <w:w w:val="99"/>
        </w:rPr>
        <w:t> </w:t>
      </w:r>
      <w:r>
        <w:rPr/>
        <w:t>direction</w:t>
      </w:r>
      <w:r>
        <w:rPr>
          <w:spacing w:val="-6"/>
        </w:rPr>
        <w:t> </w:t>
      </w:r>
      <w:r>
        <w:rPr/>
        <w:t>selectivity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6"/>
        </w:rPr>
        <w:t> </w:t>
      </w:r>
      <w:r>
        <w:rPr/>
        <w:t>limited.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horizontal,</w:t>
      </w:r>
      <w:r>
        <w:rPr>
          <w:spacing w:val="-6"/>
        </w:rPr>
        <w:t> </w:t>
      </w:r>
      <w:r>
        <w:rPr/>
        <w:t>ver-</w:t>
      </w:r>
      <w:r>
        <w:rPr>
          <w:w w:val="99"/>
        </w:rPr>
        <w:t> </w:t>
      </w:r>
      <w:r>
        <w:rPr/>
        <w:t>tical,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diagonal</w:t>
      </w:r>
      <w:r>
        <w:rPr>
          <w:spacing w:val="-13"/>
        </w:rPr>
        <w:t> </w:t>
      </w:r>
      <w:r>
        <w:rPr/>
        <w:t>two-dimensional</w:t>
      </w:r>
      <w:r>
        <w:rPr>
          <w:spacing w:val="-13"/>
        </w:rPr>
        <w:t> </w:t>
      </w:r>
      <w:r>
        <w:rPr/>
        <w:t>DWT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effectively</w:t>
      </w:r>
      <w:r>
        <w:rPr>
          <w:w w:val="99"/>
        </w:rPr>
        <w:t> </w:t>
      </w:r>
      <w:r>
        <w:rPr/>
        <w:t>represent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contour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edge</w:t>
      </w:r>
      <w:r>
        <w:rPr>
          <w:spacing w:val="-9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image;</w:t>
      </w:r>
      <w:r>
        <w:rPr>
          <w:spacing w:val="-10"/>
        </w:rPr>
        <w:t> </w:t>
      </w:r>
      <w:r>
        <w:rPr/>
        <w:t>that</w:t>
      </w:r>
      <w:r>
        <w:rPr>
          <w:w w:val="99"/>
        </w:rPr>
        <w:t> </w:t>
      </w:r>
      <w:r>
        <w:rPr/>
        <w:t>is,</w:t>
      </w:r>
      <w:r>
        <w:rPr>
          <w:spacing w:val="-15"/>
        </w:rPr>
        <w:t> </w:t>
      </w:r>
      <w:r>
        <w:rPr/>
        <w:t>DWT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sparse</w:t>
      </w:r>
      <w:r>
        <w:rPr>
          <w:spacing w:val="-15"/>
        </w:rPr>
        <w:t> </w:t>
      </w:r>
      <w:r>
        <w:rPr/>
        <w:t>representation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contour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edge</w:t>
      </w:r>
      <w:r>
        <w:rPr>
          <w:w w:val="9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image.</w:t>
      </w:r>
      <w:r>
        <w:rPr>
          <w:spacing w:val="28"/>
        </w:rPr>
        <w:t> </w:t>
      </w:r>
      <w:r>
        <w:rPr/>
        <w:t>Its</w:t>
      </w:r>
      <w:r>
        <w:rPr>
          <w:spacing w:val="28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image</w:t>
      </w:r>
      <w:r>
        <w:rPr>
          <w:spacing w:val="28"/>
        </w:rPr>
        <w:t> </w:t>
      </w:r>
      <w:r>
        <w:rPr/>
        <w:t>denoising,</w:t>
      </w:r>
      <w:r>
        <w:rPr>
          <w:spacing w:val="28"/>
        </w:rPr>
        <w:t> </w:t>
      </w:r>
      <w:r>
        <w:rPr/>
        <w:t>texture</w:t>
      </w:r>
      <w:r>
        <w:rPr>
          <w:w w:val="99"/>
        </w:rPr>
        <w:t> </w:t>
      </w:r>
      <w:r>
        <w:rPr/>
        <w:t>classification,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image</w:t>
      </w:r>
      <w:r>
        <w:rPr>
          <w:spacing w:val="-8"/>
        </w:rPr>
        <w:t> </w:t>
      </w:r>
      <w:r>
        <w:rPr/>
        <w:t>retrieval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multi-</w:t>
      </w:r>
      <w:r>
        <w:rPr>
          <w:w w:val="99"/>
        </w:rPr>
        <w:t> </w:t>
      </w:r>
      <w:r>
        <w:rPr/>
        <w:t>directional wavelet</w:t>
      </w:r>
      <w:r>
        <w:rPr>
          <w:spacing w:val="-14"/>
        </w:rPr>
        <w:t> </w:t>
      </w:r>
      <w:r>
        <w:rPr/>
        <w:t>[41].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40" w:lineRule="auto" w:before="0" w:after="0"/>
        <w:ind w:left="389" w:right="0" w:hanging="246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7"/>
          <w:sz w:val="18"/>
        </w:rPr>
        <w:t> </w:t>
      </w:r>
      <w:r>
        <w:rPr>
          <w:rFonts w:ascii="Georgia"/>
          <w:i/>
          <w:color w:val="58595B"/>
          <w:sz w:val="18"/>
        </w:rPr>
        <w:t>BASES</w:t>
      </w:r>
      <w:r>
        <w:rPr>
          <w:rFonts w:ascii="Georgia"/>
          <w:sz w:val="18"/>
        </w:rPr>
      </w:r>
    </w:p>
    <w:p>
      <w:pPr>
        <w:pStyle w:val="ListParagraph"/>
        <w:numPr>
          <w:ilvl w:val="0"/>
          <w:numId w:val="5"/>
        </w:numPr>
        <w:tabs>
          <w:tab w:pos="389" w:val="left" w:leader="none"/>
        </w:tabs>
        <w:spacing w:line="240" w:lineRule="auto" w:before="39" w:after="0"/>
        <w:ind w:left="123" w:right="0" w:firstLine="0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COMMON BASIC WAVELET</w:t>
      </w:r>
      <w:r>
        <w:rPr>
          <w:rFonts w:ascii="Tahoma"/>
          <w:color w:val="58595B"/>
          <w:spacing w:val="-12"/>
          <w:sz w:val="18"/>
        </w:rPr>
        <w:t> </w:t>
      </w:r>
      <w:r>
        <w:rPr>
          <w:rFonts w:ascii="Tahoma"/>
          <w:color w:val="58595B"/>
          <w:sz w:val="18"/>
        </w:rPr>
        <w:t>BASES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112"/>
        <w:jc w:val="both"/>
      </w:pPr>
      <w:r>
        <w:rPr/>
        <w:t>Haar wavelet is a step function and the earliest</w:t>
      </w:r>
      <w:r>
        <w:rPr>
          <w:spacing w:val="21"/>
        </w:rPr>
        <w:t> </w:t>
      </w:r>
      <w:r>
        <w:rPr/>
        <w:t>discovered</w:t>
      </w:r>
      <w:r>
        <w:rPr>
          <w:w w:val="99"/>
        </w:rPr>
        <w:t> </w:t>
      </w:r>
      <w:r>
        <w:rPr/>
        <w:t>wavelet with the simplest form. Its expression is shown</w:t>
      </w:r>
      <w:r>
        <w:rPr>
          <w:spacing w:val="28"/>
        </w:rPr>
        <w:t> </w:t>
      </w:r>
      <w:r>
        <w:rPr/>
        <w:t>in</w:t>
      </w:r>
      <w:r>
        <w:rPr>
          <w:w w:val="99"/>
        </w:rPr>
        <w:t> </w:t>
      </w:r>
      <w:r>
        <w:rPr/>
        <w:t>Equation</w:t>
      </w:r>
      <w:r>
        <w:rPr>
          <w:spacing w:val="-11"/>
        </w:rPr>
        <w:t> </w:t>
      </w:r>
      <w:r>
        <w:rPr/>
        <w:t>(</w:t>
      </w:r>
      <w:hyperlink w:history="true" w:anchor="_bookmark5">
        <w:r>
          <w:rPr>
            <w:color w:val="231F20"/>
          </w:rPr>
          <w:t>3</w:t>
        </w:r>
      </w:hyperlink>
      <w:r>
        <w:rPr/>
        <w:t>).</w:t>
      </w:r>
      <w:r>
        <w:rPr>
          <w:spacing w:val="-11"/>
        </w:rPr>
        <w:t> </w:t>
      </w:r>
      <w:r>
        <w:rPr/>
        <w:t>Numerous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theory</w:t>
      </w:r>
      <w:r>
        <w:rPr>
          <w:spacing w:val="-11"/>
        </w:rPr>
        <w:t> </w:t>
      </w:r>
      <w:r>
        <w:rPr/>
        <w:t>books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start</w:t>
      </w:r>
      <w:r>
        <w:rPr>
          <w:spacing w:val="-11"/>
        </w:rPr>
        <w:t> </w:t>
      </w:r>
      <w:r>
        <w:rPr/>
        <w:t>from</w:t>
      </w:r>
      <w:r>
        <w:rPr>
          <w:w w:val="99"/>
        </w:rPr>
        <w:t> </w:t>
      </w:r>
      <w:r>
        <w:rPr/>
        <w:t>the introduction of Haar wavelet [42]–[46] for the reader</w:t>
      </w:r>
      <w:r>
        <w:rPr>
          <w:spacing w:val="19"/>
        </w:rPr>
        <w:t> </w:t>
      </w:r>
      <w:r>
        <w:rPr/>
        <w:t>to</w:t>
      </w:r>
      <w:r>
        <w:rPr>
          <w:w w:val="99"/>
        </w:rPr>
        <w:t> </w:t>
      </w:r>
      <w:r>
        <w:rPr>
          <w:spacing w:val="-3"/>
        </w:rPr>
        <w:t>study.</w:t>
      </w:r>
      <w:r>
        <w:rPr>
          <w:spacing w:val="-18"/>
        </w:rPr>
        <w:t> </w:t>
      </w:r>
      <w:r>
        <w:rPr/>
        <w:t>Due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its</w:t>
      </w:r>
      <w:r>
        <w:rPr>
          <w:spacing w:val="-18"/>
        </w:rPr>
        <w:t> </w:t>
      </w:r>
      <w:r>
        <w:rPr/>
        <w:t>simple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convenient</w:t>
      </w:r>
      <w:r>
        <w:rPr>
          <w:spacing w:val="-18"/>
        </w:rPr>
        <w:t> </w:t>
      </w:r>
      <w:r>
        <w:rPr/>
        <w:t>nature,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large</w:t>
      </w:r>
      <w:r>
        <w:rPr>
          <w:spacing w:val="-18"/>
        </w:rPr>
        <w:t> </w:t>
      </w:r>
      <w:r>
        <w:rPr/>
        <w:t>number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0" w:lineRule="auto" w:before="74"/>
        <w:ind w:right="0"/>
        <w:jc w:val="left"/>
      </w:pPr>
      <w:r>
        <w:rPr/>
        <w:t>of</w:t>
      </w:r>
      <w:r>
        <w:rPr>
          <w:spacing w:val="-21"/>
        </w:rPr>
        <w:t> </w:t>
      </w:r>
      <w:r>
        <w:rPr/>
        <w:t>works</w:t>
      </w:r>
      <w:r>
        <w:rPr>
          <w:spacing w:val="-21"/>
        </w:rPr>
        <w:t> </w:t>
      </w:r>
      <w:r>
        <w:rPr/>
        <w:t>have</w:t>
      </w:r>
      <w:r>
        <w:rPr>
          <w:spacing w:val="-21"/>
        </w:rPr>
        <w:t> </w:t>
      </w:r>
      <w:r>
        <w:rPr/>
        <w:t>adopted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Haar</w:t>
      </w:r>
      <w:r>
        <w:rPr>
          <w:spacing w:val="-21"/>
        </w:rPr>
        <w:t> </w:t>
      </w:r>
      <w:r>
        <w:rPr/>
        <w:t>wavelet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achieve</w:t>
      </w:r>
      <w:r>
        <w:rPr>
          <w:spacing w:val="-21"/>
        </w:rPr>
        <w:t> </w:t>
      </w:r>
      <w:r>
        <w:rPr/>
        <w:t>their</w:t>
      </w:r>
      <w:r>
        <w:rPr>
          <w:spacing w:val="-21"/>
        </w:rPr>
        <w:t> </w:t>
      </w:r>
      <w:r>
        <w:rPr/>
        <w:t>goals.</w:t>
      </w:r>
    </w:p>
    <w:p>
      <w:pPr>
        <w:pStyle w:val="BodyText"/>
        <w:tabs>
          <w:tab w:pos="3412" w:val="left" w:leader="none"/>
        </w:tabs>
        <w:spacing w:line="281" w:lineRule="exact" w:before="22"/>
        <w:ind w:left="2012" w:right="1302"/>
        <w:jc w:val="left"/>
      </w:pPr>
      <w:r>
        <w:rPr>
          <w:rFonts w:ascii="Arial" w:hAnsi="Arial" w:cs="Arial" w:eastAsia="Arial"/>
          <w:w w:val="75"/>
        </w:rPr>
        <w:t></w:t>
        <w:tab/>
      </w:r>
      <w:r>
        <w:rPr>
          <w:position w:val="-10"/>
        </w:rPr>
        <w:t>1</w:t>
      </w:r>
      <w:r>
        <w:rPr/>
      </w:r>
    </w:p>
    <w:p>
      <w:pPr>
        <w:tabs>
          <w:tab w:pos="2690" w:val="left" w:leader="none"/>
        </w:tabs>
        <w:spacing w:line="140" w:lineRule="exact" w:before="0"/>
        <w:ind w:left="2012" w:right="1302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200.613007pt;margin-top:5.487367pt;width:5pt;height:.1pt;mso-position-horizontal-relative:page;mso-position-vertical-relative:paragraph;z-index:1960" coordorigin="4012,110" coordsize="100,2">
            <v:shape style="position:absolute;left:4012;top:110;width:100;height:2" coordorigin="4012,110" coordsize="100,0" path="m4012,110l4112,110e" filled="false" stroked="true" strokeweight=".458pt" strokecolor="#000000">
              <v:path arrowok="t"/>
            </v:shape>
            <w10:wrap type="none"/>
          </v:group>
        </w:pict>
      </w:r>
      <w:bookmarkStart w:name="_bookmark5" w:id="8"/>
      <w:bookmarkEnd w:id="8"/>
      <w:r>
        <w:rPr/>
      </w:r>
      <w:r>
        <w:rPr>
          <w:rFonts w:ascii="Arial" w:hAnsi="Arial" w:cs="Arial" w:eastAsia="Arial"/>
          <w:w w:val="90"/>
          <w:position w:val="1"/>
          <w:sz w:val="20"/>
          <w:szCs w:val="20"/>
        </w:rPr>
        <w:t>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1</w:t>
      </w:r>
      <w:r>
        <w:rPr>
          <w:rFonts w:ascii="Garamond" w:hAnsi="Garamond" w:cs="Garamond" w:eastAsia="Garamond"/>
          <w:i/>
          <w:w w:val="90"/>
          <w:sz w:val="20"/>
          <w:szCs w:val="20"/>
        </w:rPr>
        <w:t>,</w:t>
        <w:tab/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0 </w:t>
      </w: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≤ </w:t>
      </w:r>
      <w:r>
        <w:rPr>
          <w:rFonts w:ascii="Times" w:hAnsi="Times" w:cs="Times" w:eastAsia="Times"/>
          <w:i/>
          <w:w w:val="105"/>
          <w:sz w:val="20"/>
          <w:szCs w:val="20"/>
        </w:rPr>
        <w:t>t </w:t>
      </w:r>
      <w:r>
        <w:rPr>
          <w:rFonts w:ascii="Garamond" w:hAnsi="Garamond" w:cs="Garamond" w:eastAsia="Garamond"/>
          <w:i/>
          <w:w w:val="105"/>
          <w:sz w:val="20"/>
          <w:szCs w:val="20"/>
        </w:rPr>
        <w:t>&lt;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pStyle w:val="BodyText"/>
        <w:spacing w:line="240" w:lineRule="atLeast" w:before="64"/>
        <w:ind w:right="112"/>
        <w:jc w:val="both"/>
      </w:pPr>
      <w:r>
        <w:rPr/>
        <w:br w:type="column"/>
      </w:r>
      <w:r>
        <w:rPr/>
        <w:t>support</w:t>
      </w:r>
      <w:r>
        <w:rPr>
          <w:spacing w:val="-7"/>
        </w:rPr>
        <w:t> </w:t>
      </w:r>
      <w:r>
        <w:rPr/>
        <w:t>characteristics,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accurately</w:t>
      </w:r>
      <w:r>
        <w:rPr>
          <w:spacing w:val="-7"/>
        </w:rPr>
        <w:t> </w:t>
      </w:r>
      <w:r>
        <w:rPr/>
        <w:t>demodulate</w:t>
      </w:r>
      <w:r>
        <w:rPr>
          <w:spacing w:val="-7"/>
        </w:rPr>
        <w:t> </w:t>
      </w:r>
      <w:r>
        <w:rPr/>
        <w:t>the</w:t>
      </w:r>
      <w:r>
        <w:rPr>
          <w:w w:val="99"/>
        </w:rPr>
        <w:t> </w:t>
      </w:r>
      <w:r>
        <w:rPr/>
        <w:t>ripple current in the coil and extract the displacement</w:t>
      </w:r>
      <w:r>
        <w:rPr>
          <w:spacing w:val="49"/>
        </w:rPr>
        <w:t> </w:t>
      </w:r>
      <w:r>
        <w:rPr/>
        <w:t>infor-</w:t>
      </w:r>
      <w:r>
        <w:rPr>
          <w:w w:val="99"/>
        </w:rPr>
        <w:t> </w:t>
      </w:r>
      <w:r>
        <w:rPr/>
        <w:t>mation.</w:t>
      </w:r>
      <w:r>
        <w:rPr>
          <w:spacing w:val="-6"/>
        </w:rPr>
        <w:t> </w:t>
      </w:r>
      <w:r>
        <w:rPr/>
        <w:t>Nagare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[52]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half-band</w:t>
      </w:r>
      <w:r>
        <w:rPr>
          <w:spacing w:val="-6"/>
        </w:rPr>
        <w:t> </w:t>
      </w:r>
      <w:r>
        <w:rPr/>
        <w:t>polyno-</w:t>
      </w:r>
    </w:p>
    <w:p>
      <w:pPr>
        <w:spacing w:after="0" w:line="240" w:lineRule="atLeast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before="100"/>
        <w:ind w:left="0" w:right="0" w:firstLine="0"/>
        <w:jc w:val="righ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Garamond"/>
          <w:i/>
          <w:spacing w:val="5"/>
          <w:w w:val="110"/>
          <w:sz w:val="20"/>
        </w:rPr>
        <w:t>9</w:t>
      </w:r>
      <w:r>
        <w:rPr>
          <w:rFonts w:ascii="Times New Roman"/>
          <w:spacing w:val="5"/>
          <w:w w:val="110"/>
          <w:sz w:val="20"/>
        </w:rPr>
        <w:t>(</w:t>
      </w:r>
      <w:r>
        <w:rPr>
          <w:rFonts w:ascii="Times"/>
          <w:i/>
          <w:spacing w:val="5"/>
          <w:w w:val="110"/>
          <w:sz w:val="20"/>
        </w:rPr>
        <w:t>t</w:t>
      </w:r>
      <w:r>
        <w:rPr>
          <w:rFonts w:ascii="Times New Roman"/>
          <w:spacing w:val="5"/>
          <w:w w:val="110"/>
          <w:sz w:val="20"/>
        </w:rPr>
        <w:t>)</w:t>
      </w:r>
      <w:r>
        <w:rPr>
          <w:rFonts w:ascii="Times New Roman"/>
          <w:spacing w:val="19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z w:val="20"/>
        </w:rPr>
      </w:r>
    </w:p>
    <w:p>
      <w:pPr>
        <w:spacing w:line="133" w:lineRule="exact" w:before="0"/>
        <w:ind w:left="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-200"/>
          <w:w w:val="90"/>
        </w:rPr>
        <w:br w:type="column"/>
      </w:r>
      <w:r>
        <w:rPr>
          <w:rFonts w:ascii="Arial" w:hAnsi="Arial" w:cs="Arial" w:eastAsia="Arial"/>
          <w:spacing w:val="-200"/>
          <w:w w:val="90"/>
          <w:position w:val="-5"/>
          <w:sz w:val="20"/>
          <w:szCs w:val="20"/>
        </w:rPr>
        <w:t></w:t>
      </w:r>
      <w:r>
        <w:rPr>
          <w:rFonts w:ascii="Arial" w:hAnsi="Arial" w:cs="Arial" w:eastAsia="Arial"/>
          <w:spacing w:val="-200"/>
          <w:w w:val="90"/>
          <w:sz w:val="20"/>
          <w:szCs w:val="20"/>
        </w:rPr>
        <w:t>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24" w:lineRule="exact" w:before="48"/>
        <w:ind w:left="173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1</w:t>
      </w:r>
      <w:r>
        <w:rPr>
          <w:rFonts w:ascii="Garamond" w:hAnsi="Garamond" w:cs="Garamond" w:eastAsia="Garamond"/>
          <w:i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pStyle w:val="BodyText"/>
        <w:spacing w:line="75" w:lineRule="exact"/>
        <w:ind w:left="1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78"/>
        </w:rPr>
        <w:t></w:t>
      </w:r>
      <w:r>
        <w:rPr>
          <w:rFonts w:ascii="Arial" w:hAnsi="Arial" w:cs="Arial" w:eastAsia="Arial"/>
        </w:rPr>
      </w:r>
    </w:p>
    <w:p>
      <w:pPr>
        <w:spacing w:line="122" w:lineRule="exact" w:before="0"/>
        <w:ind w:left="0" w:right="2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t>2</w:t>
      </w:r>
      <w:r>
        <w:rPr>
          <w:rFonts w:ascii="Times New Roman"/>
          <w:sz w:val="20"/>
        </w:rPr>
      </w:r>
    </w:p>
    <w:p>
      <w:pPr>
        <w:pStyle w:val="BodyText"/>
        <w:spacing w:line="121" w:lineRule="exact"/>
        <w:ind w:left="183" w:right="0"/>
        <w:jc w:val="left"/>
      </w:pPr>
      <w:r>
        <w:rPr>
          <w:w w:val="99"/>
        </w:rPr>
        <w:t>1</w:t>
      </w:r>
      <w:r>
        <w:rPr/>
      </w:r>
    </w:p>
    <w:p>
      <w:pPr>
        <w:spacing w:line="23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65.709pt;margin-top:5.402875pt;width:5pt;height:.1pt;mso-position-horizontal-relative:page;mso-position-vertical-relative:paragraph;z-index:-118960" coordorigin="3314,108" coordsize="100,2">
            <v:shape style="position:absolute;left:3314;top:108;width:100;height:2" coordorigin="3314,108" coordsize="100,0" path="m3314,108l3414,108e" filled="false" stroked="true" strokeweight=".45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position w:val="-13"/>
          <w:sz w:val="20"/>
          <w:szCs w:val="20"/>
        </w:rPr>
        <w:t>2 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≤ 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Garamond" w:hAnsi="Garamond" w:cs="Garamond" w:eastAsia="Garamond"/>
          <w:i/>
          <w:sz w:val="20"/>
          <w:szCs w:val="20"/>
        </w:rPr>
        <w:t>&lt;</w:t>
      </w:r>
      <w:r>
        <w:rPr>
          <w:rFonts w:ascii="Garamond" w:hAnsi="Garamond" w:cs="Garamond" w:eastAsia="Garamond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</w:t>
      </w:r>
    </w:p>
    <w:p>
      <w:pPr>
        <w:spacing w:before="132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t>(3)</w:t>
      </w:r>
      <w:r>
        <w:rPr>
          <w:rFonts w:ascii="Times New Roman"/>
          <w:sz w:val="20"/>
        </w:rPr>
      </w:r>
    </w:p>
    <w:p>
      <w:pPr>
        <w:pStyle w:val="BodyText"/>
        <w:spacing w:line="249" w:lineRule="auto" w:before="9"/>
        <w:ind w:left="354" w:right="0"/>
        <w:jc w:val="left"/>
      </w:pPr>
      <w:r>
        <w:rPr/>
        <w:br w:type="column"/>
      </w:r>
      <w:r>
        <w:rPr/>
        <w:t>mial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rational</w:t>
      </w:r>
      <w:r>
        <w:rPr>
          <w:spacing w:val="-18"/>
        </w:rPr>
        <w:t> </w:t>
      </w:r>
      <w:r>
        <w:rPr/>
        <w:t>coefficients</w:t>
      </w:r>
      <w:r>
        <w:rPr>
          <w:spacing w:val="-18"/>
        </w:rPr>
        <w:t> </w:t>
      </w:r>
      <w:r>
        <w:rPr/>
        <w:t>using</w:t>
      </w:r>
      <w:r>
        <w:rPr>
          <w:spacing w:val="-18"/>
        </w:rPr>
        <w:t> </w:t>
      </w:r>
      <w:r>
        <w:rPr/>
        <w:t>Bernoulli</w:t>
      </w:r>
      <w:r>
        <w:rPr>
          <w:spacing w:val="-18"/>
        </w:rPr>
        <w:t> </w:t>
      </w:r>
      <w:r>
        <w:rPr/>
        <w:t>polynomials</w:t>
      </w:r>
      <w:r>
        <w:rPr>
          <w:spacing w:val="-18"/>
        </w:rPr>
        <w:t> </w:t>
      </w:r>
      <w:r>
        <w:rPr/>
        <w:t>to</w:t>
      </w:r>
      <w:r>
        <w:rPr>
          <w:w w:val="99"/>
        </w:rPr>
        <w:t> </w:t>
      </w:r>
      <w:r>
        <w:rPr/>
        <w:t>design biorthogonal filter banks. Singh and Pathak</w:t>
      </w:r>
      <w:r>
        <w:rPr>
          <w:spacing w:val="-13"/>
        </w:rPr>
        <w:t> </w:t>
      </w:r>
      <w:r>
        <w:rPr/>
        <w:t>construct</w:t>
      </w:r>
    </w:p>
    <w:p>
      <w:pPr>
        <w:spacing w:after="0" w:line="249" w:lineRule="auto"/>
        <w:jc w:val="left"/>
        <w:sectPr>
          <w:type w:val="continuous"/>
          <w:pgSz w:w="11520" w:h="15660"/>
          <w:pgMar w:top="260" w:bottom="280" w:left="600" w:right="640"/>
          <w:cols w:num="5" w:equalWidth="0">
            <w:col w:w="1957" w:space="40"/>
            <w:col w:w="495" w:space="40"/>
            <w:col w:w="1005" w:space="40"/>
            <w:col w:w="1372" w:space="40"/>
            <w:col w:w="5291"/>
          </w:cols>
        </w:sectPr>
      </w:pPr>
    </w:p>
    <w:p>
      <w:pPr>
        <w:tabs>
          <w:tab w:pos="775" w:val="left" w:leader="none"/>
        </w:tabs>
        <w:spacing w:line="309" w:lineRule="exact" w:before="0"/>
        <w:ind w:left="97" w:right="0" w:firstLine="0"/>
        <w:jc w:val="center"/>
        <w:rPr>
          <w:rFonts w:ascii="Times" w:hAnsi="Times" w:cs="Times" w:eastAsia="Times"/>
          <w:sz w:val="20"/>
          <w:szCs w:val="20"/>
        </w:rPr>
      </w:pPr>
      <w:r>
        <w:rPr>
          <w:rFonts w:ascii="Arial" w:hAnsi="Arial" w:cs="Arial" w:eastAsia="Arial"/>
          <w:spacing w:val="-50"/>
          <w:w w:val="95"/>
          <w:position w:val="17"/>
          <w:sz w:val="20"/>
          <w:szCs w:val="20"/>
        </w:rPr>
        <w:t></w:t>
      </w:r>
      <w:r>
        <w:rPr>
          <w:rFonts w:ascii="Arial" w:hAnsi="Arial" w:cs="Arial" w:eastAsia="Arial"/>
          <w:spacing w:val="-50"/>
          <w:w w:val="95"/>
          <w:position w:val="11"/>
          <w:sz w:val="20"/>
          <w:szCs w:val="20"/>
        </w:rPr>
        <w:t></w:t>
      </w:r>
      <w:r>
        <w:rPr>
          <w:rFonts w:ascii="Times New Roman" w:hAnsi="Times New Roman" w:cs="Times New Roman" w:eastAsia="Times New Roman"/>
          <w:spacing w:val="-50"/>
          <w:w w:val="95"/>
          <w:sz w:val="20"/>
          <w:szCs w:val="20"/>
        </w:rPr>
        <w:t>0</w:t>
      </w:r>
      <w:r>
        <w:rPr>
          <w:rFonts w:ascii="Garamond" w:hAnsi="Garamond" w:cs="Garamond" w:eastAsia="Garamond"/>
          <w:i/>
          <w:spacing w:val="-50"/>
          <w:w w:val="95"/>
          <w:sz w:val="20"/>
          <w:szCs w:val="20"/>
        </w:rPr>
        <w:t>,</w:t>
        <w:tab/>
      </w:r>
      <w:r>
        <w:rPr>
          <w:rFonts w:ascii="Times" w:hAnsi="Times" w:cs="Times" w:eastAsia="Times"/>
          <w:i/>
          <w:sz w:val="20"/>
          <w:szCs w:val="20"/>
        </w:rPr>
        <w:t>Else</w:t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9" w:lineRule="auto" w:before="170"/>
        <w:ind w:right="0" w:firstLine="199"/>
        <w:jc w:val="both"/>
      </w:pPr>
      <w:r>
        <w:rPr/>
        <w:t>Daubechies wavelet was constructed in 1987. The</w:t>
      </w:r>
      <w:r>
        <w:rPr>
          <w:spacing w:val="29"/>
        </w:rPr>
        <w:t> </w:t>
      </w:r>
      <w:r>
        <w:rPr/>
        <w:t>most</w:t>
      </w:r>
      <w:r>
        <w:rPr>
          <w:w w:val="99"/>
        </w:rPr>
        <w:t> </w:t>
      </w:r>
      <w:r>
        <w:rPr/>
        <w:t>significant advantage of Daubechies wavelet is that it can</w:t>
      </w:r>
      <w:r>
        <w:rPr>
          <w:spacing w:val="-18"/>
        </w:rPr>
        <w:t> </w:t>
      </w:r>
      <w:r>
        <w:rPr/>
        <w:t>be</w:t>
      </w:r>
      <w:r>
        <w:rPr>
          <w:w w:val="99"/>
        </w:rPr>
        <w:t> </w:t>
      </w:r>
      <w:r>
        <w:rPr/>
        <w:t>realized by finite impulse response conjugate mirror</w:t>
      </w:r>
      <w:r>
        <w:rPr>
          <w:spacing w:val="4"/>
        </w:rPr>
        <w:t> </w:t>
      </w:r>
      <w:r>
        <w:rPr/>
        <w:t>filter.</w:t>
      </w:r>
      <w:r>
        <w:rPr>
          <w:w w:val="99"/>
        </w:rPr>
        <w:t> </w:t>
      </w:r>
      <w:r>
        <w:rPr/>
        <w:t>Both</w:t>
      </w:r>
      <w:r>
        <w:rPr>
          <w:spacing w:val="-13"/>
        </w:rPr>
        <w:t> </w:t>
      </w:r>
      <w:r>
        <w:rPr/>
        <w:t>Haar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Daubechies</w:t>
      </w:r>
      <w:r>
        <w:rPr>
          <w:spacing w:val="-13"/>
        </w:rPr>
        <w:t> </w:t>
      </w:r>
      <w:r>
        <w:rPr/>
        <w:t>wavelets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orthogonal</w:t>
      </w:r>
      <w:r>
        <w:rPr>
          <w:spacing w:val="-13"/>
        </w:rPr>
        <w:t> </w:t>
      </w:r>
      <w:r>
        <w:rPr/>
        <w:t>wavelets.</w:t>
      </w:r>
      <w:r>
        <w:rPr>
          <w:w w:val="99"/>
        </w:rPr>
        <w:t> </w:t>
      </w:r>
      <w:r>
        <w:rPr/>
        <w:t>Daubechies</w:t>
      </w:r>
      <w:r>
        <w:rPr>
          <w:spacing w:val="-21"/>
        </w:rPr>
        <w:t> </w:t>
      </w:r>
      <w:r>
        <w:rPr/>
        <w:t>wavelets</w:t>
      </w:r>
      <w:r>
        <w:rPr>
          <w:spacing w:val="-21"/>
        </w:rPr>
        <w:t> </w:t>
      </w:r>
      <w:r>
        <w:rPr/>
        <w:t>are</w:t>
      </w:r>
      <w:r>
        <w:rPr>
          <w:spacing w:val="-21"/>
        </w:rPr>
        <w:t> </w:t>
      </w:r>
      <w:r>
        <w:rPr/>
        <w:t>generally</w:t>
      </w:r>
      <w:r>
        <w:rPr>
          <w:spacing w:val="-21"/>
        </w:rPr>
        <w:t> </w:t>
      </w:r>
      <w:r>
        <w:rPr/>
        <w:t>abbreviated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>
          <w:rFonts w:ascii="Times"/>
          <w:i/>
        </w:rPr>
        <w:t>dbN</w:t>
      </w:r>
      <w:r>
        <w:rPr>
          <w:rFonts w:ascii="Times"/>
          <w:i/>
          <w:spacing w:val="-29"/>
        </w:rPr>
        <w:t> </w:t>
      </w:r>
      <w:r>
        <w:rPr/>
        <w:t>,</w:t>
      </w:r>
      <w:r>
        <w:rPr>
          <w:spacing w:val="-21"/>
        </w:rPr>
        <w:t> </w:t>
      </w:r>
      <w:r>
        <w:rPr/>
        <w:t>where</w:t>
      </w:r>
      <w:r>
        <w:rPr>
          <w:w w:val="99"/>
        </w:rPr>
        <w:t> </w:t>
      </w:r>
      <w:r>
        <w:rPr>
          <w:rFonts w:ascii="Times"/>
          <w:i/>
        </w:rPr>
        <w:t>N</w:t>
      </w:r>
      <w:r>
        <w:rPr>
          <w:rFonts w:ascii="Times"/>
          <w:i/>
          <w:spacing w:val="4"/>
        </w:rPr>
        <w:t> </w:t>
      </w:r>
      <w:r>
        <w:rPr/>
        <w:t>represents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order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wavelet.</w:t>
      </w:r>
      <w:r>
        <w:rPr>
          <w:spacing w:val="-19"/>
        </w:rPr>
        <w:t> </w:t>
      </w:r>
      <w:r>
        <w:rPr>
          <w:rFonts w:ascii="Times"/>
          <w:i/>
        </w:rPr>
        <w:t>dbN</w:t>
      </w:r>
      <w:r>
        <w:rPr>
          <w:rFonts w:ascii="Times"/>
          <w:i/>
          <w:spacing w:val="4"/>
        </w:rPr>
        <w:t> </w:t>
      </w:r>
      <w:r>
        <w:rPr/>
        <w:t>has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closed-form</w:t>
      </w:r>
      <w:r>
        <w:rPr>
          <w:w w:val="99"/>
        </w:rPr>
        <w:t> </w:t>
      </w:r>
      <w:r>
        <w:rPr/>
        <w:t>expression. Daubechies wavelet has better regularity. As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order </w:t>
      </w:r>
      <w:r>
        <w:rPr>
          <w:rFonts w:ascii="Times"/>
          <w:i/>
        </w:rPr>
        <w:t>N </w:t>
      </w:r>
      <w:r>
        <w:rPr/>
        <w:t>increases,  the  vanishing  moment  of  the</w:t>
      </w:r>
      <w:r>
        <w:rPr>
          <w:spacing w:val="22"/>
        </w:rPr>
        <w:t> </w:t>
      </w:r>
      <w:r>
        <w:rPr/>
        <w:t>wavelet</w:t>
      </w:r>
      <w:r>
        <w:rPr>
          <w:w w:val="99"/>
        </w:rPr>
        <w:t> </w:t>
      </w:r>
      <w:r>
        <w:rPr/>
        <w:t>is larger, and localization ability in the  frequency </w:t>
      </w:r>
      <w:r>
        <w:rPr>
          <w:spacing w:val="36"/>
        </w:rPr>
        <w:t> </w:t>
      </w:r>
      <w:r>
        <w:rPr/>
        <w:t>domain</w:t>
      </w:r>
      <w:r>
        <w:rPr>
          <w:w w:val="99"/>
        </w:rPr>
        <w:t> </w:t>
      </w:r>
      <w:r>
        <w:rPr/>
        <w:t>is</w:t>
      </w:r>
      <w:r>
        <w:rPr>
          <w:spacing w:val="37"/>
        </w:rPr>
        <w:t> </w:t>
      </w:r>
      <w:r>
        <w:rPr/>
        <w:t>stronger;</w:t>
      </w:r>
      <w:r>
        <w:rPr>
          <w:spacing w:val="37"/>
        </w:rPr>
        <w:t> </w:t>
      </w:r>
      <w:r>
        <w:rPr/>
        <w:t>but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same</w:t>
      </w:r>
      <w:r>
        <w:rPr>
          <w:spacing w:val="37"/>
        </w:rPr>
        <w:t> </w:t>
      </w:r>
      <w:r>
        <w:rPr/>
        <w:t>time,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amount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calcula-</w:t>
      </w:r>
      <w:r>
        <w:rPr>
          <w:w w:val="99"/>
        </w:rPr>
        <w:t> </w:t>
      </w:r>
      <w:r>
        <w:rPr/>
        <w:t>tion is </w:t>
      </w:r>
      <w:r>
        <w:rPr>
          <w:spacing w:val="-3"/>
        </w:rPr>
        <w:t>larger. </w:t>
      </w:r>
      <w:r>
        <w:rPr/>
        <w:t>In order to have better symmetry,</w:t>
      </w:r>
      <w:r>
        <w:rPr>
          <w:spacing w:val="21"/>
        </w:rPr>
        <w:t> </w:t>
      </w:r>
      <w:r>
        <w:rPr/>
        <w:t>Daubechies</w:t>
      </w:r>
      <w:r>
        <w:rPr>
          <w:w w:val="99"/>
        </w:rPr>
        <w:t> </w:t>
      </w:r>
      <w:r>
        <w:rPr/>
        <w:t>improved the wavelet system and constructed the</w:t>
      </w:r>
      <w:r>
        <w:rPr>
          <w:spacing w:val="33"/>
        </w:rPr>
        <w:t> </w:t>
      </w:r>
      <w:r>
        <w:rPr/>
        <w:t>Symlets</w:t>
      </w:r>
      <w:r>
        <w:rPr>
          <w:w w:val="99"/>
        </w:rPr>
        <w:t> </w:t>
      </w:r>
      <w:r>
        <w:rPr/>
        <w:t>wavelet, and Coiflets wavelet [25]. Coiflet has better</w:t>
      </w:r>
      <w:r>
        <w:rPr>
          <w:spacing w:val="42"/>
        </w:rPr>
        <w:t> </w:t>
      </w:r>
      <w:r>
        <w:rPr/>
        <w:t>sym-</w:t>
      </w:r>
      <w:r>
        <w:rPr>
          <w:w w:val="99"/>
        </w:rPr>
        <w:t> </w:t>
      </w:r>
      <w:r>
        <w:rPr/>
        <w:t>metry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dbN.</w:t>
      </w:r>
      <w:r>
        <w:rPr>
          <w:spacing w:val="-15"/>
        </w:rPr>
        <w:t> </w:t>
      </w:r>
      <w:r>
        <w:rPr/>
        <w:t>Symlet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function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approximately</w:t>
      </w:r>
      <w:r>
        <w:rPr>
          <w:w w:val="99"/>
        </w:rPr>
        <w:t> </w:t>
      </w:r>
      <w:r>
        <w:rPr/>
        <w:t>symmetric wavelet function, which improves the dbN</w:t>
      </w:r>
      <w:r>
        <w:rPr>
          <w:spacing w:val="43"/>
        </w:rPr>
        <w:t> </w:t>
      </w:r>
      <w:r>
        <w:rPr/>
        <w:t>func-</w:t>
      </w:r>
      <w:r>
        <w:rPr>
          <w:w w:val="99"/>
        </w:rPr>
        <w:t> </w:t>
      </w:r>
      <w:r>
        <w:rPr/>
        <w:t>tion. Compared with dbN wavelet, they are consistent</w:t>
      </w:r>
      <w:r>
        <w:rPr>
          <w:spacing w:val="12"/>
        </w:rPr>
        <w:t> </w:t>
      </w:r>
      <w:r>
        <w:rPr/>
        <w:t>with</w:t>
      </w:r>
      <w:r>
        <w:rPr>
          <w:w w:val="99"/>
        </w:rPr>
        <w:t> </w:t>
      </w:r>
      <w:r>
        <w:rPr/>
        <w:t>dbN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continuity,</w:t>
      </w:r>
      <w:r>
        <w:rPr>
          <w:spacing w:val="-6"/>
        </w:rPr>
        <w:t> </w:t>
      </w:r>
      <w:r>
        <w:rPr/>
        <w:t>support</w:t>
      </w:r>
      <w:r>
        <w:rPr>
          <w:spacing w:val="-6"/>
        </w:rPr>
        <w:t> </w:t>
      </w:r>
      <w:r>
        <w:rPr/>
        <w:t>length,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filter</w:t>
      </w:r>
      <w:r>
        <w:rPr>
          <w:w w:val="99"/>
        </w:rPr>
        <w:t> </w:t>
      </w:r>
      <w:r>
        <w:rPr/>
        <w:t>length,</w:t>
      </w:r>
      <w:r>
        <w:rPr>
          <w:spacing w:val="-18"/>
        </w:rPr>
        <w:t> </w:t>
      </w:r>
      <w:r>
        <w:rPr/>
        <w:t>but</w:t>
      </w:r>
      <w:r>
        <w:rPr>
          <w:spacing w:val="-17"/>
        </w:rPr>
        <w:t> </w:t>
      </w:r>
      <w:r>
        <w:rPr/>
        <w:t>Symlet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Coiflet</w:t>
      </w:r>
      <w:r>
        <w:rPr>
          <w:spacing w:val="-18"/>
        </w:rPr>
        <w:t> </w:t>
      </w:r>
      <w:r>
        <w:rPr/>
        <w:t>have</w:t>
      </w:r>
      <w:r>
        <w:rPr>
          <w:spacing w:val="-17"/>
        </w:rPr>
        <w:t> </w:t>
      </w:r>
      <w:r>
        <w:rPr/>
        <w:t>better</w:t>
      </w:r>
      <w:r>
        <w:rPr>
          <w:spacing w:val="-18"/>
        </w:rPr>
        <w:t> </w:t>
      </w:r>
      <w:r>
        <w:rPr/>
        <w:t>symmetry;</w:t>
      </w:r>
      <w:r>
        <w:rPr>
          <w:spacing w:val="-17"/>
        </w:rPr>
        <w:t> </w:t>
      </w:r>
      <w:r>
        <w:rPr/>
        <w:t>they</w:t>
      </w:r>
      <w:r>
        <w:rPr>
          <w:spacing w:val="-18"/>
        </w:rPr>
        <w:t> </w:t>
      </w:r>
      <w:r>
        <w:rPr/>
        <w:t>can</w:t>
      </w:r>
      <w:r>
        <w:rPr>
          <w:w w:val="99"/>
        </w:rPr>
        <w:t> </w:t>
      </w:r>
      <w:r>
        <w:rPr/>
        <w:t>reduce the phase of signal analysis and reconstruction to</w:t>
      </w:r>
      <w:r>
        <w:rPr>
          <w:spacing w:val="23"/>
        </w:rPr>
        <w:t> </w:t>
      </w:r>
      <w:r>
        <w:rPr/>
        <w:t>a</w:t>
      </w:r>
      <w:r>
        <w:rPr>
          <w:w w:val="99"/>
        </w:rPr>
        <w:t> </w:t>
      </w:r>
      <w:r>
        <w:rPr/>
        <w:t>certain extent</w:t>
      </w:r>
      <w:r>
        <w:rPr>
          <w:spacing w:val="-12"/>
        </w:rPr>
        <w:t> </w:t>
      </w:r>
      <w:r>
        <w:rPr/>
        <w:t>distortion.</w:t>
      </w:r>
    </w:p>
    <w:p>
      <w:pPr>
        <w:pStyle w:val="BodyText"/>
        <w:spacing w:line="249" w:lineRule="auto"/>
        <w:ind w:right="0" w:firstLine="199"/>
        <w:jc w:val="both"/>
      </w:pPr>
      <w:r>
        <w:rPr/>
        <w:t>Biorthogonal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conducive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signal</w:t>
      </w:r>
      <w:r>
        <w:rPr>
          <w:spacing w:val="-15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and</w:t>
      </w:r>
      <w:r>
        <w:rPr>
          <w:spacing w:val="36"/>
        </w:rPr>
        <w:t> </w:t>
      </w:r>
      <w:r>
        <w:rPr/>
        <w:t>can</w:t>
      </w:r>
      <w:r>
        <w:rPr>
          <w:spacing w:val="36"/>
        </w:rPr>
        <w:t> </w:t>
      </w:r>
      <w:r>
        <w:rPr/>
        <w:t>accurately</w:t>
      </w:r>
      <w:r>
        <w:rPr>
          <w:spacing w:val="36"/>
        </w:rPr>
        <w:t> </w:t>
      </w:r>
      <w:r>
        <w:rPr/>
        <w:t>reconstruct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signal</w:t>
      </w:r>
      <w:r>
        <w:rPr>
          <w:spacing w:val="36"/>
        </w:rPr>
        <w:t> </w:t>
      </w:r>
      <w:r>
        <w:rPr/>
        <w:t>through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finite</w:t>
      </w:r>
      <w:r>
        <w:rPr>
          <w:w w:val="99"/>
        </w:rPr>
        <w:t> </w:t>
      </w:r>
      <w:r>
        <w:rPr/>
        <w:t>impulse</w:t>
      </w:r>
      <w:r>
        <w:rPr>
          <w:spacing w:val="-12"/>
        </w:rPr>
        <w:t> </w:t>
      </w:r>
      <w:r>
        <w:rPr/>
        <w:t>response</w:t>
      </w:r>
      <w:r>
        <w:rPr>
          <w:spacing w:val="-12"/>
        </w:rPr>
        <w:t> </w:t>
      </w:r>
      <w:r>
        <w:rPr/>
        <w:t>filter</w:t>
      </w:r>
      <w:r>
        <w:rPr>
          <w:spacing w:val="-12"/>
        </w:rPr>
        <w:t> </w:t>
      </w:r>
      <w:r>
        <w:rPr/>
        <w:t>(FIR).</w:t>
      </w:r>
      <w:r>
        <w:rPr>
          <w:spacing w:val="-12"/>
        </w:rPr>
        <w:t> </w:t>
      </w:r>
      <w:r>
        <w:rPr/>
        <w:t>Biorthogonal</w:t>
      </w:r>
      <w:r>
        <w:rPr>
          <w:spacing w:val="-12"/>
        </w:rPr>
        <w:t> </w:t>
      </w:r>
      <w:r>
        <w:rPr/>
        <w:t>wavelets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able</w:t>
      </w:r>
      <w:r>
        <w:rPr>
          <w:w w:val="99"/>
        </w:rPr>
        <w:t> </w:t>
      </w:r>
      <w:r>
        <w:rPr/>
        <w:t>to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tight</w:t>
      </w:r>
      <w:r>
        <w:rPr>
          <w:spacing w:val="-11"/>
        </w:rPr>
        <w:t> </w:t>
      </w:r>
      <w:r>
        <w:rPr/>
        <w:t>support,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vanishing</w:t>
      </w:r>
      <w:r>
        <w:rPr>
          <w:spacing w:val="-11"/>
        </w:rPr>
        <w:t> </w:t>
      </w:r>
      <w:r>
        <w:rPr/>
        <w:t>moments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symmetry</w:t>
      </w:r>
      <w:r>
        <w:rPr>
          <w:w w:val="99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meantime.</w:t>
      </w:r>
      <w:r>
        <w:rPr>
          <w:spacing w:val="38"/>
        </w:rPr>
        <w:t> </w:t>
      </w:r>
      <w:r>
        <w:rPr/>
        <w:t>Its</w:t>
      </w:r>
      <w:r>
        <w:rPr>
          <w:spacing w:val="38"/>
        </w:rPr>
        <w:t> </w:t>
      </w:r>
      <w:r>
        <w:rPr/>
        <w:t>construction</w:t>
      </w:r>
      <w:r>
        <w:rPr>
          <w:spacing w:val="38"/>
        </w:rPr>
        <w:t> </w:t>
      </w:r>
      <w:r>
        <w:rPr/>
        <w:t>methods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able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be</w:t>
      </w:r>
      <w:r>
        <w:rPr>
          <w:w w:val="99"/>
        </w:rPr>
        <w:t> </w:t>
      </w:r>
      <w:r>
        <w:rPr/>
        <w:t>roughly separated into two categories: spectral</w:t>
      </w:r>
      <w:r>
        <w:rPr>
          <w:spacing w:val="10"/>
        </w:rPr>
        <w:t> </w:t>
      </w:r>
      <w:r>
        <w:rPr/>
        <w:t>decomposi-</w:t>
      </w:r>
      <w:r>
        <w:rPr>
          <w:w w:val="99"/>
        </w:rPr>
        <w:t> </w:t>
      </w:r>
      <w:r>
        <w:rPr/>
        <w:t>tion and lifting schemes. Many researchers have</w:t>
      </w:r>
      <w:r>
        <w:rPr>
          <w:spacing w:val="26"/>
        </w:rPr>
        <w:t> </w:t>
      </w:r>
      <w:r>
        <w:rPr/>
        <w:t>proposed</w:t>
      </w:r>
      <w:r>
        <w:rPr>
          <w:w w:val="99"/>
        </w:rPr>
        <w:t> </w:t>
      </w:r>
      <w:r>
        <w:rPr/>
        <w:t>different methods of constructing biorthogonal</w:t>
      </w:r>
      <w:r>
        <w:rPr>
          <w:spacing w:val="29"/>
        </w:rPr>
        <w:t> </w:t>
      </w:r>
      <w:r>
        <w:rPr/>
        <w:t>wavelets.</w:t>
      </w:r>
      <w:r>
        <w:rPr>
          <w:w w:val="99"/>
        </w:rPr>
        <w:t> </w:t>
      </w:r>
      <w:r>
        <w:rPr/>
        <w:t>Bhatnagar [47] explained the  biorthogonal</w:t>
      </w:r>
      <w:r>
        <w:rPr>
          <w:spacing w:val="40"/>
        </w:rPr>
        <w:t> </w:t>
      </w:r>
      <w:r>
        <w:rPr/>
        <w:t>representation</w:t>
      </w:r>
      <w:r>
        <w:rPr>
          <w:w w:val="99"/>
        </w:rPr>
        <w:t> </w:t>
      </w:r>
      <w:r>
        <w:rPr/>
        <w:t>of functions. Biorthogonal wavelets are a generalization</w:t>
      </w:r>
      <w:r>
        <w:rPr>
          <w:spacing w:val="19"/>
        </w:rPr>
        <w:t> </w:t>
      </w:r>
      <w:r>
        <w:rPr/>
        <w:t>of</w:t>
      </w:r>
      <w:r>
        <w:rPr>
          <w:w w:val="99"/>
        </w:rPr>
        <w:t> </w:t>
      </w:r>
      <w:r>
        <w:rPr/>
        <w:t>orthogonal wavelets. Therefore, there are more degrees</w:t>
      </w:r>
      <w:r>
        <w:rPr>
          <w:spacing w:val="36"/>
        </w:rPr>
        <w:t> </w:t>
      </w:r>
      <w:r>
        <w:rPr/>
        <w:t>of</w:t>
      </w:r>
      <w:r>
        <w:rPr>
          <w:w w:val="99"/>
        </w:rPr>
        <w:t> </w:t>
      </w:r>
      <w:r>
        <w:rPr/>
        <w:t>freedom in designing biorthogonal wavelets. Reference</w:t>
      </w:r>
      <w:r>
        <w:rPr>
          <w:spacing w:val="8"/>
        </w:rPr>
        <w:t> </w:t>
      </w:r>
      <w:r>
        <w:rPr/>
        <w:t>[30]</w:t>
      </w:r>
      <w:r>
        <w:rPr>
          <w:w w:val="99"/>
        </w:rPr>
        <w:t> </w:t>
      </w:r>
      <w:r>
        <w:rPr/>
        <w:t>introduced Catmull-Clark subdivision surface and</w:t>
      </w:r>
      <w:r>
        <w:rPr>
          <w:spacing w:val="-15"/>
        </w:rPr>
        <w:t> </w:t>
      </w:r>
      <w:r>
        <w:rPr/>
        <w:t>combined</w:t>
      </w:r>
      <w:r>
        <w:rPr>
          <w:w w:val="99"/>
        </w:rPr>
        <w:t> </w:t>
      </w:r>
      <w:r>
        <w:rPr/>
        <w:t>it</w:t>
      </w:r>
      <w:r>
        <w:rPr>
          <w:spacing w:val="-22"/>
        </w:rPr>
        <w:t> </w:t>
      </w:r>
      <w:r>
        <w:rPr/>
        <w:t>with</w:t>
      </w:r>
      <w:r>
        <w:rPr>
          <w:spacing w:val="-22"/>
        </w:rPr>
        <w:t> </w:t>
      </w:r>
      <w:r>
        <w:rPr/>
        <w:t>biorthogonal</w:t>
      </w:r>
      <w:r>
        <w:rPr>
          <w:spacing w:val="-22"/>
        </w:rPr>
        <w:t> </w:t>
      </w:r>
      <w:r>
        <w:rPr/>
        <w:t>wavelets.</w:t>
      </w:r>
      <w:r>
        <w:rPr>
          <w:spacing w:val="-22"/>
        </w:rPr>
        <w:t> </w:t>
      </w:r>
      <w:r>
        <w:rPr/>
        <w:t>They</w:t>
      </w:r>
      <w:r>
        <w:rPr>
          <w:spacing w:val="-22"/>
        </w:rPr>
        <w:t> </w:t>
      </w:r>
      <w:r>
        <w:rPr/>
        <w:t>applied</w:t>
      </w:r>
      <w:r>
        <w:rPr>
          <w:spacing w:val="-22"/>
        </w:rPr>
        <w:t> </w:t>
      </w:r>
      <w:r>
        <w:rPr/>
        <w:t>this</w:t>
      </w:r>
      <w:r>
        <w:rPr>
          <w:spacing w:val="-22"/>
        </w:rPr>
        <w:t> </w:t>
      </w:r>
      <w:r>
        <w:rPr/>
        <w:t>novel</w:t>
      </w:r>
      <w:r>
        <w:rPr>
          <w:spacing w:val="-22"/>
        </w:rPr>
        <w:t> </w:t>
      </w:r>
      <w:r>
        <w:rPr/>
        <w:t>wavelet</w:t>
      </w:r>
      <w:r>
        <w:rPr>
          <w:w w:val="99"/>
        </w:rPr>
        <w:t> </w:t>
      </w:r>
      <w:r>
        <w:rPr/>
        <w:t>to noise suppression, data compression, and other</w:t>
      </w:r>
      <w:r>
        <w:rPr>
          <w:spacing w:val="9"/>
        </w:rPr>
        <w:t> </w:t>
      </w:r>
      <w:r>
        <w:rPr/>
        <w:t>applica-</w:t>
      </w:r>
      <w:r>
        <w:rPr>
          <w:w w:val="99"/>
        </w:rPr>
        <w:t> </w:t>
      </w:r>
      <w:r>
        <w:rPr/>
        <w:t>tions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achieved</w:t>
      </w:r>
      <w:r>
        <w:rPr>
          <w:spacing w:val="-12"/>
        </w:rPr>
        <w:t> </w:t>
      </w:r>
      <w:r>
        <w:rPr/>
        <w:t>better</w:t>
      </w:r>
      <w:r>
        <w:rPr>
          <w:spacing w:val="-12"/>
        </w:rPr>
        <w:t> </w:t>
      </w:r>
      <w:r>
        <w:rPr/>
        <w:t>results.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[48],</w:t>
      </w:r>
      <w:r>
        <w:rPr>
          <w:spacing w:val="-12"/>
        </w:rPr>
        <w:t> </w:t>
      </w:r>
      <w:r>
        <w:rPr/>
        <w:t>researchers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the</w:t>
      </w:r>
      <w:r>
        <w:rPr>
          <w:w w:val="99"/>
        </w:rPr>
        <w:t> </w:t>
      </w:r>
      <w:r>
        <w:rPr/>
        <w:t>homotropy method instead of </w:t>
      </w:r>
      <w:r>
        <w:rPr>
          <w:spacing w:val="-3"/>
        </w:rPr>
        <w:t>Newton’s </w:t>
      </w:r>
      <w:r>
        <w:rPr/>
        <w:t>method to</w:t>
      </w:r>
      <w:r>
        <w:rPr>
          <w:spacing w:val="20"/>
        </w:rPr>
        <w:t> </w:t>
      </w:r>
      <w:r>
        <w:rPr/>
        <w:t>construct</w:t>
      </w:r>
      <w:r>
        <w:rPr>
          <w:w w:val="99"/>
        </w:rPr>
        <w:t> </w:t>
      </w:r>
      <w:r>
        <w:rPr/>
        <w:t>a</w:t>
      </w:r>
      <w:r>
        <w:rPr>
          <w:spacing w:val="-13"/>
        </w:rPr>
        <w:t> </w:t>
      </w:r>
      <w:r>
        <w:rPr/>
        <w:t>biorthogonal</w:t>
      </w:r>
      <w:r>
        <w:rPr>
          <w:spacing w:val="-13"/>
        </w:rPr>
        <w:t> </w:t>
      </w:r>
      <w:r>
        <w:rPr/>
        <w:t>wavelet,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enlarged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selective</w:t>
      </w:r>
      <w:r>
        <w:rPr>
          <w:spacing w:val="-13"/>
        </w:rPr>
        <w:t> </w:t>
      </w:r>
      <w:r>
        <w:rPr/>
        <w:t>range</w:t>
      </w:r>
      <w:r>
        <w:rPr>
          <w:spacing w:val="-13"/>
        </w:rPr>
        <w:t> </w:t>
      </w:r>
      <w:r>
        <w:rPr/>
        <w:t>of</w:t>
      </w:r>
      <w:r>
        <w:rPr>
          <w:w w:val="99"/>
        </w:rPr>
        <w:t> </w:t>
      </w:r>
      <w:r>
        <w:rPr/>
        <w:t>the biorthogonal</w:t>
      </w:r>
      <w:r>
        <w:rPr>
          <w:spacing w:val="-15"/>
        </w:rPr>
        <w:t> </w:t>
      </w:r>
      <w:r>
        <w:rPr/>
        <w:t>wavelet.</w:t>
      </w:r>
    </w:p>
    <w:p>
      <w:pPr>
        <w:pStyle w:val="BodyText"/>
        <w:spacing w:line="249" w:lineRule="auto"/>
        <w:ind w:right="0" w:firstLine="199"/>
        <w:jc w:val="both"/>
      </w:pPr>
      <w:r>
        <w:rPr/>
        <w:t>Coffey and Etter introduced internalized MRA and</w:t>
      </w:r>
      <w:r>
        <w:rPr>
          <w:spacing w:val="37"/>
        </w:rPr>
        <w:t> </w:t>
      </w:r>
      <w:r>
        <w:rPr/>
        <w:t>con-</w:t>
      </w:r>
      <w:r>
        <w:rPr>
          <w:w w:val="99"/>
        </w:rPr>
        <w:t> </w:t>
      </w:r>
      <w:r>
        <w:rPr/>
        <w:t>structed biorthogonal wavelet based on the bounded</w:t>
      </w:r>
      <w:r>
        <w:rPr>
          <w:spacing w:val="6"/>
        </w:rPr>
        <w:t> </w:t>
      </w:r>
      <w:r>
        <w:rPr/>
        <w:t>domain</w:t>
      </w:r>
      <w:r>
        <w:rPr>
          <w:w w:val="99"/>
        </w:rPr>
        <w:t> </w:t>
      </w:r>
      <w:r>
        <w:rPr/>
        <w:t>efficiently [49]. </w:t>
      </w:r>
      <w:r>
        <w:rPr>
          <w:spacing w:val="-6"/>
        </w:rPr>
        <w:t>Tay </w:t>
      </w:r>
      <w:r>
        <w:rPr/>
        <w:t>and Lin proposed a technique for</w:t>
      </w:r>
      <w:r>
        <w:rPr>
          <w:spacing w:val="22"/>
        </w:rPr>
        <w:t> </w:t>
      </w:r>
      <w:r>
        <w:rPr/>
        <w:t>con-</w:t>
      </w:r>
      <w:r>
        <w:rPr>
          <w:w w:val="99"/>
        </w:rPr>
        <w:t> </w:t>
      </w:r>
      <w:r>
        <w:rPr/>
        <w:t>structing biorthogonal wavelets with rational</w:t>
      </w:r>
      <w:r>
        <w:rPr>
          <w:spacing w:val="-1"/>
        </w:rPr>
        <w:t> </w:t>
      </w:r>
      <w:r>
        <w:rPr/>
        <w:t>coefficients.</w:t>
      </w:r>
      <w:r>
        <w:rPr>
          <w:w w:val="99"/>
        </w:rPr>
        <w:t> </w:t>
      </w:r>
      <w:r>
        <w:rPr/>
        <w:t>This</w:t>
      </w:r>
      <w:r>
        <w:rPr>
          <w:spacing w:val="28"/>
        </w:rPr>
        <w:t> </w:t>
      </w:r>
      <w:r>
        <w:rPr/>
        <w:t>wavelet</w:t>
      </w:r>
      <w:r>
        <w:rPr>
          <w:spacing w:val="28"/>
        </w:rPr>
        <w:t> </w:t>
      </w:r>
      <w:r>
        <w:rPr/>
        <w:t>has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linear</w:t>
      </w:r>
      <w:r>
        <w:rPr>
          <w:spacing w:val="28"/>
        </w:rPr>
        <w:t> </w:t>
      </w:r>
      <w:r>
        <w:rPr/>
        <w:t>phase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has</w:t>
      </w:r>
      <w:r>
        <w:rPr>
          <w:spacing w:val="28"/>
        </w:rPr>
        <w:t> </w:t>
      </w:r>
      <w:r>
        <w:rPr/>
        <w:t>very</w:t>
      </w:r>
      <w:r>
        <w:rPr>
          <w:spacing w:val="28"/>
        </w:rPr>
        <w:t> </w:t>
      </w:r>
      <w:r>
        <w:rPr/>
        <w:t>similar</w:t>
      </w:r>
      <w:r>
        <w:rPr>
          <w:w w:val="99"/>
        </w:rPr>
        <w:t> </w:t>
      </w:r>
      <w:r>
        <w:rPr/>
        <w:t>properties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quadrature</w:t>
      </w:r>
      <w:r>
        <w:rPr>
          <w:spacing w:val="30"/>
        </w:rPr>
        <w:t> </w:t>
      </w:r>
      <w:r>
        <w:rPr/>
        <w:t>filters</w:t>
      </w:r>
      <w:r>
        <w:rPr>
          <w:spacing w:val="30"/>
        </w:rPr>
        <w:t> </w:t>
      </w:r>
      <w:r>
        <w:rPr/>
        <w:t>[50].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[51],</w:t>
      </w:r>
      <w:r>
        <w:rPr>
          <w:spacing w:val="30"/>
        </w:rPr>
        <w:t> </w:t>
      </w:r>
      <w:r>
        <w:rPr/>
        <w:t>an</w:t>
      </w:r>
      <w:r>
        <w:rPr>
          <w:spacing w:val="30"/>
        </w:rPr>
        <w:t> </w:t>
      </w:r>
      <w:r>
        <w:rPr/>
        <w:t>algorithm</w:t>
      </w:r>
      <w:r>
        <w:rPr>
          <w:w w:val="99"/>
        </w:rPr>
        <w:t> </w:t>
      </w:r>
      <w:r>
        <w:rPr/>
        <w:t>for estimating rotor displacement of a magnetic</w:t>
      </w:r>
      <w:r>
        <w:rPr>
          <w:spacing w:val="19"/>
        </w:rPr>
        <w:t> </w:t>
      </w:r>
      <w:r>
        <w:rPr/>
        <w:t>bearing</w:t>
      </w:r>
      <w:r>
        <w:rPr>
          <w:w w:val="99"/>
        </w:rPr>
        <w:t> </w:t>
      </w:r>
      <w:r>
        <w:rPr/>
        <w:t>motor based on a multi-resolution filter bank</w:t>
      </w:r>
      <w:r>
        <w:rPr>
          <w:spacing w:val="9"/>
        </w:rPr>
        <w:t> </w:t>
      </w:r>
      <w:r>
        <w:rPr/>
        <w:t>biorthogonal</w:t>
      </w:r>
      <w:r>
        <w:rPr>
          <w:w w:val="99"/>
        </w:rPr>
        <w:t> </w:t>
      </w:r>
      <w:r>
        <w:rPr/>
        <w:t>spline wavelet is proposed. The algorithm utilizes</w:t>
      </w:r>
      <w:r>
        <w:rPr>
          <w:spacing w:val="41"/>
        </w:rPr>
        <w:t> </w:t>
      </w:r>
      <w:r>
        <w:rPr/>
        <w:t>biorthog-</w:t>
      </w:r>
      <w:r>
        <w:rPr>
          <w:w w:val="99"/>
        </w:rPr>
        <w:t> </w:t>
      </w:r>
      <w:r>
        <w:rPr/>
        <w:t>onal spline wavelets with generalized linear phase and  tight</w:t>
      </w:r>
    </w:p>
    <w:p>
      <w:pPr>
        <w:pStyle w:val="BodyText"/>
        <w:spacing w:line="230" w:lineRule="exact"/>
        <w:ind w:right="0"/>
        <w:jc w:val="both"/>
      </w:pPr>
      <w:r>
        <w:rPr/>
        <w:br w:type="column"/>
      </w:r>
      <w:r>
        <w:rPr/>
        <w:t>biorthogonal</w:t>
      </w:r>
      <w:r>
        <w:rPr>
          <w:spacing w:val="-5"/>
        </w:rPr>
        <w:t> </w:t>
      </w:r>
      <w:r>
        <w:rPr/>
        <w:t>wavelet</w:t>
      </w:r>
      <w:r>
        <w:rPr>
          <w:spacing w:val="-5"/>
        </w:rPr>
        <w:t> </w:t>
      </w:r>
      <w:r>
        <w:rPr/>
        <w:t>packets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Sobolev</w:t>
      </w:r>
      <w:r>
        <w:rPr>
          <w:spacing w:val="-5"/>
        </w:rPr>
        <w:t> </w:t>
      </w:r>
      <w:r>
        <w:rPr/>
        <w:t>space</w:t>
      </w:r>
      <w:r>
        <w:rPr>
          <w:spacing w:val="-5"/>
        </w:rPr>
        <w:t> </w:t>
      </w:r>
      <w:r>
        <w:rPr>
          <w:rFonts w:ascii="Times"/>
          <w:i/>
          <w:spacing w:val="5"/>
        </w:rPr>
        <w:t>H</w:t>
      </w:r>
      <w:r>
        <w:rPr>
          <w:rFonts w:ascii="Times"/>
          <w:i/>
          <w:spacing w:val="5"/>
          <w:position w:val="7"/>
          <w:sz w:val="15"/>
        </w:rPr>
        <w:t>s</w:t>
      </w:r>
      <w:r>
        <w:rPr>
          <w:spacing w:val="5"/>
        </w:rPr>
        <w:t>(</w:t>
      </w:r>
      <w:r>
        <w:rPr>
          <w:rFonts w:ascii="Century"/>
          <w:spacing w:val="5"/>
        </w:rPr>
        <w:t>K</w:t>
      </w:r>
      <w:r>
        <w:rPr>
          <w:spacing w:val="5"/>
        </w:rPr>
        <w:t>)</w:t>
      </w:r>
      <w:r>
        <w:rPr>
          <w:spacing w:val="-5"/>
        </w:rPr>
        <w:t> </w:t>
      </w:r>
      <w:r>
        <w:rPr/>
        <w:t>on</w:t>
      </w:r>
    </w:p>
    <w:p>
      <w:pPr>
        <w:pStyle w:val="BodyText"/>
        <w:spacing w:line="249" w:lineRule="auto" w:before="9"/>
        <w:ind w:right="112"/>
        <w:jc w:val="both"/>
      </w:pPr>
      <w:r>
        <w:rPr/>
        <w:t>the local positive eigenfield and derive their</w:t>
      </w:r>
      <w:r>
        <w:rPr>
          <w:spacing w:val="16"/>
        </w:rPr>
        <w:t> </w:t>
      </w:r>
      <w:r>
        <w:rPr/>
        <w:t>biorthogonality</w:t>
      </w:r>
      <w:r>
        <w:rPr>
          <w:w w:val="99"/>
        </w:rPr>
        <w:t> </w:t>
      </w:r>
      <w:r>
        <w:rPr/>
        <w:t>at each layer by Fourier transform</w:t>
      </w:r>
      <w:r>
        <w:rPr>
          <w:spacing w:val="-20"/>
        </w:rPr>
        <w:t> </w:t>
      </w:r>
      <w:r>
        <w:rPr/>
        <w:t>[53].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Meyer</w:t>
      </w:r>
      <w:r>
        <w:rPr>
          <w:spacing w:val="33"/>
        </w:rPr>
        <w:t> </w:t>
      </w:r>
      <w:r>
        <w:rPr/>
        <w:t>wavelet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different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previous</w:t>
      </w:r>
      <w:r>
        <w:rPr>
          <w:spacing w:val="33"/>
        </w:rPr>
        <w:t> </w:t>
      </w:r>
      <w:r>
        <w:rPr/>
        <w:t>wavelets.</w:t>
      </w:r>
      <w:r>
        <w:rPr>
          <w:w w:val="99"/>
        </w:rPr>
        <w:t> </w:t>
      </w:r>
      <w:r>
        <w:rPr/>
        <w:t>It is defined in the frequency domain [26]. Although it</w:t>
      </w:r>
      <w:r>
        <w:rPr>
          <w:spacing w:val="49"/>
        </w:rPr>
        <w:t> </w:t>
      </w:r>
      <w:r>
        <w:rPr/>
        <w:t>has</w:t>
      </w:r>
      <w:r>
        <w:rPr>
          <w:w w:val="99"/>
        </w:rPr>
        <w:t> </w:t>
      </w:r>
      <w:r>
        <w:rPr/>
        <w:t>an analytical form, it does not have a compact support</w:t>
      </w:r>
      <w:r>
        <w:rPr>
          <w:spacing w:val="11"/>
        </w:rPr>
        <w:t> </w:t>
      </w:r>
      <w:r>
        <w:rPr/>
        <w:t>set.</w:t>
      </w:r>
      <w:r>
        <w:rPr>
          <w:w w:val="99"/>
        </w:rPr>
        <w:t> </w:t>
      </w:r>
      <w:r>
        <w:rPr/>
        <w:t>Meyer wavelet, therefore, has no fast discrete wavelet trans-</w:t>
      </w:r>
      <w:r>
        <w:rPr>
          <w:w w:val="99"/>
        </w:rPr>
        <w:t> </w:t>
      </w:r>
      <w:r>
        <w:rPr/>
        <w:t>form</w:t>
      </w:r>
      <w:r>
        <w:rPr>
          <w:spacing w:val="34"/>
        </w:rPr>
        <w:t> </w:t>
      </w:r>
      <w:r>
        <w:rPr/>
        <w:t>algorithm.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FIR</w:t>
      </w:r>
      <w:r>
        <w:rPr>
          <w:spacing w:val="34"/>
        </w:rPr>
        <w:t> </w:t>
      </w:r>
      <w:r>
        <w:rPr/>
        <w:t>filter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construct</w:t>
      </w:r>
      <w:r>
        <w:rPr>
          <w:spacing w:val="34"/>
        </w:rPr>
        <w:t> </w:t>
      </w:r>
      <w:r>
        <w:rPr/>
        <w:t>a</w:t>
      </w:r>
      <w:r>
        <w:rPr>
          <w:w w:val="99"/>
        </w:rPr>
        <w:t> </w:t>
      </w:r>
      <w:r>
        <w:rPr/>
        <w:t>filter matrix to approximate and simulate Meyer</w:t>
      </w:r>
      <w:r>
        <w:rPr>
          <w:spacing w:val="-9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transform.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[54],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potential</w:t>
      </w:r>
      <w:r>
        <w:rPr>
          <w:spacing w:val="33"/>
        </w:rPr>
        <w:t> </w:t>
      </w:r>
      <w:r>
        <w:rPr/>
        <w:t>problem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contaminated</w:t>
      </w:r>
      <w:r>
        <w:rPr>
          <w:w w:val="99"/>
        </w:rPr>
        <w:t> </w:t>
      </w:r>
      <w:r>
        <w:rPr/>
        <w:t>data is handled by a regularization scheme based on</w:t>
      </w:r>
      <w:r>
        <w:rPr>
          <w:spacing w:val="45"/>
        </w:rPr>
        <w:t> </w:t>
      </w:r>
      <w:r>
        <w:rPr/>
        <w:t>Meyer</w:t>
      </w:r>
      <w:r>
        <w:rPr>
          <w:w w:val="99"/>
        </w:rPr>
        <w:t> </w:t>
      </w:r>
      <w:r>
        <w:rPr/>
        <w:t>wavelets. The regularization solution is recovered by</w:t>
      </w:r>
      <w:r>
        <w:rPr>
          <w:spacing w:val="10"/>
        </w:rPr>
        <w:t> </w:t>
      </w:r>
      <w:r>
        <w:rPr/>
        <w:t>Meyer</w:t>
      </w:r>
      <w:r>
        <w:rPr>
          <w:w w:val="99"/>
        </w:rPr>
        <w:t> </w:t>
      </w:r>
      <w:r>
        <w:rPr/>
        <w:t>wavelet</w:t>
      </w:r>
      <w:r>
        <w:rPr>
          <w:spacing w:val="31"/>
        </w:rPr>
        <w:t> </w:t>
      </w:r>
      <w:r>
        <w:rPr/>
        <w:t>projection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Meyer</w:t>
      </w:r>
      <w:r>
        <w:rPr>
          <w:spacing w:val="31"/>
        </w:rPr>
        <w:t> </w:t>
      </w:r>
      <w:r>
        <w:rPr/>
        <w:t>MRA</w:t>
      </w:r>
      <w:r>
        <w:rPr>
          <w:spacing w:val="31"/>
        </w:rPr>
        <w:t> </w:t>
      </w:r>
      <w:r>
        <w:rPr/>
        <w:t>elements.</w:t>
      </w:r>
      <w:r>
        <w:rPr>
          <w:spacing w:val="31"/>
        </w:rPr>
        <w:t> </w:t>
      </w:r>
      <w:r>
        <w:rPr/>
        <w:t>Lee</w:t>
      </w:r>
      <w:r>
        <w:rPr>
          <w:spacing w:val="31"/>
        </w:rPr>
        <w:t> </w:t>
      </w:r>
      <w:r>
        <w:rPr/>
        <w:t>and</w:t>
      </w:r>
      <w:r>
        <w:rPr>
          <w:w w:val="99"/>
        </w:rPr>
        <w:t> </w:t>
      </w:r>
      <w:r>
        <w:rPr/>
        <w:t>Ryu</w:t>
      </w:r>
      <w:r>
        <w:rPr>
          <w:spacing w:val="20"/>
        </w:rPr>
        <w:t> </w:t>
      </w:r>
      <w:r>
        <w:rPr/>
        <w:t>also</w:t>
      </w:r>
      <w:r>
        <w:rPr>
          <w:spacing w:val="20"/>
        </w:rPr>
        <w:t> </w:t>
      </w:r>
      <w:r>
        <w:rPr/>
        <w:t>suggested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OFDM</w:t>
      </w:r>
      <w:r>
        <w:rPr>
          <w:spacing w:val="20"/>
        </w:rPr>
        <w:t> </w:t>
      </w:r>
      <w:r>
        <w:rPr/>
        <w:t>system</w:t>
      </w:r>
      <w:r>
        <w:rPr>
          <w:spacing w:val="20"/>
        </w:rPr>
        <w:t> </w:t>
      </w:r>
      <w:r>
        <w:rPr/>
        <w:t>using</w:t>
      </w:r>
      <w:r>
        <w:rPr>
          <w:spacing w:val="20"/>
        </w:rPr>
        <w:t> </w:t>
      </w:r>
      <w:r>
        <w:rPr/>
        <w:t>Dmey</w:t>
      </w:r>
      <w:r>
        <w:rPr>
          <w:spacing w:val="20"/>
        </w:rPr>
        <w:t> </w:t>
      </w:r>
      <w:r>
        <w:rPr/>
        <w:t>is</w:t>
      </w:r>
      <w:r>
        <w:rPr>
          <w:w w:val="99"/>
        </w:rPr>
        <w:t> </w:t>
      </w:r>
      <w:r>
        <w:rPr/>
        <w:t>the most similar to traditional OFDM but solves the</w:t>
      </w:r>
      <w:r>
        <w:rPr>
          <w:spacing w:val="39"/>
        </w:rPr>
        <w:t> </w:t>
      </w:r>
      <w:r>
        <w:rPr/>
        <w:t>disad-</w:t>
      </w:r>
      <w:r>
        <w:rPr>
          <w:w w:val="99"/>
        </w:rPr>
        <w:t> </w:t>
      </w:r>
      <w:r>
        <w:rPr/>
        <w:t>vantages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traditional</w:t>
      </w:r>
      <w:r>
        <w:rPr>
          <w:spacing w:val="-16"/>
        </w:rPr>
        <w:t> </w:t>
      </w:r>
      <w:r>
        <w:rPr/>
        <w:t>Discrete</w:t>
      </w:r>
      <w:r>
        <w:rPr>
          <w:spacing w:val="-16"/>
        </w:rPr>
        <w:t> </w:t>
      </w:r>
      <w:r>
        <w:rPr/>
        <w:t>Fourier</w:t>
      </w:r>
      <w:r>
        <w:rPr>
          <w:spacing w:val="-16"/>
        </w:rPr>
        <w:t> </w:t>
      </w:r>
      <w:r>
        <w:rPr/>
        <w:t>transform-OFDM</w:t>
      </w:r>
      <w:r>
        <w:rPr>
          <w:w w:val="99"/>
        </w:rPr>
        <w:t> </w:t>
      </w:r>
      <w:r>
        <w:rPr/>
        <w:t>system [55], [56]. A novel fractional Meyer</w:t>
      </w:r>
      <w:r>
        <w:rPr>
          <w:spacing w:val="-7"/>
        </w:rPr>
        <w:t> </w:t>
      </w:r>
      <w:r>
        <w:rPr/>
        <w:t>neuroevolution-</w:t>
      </w:r>
      <w:r>
        <w:rPr>
          <w:w w:val="99"/>
        </w:rPr>
        <w:t> </w:t>
      </w:r>
      <w:r>
        <w:rPr/>
        <w:t>based</w:t>
      </w:r>
      <w:r>
        <w:rPr>
          <w:spacing w:val="-9"/>
        </w:rPr>
        <w:t> </w:t>
      </w:r>
      <w:r>
        <w:rPr/>
        <w:t>intelligent</w:t>
      </w:r>
      <w:r>
        <w:rPr>
          <w:spacing w:val="-9"/>
        </w:rPr>
        <w:t> </w:t>
      </w:r>
      <w:r>
        <w:rPr/>
        <w:t>computational</w:t>
      </w:r>
      <w:r>
        <w:rPr>
          <w:spacing w:val="-9"/>
        </w:rPr>
        <w:t> </w:t>
      </w:r>
      <w:r>
        <w:rPr/>
        <w:t>solver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[57]</w:t>
      </w:r>
      <w:r>
        <w:rPr>
          <w:spacing w:val="-9"/>
        </w:rPr>
        <w:t> </w:t>
      </w:r>
      <w:r>
        <w:rPr/>
        <w:t>for</w:t>
      </w:r>
      <w:r>
        <w:rPr>
          <w:w w:val="99"/>
        </w:rPr>
        <w:t> </w:t>
      </w:r>
      <w:r>
        <w:rPr/>
        <w:t>numerical processing of bi-singular multi-fractional</w:t>
      </w:r>
      <w:r>
        <w:rPr>
          <w:spacing w:val="13"/>
        </w:rPr>
        <w:t> </w:t>
      </w:r>
      <w:r>
        <w:rPr/>
        <w:t>Lane-</w:t>
      </w:r>
      <w:r>
        <w:rPr>
          <w:w w:val="99"/>
        </w:rPr>
        <w:t> </w:t>
      </w:r>
      <w:r>
        <w:rPr/>
        <w:t>Emden systems using a combination of Meyer</w:t>
      </w:r>
      <w:r>
        <w:rPr>
          <w:spacing w:val="-25"/>
        </w:rPr>
        <w:t> </w:t>
      </w:r>
      <w:r>
        <w:rPr/>
        <w:t>WNNs.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Regimanu</w:t>
      </w:r>
      <w:r>
        <w:rPr>
          <w:spacing w:val="-5"/>
        </w:rPr>
        <w:t> </w:t>
      </w:r>
      <w:r>
        <w:rPr>
          <w:rFonts w:ascii="Times" w:hAnsi="Times" w:cs="Times" w:eastAsia="Times"/>
          <w:i/>
        </w:rPr>
        <w:t>et</w:t>
      </w:r>
      <w:r>
        <w:rPr>
          <w:rFonts w:ascii="Times" w:hAnsi="Times" w:cs="Times" w:eastAsia="Times"/>
          <w:i/>
          <w:spacing w:val="-5"/>
        </w:rPr>
        <w:t> </w:t>
      </w:r>
      <w:r>
        <w:rPr>
          <w:rFonts w:ascii="Times" w:hAnsi="Times" w:cs="Times" w:eastAsia="Times"/>
          <w:i/>
        </w:rPr>
        <w:t>al.</w:t>
      </w:r>
      <w:r>
        <w:rPr>
          <w:rFonts w:ascii="Times" w:hAnsi="Times" w:cs="Times" w:eastAsia="Times"/>
          <w:i/>
          <w:spacing w:val="-5"/>
        </w:rPr>
        <w:t> </w:t>
      </w:r>
      <w:r>
        <w:rPr/>
        <w:t>[58]</w:t>
      </w:r>
      <w:r>
        <w:rPr>
          <w:spacing w:val="-19"/>
        </w:rPr>
        <w:t> </w:t>
      </w:r>
      <w:r>
        <w:rPr/>
        <w:t>used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multi-resolution</w:t>
      </w:r>
      <w:r>
        <w:rPr>
          <w:spacing w:val="-19"/>
        </w:rPr>
        <w:t> </w:t>
      </w:r>
      <w:r>
        <w:rPr/>
        <w:t>wavelet</w:t>
      </w:r>
      <w:r>
        <w:rPr>
          <w:spacing w:val="-19"/>
        </w:rPr>
        <w:t> </w:t>
      </w:r>
      <w:r>
        <w:rPr/>
        <w:t>trans-</w:t>
      </w:r>
      <w:r>
        <w:rPr>
          <w:w w:val="99"/>
        </w:rPr>
        <w:t> </w:t>
      </w:r>
      <w:r>
        <w:rPr/>
        <w:t>form technique to remove dithered signals. The</w:t>
      </w:r>
      <w:r>
        <w:rPr>
          <w:spacing w:val="12"/>
        </w:rPr>
        <w:t> </w:t>
      </w:r>
      <w:r>
        <w:rPr/>
        <w:t>five-level</w:t>
      </w:r>
      <w:r>
        <w:rPr>
          <w:w w:val="99"/>
        </w:rPr>
        <w:t> </w:t>
      </w:r>
      <w:r>
        <w:rPr/>
        <w:t>multi-resolution analysis uses various wavelet types such</w:t>
      </w:r>
      <w:r>
        <w:rPr>
          <w:spacing w:val="29"/>
        </w:rPr>
        <w:t> </w:t>
      </w:r>
      <w:r>
        <w:rPr/>
        <w:t>as</w:t>
      </w:r>
      <w:r>
        <w:rPr>
          <w:w w:val="99"/>
        </w:rPr>
        <w:t> </w:t>
      </w:r>
      <w:r>
        <w:rPr/>
        <w:t>discrete Meyer wavelets (Dmey) and Daubechies</w:t>
      </w:r>
      <w:r>
        <w:rPr>
          <w:spacing w:val="32"/>
        </w:rPr>
        <w:t> </w:t>
      </w:r>
      <w:r>
        <w:rPr/>
        <w:t>wavelets.</w:t>
      </w:r>
      <w:r>
        <w:rPr>
          <w:w w:val="99"/>
        </w:rPr>
        <w:t> </w:t>
      </w:r>
      <w:r>
        <w:rPr/>
        <w:t>The dithered signal is attenuated by 107.0 dB, and the</w:t>
      </w:r>
      <w:r>
        <w:rPr>
          <w:spacing w:val="-3"/>
        </w:rPr>
        <w:t> </w:t>
      </w:r>
      <w:r>
        <w:rPr/>
        <w:t>phase</w:t>
      </w:r>
      <w:r>
        <w:rPr>
          <w:w w:val="99"/>
        </w:rPr>
        <w:t> </w:t>
      </w:r>
      <w:r>
        <w:rPr/>
        <w:t>characteristic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found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linear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passband,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lower</w:t>
      </w:r>
      <w:r>
        <w:rPr>
          <w:w w:val="99"/>
        </w:rPr>
        <w:t> </w:t>
      </w:r>
      <w:r>
        <w:rPr/>
        <w:t>computational complexity. In [59], Sabir and his team</w:t>
      </w:r>
      <w:r>
        <w:rPr>
          <w:spacing w:val="12"/>
        </w:rPr>
        <w:t> </w:t>
      </w:r>
      <w:r>
        <w:rPr/>
        <w:t>pro-</w:t>
      </w:r>
      <w:r>
        <w:rPr>
          <w:w w:val="99"/>
        </w:rPr>
        <w:t> </w:t>
      </w:r>
      <w:r>
        <w:rPr/>
        <w:t>pose a novel stochastic computational framework based</w:t>
      </w:r>
      <w:r>
        <w:rPr>
          <w:spacing w:val="4"/>
        </w:rPr>
        <w:t> </w:t>
      </w:r>
      <w:r>
        <w:rPr/>
        <w:t>on</w:t>
      </w:r>
      <w:r>
        <w:rPr>
          <w:w w:val="99"/>
        </w:rPr>
        <w:t> </w:t>
      </w:r>
      <w:r>
        <w:rPr/>
        <w:t>fractional</w:t>
      </w:r>
      <w:r>
        <w:rPr>
          <w:spacing w:val="-11"/>
        </w:rPr>
        <w:t> </w:t>
      </w:r>
      <w:r>
        <w:rPr/>
        <w:t>Meyer</w:t>
      </w:r>
      <w:r>
        <w:rPr>
          <w:spacing w:val="-11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artificial</w:t>
      </w:r>
      <w:r>
        <w:rPr>
          <w:spacing w:val="-11"/>
        </w:rPr>
        <w:t> </w:t>
      </w:r>
      <w:r>
        <w:rPr/>
        <w:t>neural</w:t>
      </w:r>
      <w:r>
        <w:rPr>
          <w:spacing w:val="-11"/>
        </w:rPr>
        <w:t> </w:t>
      </w:r>
      <w:r>
        <w:rPr/>
        <w:t>networks,</w:t>
      </w:r>
      <w:r>
        <w:rPr>
          <w:spacing w:val="-11"/>
        </w:rPr>
        <w:t> </w:t>
      </w:r>
      <w:r>
        <w:rPr/>
        <w:t>designed</w:t>
      </w:r>
      <w:r>
        <w:rPr>
          <w:w w:val="99"/>
        </w:rPr>
        <w:t> </w:t>
      </w:r>
      <w:r>
        <w:rPr/>
        <w:t>for nonlinear singular fractional Lane-Emden differential</w:t>
      </w:r>
      <w:r>
        <w:rPr>
          <w:w w:val="99"/>
        </w:rPr>
        <w:t> </w:t>
      </w:r>
      <w:r>
        <w:rPr/>
        <w:t>equations. The statistical results verify the model’s</w:t>
      </w:r>
      <w:r>
        <w:rPr>
          <w:spacing w:val="45"/>
        </w:rPr>
        <w:t> </w:t>
      </w:r>
      <w:r>
        <w:rPr/>
        <w:t>superi-</w:t>
      </w:r>
      <w:r>
        <w:rPr>
          <w:w w:val="99"/>
        </w:rPr>
        <w:t> </w:t>
      </w:r>
      <w:r>
        <w:rPr/>
        <w:t>ority in solving singular nonlinear fractional-order</w:t>
      </w:r>
      <w:r>
        <w:rPr>
          <w:spacing w:val="11"/>
        </w:rPr>
        <w:t> </w:t>
      </w:r>
      <w:r>
        <w:rPr/>
        <w:t>systems.</w:t>
      </w:r>
      <w:r>
        <w:rPr>
          <w:w w:val="99"/>
        </w:rPr>
        <w:t> </w:t>
      </w:r>
      <w:r>
        <w:rPr/>
        <w:t>Fig.</w:t>
      </w:r>
      <w:r>
        <w:rPr>
          <w:spacing w:val="25"/>
        </w:rPr>
        <w:t> </w:t>
      </w:r>
      <w:hyperlink w:history="true" w:anchor="_bookmark6">
        <w:r>
          <w:rPr>
            <w:color w:val="231F20"/>
          </w:rPr>
          <w:t>3</w:t>
        </w:r>
      </w:hyperlink>
      <w:r>
        <w:rPr>
          <w:color w:val="231F20"/>
          <w:spacing w:val="25"/>
        </w:rPr>
        <w:t> </w:t>
      </w:r>
      <w:r>
        <w:rPr/>
        <w:t>shows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example</w:t>
      </w:r>
      <w:r>
        <w:rPr>
          <w:spacing w:val="25"/>
        </w:rPr>
        <w:t> </w:t>
      </w:r>
      <w:r>
        <w:rPr/>
        <w:t>wavelet</w:t>
      </w:r>
      <w:r>
        <w:rPr>
          <w:spacing w:val="25"/>
        </w:rPr>
        <w:t> </w:t>
      </w:r>
      <w:r>
        <w:rPr/>
        <w:t>functions</w:t>
      </w:r>
      <w:r>
        <w:rPr>
          <w:spacing w:val="25"/>
        </w:rPr>
        <w:t> </w:t>
      </w:r>
      <w:r>
        <w:rPr/>
        <w:t>about</w:t>
      </w:r>
      <w:r>
        <w:rPr>
          <w:spacing w:val="25"/>
        </w:rPr>
        <w:t> </w:t>
      </w:r>
      <w:r>
        <w:rPr/>
        <w:t>Haar</w:t>
      </w:r>
      <w:r>
        <w:rPr>
          <w:w w:val="99"/>
        </w:rPr>
        <w:t> </w:t>
      </w:r>
      <w:r>
        <w:rPr/>
        <w:t>wavelet, Daubechies wavelet, Biorthogonal wavelet,</w:t>
      </w:r>
      <w:r>
        <w:rPr>
          <w:spacing w:val="45"/>
        </w:rPr>
        <w:t> </w:t>
      </w:r>
      <w:r>
        <w:rPr/>
        <w:t>Meyer</w:t>
      </w:r>
      <w:r>
        <w:rPr>
          <w:w w:val="99"/>
        </w:rPr>
        <w:t> </w:t>
      </w:r>
      <w:r>
        <w:rPr/>
        <w:t>wavelet, Symlets wavelet and Coiflets</w:t>
      </w:r>
      <w:r>
        <w:rPr>
          <w:spacing w:val="-33"/>
        </w:rPr>
        <w:t> </w:t>
      </w:r>
      <w:r>
        <w:rPr/>
        <w:t>wavelet.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ListParagraph"/>
        <w:numPr>
          <w:ilvl w:val="0"/>
          <w:numId w:val="5"/>
        </w:numPr>
        <w:tabs>
          <w:tab w:pos="389" w:val="left" w:leader="none"/>
        </w:tabs>
        <w:spacing w:line="240" w:lineRule="auto" w:before="0" w:after="0"/>
        <w:ind w:left="388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THE DEVELOPMENT OF WAVELET</w:t>
      </w:r>
      <w:r>
        <w:rPr>
          <w:rFonts w:ascii="Tahoma"/>
          <w:color w:val="58595B"/>
          <w:spacing w:val="-22"/>
          <w:sz w:val="18"/>
        </w:rPr>
        <w:t> </w:t>
      </w:r>
      <w:r>
        <w:rPr>
          <w:rFonts w:ascii="Tahoma"/>
          <w:color w:val="58595B"/>
          <w:sz w:val="18"/>
        </w:rPr>
        <w:t>BASE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112"/>
        <w:jc w:val="both"/>
      </w:pPr>
      <w:r>
        <w:rPr/>
        <w:t>Classical</w:t>
      </w:r>
      <w:r>
        <w:rPr>
          <w:spacing w:val="-18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has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advantages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multi-resolution</w:t>
      </w:r>
      <w:r>
        <w:rPr>
          <w:spacing w:val="-19"/>
        </w:rPr>
        <w:t> </w:t>
      </w:r>
      <w:r>
        <w:rPr/>
        <w:t>anal-</w:t>
      </w:r>
      <w:r>
        <w:rPr>
          <w:w w:val="99"/>
        </w:rPr>
        <w:t> </w:t>
      </w:r>
      <w:r>
        <w:rPr/>
        <w:t>ysis structure and time-frequency localization. </w:t>
      </w:r>
      <w:r>
        <w:rPr>
          <w:spacing w:val="-3"/>
        </w:rPr>
        <w:t>However,</w:t>
      </w:r>
      <w:r>
        <w:rPr>
          <w:spacing w:val="-29"/>
        </w:rPr>
        <w:t> </w:t>
      </w:r>
      <w:r>
        <w:rPr/>
        <w:t>this</w:t>
      </w:r>
      <w:r>
        <w:rPr>
          <w:w w:val="99"/>
        </w:rPr>
        <w:t> </w:t>
      </w:r>
      <w:r>
        <w:rPr/>
        <w:t>advantage is only applied in signal processing and cannot</w:t>
      </w:r>
      <w:r>
        <w:rPr>
          <w:spacing w:val="-21"/>
        </w:rPr>
        <w:t> </w:t>
      </w:r>
      <w:r>
        <w:rPr/>
        <w:t>be</w:t>
      </w:r>
      <w:r>
        <w:rPr>
          <w:w w:val="99"/>
        </w:rPr>
        <w:t> </w:t>
      </w:r>
      <w:r>
        <w:rPr/>
        <w:t>generalized to two-dimensional or even higher</w:t>
      </w:r>
      <w:r>
        <w:rPr>
          <w:spacing w:val="32"/>
        </w:rPr>
        <w:t> </w:t>
      </w:r>
      <w:r>
        <w:rPr/>
        <w:t>dimensions.</w:t>
      </w:r>
      <w:r>
        <w:rPr>
          <w:w w:val="99"/>
        </w:rPr>
        <w:t> </w:t>
      </w:r>
      <w:r>
        <w:rPr/>
        <w:t>In order to make up for this shortcoming while retaining</w:t>
      </w:r>
      <w:r>
        <w:rPr>
          <w:spacing w:val="22"/>
        </w:rPr>
        <w:t> </w:t>
      </w:r>
      <w:r>
        <w:rPr/>
        <w:t>the</w:t>
      </w:r>
      <w:r>
        <w:rPr>
          <w:w w:val="99"/>
        </w:rPr>
        <w:t> </w:t>
      </w:r>
      <w:r>
        <w:rPr/>
        <w:t>advantages of wavelet analysis, Daubechies and Mallat</w:t>
      </w:r>
      <w:r>
        <w:rPr>
          <w:spacing w:val="-23"/>
        </w:rPr>
        <w:t> </w:t>
      </w:r>
      <w:r>
        <w:rPr/>
        <w:t>have</w:t>
      </w:r>
      <w:r>
        <w:rPr>
          <w:w w:val="99"/>
        </w:rPr>
        <w:t> </w:t>
      </w:r>
      <w:r>
        <w:rPr/>
        <w:t>constructed numerous new wavelet systems based on</w:t>
      </w:r>
      <w:r>
        <w:rPr>
          <w:spacing w:val="-19"/>
        </w:rPr>
        <w:t> </w:t>
      </w:r>
      <w:r>
        <w:rPr/>
        <w:t>classic</w:t>
      </w:r>
      <w:r>
        <w:rPr>
          <w:w w:val="99"/>
        </w:rPr>
        <w:t> </w:t>
      </w:r>
      <w:r>
        <w:rPr/>
        <w:t>wavelets, each with its own</w:t>
      </w:r>
      <w:r>
        <w:rPr>
          <w:spacing w:val="-27"/>
        </w:rPr>
        <w:t> </w:t>
      </w:r>
      <w:r>
        <w:rPr/>
        <w:t>characteristics.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In order to analyze high-quality audio and speech, a</w:t>
      </w:r>
      <w:r>
        <w:rPr>
          <w:spacing w:val="6"/>
        </w:rPr>
        <w:t> </w:t>
      </w:r>
      <w:r>
        <w:rPr/>
        <w:t>non-</w:t>
      </w:r>
      <w:r>
        <w:rPr>
          <w:w w:val="99"/>
        </w:rPr>
        <w:t> </w:t>
      </w:r>
      <w:r>
        <w:rPr/>
        <w:t>uniform frequency domain representation is required</w:t>
      </w:r>
      <w:r>
        <w:rPr>
          <w:spacing w:val="11"/>
        </w:rPr>
        <w:t> </w:t>
      </w:r>
      <w:r>
        <w:rPr/>
        <w:t>[28].</w:t>
      </w:r>
      <w:r>
        <w:rPr>
          <w:w w:val="99"/>
        </w:rPr>
        <w:t> </w:t>
      </w:r>
      <w:r>
        <w:rPr/>
        <w:t>Rational wavelets can provide non-uniform frequency</w:t>
      </w:r>
      <w:r>
        <w:rPr>
          <w:spacing w:val="14"/>
        </w:rPr>
        <w:t> </w:t>
      </w:r>
      <w:r>
        <w:rPr/>
        <w:t>parti-</w:t>
      </w:r>
      <w:r>
        <w:rPr>
          <w:w w:val="99"/>
        </w:rPr>
        <w:t> </w:t>
      </w:r>
      <w:r>
        <w:rPr/>
        <w:t>tions of the signal spectrum and further improve</w:t>
      </w:r>
      <w:r>
        <w:rPr>
          <w:spacing w:val="21"/>
        </w:rPr>
        <w:t> </w:t>
      </w:r>
      <w:r>
        <w:rPr/>
        <w:t>flexibility.</w:t>
      </w:r>
      <w:r>
        <w:rPr>
          <w:w w:val="99"/>
        </w:rPr>
        <w:t> </w:t>
      </w:r>
      <w:r>
        <w:rPr/>
        <w:t>They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provide</w:t>
      </w:r>
      <w:r>
        <w:rPr>
          <w:spacing w:val="29"/>
        </w:rPr>
        <w:t> </w:t>
      </w:r>
      <w:r>
        <w:rPr/>
        <w:t>greater</w:t>
      </w:r>
      <w:r>
        <w:rPr>
          <w:spacing w:val="29"/>
        </w:rPr>
        <w:t> </w:t>
      </w:r>
      <w:r>
        <w:rPr/>
        <w:t>flexibility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higher</w:t>
      </w:r>
      <w:r>
        <w:rPr>
          <w:spacing w:val="29"/>
        </w:rPr>
        <w:t> </w:t>
      </w:r>
      <w:r>
        <w:rPr/>
        <w:t>time-</w:t>
      </w:r>
      <w:r>
        <w:rPr>
          <w:w w:val="99"/>
        </w:rPr>
        <w:t> </w:t>
      </w:r>
      <w:r>
        <w:rPr/>
        <w:t>frequency analysis accuracy for WNN design. Chertov   and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tabs>
          <w:tab w:pos="5491" w:val="left" w:leader="none"/>
        </w:tabs>
        <w:spacing w:line="896" w:lineRule="exact"/>
        <w:ind w:left="784" w:right="0"/>
        <w:jc w:val="left"/>
      </w:pPr>
      <w:r>
        <w:rPr>
          <w:position w:val="-17"/>
        </w:rPr>
        <w:pict>
          <v:group style="width:205.1pt;height:44.85pt;mso-position-horizontal-relative:char;mso-position-vertical-relative:line" coordorigin="0,0" coordsize="4102,897">
            <v:group style="position:absolute;left:325;top:717;width:3687;height:2" coordorigin="325,717" coordsize="3687,2">
              <v:shape style="position:absolute;left:325;top:717;width:3687;height:2" coordorigin="325,717" coordsize="3687,0" path="m325,717l4012,717e" filled="false" stroked="true" strokeweight=".1pt" strokecolor="#252525">
                <v:path arrowok="t"/>
              </v:shape>
            </v:group>
            <v:group style="position:absolute;left:325;top:680;width:2;height:37" coordorigin="325,680" coordsize="2,37">
              <v:shape style="position:absolute;left:325;top:680;width:2;height:37" coordorigin="325,680" coordsize="0,37" path="m325,717l325,680e" filled="false" stroked="true" strokeweight=".1pt" strokecolor="#252525">
                <v:path arrowok="t"/>
              </v:shape>
            </v:group>
            <v:group style="position:absolute;left:940;top:680;width:2;height:37" coordorigin="940,680" coordsize="2,37">
              <v:shape style="position:absolute;left:940;top:680;width:2;height:37" coordorigin="940,680" coordsize="0,37" path="m940,717l940,680e" filled="false" stroked="true" strokeweight=".1pt" strokecolor="#252525">
                <v:path arrowok="t"/>
              </v:shape>
            </v:group>
            <v:group style="position:absolute;left:1554;top:680;width:2;height:37" coordorigin="1554,680" coordsize="2,37">
              <v:shape style="position:absolute;left:1554;top:680;width:2;height:37" coordorigin="1554,680" coordsize="0,37" path="m1554,717l1554,680e" filled="false" stroked="true" strokeweight=".1pt" strokecolor="#252525">
                <v:path arrowok="t"/>
              </v:shape>
            </v:group>
            <v:group style="position:absolute;left:2168;top:680;width:2;height:37" coordorigin="2168,680" coordsize="2,37">
              <v:shape style="position:absolute;left:2168;top:680;width:2;height:37" coordorigin="2168,680" coordsize="0,37" path="m2168,717l2168,680e" filled="false" stroked="true" strokeweight=".1pt" strokecolor="#252525">
                <v:path arrowok="t"/>
              </v:shape>
            </v:group>
            <v:group style="position:absolute;left:2783;top:680;width:2;height:37" coordorigin="2783,680" coordsize="2,37">
              <v:shape style="position:absolute;left:2783;top:680;width:2;height:37" coordorigin="2783,680" coordsize="0,37" path="m2783,717l2783,680e" filled="false" stroked="true" strokeweight=".1pt" strokecolor="#252525">
                <v:path arrowok="t"/>
              </v:shape>
            </v:group>
            <v:group style="position:absolute;left:3397;top:680;width:2;height:37" coordorigin="3397,680" coordsize="2,37">
              <v:shape style="position:absolute;left:3397;top:680;width:2;height:37" coordorigin="3397,680" coordsize="0,37" path="m3397,717l3397,680e" filled="false" stroked="true" strokeweight=".1pt" strokecolor="#252525">
                <v:path arrowok="t"/>
              </v:shape>
            </v:group>
            <v:group style="position:absolute;left:4012;top:680;width:2;height:37" coordorigin="4012,680" coordsize="2,37">
              <v:shape style="position:absolute;left:4012;top:680;width:2;height:37" coordorigin="4012,680" coordsize="0,37" path="m4012,717l4012,680e" filled="false" stroked="true" strokeweight=".1pt" strokecolor="#252525">
                <v:path arrowok="t"/>
              </v:shape>
            </v:group>
            <v:group style="position:absolute;left:325;top:45;width:3687;height:2" coordorigin="325,45" coordsize="3687,2">
              <v:shape style="position:absolute;left:325;top:45;width:3687;height:2" coordorigin="325,45" coordsize="3687,0" path="m325,45l4012,45e" filled="false" stroked="true" strokeweight=".1pt" strokecolor="#252525">
                <v:path arrowok="t"/>
              </v:shape>
            </v:group>
            <v:group style="position:absolute;left:325;top:45;width:2;height:37" coordorigin="325,45" coordsize="2,37">
              <v:shape style="position:absolute;left:325;top:45;width:2;height:37" coordorigin="325,45" coordsize="0,37" path="m325,45l325,82e" filled="false" stroked="true" strokeweight=".1pt" strokecolor="#252525">
                <v:path arrowok="t"/>
              </v:shape>
            </v:group>
            <v:group style="position:absolute;left:940;top:45;width:2;height:37" coordorigin="940,45" coordsize="2,37">
              <v:shape style="position:absolute;left:940;top:45;width:2;height:37" coordorigin="940,45" coordsize="0,37" path="m940,45l940,82e" filled="false" stroked="true" strokeweight=".1pt" strokecolor="#252525">
                <v:path arrowok="t"/>
              </v:shape>
            </v:group>
            <v:group style="position:absolute;left:1554;top:45;width:2;height:37" coordorigin="1554,45" coordsize="2,37">
              <v:shape style="position:absolute;left:1554;top:45;width:2;height:37" coordorigin="1554,45" coordsize="0,37" path="m1554,45l1554,82e" filled="false" stroked="true" strokeweight=".1pt" strokecolor="#252525">
                <v:path arrowok="t"/>
              </v:shape>
            </v:group>
            <v:group style="position:absolute;left:2168;top:45;width:2;height:37" coordorigin="2168,45" coordsize="2,37">
              <v:shape style="position:absolute;left:2168;top:45;width:2;height:37" coordorigin="2168,45" coordsize="0,37" path="m2168,45l2168,82e" filled="false" stroked="true" strokeweight=".1pt" strokecolor="#252525">
                <v:path arrowok="t"/>
              </v:shape>
            </v:group>
            <v:group style="position:absolute;left:2783;top:45;width:2;height:37" coordorigin="2783,45" coordsize="2,37">
              <v:shape style="position:absolute;left:2783;top:45;width:2;height:37" coordorigin="2783,45" coordsize="0,37" path="m2783,45l2783,82e" filled="false" stroked="true" strokeweight=".1pt" strokecolor="#252525">
                <v:path arrowok="t"/>
              </v:shape>
            </v:group>
            <v:group style="position:absolute;left:3397;top:45;width:2;height:37" coordorigin="3397,45" coordsize="2,37">
              <v:shape style="position:absolute;left:3397;top:45;width:2;height:37" coordorigin="3397,45" coordsize="0,37" path="m3397,45l3397,82e" filled="false" stroked="true" strokeweight=".1pt" strokecolor="#252525">
                <v:path arrowok="t"/>
              </v:shape>
            </v:group>
            <v:group style="position:absolute;left:4012;top:45;width:2;height:37" coordorigin="4012,45" coordsize="2,37">
              <v:shape style="position:absolute;left:4012;top:45;width:2;height:37" coordorigin="4012,45" coordsize="0,37" path="m4012,45l4012,82e" filled="false" stroked="true" strokeweight=".1pt" strokecolor="#252525">
                <v:path arrowok="t"/>
              </v:shape>
            </v:group>
            <v:group style="position:absolute;left:325;top:45;width:2;height:672" coordorigin="325,45" coordsize="2,672">
              <v:shape style="position:absolute;left:325;top:45;width:2;height:672" coordorigin="325,45" coordsize="0,672" path="m325,717l325,45e" filled="false" stroked="true" strokeweight=".1pt" strokecolor="#252525">
                <v:path arrowok="t"/>
              </v:shape>
            </v:group>
            <v:group style="position:absolute;left:4012;top:45;width:2;height:672" coordorigin="4012,45" coordsize="2,672">
              <v:shape style="position:absolute;left:4012;top:45;width:2;height:672" coordorigin="4012,45" coordsize="0,672" path="m4012,717l4012,45e" filled="false" stroked="true" strokeweight=".1pt" strokecolor="#252525">
                <v:path arrowok="t"/>
              </v:shape>
            </v:group>
            <v:group style="position:absolute;left:325;top:717;width:37;height:2" coordorigin="325,717" coordsize="37,2">
              <v:shape style="position:absolute;left:325;top:717;width:37;height:2" coordorigin="325,717" coordsize="37,0" path="m325,717l362,717e" filled="false" stroked="true" strokeweight=".1pt" strokecolor="#252525">
                <v:path arrowok="t"/>
              </v:shape>
            </v:group>
            <v:group style="position:absolute;left:325;top:381;width:37;height:2" coordorigin="325,381" coordsize="37,2">
              <v:shape style="position:absolute;left:325;top:381;width:37;height:2" coordorigin="325,381" coordsize="37,0" path="m325,381l362,381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17;width:37;height:2" coordorigin="3975,717" coordsize="37,2">
              <v:shape style="position:absolute;left:3975;top:717;width:37;height:2" coordorigin="3975,717" coordsize="37,0" path="m4012,717l3975,717e" filled="false" stroked="true" strokeweight=".1pt" strokecolor="#252525">
                <v:path arrowok="t"/>
              </v:shape>
            </v:group>
            <v:group style="position:absolute;left:3975;top:381;width:37;height:2" coordorigin="3975,381" coordsize="37,2">
              <v:shape style="position:absolute;left:3975;top:381;width:37;height:2" coordorigin="3975,381" coordsize="37,0" path="m4012,381l3975,381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92;top:794;width:3810;height:103" coordorigin="292,794" coordsize="3810,103">
              <v:shape style="position:absolute;left:292;top:794;width:3810;height:103" coordorigin="292,794" coordsize="3810,103" path="m334,794l315,794,307,797,302,804,295,820,292,842,294,867,300,883,307,893,315,896,334,896,342,893,347,886,350,880,322,880,320,880,317,877,315,874,313,865,312,857,312,833,322,810,350,810,349,807,342,797,334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350,810l327,810,329,811,333,814,334,817,337,825,337,833,337,857,327,880,350,880,355,871,357,848,355,823,350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890,794l871,794,863,797,858,804,850,820,848,842,850,867,855,883,863,893,871,896,890,896,898,893,903,886,906,880,878,880,876,880,872,877,871,874,868,865,868,857,868,833,878,810,906,810,905,807,898,797,890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906,810l883,810,885,811,888,814,890,817,892,825,893,833,893,857,883,880,906,880,910,871,913,848,911,823,906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949,875l930,875,930,895,949,895,949,875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028,810l1001,810,1004,811,1009,816,1010,819,1010,827,1009,831,1004,838,999,843,980,861,972,869,965,881,963,888,962,895,1029,895,1029,877,991,877,992,875,994,873,997,870,1001,866,1013,855,1017,851,1029,814,1028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008,794l989,794,981,796,969,805,966,813,964,824,984,826,984,820,985,816,990,811,993,810,1028,810,1027,807,1015,797,1008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504,794l1485,794,1477,797,1472,804,1465,820,1462,842,1464,867,1470,883,1477,893,1485,896,1504,896,1512,893,1517,886,1520,880,1492,880,1490,880,1487,877,1485,874,1483,865,1482,857,1482,833,1492,810,1520,810,1519,807,1512,797,1504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520,810l1497,810,1499,811,1503,814,1504,817,1507,825,1507,833,1507,857,1506,865,1504,874,1503,877,1501,878,1499,880,1497,880,1520,880,1525,871,1527,848,1525,823,1520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563,875l1544,875,1544,895,1563,895,1563,875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635,874l1617,874,1617,895,1635,895,1635,87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635,794l1619,794,1576,858,1576,874,1648,874,1648,858,1594,858,1617,823,1635,823,1635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1635,823l1617,823,1617,858,1635,858,1635,823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119,794l2099,794,2092,797,2086,804,2079,820,2077,842,2078,867,2084,883,2091,893,2099,896,2119,896,2126,893,2132,886,2134,880,2107,880,2105,880,2101,877,2100,874,2097,865,2097,857,2097,833,2097,825,2099,820,2100,816,2101,814,2105,811,2107,810,2135,810,2134,807,2126,797,2119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135,810l2111,810,2113,811,2117,814,2119,817,2121,825,2122,833,2122,857,2111,880,2134,880,2139,871,2142,848,2140,823,2135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178,875l2159,875,2159,895,2178,895,2178,875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238,794l2219,794,2210,798,2204,806,2196,822,2193,844,2193,845,2196,868,2203,884,2210,892,2218,896,2238,896,2245,893,2257,881,2257,880,2225,880,2222,879,2216,872,2215,867,2215,855,2216,851,2221,845,2224,844,2256,844,2251,838,2213,838,2214,826,2216,819,2221,812,2225,810,2257,810,2254,805,2244,796,2238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256,844l2232,844,2235,845,2240,851,2242,856,2242,869,2240,873,2236,879,2233,880,2257,880,2260,873,2260,853,2257,845,2256,84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239,830l2224,830,2218,832,2213,838,2251,838,2246,833,2239,83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257,810l2232,810,2234,811,2238,814,2239,817,2240,821,2258,819,2257,811,2257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733,794l2714,794,2706,797,2701,804,2694,820,2691,842,2693,867,2699,883,2706,893,2714,896,2733,896,2741,893,2746,886,2749,880,2721,880,2719,880,2716,877,2714,874,2712,865,2711,857,2711,833,2721,810,2749,810,2748,807,2741,797,2733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749,810l2726,810,2728,811,2731,814,2733,817,2735,825,2736,833,2736,857,2726,880,2749,880,2753,871,2756,848,2754,823,2749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792,875l2773,875,2773,895,2792,895,2792,875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850,794l2830,794,2823,796,2813,806,2810,812,2810,824,2811,828,2816,836,2819,838,2824,841,2818,843,2814,846,2809,856,2808,860,2808,876,2811,884,2824,894,2832,896,2851,896,2859,893,2870,882,2871,881,2837,881,2833,879,2828,873,2827,870,2826,860,2828,857,2832,850,2836,849,2868,849,2866,846,2862,843,2856,841,2861,839,2864,836,2866,833,2837,833,2834,832,2829,828,2828,825,2828,818,2829,815,2834,810,2837,809,2869,809,2868,806,2857,796,2850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868,849l2844,849,2848,850,2853,856,2854,860,2854,870,2853,874,2848,879,2845,881,2871,881,2873,874,2873,860,2872,855,2868,849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2869,809l2844,809,2847,810,2851,815,2852,818,2852,825,2851,828,2847,832,2844,833,2866,833,2869,829,2870,825,2870,812,2869,809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3413,822l3394,822,3394,895,3413,895,3413,822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3413,794l3398,794,3396,800,3392,805,3380,815,3374,818,3369,819,3369,837,3379,834,3387,829,3394,822,3413,822,3413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3969,822l3950,822,3950,895,3969,895,3969,822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3969,794l3953,794,3951,800,3947,805,3935,815,3930,818,3925,819,3925,837,3934,834,3943,829,3950,822,3969,822,3969,794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4021,875l4002,875,4002,895,4021,895,4021,875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4100,810l4073,810,4076,811,4081,816,4082,819,4082,827,4081,831,4076,838,4071,843,4052,861,4044,869,4037,881,4035,888,4034,895,4101,895,4101,877,4063,877,4064,875,4066,873,4069,870,4073,866,4085,855,4089,851,4101,814,4100,810xe" filled="true" fillcolor="#252525" stroked="false">
                <v:path arrowok="t"/>
                <v:fill type="solid"/>
              </v:shape>
              <v:shape style="position:absolute;left:292;top:794;width:3810;height:103" coordorigin="292,794" coordsize="3810,103" path="m4080,794l4061,794,4053,796,4041,805,4038,813,4036,824,4056,826,4056,820,4057,816,4062,811,4065,810,4100,810,4099,807,4087,797,4080,794xe" filled="true" fillcolor="#252525" stroked="false">
                <v:path arrowok="t"/>
                <v:fill type="solid"/>
              </v:shape>
            </v:group>
            <v:group style="position:absolute;left:172;top:672;width:94;height:101" coordorigin="172,672" coordsize="94,101">
              <v:shape style="position:absolute;left:172;top:672;width:94;height:101" coordorigin="172,672" coordsize="94,101" path="m210,726l172,726,172,746,210,746,210,726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700l247,700,247,772,266,772,266,700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672l251,672,248,678,244,683,233,692,227,695,222,697,222,714,232,711,240,706,247,700,266,700,266,672xe" filled="true" fillcolor="#252525" stroked="false">
                <v:path arrowok="t"/>
                <v:fill type="solid"/>
              </v:shape>
            </v:group>
            <v:group style="position:absolute;left:217;top:336;width:66;height:103" coordorigin="217,336" coordsize="66,103">
              <v:shape style="position:absolute;left:217;top:336;width:66;height:103" coordorigin="217,336" coordsize="66,103" path="m259,336l240,336,232,339,227,346,220,362,217,384,219,409,225,425,232,434,240,438,259,438,267,435,272,428,275,422,247,422,245,421,242,418,240,416,238,407,237,399,237,375,238,367,240,358,242,355,243,354,245,352,247,352,275,352,274,349,267,339,259,336xe" filled="true" fillcolor="#252525" stroked="false">
                <v:path arrowok="t"/>
                <v:fill type="solid"/>
              </v:shape>
              <v:shape style="position:absolute;left:217;top:336;width:66;height:103" coordorigin="217,336" coordsize="66,103" path="m275,352l252,352,254,352,258,355,259,358,262,367,262,375,262,399,252,422,275,422,280,412,282,390,280,365,275,352xe" filled="true" fillcolor="#252525" stroked="false">
                <v:path arrowok="t"/>
                <v:fill type="solid"/>
              </v:shape>
            </v:group>
            <v:group style="position:absolute;left:222;top:0;width:44;height:101" coordorigin="222,0" coordsize="44,101">
              <v:shape style="position:absolute;left:222;top:0;width:44;height:101" coordorigin="222,0" coordsize="44,101" path="m266,28l247,28,247,101,266,101,266,28xe" filled="true" fillcolor="#252525" stroked="false">
                <v:path arrowok="t"/>
                <v:fill type="solid"/>
              </v:shape>
              <v:shape style="position:absolute;left:222;top:0;width:44;height:101" coordorigin="222,0" coordsize="44,101" path="m266,0l251,0,249,6,245,11,233,21,227,24,222,25,222,43,232,40,240,35,247,28,266,28,266,0xe" filled="true" fillcolor="#252525" stroked="false">
                <v:path arrowok="t"/>
                <v:fill type="solid"/>
              </v:shape>
            </v:group>
            <v:group style="position:absolute;left:7;top:408;width:110;height:110" coordorigin="7,408" coordsize="110,110">
              <v:shape style="position:absolute;left:7;top:408;width:110;height:110" coordorigin="7,408" coordsize="110,110" path="m94,472l89,472,87,477,83,482,68,488,60,489,47,489,44,490,37,491,34,492,30,496,28,499,28,515,29,517,30,517,31,517,32,517,33,515,33,509,39,507,57,507,62,506,93,478,94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3,434l7,434,7,492,13,492,13,479,15,472,116,472,116,454,15,454,13,448,13,434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72l109,472,111,479,111,492,116,492,116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31,408l30,408,29,408,29,409,28,428,31,432,40,435,45,436,57,436,62,437,89,454,94,454,57,418,39,418,33,416,32,409,32,408,31,408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34l111,434,111,448,109,454,116,454,116,434xe" filled="true" fillcolor="#252525" stroked="false">
                <v:path arrowok="t"/>
                <v:fill type="solid"/>
              </v:shape>
            </v:group>
            <v:group style="position:absolute;left:0;top:244;width:151;height:144" coordorigin="0,244" coordsize="151,144">
              <v:shape style="position:absolute;left:0;top:244;width:151;height:144" coordorigin="0,244" coordsize="151,144" path="m3,349l51,385,71,387,92,386,111,382,130,374,144,366,63,366,51,365,40,362,23,357,3,349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50,348l93,365,84,366,144,366,147,365,150,348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330l34,330,34,340,51,340,51,330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15,291l98,293,99,297,100,300,51,308,4,308,17,330,95,330,100,330,103,329,106,329,118,312,118,302,117,296,115,291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293l34,293,34,308,51,308,51,293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61,244l0,269,0,284,21,275,38,270,51,267,63,265,144,265,132,258,114,251,92,246,74,244,61,244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44,265l82,265,88,266,99,267,150,284,150,269,144,265xe" filled="true" fillcolor="#252525" stroked="false">
                <v:path arrowok="t"/>
                <v:fill type="solid"/>
              </v:shape>
            </v:group>
            <v:group style="position:absolute;left:325;top:45;width:3075;height:672" coordorigin="325,45" coordsize="3075,672">
              <v:shape style="position:absolute;left:325;top:45;width:3075;height:672" coordorigin="325,45" coordsize="3075,672" path="m325,381l328,45,1861,45,1864,717,3397,717,3400,381e" filled="false" stroked="true" strokeweight=".8pt" strokecolor="#0071bc">
                <v:path arrowok="t"/>
              </v:shape>
            </v:group>
          </v:group>
        </w:pict>
      </w:r>
      <w:r>
        <w:rPr>
          <w:position w:val="-17"/>
        </w:rPr>
      </w:r>
      <w:r>
        <w:rPr>
          <w:position w:val="-17"/>
        </w:rPr>
        <w:tab/>
      </w:r>
      <w:r>
        <w:rPr>
          <w:position w:val="-17"/>
        </w:rPr>
        <w:pict>
          <v:group style="width:204.15pt;height:44.85pt;mso-position-horizontal-relative:char;mso-position-vertical-relative:line" coordorigin="0,0" coordsize="4083,897">
            <v:group style="position:absolute;left:325;top:717;width:3687;height:2" coordorigin="325,717" coordsize="3687,2">
              <v:shape style="position:absolute;left:325;top:717;width:3687;height:2" coordorigin="325,717" coordsize="3687,0" path="m325,717l4012,717e" filled="false" stroked="true" strokeweight=".1pt" strokecolor="#252525">
                <v:path arrowok="t"/>
              </v:shape>
            </v:group>
            <v:group style="position:absolute;left:325;top:680;width:2;height:37" coordorigin="325,680" coordsize="2,37">
              <v:shape style="position:absolute;left:325;top:680;width:2;height:37" coordorigin="325,680" coordsize="0,37" path="m325,717l325,680e" filled="false" stroked="true" strokeweight=".1pt" strokecolor="#252525">
                <v:path arrowok="t"/>
              </v:shape>
            </v:group>
            <v:group style="position:absolute;left:1247;top:680;width:2;height:37" coordorigin="1247,680" coordsize="2,37">
              <v:shape style="position:absolute;left:1247;top:680;width:2;height:37" coordorigin="1247,680" coordsize="0,37" path="m1247,717l1247,680e" filled="false" stroked="true" strokeweight=".1pt" strokecolor="#252525">
                <v:path arrowok="t"/>
              </v:shape>
            </v:group>
            <v:group style="position:absolute;left:2168;top:680;width:2;height:37" coordorigin="2168,680" coordsize="2,37">
              <v:shape style="position:absolute;left:2168;top:680;width:2;height:37" coordorigin="2168,680" coordsize="0,37" path="m2168,717l2168,680e" filled="false" stroked="true" strokeweight=".1pt" strokecolor="#252525">
                <v:path arrowok="t"/>
              </v:shape>
            </v:group>
            <v:group style="position:absolute;left:3090;top:680;width:2;height:37" coordorigin="3090,680" coordsize="2,37">
              <v:shape style="position:absolute;left:3090;top:680;width:2;height:37" coordorigin="3090,680" coordsize="0,37" path="m3090,717l3090,680e" filled="false" stroked="true" strokeweight=".1pt" strokecolor="#252525">
                <v:path arrowok="t"/>
              </v:shape>
            </v:group>
            <v:group style="position:absolute;left:4012;top:680;width:2;height:37" coordorigin="4012,680" coordsize="2,37">
              <v:shape style="position:absolute;left:4012;top:680;width:2;height:37" coordorigin="4012,680" coordsize="0,37" path="m4012,717l4012,680e" filled="false" stroked="true" strokeweight=".1pt" strokecolor="#252525">
                <v:path arrowok="t"/>
              </v:shape>
            </v:group>
            <v:group style="position:absolute;left:325;top:45;width:3687;height:2" coordorigin="325,45" coordsize="3687,2">
              <v:shape style="position:absolute;left:325;top:45;width:3687;height:2" coordorigin="325,45" coordsize="3687,0" path="m325,45l4012,45e" filled="false" stroked="true" strokeweight=".1pt" strokecolor="#252525">
                <v:path arrowok="t"/>
              </v:shape>
            </v:group>
            <v:group style="position:absolute;left:325;top:45;width:2;height:37" coordorigin="325,45" coordsize="2,37">
              <v:shape style="position:absolute;left:325;top:45;width:2;height:37" coordorigin="325,45" coordsize="0,37" path="m325,45l325,82e" filled="false" stroked="true" strokeweight=".1pt" strokecolor="#252525">
                <v:path arrowok="t"/>
              </v:shape>
            </v:group>
            <v:group style="position:absolute;left:1247;top:45;width:2;height:37" coordorigin="1247,45" coordsize="2,37">
              <v:shape style="position:absolute;left:1247;top:45;width:2;height:37" coordorigin="1247,45" coordsize="0,37" path="m1247,45l1247,82e" filled="false" stroked="true" strokeweight=".1pt" strokecolor="#252525">
                <v:path arrowok="t"/>
              </v:shape>
            </v:group>
            <v:group style="position:absolute;left:2168;top:45;width:2;height:37" coordorigin="2168,45" coordsize="2,37">
              <v:shape style="position:absolute;left:2168;top:45;width:2;height:37" coordorigin="2168,45" coordsize="0,37" path="m2168,45l2168,82e" filled="false" stroked="true" strokeweight=".1pt" strokecolor="#252525">
                <v:path arrowok="t"/>
              </v:shape>
            </v:group>
            <v:group style="position:absolute;left:3090;top:45;width:2;height:37" coordorigin="3090,45" coordsize="2,37">
              <v:shape style="position:absolute;left:3090;top:45;width:2;height:37" coordorigin="3090,45" coordsize="0,37" path="m3090,45l3090,82e" filled="false" stroked="true" strokeweight=".1pt" strokecolor="#252525">
                <v:path arrowok="t"/>
              </v:shape>
            </v:group>
            <v:group style="position:absolute;left:4012;top:45;width:2;height:37" coordorigin="4012,45" coordsize="2,37">
              <v:shape style="position:absolute;left:4012;top:45;width:2;height:37" coordorigin="4012,45" coordsize="0,37" path="m4012,45l4012,82e" filled="false" stroked="true" strokeweight=".1pt" strokecolor="#252525">
                <v:path arrowok="t"/>
              </v:shape>
            </v:group>
            <v:group style="position:absolute;left:325;top:45;width:2;height:672" coordorigin="325,45" coordsize="2,672">
              <v:shape style="position:absolute;left:325;top:45;width:2;height:672" coordorigin="325,45" coordsize="0,672" path="m325,717l325,45e" filled="false" stroked="true" strokeweight=".1pt" strokecolor="#252525">
                <v:path arrowok="t"/>
              </v:shape>
            </v:group>
            <v:group style="position:absolute;left:4012;top:45;width:2;height:672" coordorigin="4012,45" coordsize="2,672">
              <v:shape style="position:absolute;left:4012;top:45;width:2;height:672" coordorigin="4012,45" coordsize="0,672" path="m4012,717l4012,45e" filled="false" stroked="true" strokeweight=".1pt" strokecolor="#252525">
                <v:path arrowok="t"/>
              </v:shape>
            </v:group>
            <v:group style="position:absolute;left:325;top:717;width:37;height:2" coordorigin="325,717" coordsize="37,2">
              <v:shape style="position:absolute;left:325;top:717;width:37;height:2" coordorigin="325,717" coordsize="37,0" path="m325,717l362,717e" filled="false" stroked="true" strokeweight=".1pt" strokecolor="#252525">
                <v:path arrowok="t"/>
              </v:shape>
            </v:group>
            <v:group style="position:absolute;left:325;top:381;width:37;height:2" coordorigin="325,381" coordsize="37,2">
              <v:shape style="position:absolute;left:325;top:381;width:37;height:2" coordorigin="325,381" coordsize="37,0" path="m325,381l362,381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17;width:37;height:2" coordorigin="3975,717" coordsize="37,2">
              <v:shape style="position:absolute;left:3975;top:717;width:37;height:2" coordorigin="3975,717" coordsize="37,0" path="m4012,717l3975,717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92;top:794;width:3791;height:103" coordorigin="292,794" coordsize="3791,103">
              <v:shape style="position:absolute;left:292;top:794;width:3791;height:103" coordorigin="292,794" coordsize="3791,103" path="m334,794l315,794,307,797,302,804,295,820,292,842,294,867,300,883,307,893,315,896,334,896,342,893,347,886,350,880,322,880,320,880,317,877,315,874,313,865,312,857,312,833,322,810,350,810,349,807,342,797,334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50,810l327,810,329,811,333,814,334,817,337,825,337,833,337,857,336,865,335,871,334,874,333,877,329,880,327,880,350,880,355,871,357,848,355,823,350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233,867l1214,869,1215,877,1219,884,1230,894,1238,896,1259,896,1268,892,1276,881,1244,881,1241,880,1235,875,1234,871,1233,867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278,843l1251,843,1255,844,1258,847,1260,851,1262,855,1262,868,1260,873,1255,879,1251,881,1276,881,1279,877,1282,869,1282,851,1279,843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277,796l1226,796,1216,848,1232,850,1236,845,1241,843,1278,843,1267,831,1238,831,1241,814,1277,814,1277,796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259,828l1246,828,1242,829,1238,831,1267,831,1259,828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46,822l2126,822,2126,895,2146,895,2146,822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46,794l2130,794,2128,800,2124,805,2112,815,2107,818,2102,819,2102,837,2111,834,2119,829,2126,822,2146,822,2146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216,794l2197,794,2189,797,2184,804,2177,820,2174,842,2176,867,2182,883,2189,893,2197,896,2216,896,2224,893,2229,886,2232,880,2204,880,2202,880,2199,877,2197,874,2195,865,2194,857,2194,833,2204,810,2232,810,2231,807,2224,797,2216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232,810l2209,810,2211,811,2215,814,2216,817,2219,825,2219,833,2219,857,2209,880,2232,880,2237,871,2239,848,2237,823,2232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067,822l3048,822,3048,895,3067,895,3067,822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067,794l3052,794,3049,800,3045,805,3034,815,3028,818,3023,819,3023,837,3033,834,3041,829,3048,822,3067,822,3067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115,867l3096,869,3097,877,3101,884,3112,894,3120,896,3141,896,3150,892,3158,881,3126,881,3123,880,3117,875,3116,871,3115,867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160,843l3133,843,3137,844,3142,851,3144,855,3144,868,3142,873,3137,879,3133,881,3158,881,3161,877,3164,869,3163,851,3161,843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159,796l3108,796,3098,848,3114,850,3118,845,3123,843,3160,843,3149,831,3120,831,3123,814,3159,814,3159,796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142,828l3128,828,3124,829,3120,831,3149,831,3142,828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4003,810l3976,810,3979,811,3984,816,3985,819,3985,827,3984,831,3979,838,3974,843,3955,861,3947,869,3940,881,3938,888,3937,895,4004,895,4004,877,3966,877,3967,875,3969,873,3972,870,3976,866,3988,855,3992,851,4004,814,4003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983,794l3964,794,3956,796,3944,805,3941,813,3939,824,3959,826,3959,820,3960,816,3965,811,3968,810,4003,810,4002,807,3990,797,3983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4060,794l4040,794,4033,797,4027,804,4020,820,4017,842,4019,867,4025,883,4032,893,4040,896,4060,896,4067,893,4073,886,4075,880,4048,880,4046,880,4042,877,4040,874,4038,865,4037,857,4037,833,4048,810,4076,810,4075,807,4067,797,4060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4076,810l4052,810,4054,811,4058,814,4059,817,4062,825,4062,833,4062,857,4062,865,4059,874,4058,877,4056,878,4054,880,4052,880,4075,880,4080,871,4082,848,4080,823,4076,810xe" filled="true" fillcolor="#252525" stroked="false">
                <v:path arrowok="t"/>
                <v:fill type="solid"/>
              </v:shape>
            </v:group>
            <v:group style="position:absolute;left:172;top:672;width:110;height:101" coordorigin="172,672" coordsize="110,101">
              <v:shape style="position:absolute;left:172;top:672;width:110;height:101" coordorigin="172,672" coordsize="110,101" path="m210,726l172,726,172,746,210,746,210,726xe" filled="true" fillcolor="#252525" stroked="false">
                <v:path arrowok="t"/>
                <v:fill type="solid"/>
              </v:shape>
              <v:shape style="position:absolute;left:172;top:672;width:110;height:101" coordorigin="172,672" coordsize="110,101" path="m280,688l254,688,257,689,261,693,263,697,263,705,232,739,225,747,217,759,215,765,215,772,282,772,282,754,244,754,245,753,265,732,269,728,282,692,280,688xe" filled="true" fillcolor="#252525" stroked="false">
                <v:path arrowok="t"/>
                <v:fill type="solid"/>
              </v:shape>
              <v:shape style="position:absolute;left:172;top:672;width:110;height:101" coordorigin="172,672" coordsize="110,101" path="m260,672l241,672,234,674,222,683,218,691,217,701,236,703,236,698,238,694,242,689,246,688,280,688,279,685,268,674,260,672xe" filled="true" fillcolor="#252525" stroked="false">
                <v:path arrowok="t"/>
                <v:fill type="solid"/>
              </v:shape>
            </v:group>
            <v:group style="position:absolute;left:217;top:336;width:66;height:103" coordorigin="217,336" coordsize="66,103">
              <v:shape style="position:absolute;left:217;top:336;width:66;height:103" coordorigin="217,336" coordsize="66,103" path="m259,336l240,336,232,339,227,346,220,362,217,384,219,409,225,425,232,434,240,438,259,438,267,435,272,428,275,422,247,422,245,421,242,418,240,416,238,407,237,399,237,375,247,352,275,352,274,349,267,339,259,336xe" filled="true" fillcolor="#252525" stroked="false">
                <v:path arrowok="t"/>
                <v:fill type="solid"/>
              </v:shape>
              <v:shape style="position:absolute;left:217;top:336;width:66;height:103" coordorigin="217,336" coordsize="66,103" path="m275,352l252,352,254,352,258,355,259,358,262,367,262,375,262,399,261,407,260,412,259,416,258,418,254,421,252,422,275,422,280,412,282,390,280,365,275,352xe" filled="true" fillcolor="#252525" stroked="false">
                <v:path arrowok="t"/>
                <v:fill type="solid"/>
              </v:shape>
            </v:group>
            <v:group style="position:absolute;left:215;top:0;width:68;height:101" coordorigin="215,0" coordsize="68,101">
              <v:shape style="position:absolute;left:215;top:0;width:68;height:101" coordorigin="215,0" coordsize="68,101" path="m280,16l254,16,257,17,262,22,263,25,263,33,232,67,225,75,218,87,215,94,215,101,282,101,282,83,244,83,245,81,246,79,249,76,253,72,265,61,270,57,282,20,280,16xe" filled="true" fillcolor="#252525" stroked="false">
                <v:path arrowok="t"/>
                <v:fill type="solid"/>
              </v:shape>
              <v:shape style="position:absolute;left:215;top:0;width:68;height:101" coordorigin="215,0" coordsize="68,101" path="m260,0l241,0,234,2,222,11,218,19,217,30,236,32,237,26,238,22,243,17,246,16,280,16,279,13,274,8,268,3,260,0xe" filled="true" fillcolor="#252525" stroked="false">
                <v:path arrowok="t"/>
                <v:fill type="solid"/>
              </v:shape>
            </v:group>
            <v:group style="position:absolute;left:7;top:408;width:110;height:110" coordorigin="7,408" coordsize="110,110">
              <v:shape style="position:absolute;left:7;top:408;width:110;height:110" coordorigin="7,408" coordsize="110,110" path="m94,472l89,472,87,477,83,482,68,488,60,489,47,489,44,490,37,491,34,492,30,496,28,499,28,515,29,517,30,517,31,517,32,517,33,515,33,509,39,507,57,507,62,506,72,503,77,501,80,498,84,495,87,491,92,483,93,478,94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3,434l7,434,7,492,13,492,13,479,15,472,116,472,116,454,15,454,13,448,13,434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72l109,472,111,479,111,492,116,492,116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31,408l30,408,29,408,29,409,28,428,31,432,40,435,45,436,57,436,62,437,89,454,94,454,57,418,39,418,33,416,32,409,32,408,31,408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34l111,434,111,448,109,454,116,454,116,434xe" filled="true" fillcolor="#252525" stroked="false">
                <v:path arrowok="t"/>
                <v:fill type="solid"/>
              </v:shape>
            </v:group>
            <v:group style="position:absolute;left:0;top:244;width:151;height:144" coordorigin="0,244" coordsize="151,144">
              <v:shape style="position:absolute;left:0;top:244;width:151;height:144" coordorigin="0,244" coordsize="151,144" path="m3,349l51,385,71,387,92,386,111,382,130,374,144,366,63,366,51,365,40,362,23,357,3,349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50,348l93,365,84,366,144,366,147,365,150,348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330l34,330,34,340,51,340,51,330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15,291l98,293,99,297,100,300,51,308,4,308,17,330,95,330,100,330,103,329,106,329,118,312,118,302,117,296,115,291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293l34,293,34,308,51,308,51,293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61,244l0,269,0,284,21,275,38,270,51,267,63,265,144,265,132,258,114,251,92,246,74,244,61,244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44,265l82,265,88,266,99,267,150,284,150,269,144,265xe" filled="true" fillcolor="#252525" stroked="false">
                <v:path arrowok="t"/>
                <v:fill type="solid"/>
              </v:shape>
            </v:group>
            <v:group style="position:absolute;left:325;top:91;width:553;height:519" coordorigin="325,91" coordsize="553,519">
              <v:shape style="position:absolute;left:325;top:91;width:553;height:519" coordorigin="325,91" coordsize="553,519" path="m325,381l326,383,327,385,327,386,328,387,329,388,330,388,330,389,331,390,332,390,332,391,333,391,334,392,335,393,335,393,336,394,337,394,338,394,338,395,339,395,340,395,340,396,341,396,342,397,343,397,343,397,344,398,345,398,345,399,346,399,347,400,348,400,348,401,349,401,350,401,350,401,351,401,352,401,353,401,353,402,354,402,355,402,356,403,356,403,357,403,358,403,358,404,359,404,360,404,361,405,361,405,362,405,363,406,363,406,364,406,365,407,366,407,366,407,367,408,368,408,368,408,369,409,370,409,371,409,371,410,372,410,373,409,374,409,374,410,375,410,376,410,376,410,377,410,378,410,379,410,379,411,380,411,381,411,381,411,382,411,383,411,384,412,384,412,385,412,386,413,386,413,387,413,388,413,389,413,389,414,390,414,391,414,392,414,392,414,393,415,394,415,394,415,395,415,396,416,397,416,397,416,398,417,399,417,399,417,400,417,401,418,402,418,402,418,403,418,404,419,404,419,405,419,406,419,407,420,407,420,408,420,409,420,410,420,410,421,411,421,412,421,412,421,413,422,414,422,415,422,415,422,416,423,417,423,417,423,418,423,419,423,420,423,420,423,421,423,422,423,422,423,423,423,424,423,425,423,425,423,426,423,427,423,428,423,428,423,429,423,430,424,430,424,431,424,432,424,433,424,433,424,434,425,435,425,435,425,436,425,437,425,438,425,438,425,439,425,440,425,440,426,441,426,442,426,443,426,443,426,444,427,445,427,446,427,446,427,447,427,448,427,448,428,449,428,450,428,451,428,451,428,452,428,453,429,453,429,454,429,455,429,456,429,456,429,457,429,458,430,458,430,459,430,460,430,461,430,461,430,462,431,463,431,464,431,464,431,465,431,466,432,466,432,467,432,468,432,469,432,469,433,470,433,471,433,471,433,472,433,473,434,474,434,474,434,475,434,476,434,476,435,477,435,478,435,479,435,479,435,480,435,481,436,482,436,482,436,483,436,484,436,484,437,485,437,486,437,487,437,487,437,488,437,489,438,489,438,490,438,491,438,492,438,492,438,493,439,494,439,494,439,495,439,496,439,497,439,497,440,498,440,499,440,500,440,500,440,501,441,502,441,502,441,503,441,504,441,505,441,505,442,506,442,507,442,507,442,508,442,509,442,510,443,510,424,511,410,512,401,512,391,513,386,514,380,515,372,515,365,516,363,517,359,518,355,518,350,519,344,520,338,520,333,521,328,522,328,523,326,523,323,524,321,525,317,525,313,526,310,527,307,530,286,531,283,532,279,533,275,533,276,534,276,535,275,536,273,536,271,537,269,538,267,538,265,539,262,540,259,541,257,541,254,542,252,543,250,543,247,544,245,545,241,546,238,546,235,547,232,548,229,548,226,549,223,550,221,554,207,554,204,555,202,556,199,556,201,557,202,558,202,559,202,559,200,560,199,561,199,561,198,562,196,563,194,564,193,564,191,568,184,569,181,569,180,570,177,571,176,572,174,572,172,573,170,574,169,574,167,575,166,576,164,577,162,577,161,578,159,579,157,579,154,580,152,581,149,582,147,582,145,583,143,584,140,584,138,585,136,586,134,587,132,587,130,588,128,589,126,590,124,590,122,591,120,592,119,592,117,593,115,594,113,595,111,595,109,596,107,597,105,597,103,598,101,599,99,600,97,600,95,601,93,602,91,602,128,603,155,604,171,605,190,605,199,606,210,607,224,608,238,608,241,609,246,610,255,610,263,611,273,612,283,613,292,613,302,614,300,615,302,615,306,616,310,617,316,618,322,618,327,619,332,620,340,620,347,621,354,622,361,623,367,623,373,624,379,625,385,626,381,626,380,627,381,628,382,628,385,629,388,630,390,631,392,631,397,632,401,633,405,633,408,637,427,638,432,638,437,639,442,640,446,641,450,641,454,642,459,643,462,644,466,644,470,645,474,646,478,646,482,647,486,648,490,649,484,649,480,650,479,651,478,651,479,652,480,653,479,654,479,654,482,655,484,656,485,656,487,657,487,658,488,659,489,659,491,660,494,661,497,662,500,662,502,663,504,664,506,664,508,665,511,666,512,667,514,667,515,668,517,669,519,669,521,670,523,671,525,672,529,672,533,673,536,674,540,674,542,675,545,676,548,677,551,677,553,678,556,679,558,680,561,680,564,681,566,682,569,682,572,686,583,687,585,687,588,688,590,689,592,690,595,690,597,691,600,692,602,692,605,693,607,694,610,695,582,695,563,696,552,697,538,698,533,698,525,699,515,700,506,700,505,701,502,702,496,703,491,703,484,704,478,705,472,705,466,706,468,707,467,708,465,708,463,709,459,710,456,710,453,711,450,712,445,713,440,713,436,714,432,715,429,716,425,716,421,717,418,718,422,718,424,719,424,720,424,721,422,721,421,722,421,723,420,723,417,724,415,725,413,726,412,726,410,727,409,728,407,728,406,729,402,730,399,731,397,731,394,732,392,733,390,734,387,734,385,735,383,736,381,736,379,737,377,738,375,739,373,739,371,740,369,741,375,741,378,742,380,743,382,744,382,744,383,745,384,746,385,746,384,747,383,748,383,749,383,749,383,750,384,751,384,752,384,752,382,753,380,754,380,754,379,755,378,756,378,757,377,757,376,758,376,759,376,759,376,760,375,761,375,762,374,762,374,763,373,764,371,764,369,765,367,766,366,767,365,767,364,768,362,769,361,770,360,770,359,771,358,772,357,772,356,773,355,774,354,775,353,775,353,776,352,777,351,777,350,778,349,779,349,780,348,780,347,781,346,782,345,782,344,783,343,784,342,785,341,785,340,786,340,787,347,788,352,788,354,789,358,790,359,790,361,791,363,792,365,793,365,793,366,794,367,795,368,795,370,796,372,797,373,798,374,798,374,799,373,800,374,800,374,801,375,802,376,803,376,803,377,804,378,805,379,806,379,806,380,807,381,808,382,808,383,809,383,810,382,811,381,811,381,812,381,813,381,813,381,814,381,815,381,816,381,816,382,817,382,818,382,818,382,819,382,820,382,821,383,821,383,822,384,823,384,824,385,824,385,825,386,826,386,826,386,827,387,828,387,829,387,829,387,830,388,831,388,831,388,832,389,833,387,834,386,834,385,835,384,836,384,836,384,837,383,838,383,839,383,839,383,840,382,841,382,842,382,842,381,843,381,844,381,844,381,845,381,846,381,847,381,847,381,848,381,849,381,849,381,853,380,854,380,854,380,855,380,856,380,857,381,857,381,858,381,859,381,860,381,860,381,861,381,862,381,862,381,863,381,864,381,865,381,865,381,866,381,867,381,867,381,868,381,869,381,870,381,870,381,871,381,872,381,872,381,873,381,878,381,878,381e" filled="false" stroked="true" strokeweight=".8pt" strokecolor="#0071bc">
                <v:path arrowok="t"/>
              </v:shape>
            </v:group>
            <v:group style="position:absolute;left:325;top:153;width:1291;height:384" coordorigin="325,153" coordsize="1291,384">
              <v:shape style="position:absolute;left:325;top:153;width:1291;height:384" coordorigin="325,153" coordsize="1291,384" path="m325,381l326,381,327,381,327,381,328,381,329,381,330,381,330,381,331,381,332,381,332,381,333,381,334,381,335,381,335,381,336,381,337,381,338,381,338,381,339,381,340,381,340,381,341,381,342,381,343,381,343,381,344,381,345,381,345,381,346,381,347,381,348,381,348,381,349,382,350,382,350,382,351,382,352,382,353,382,353,382,354,382,355,382,356,382,356,382,357,382,358,382,358,382,359,382,360,382,361,382,361,382,362,382,363,382,363,382,364,382,365,382,366,382,366,382,367,382,368,382,368,382,369,382,370,382,371,382,371,382,372,382,373,382,374,382,374,382,375,382,376,382,376,382,377,382,378,382,379,382,379,382,380,382,381,382,381,382,382,382,383,382,384,382,384,382,385,382,386,382,386,383,387,383,388,383,389,383,389,383,390,383,391,383,392,383,392,383,393,383,394,383,394,383,395,383,396,383,397,383,397,383,398,383,399,383,399,383,400,383,401,383,402,383,402,383,403,383,404,383,404,383,405,383,406,383,407,383,407,383,408,383,409,383,410,383,410,383,411,383,412,383,412,384,413,384,414,384,415,384,415,384,416,384,417,384,417,384,418,384,419,384,420,384,420,384,421,384,422,384,422,384,423,384,424,384,425,384,425,384,426,384,427,384,428,384,428,384,429,384,430,384,430,384,431,384,432,384,433,384,433,384,434,385,435,385,435,385,436,385,437,385,438,385,438,385,439,385,440,385,440,385,441,385,442,385,443,385,443,385,444,385,445,385,446,385,446,385,447,385,448,385,448,385,449,385,450,385,451,385,451,385,452,385,453,385,453,385,454,386,455,386,456,386,456,386,460,386,461,386,461,386,462,386,463,386,464,386,464,386,465,386,466,386,466,386,467,386,468,386,469,386,469,386,470,386,471,386,471,386,472,386,473,387,474,387,474,387,475,387,476,387,476,387,477,387,478,387,479,387,479,387,480,387,481,387,482,387,482,387,483,387,484,387,484,387,485,387,486,387,487,387,487,387,488,387,489,388,489,388,490,388,491,388,492,388,492,388,493,388,494,388,494,388,495,388,496,388,497,388,497,388,498,388,499,388,500,388,500,388,501,388,502,388,502,388,503,389,504,389,505,389,505,389,506,389,507,389,507,389,508,389,509,389,510,389,510,389,511,389,512,389,512,389,513,389,514,389,518,389,518,389,519,389,520,389,520,389,521,389,522,389,523,389,526,389,527,389,528,389,528,389,529,389,530,389,530,388,531,388,532,388,533,388,533,388,534,388,535,388,536,388,536,388,537,388,538,388,538,388,539,388,540,388,541,387,541,387,542,387,543,387,543,387,544,387,545,387,546,387,546,387,547,387,548,386,548,386,549,386,550,386,551,386,551,386,552,386,553,386,554,385,554,385,555,385,556,385,556,385,557,385,558,385,559,385,559,384,560,384,561,384,561,384,562,384,563,384,564,384,564,383,565,383,566,383,566,383,567,383,568,383,569,383,569,382,570,382,571,382,572,382,572,382,573,382,574,382,574,381,575,381,576,381,577,381,577,381,578,381,579,380,579,380,580,380,581,380,582,380,582,380,583,379,584,379,584,379,585,379,586,379,587,378,587,378,588,378,589,378,590,378,590,377,591,377,592,377,592,377,593,376,594,376,595,376,595,376,596,376,597,375,597,375,598,375,599,375,600,374,600,374,601,374,602,374,602,373,603,373,604,373,605,373,605,372,606,372,607,372,608,372,608,372,609,371,610,371,610,371,611,371,612,370,613,370,613,370,614,370,615,370,615,369,616,369,617,369,618,369,618,368,619,368,620,368,620,368,621,367,622,367,623,367,623,367,624,367,625,366,626,366,626,366,627,366,628,365,628,365,629,365,630,365,631,364,631,364,632,364,633,364,633,363,634,363,635,363,636,363,636,362,637,362,638,362,638,362,639,361,640,361,641,361,641,361,642,360,643,360,644,360,644,360,645,359,646,359,646,359,647,359,648,358,649,358,649,358,650,358,651,357,651,357,652,357,653,356,654,356,654,356,655,356,656,355,656,355,657,355,658,354,659,354,659,354,660,353,661,353,662,353,662,353,663,352,664,352,664,352,665,351,666,351,667,351,670,349,671,349,672,348,672,348,673,347,674,347,674,347,675,346,676,346,677,346,677,345,678,345,679,345,680,344,680,344,681,344,682,343,682,343,683,343,684,342,685,342,685,342,686,341,687,341,687,340,688,340,689,340,690,339,690,339,691,339,692,338,692,338,698,336,698,335,699,335,700,335,700,335,704,335,705,335,705,335,706,335,707,335,708,335,708,335,709,335,710,335,714,335,715,335,716,336,716,336,717,336,718,336,718,337,719,337,720,337,721,337,721,337,722,338,723,338,723,338,724,338,725,338,726,339,726,339,727,339,728,339,728,340,729,340,730,340,731,341,731,341,732,341,733,342,734,342,734,343,735,343,736,344,736,344,737,344,738,345,739,345,739,346,740,346,741,347,741,347,742,348,743,348,744,349,744,349,745,350,746,350,746,351,747,351,748,352,749,352,749,353,750,353,751,354,752,354,752,355,753,355,754,356,754,356,755,357,756,357,757,358,757,358,758,359,759,360,759,360,760,361,761,361,762,362,762,362,767,366,767,367,768,368,769,368,770,369,770,370,771,371,772,371,772,372,773,373,774,374,775,375,775,376,776,376,777,377,777,378,778,379,779,380,780,381,780,382,781,382,782,383,782,384,783,385,784,386,785,387,785,388,786,389,787,390,788,391,788,392,789,393,790,394,790,395,791,395,792,396,793,397,793,398,794,399,795,400,795,401,796,401,797,402,798,403,798,404,799,405,800,406,800,407,801,407,802,408,803,409,803,410,804,411,805,412,806,413,806,414,807,414,808,415,808,416,809,417,810,418,811,419,811,420,812,420,813,421,813,422,814,423,815,424,816,425,816,426,817,427,818,428,818,429,819,430,820,431,821,432,821,433,822,434,823,435,824,435,824,436,825,437,826,438,826,439,827,440,828,441,829,442,829,443,830,444,831,445,831,446,832,447,833,448,834,449,834,450,835,451,836,452,836,453,837,454,838,455,839,456,839,457,840,459,841,460,842,461,842,462,843,463,844,464,844,466,845,467,846,468,847,469,847,471,848,472,849,473,849,474,850,476,851,477,852,478,852,480,853,481,854,482,854,484,855,485,856,486,857,488,857,489,858,490,859,492,860,493,860,494,861,496,862,497,862,499,863,500,864,501,865,503,865,504,866,505,867,507,867,508,868,510,869,511,870,512,870,514,871,515,872,517,872,518,873,520,874,521,875,523,875,524,876,526,877,527,884,536,885,536,885,536,886,537,887,537,888,537,888,536,889,536,890,535,890,535,901,521,902,519,903,518,903,516,904,515,905,514,906,512,906,511,907,509,908,508,908,506,909,504,910,503,911,501,919,477,919,474,920,472,921,469,921,466,922,463,923,460,924,457,924,454,925,451,926,448,926,445,927,442,928,439,929,436,929,433,930,431,931,428,932,425,932,422,933,419,934,416,934,413,935,410,936,407,937,404,937,401,938,398,939,394,939,391,940,388,941,385,942,381,942,378,943,375,944,371,944,368,945,365,946,361,947,358,950,340,951,336,952,332,952,328,953,323,954,319,955,315,955,310,956,306,957,301,957,297,958,292,959,287,960,282,960,277,961,273,962,268,962,263,963,258,964,253,965,248,965,243,966,238,967,233,968,228,968,222,969,217,970,211,970,206,971,201,976,177,977,174,982,162,983,161,983,160,984,159,985,157,986,156,986,155,987,155,988,154,988,153,989,153,990,153,993,157,994,158,995,158,996,159,996,160,997,160,998,161,998,161,999,162,1000,163,1001,164,1001,165,1002,166,1003,167,1011,187,1011,190,1016,214,1017,218,1022,237,1023,240,1024,242,1024,245,1025,248,1026,250,1027,252,1027,255,1028,257,1029,259,1029,262,1030,264,1031,267,1032,270,1032,272,1033,275,1034,278,1034,281,1035,283,1036,286,1037,288,1037,290,1038,293,1039,295,1040,298,1040,300,1041,303,1042,307,1042,310,1043,314,1044,318,1045,322,1045,326,1046,330,1047,335,1047,339,1048,344,1049,348,1050,353,1050,358,1051,364,1052,369,1052,374,1053,379,1054,384,1055,389,1055,394,1056,399,1057,404,1058,409,1058,414,1059,419,1060,425,1060,431,1061,436,1062,442,1063,448,1063,453,1074,497,1075,498,1076,500,1076,501,1077,503,1078,505,1078,506,1079,507,1083,511,1084,511,1085,511,1086,510,1086,510,1087,510,1088,510,1088,510,1089,510,1090,510,1091,510,1091,510,1092,510,1093,510,1094,509,1094,509,1095,509,1104,494,1104,491,1109,475,1109,473,1114,462,1115,460,1116,459,1117,458,1117,457,1118,456,1119,455,1119,454,1120,454,1121,453,1122,452,1122,451,1123,450,1124,449,1124,448,1125,447,1129,444,1130,444,1130,443,1131,443,1132,443,1132,442,1137,431,1138,429,1139,427,1140,425,1140,423,1141,421,1142,418,1142,415,1143,412,1144,409,1145,407,1145,404,1146,402,1147,400,1148,397,1148,395,1149,393,1150,390,1150,388,1151,385,1152,382,1153,379,1153,377,1154,374,1155,371,1155,368,1161,354,1162,353,1166,348,1167,347,1168,346,1168,346,1169,345,1170,344,1171,343,1171,343,1172,342,1173,341,1173,341,1174,341,1175,341,1176,341,1176,341,1177,341,1178,341,1178,341,1179,341,1180,341,1181,341,1181,341,1182,342,1183,342,1186,343,1187,343,1188,343,1189,343,1189,344,1195,351,1196,352,1199,359,1200,361,1204,368,1205,368,1206,369,1207,369,1207,370,1208,370,1209,370,1209,371,1210,371,1211,371,1212,371,1212,371,1213,371,1214,371,1214,371,1215,371,1216,372,1217,372,1217,372,1218,372,1219,372,1220,372,1220,372,1221,371,1222,371,1222,371,1223,370,1224,370,1225,369,1225,369,1226,369,1227,370,1227,370,1228,370,1229,370,1230,371,1230,372,1231,372,1232,373,1232,373,1233,374,1234,375,1235,375,1235,376,1236,377,1237,378,1238,378,1238,379,1239,379,1240,380,1240,380,1241,381,1242,381,1243,382,1243,382,1244,383,1245,383,1245,384,1246,385,1250,387,1250,387,1255,389,1256,390,1256,390,1257,390,1258,390,1258,390,1259,390,1260,390,1261,390,1261,390,1262,391,1263,391,1263,391,1268,392,1268,392,1269,392,1270,392,1271,392,1271,392,1272,392,1273,392,1276,391,1277,391,1278,391,1279,391,1279,390,1280,390,1281,390,1285,388,1286,388,1290,385,1291,384,1292,384,1292,383,1293,383,1294,382,1299,380,1299,380,1300,380,1301,380,1302,380,1302,380,1303,380,1304,380,1304,380,1305,380,1306,380,1307,380,1307,380,1308,380,1309,380,1310,380,1310,380,1311,380,1312,380,1312,380,1313,380,1314,381,1315,381,1315,381,1316,381,1317,381,1317,381,1318,382,1319,382,1320,382,1320,382,1321,382,1322,381,1322,381,1323,381,1324,381,1325,381,1325,381,1326,381,1327,381,1328,381,1328,381,1329,381,1330,381,1330,381,1331,381,1332,381,1333,381,1333,381,1334,381,1335,381,1335,381,1336,381,1337,381,1338,381,1338,381,1339,381,1340,381,1340,381,1341,381,1342,381,1343,381,1343,381,1344,381,1345,381,1346,381,1346,381,1347,381,1348,381,1348,381,1349,381,1350,381,1351,381,1351,381,1352,381,1353,381,1353,381,1354,381,1355,381,1356,380,1356,380,1357,380,1358,380,1358,380,1359,380,1360,380,1361,380,1361,380,1362,380,1363,380,1364,380,1364,380,1365,380,1366,380,1366,380,1367,380,1368,380,1369,380,1369,380,1370,380,1371,380,1371,380,1372,380,1373,380,1374,380,1374,380,1375,380,1376,380,1376,381,1377,381,1378,381,1379,381,1379,381,1380,381,1381,381,1382,381,1382,381,1383,381,1384,381,1384,381,1388,382,1389,382,1389,382,1390,382,1391,382,1392,382,1392,382,1393,382,1394,382,1394,382,1395,382,1396,382,1397,382,1397,382,1398,382,1399,382,1400,382,1400,382,1401,382,1402,382,1402,382,1403,382,1404,382,1405,382,1405,382,1406,382,1407,382,1407,382,1408,382,1409,381,1410,381,1410,381,1411,381,1412,381,1412,381,1413,381,1414,381,1415,381,1415,381,1419,381,1420,381,1420,381,1421,381,1422,381,1423,381,1423,381,1424,381,1425,381,1425,381,1426,381,1427,381,1428,381,1428,381,1429,381,1430,381,1430,381,1431,381,1432,381,1433,381,1433,381,1434,381,1435,381,1436,381,1436,381,1437,381,1438,381,1438,381,1439,381,1443,381,1443,381,1444,381,1445,381,1446,381,1446,381,1447,381,1448,381,1448,381,1449,381,1450,381,1451,381,1451,381,1452,381,1453,381,1454,381,1454,381,1455,381,1456,381,1456,381,1457,381,1458,381,1459,381,1464,381,1465,381,1472,381,1473,381,1474,381,1474,381,1475,381,1476,381,1484,381,1484,381,1497,381,1497,381,1535,381,1616,381e" filled="false" stroked="true" strokeweight=".8pt" strokecolor="#d95218">
                <v:path arrowok="t"/>
              </v:shape>
            </v:group>
            <v:group style="position:absolute;left:325;top:192;width:2028;height:370" coordorigin="325,192" coordsize="2028,370">
              <v:shape style="position:absolute;left:325;top:192;width:2028;height:370" coordorigin="325,192" coordsize="2028,370" path="m325,381l325,381,361,381,361,381,380,381,381,381,392,381,393,381,402,381,402,381,410,381,410,381,416,381,417,381,421,381,422,381,426,381,427,381,431,381,432,381,435,381,436,381,440,381,441,381,442,381,443,381,443,381,444,381,445,381,446,381,446,381,447,381,448,381,448,381,452,381,453,381,453,381,454,381,455,382,456,382,456,382,457,382,458,382,458,382,459,382,460,382,461,382,461,382,462,382,463,382,464,382,464,382,465,382,466,382,466,382,467,382,468,382,469,382,469,382,470,382,471,382,471,382,472,382,473,382,474,382,474,382,475,382,476,382,476,382,477,382,478,382,479,382,479,382,480,382,481,382,482,382,482,382,483,382,484,382,484,382,485,382,486,382,487,382,487,382,488,382,489,382,489,382,490,382,491,382,492,382,492,382,493,382,494,382,494,382,495,382,496,382,497,382,497,382,498,382,499,382,500,382,500,382,501,382,502,382,502,382,503,382,504,382,505,382,505,382,506,382,507,382,507,382,508,382,509,382,510,382,510,382,511,382,512,382,512,382,513,382,514,382,515,382,515,382,516,382,517,382,518,382,518,382,519,382,520,382,520,382,521,382,522,382,523,382,523,382,524,382,525,382,525,382,526,382,527,382,528,382,528,382,529,382,530,382,530,382,531,382,532,382,533,382,533,382,534,382,535,382,536,382,536,382,537,382,538,382,538,382,539,382,540,382,541,382,541,382,542,382,543,382,543,382,544,382,545,382,546,382,546,382,547,382,548,382,548,382,549,382,550,382,554,382,555,382,572,382,573,382,577,382,577,382,578,382,579,382,579,382,580,382,581,382,582,382,582,382,583,382,584,382,584,382,585,382,586,382,587,382,587,382,588,382,589,382,590,382,590,382,591,382,592,382,592,382,593,382,594,382,595,382,595,382,596,382,597,382,597,382,598,382,599,382,600,382,600,382,601,382,602,382,602,382,603,382,604,382,605,382,605,382,606,382,607,382,608,382,608,382,609,382,610,382,610,382,611,382,612,382,613,382,613,382,614,382,615,382,615,382,616,382,617,382,618,382,618,382,619,382,620,382,620,382,621,382,622,381,623,381,623,381,624,381,625,381,626,381,626,381,627,381,628,381,628,381,629,381,630,381,631,381,631,381,632,381,633,381,633,381,634,381,635,381,636,381,636,381,637,381,638,381,638,381,639,381,640,381,641,381,641,381,642,381,643,381,644,381,644,381,645,381,646,381,646,381,647,381,648,380,649,380,649,380,650,380,651,380,651,380,652,380,653,380,654,380,654,380,655,380,656,380,656,380,657,380,658,380,659,380,659,380,660,380,661,380,662,380,662,380,663,380,664,380,664,380,665,380,666,380,667,379,667,379,668,379,669,379,669,379,670,379,671,379,672,379,672,379,673,379,674,379,674,379,675,379,676,379,677,379,677,379,678,379,679,379,680,379,680,379,681,378,682,378,682,378,683,378,684,378,685,378,685,378,686,378,687,378,687,378,688,378,689,378,690,378,690,378,691,378,692,378,692,378,693,377,694,377,695,377,695,377,696,377,697,377,698,377,698,377,699,377,700,377,700,377,701,377,702,377,703,377,703,377,704,376,705,376,705,376,706,376,707,376,708,376,708,376,709,376,710,376,710,376,711,376,712,376,713,376,713,376,714,376,715,375,716,375,716,375,717,375,718,375,718,375,719,375,720,375,721,375,721,375,722,375,723,375,723,375,724,375,725,375,726,375,726,374,727,374,728,374,728,374,729,374,730,374,731,374,731,374,732,374,733,374,734,374,734,374,735,374,736,374,736,374,737,374,738,374,739,374,739,373,740,373,741,373,741,373,742,373,743,373,744,373,744,373,745,373,746,373,746,373,747,373,748,373,749,373,749,373,750,373,751,373,752,373,752,373,753,373,754,373,754,373,755,373,756,373,757,373,757,373,758,372,759,372,759,372,760,372,761,372,762,372,762,372,763,372,764,372,764,372,765,372,766,372,767,372,767,372,768,372,769,372,770,372,770,372,771,372,772,372,772,372,773,372,774,372,775,372,775,372,776,372,777,372,777,372,778,372,779,372,780,372,780,372,781,372,782,372,782,372,783,372,784,372,785,372,785,372,786,372,787,372,788,372,788,372,789,372,790,372,790,373,791,373,792,373,793,373,793,373,794,373,795,373,795,373,796,373,797,373,798,373,798,373,799,373,800,373,800,373,801,373,802,373,803,373,803,373,804,373,805,373,806,374,806,374,807,374,808,374,808,374,809,374,810,374,811,374,811,374,812,374,813,374,813,374,814,374,815,375,816,375,816,375,817,375,818,375,818,375,819,375,820,375,821,375,821,375,822,375,823,376,824,376,824,376,825,376,826,376,826,376,827,376,828,376,829,376,829,376,830,377,831,377,831,377,832,377,833,377,834,377,834,377,835,377,836,378,836,378,837,378,838,378,839,378,839,378,840,378,841,378,842,379,842,379,843,379,844,379,844,379,845,379,846,380,847,380,847,380,848,380,849,380,849,380,850,380,851,381,852,381,852,381,853,381,854,381,854,382,855,382,856,382,857,382,857,382,858,382,859,383,860,383,860,383,861,383,862,383,862,384,863,384,864,384,865,384,865,385,866,385,867,385,867,385,868,385,869,386,870,386,870,386,871,386,872,387,872,387,873,387,874,387,875,388,875,388,876,388,877,388,878,389,878,389,879,389,880,389,880,390,881,390,882,390,883,390,883,391,884,391,885,391,885,392,886,392,887,392,888,392,888,393,889,393,890,393,890,394,891,394,892,394,893,394,893,395,894,395,895,395,896,396,896,396,897,396,898,396,898,397,899,397,900,397,901,398,901,398,902,398,903,398,903,399,904,399,905,399,906,400,906,400,907,400,908,400,908,401,909,401,910,401,911,401,911,402,912,402,913,402,914,403,914,403,915,403,916,403,916,404,917,404,918,404,919,404,919,405,920,405,921,405,921,405,922,406,923,406,924,406,924,406,925,407,926,407,926,407,927,407,928,407,929,408,929,408,930,408,931,408,932,409,932,409,933,409,934,409,934,409,935,410,936,410,937,410,937,410,938,410,939,411,939,411,940,411,941,411,942,411,942,411,943,412,944,412,944,412,945,412,946,412,947,412,947,413,948,413,949,413,950,413,950,413,951,413,952,414,952,414,953,414,954,414,955,414,955,414,956,414,957,414,957,414,958,415,959,415,960,415,960,415,961,415,962,415,962,415,963,415,964,415,965,415,965,415,966,415,967,415,968,415,968,415,969,415,970,415,970,415,971,415,972,415,973,415,973,415,974,415,975,415,975,415,976,415,977,415,978,415,978,415,979,415,980,415,980,415,981,415,982,415,983,415,983,415,984,415,985,414,986,414,986,414,987,414,988,414,988,414,989,414,990,414,991,414,991,413,992,413,993,413,993,413,994,413,995,413,996,412,996,412,997,412,998,412,998,412,999,412,1000,411,1001,411,1001,411,1002,411,1003,411,1004,410,1004,410,1005,410,1006,410,1006,410,1007,409,1008,409,1009,409,1009,409,1010,408,1011,408,1011,408,1012,408,1013,407,1014,407,1014,407,1015,406,1016,406,1020,404,1021,404,1022,404,1022,403,1023,403,1024,403,1024,402,1025,402,1026,402,1027,401,1027,401,1028,401,1029,400,1029,400,1030,399,1031,399,1032,399,1032,398,1033,398,1034,397,1034,397,1035,396,1036,396,1037,396,1037,395,1038,395,1039,394,1040,394,1040,393,1041,393,1042,392,1042,391,1043,391,1044,390,1045,390,1045,389,1046,389,1047,388,1047,388,1048,387,1049,386,1050,386,1050,385,1051,385,1052,384,1052,383,1053,383,1054,382,1055,381,1055,381,1056,380,1057,379,1058,379,1058,378,1059,377,1060,376,1060,376,1061,375,1062,374,1063,373,1063,373,1064,372,1065,371,1065,370,1066,370,1067,369,1068,368,1068,367,1069,366,1070,366,1070,365,1071,364,1072,363,1073,362,1073,361,1074,361,1075,360,1076,359,1076,358,1077,357,1078,356,1078,356,1079,355,1080,354,1081,353,1081,352,1082,351,1083,350,1083,350,1084,349,1085,348,1086,347,1086,346,1087,345,1088,345,1088,344,1089,343,1090,342,1091,341,1091,341,1092,340,1093,339,1094,338,1094,337,1095,337,1096,336,1096,335,1097,334,1098,333,1099,333,1099,332,1100,331,1101,330,1101,329,1102,329,1103,328,1104,327,1104,326,1105,326,1106,325,1106,324,1107,323,1108,323,1109,322,1109,321,1110,321,1111,320,1112,319,1112,319,1113,318,1114,317,1114,317,1115,316,1116,315,1117,315,1117,314,1118,314,1119,313,1119,312,1120,312,1121,311,1122,311,1122,310,1123,309,1124,309,1124,308,1125,308,1126,307,1127,307,1127,306,1128,306,1129,305,1130,305,1130,304,1131,304,1132,303,1132,303,1133,302,1134,302,1135,302,1135,301,1136,301,1137,300,1137,300,1138,300,1139,299,1140,299,1140,299,1145,297,1145,297,1146,297,1147,296,1148,296,1154,295,1155,295,1158,296,1159,296,1164,297,1165,297,1166,297,1166,298,1167,298,1171,299,1171,300,1172,300,1173,300,1173,301,1174,301,1175,302,1176,302,1176,302,1177,303,1178,303,1178,304,1179,304,1180,305,1181,305,1181,306,1182,306,1183,307,1184,307,1184,308,1185,309,1186,309,1186,310,1187,311,1188,311,1189,312,1189,312,1190,313,1191,314,1191,315,1192,315,1193,316,1194,317,1194,318,1195,318,1196,319,1196,320,1197,321,1198,322,1199,322,1199,323,1200,324,1201,325,1202,326,1202,327,1203,328,1204,329,1204,329,1205,330,1206,331,1207,332,1207,333,1208,334,1209,335,1209,336,1210,338,1211,339,1212,340,1212,341,1213,342,1214,343,1214,344,1215,346,1216,347,1217,348,1217,349,1218,351,1222,359,1223,360,1224,362,1225,363,1225,365,1226,367,1227,368,1231,378,1232,380,1232,382,1233,384,1234,385,1235,387,1235,389,1236,391,1237,393,1238,395,1238,397,1239,399,1240,401,1240,403,1241,405,1242,407,1243,409,1243,411,1244,413,1245,415,1245,418,1246,420,1247,422,1248,424,1248,427,1249,429,1250,431,1250,434,1251,436,1252,439,1253,441,1253,443,1254,446,1255,448,1256,450,1256,453,1257,455,1258,458,1258,460,1259,462,1260,465,1261,467,1261,470,1262,472,1263,474,1263,477,1264,479,1265,481,1266,483,1266,486,1267,488,1271,499,1271,501,1272,503,1273,505,1274,507,1274,509,1275,511,1276,513,1276,515,1277,517,1278,519,1279,521,1279,523,1280,524,1281,526,1281,528,1282,530,1283,531,1284,533,1284,535,1285,536,1286,538,1286,539,1287,541,1307,561,1308,561,1337,507,1339,497,1340,494,1340,490,1341,487,1342,483,1343,479,1343,476,1344,472,1345,468,1346,464,1346,460,1347,456,1348,452,1348,448,1349,443,1350,439,1351,435,1351,431,1352,427,1353,423,1353,418,1354,414,1355,410,1356,406,1356,401,1357,397,1358,393,1358,388,1359,384,1360,380,1361,376,1361,371,1362,367,1363,363,1364,359,1364,355,1365,351,1366,347,1366,343,1367,339,1368,335,1371,315,1372,311,1373,307,1374,303,1374,300,1375,296,1376,292,1376,288,1377,285,1378,281,1379,278,1379,274,1380,271,1381,268,1382,265,1382,262,1395,221,1396,220,1397,218,1397,216,1398,215,1399,213,1403,206,1404,204,1405,203,1405,202,1406,201,1416,192,1417,192,1438,244,1438,248,1439,251,1440,255,1441,258,1441,262,1442,265,1443,269,1443,272,1444,276,1445,279,1446,283,1446,286,1447,290,1448,294,1448,297,1449,301,1450,305,1451,309,1451,313,1452,317,1453,320,1454,324,1454,328,1455,332,1456,335,1456,339,1457,343,1458,347,1459,350,1459,354,1460,358,1461,361,1461,365,1462,369,1463,372,1464,376,1464,379,1465,383,1466,386,1466,390,1467,393,1482,444,1483,446,1488,455,1489,456,1490,458,1490,459,1491,460,1495,466,1496,467,1497,468,1497,469,1498,470,1502,476,1502,477,1503,478,1504,479,1505,480,1512,485,1513,485,1529,464,1530,462,1533,453,1534,451,1535,449,1536,447,1536,445,1537,443,1538,442,1538,440,1539,438,1540,436,1541,433,1541,431,1542,429,1543,427,1544,425,1544,423,1545,421,1549,409,1549,407,1550,405,1551,403,1551,401,1552,398,1553,396,1554,394,1554,392,1555,390,1556,388,1556,386,1562,373,1562,371,1575,356,1576,355,1577,355,1577,355,1578,355,1579,355,1580,354,1580,354,1581,354,1582,354,1582,353,1583,353,1584,353,1585,353,1585,353,1586,352,1587,352,1587,352,1588,352,1589,352,1594,349,1595,349,1595,348,1596,348,1597,348,1598,347,1598,347,1599,347,1600,346,1603,345,1604,346,1608,347,1609,347,1610,347,1610,348,1611,348,1612,348,1613,348,1613,349,1614,349,1622,355,1623,356,1623,356,1624,357,1625,358,1626,358,1626,359,1627,360,1628,360,1631,364,1632,364,1633,365,1634,366,1634,367,1635,368,1636,368,1636,369,1637,370,1638,371,1639,372,1639,373,1640,374,1641,375,1641,376,1642,377,1643,378,1644,379,1644,380,1645,381,1646,382,1646,383,1647,383,1662,394,1663,394,1664,394,1664,394,1665,394,1666,394,1667,394,1667,393,1668,393,1669,393,1670,393,1670,393,1675,392,1675,391,1676,391,1677,391,1677,391,1678,391,1679,391,1680,391,1680,390,1681,390,1682,390,1682,390,1683,390,1684,390,1685,390,1685,390,1686,390,1687,390,1688,390,1688,390,1689,390,1690,390,1690,390,1691,390,1692,390,1693,390,1693,390,1694,390,1695,390,1695,390,1696,389,1697,389,1698,389,1704,388,1705,388,1706,388,1706,387,1707,387,1708,387,1708,387,1709,387,1710,387,1711,387,1711,387,1712,387,1713,387,1713,386,1714,386,1715,386,1716,386,1716,386,1717,386,1718,386,1718,386,1719,386,1720,385,1721,385,1721,385,1722,385,1723,385,1724,385,1724,385,1725,385,1726,384,1726,384,1727,384,1728,384,1732,382,1733,382,1734,382,1734,381,1735,381,1736,381,1736,380,1737,380,1738,380,1739,379,1739,379,1740,379,1741,379,1742,378,1742,378,1743,378,1744,378,1744,378,1745,378,1746,377,1747,377,1747,377,1748,377,1749,377,1749,377,1750,377,1751,377,1752,377,1752,377,1753,377,1754,377,1754,377,1755,377,1756,377,1757,377,1757,377,1758,377,1759,377,1760,377,1760,377,1761,378,1762,378,1762,378,1763,378,1764,378,1765,378,1765,378,1766,378,1767,378,1767,378,1768,378,1769,379,1770,379,1770,379,1771,379,1772,379,1772,379,1773,379,1774,379,1775,379,1775,379,1776,379,1777,380,1778,380,1778,380,1779,380,1780,380,1780,380,1781,380,1782,380,1783,380,1783,380,1784,380,1785,380,1785,380,1786,380,1787,380,1788,380,1788,380,1789,381,1790,381,1790,381,1791,381,1792,381,1793,381,1793,381,1794,381,1795,381,1796,381,1796,381,1797,381,1798,381,1798,381,1799,381,1800,381,1801,381,1801,381,1802,381,1803,381,1803,381,1804,381,1805,381,1806,381,1806,381,1807,381,1808,381,1808,381,1809,381,1810,381,1811,381,1811,381,1812,381,1813,381,1814,381,1814,381,1815,381,1816,381,1816,381,1817,381,1818,381,1819,381,1819,381,1820,381,1821,381,1821,381,1822,381,1823,381,1824,381,1824,381,1825,381,1826,381,1826,381,1827,381,1828,381,1829,381,1829,381,1830,382,1831,382,1832,382,1832,382,1833,382,1834,382,1834,382,1835,382,1836,382,1837,382,1837,382,1838,382,1839,382,1839,382,1840,382,1841,382,1842,382,1842,382,1843,382,1844,382,1844,382,1845,382,1846,382,1847,382,1847,382,1848,382,1849,382,1850,382,1850,382,1851,382,1852,382,1852,382,1853,382,1854,382,1855,382,1855,382,1856,382,1857,382,1857,382,1858,382,1859,382,1860,382,1860,382,1861,382,1862,382,1862,382,1863,382,1864,382,1865,382,1865,382,1866,382,1867,382,1868,382,1868,381,1869,381,1870,381,1870,381,1871,381,1872,381,1873,381,1873,381,1874,381,1875,381,1875,381,1876,381,1877,381,1878,381,1878,381,1879,381,1880,381,1880,381,1881,381,1882,381,1883,381,1883,381,1884,381,1885,381,1886,381,1886,381,1887,381,1888,381,1888,381,1889,381,1890,381,1891,381,1891,381,1892,381,1893,381,1893,381,1894,381,1895,381,1896,381,1896,381,1897,381,1898,381,1898,381,1899,381,1900,381,1901,381,1901,381,1902,381,1903,381,1904,381,1904,381,1905,381,1906,381,1906,381,1907,381,1908,381,1909,381,1909,381,1910,381,1911,381,1911,381,1912,381,1917,381,1918,381,1919,381,1919,381,1920,381,1921,381,1922,381,1922,381,1923,381,1942,381,1943,381,1950,381,1951,381,1963,381,1963,381,1964,381,1965,381,1965,381,1970,381,1970,381,1974,381,1975,381,1988,381,1989,381,1995,381,1996,381,2108,381,2353,381e" filled="false" stroked="true" strokeweight=".8pt" strokecolor="#ecb01f">
                <v:path arrowok="t"/>
              </v:shape>
            </v:group>
            <v:group style="position:absolute;left:325;top:220;width:2765;height:348" coordorigin="325,220" coordsize="2765,348">
              <v:shape style="position:absolute;left:325;top:220;width:2765;height:348" coordorigin="325,220" coordsize="2765,348" path="m325,381l325,381,440,381,441,381,484,381,485,381,507,381,508,381,526,381,527,381,541,381,542,381,554,381,555,381,566,381,566,381,579,381,580,381,598,381,599,381,631,381,632,381,644,381,645,381,652,381,653,381,658,381,659,381,663,381,664,381,668,381,669,381,669,381,670,381,671,381,672,381,672,381,673,381,674,381,674,381,675,381,676,381,677,381,677,381,678,381,679,381,680,381,684,381,685,381,685,381,686,381,687,381,687,381,688,381,689,381,690,381,690,381,691,381,692,381,692,381,693,381,694,381,695,381,695,381,696,381,697,381,698,381,698,381,699,381,700,381,700,381,701,381,702,381,703,381,703,381,704,381,705,381,705,381,706,381,707,381,708,381,708,381,709,381,710,381,710,381,711,381,712,381,713,381,713,381,714,381,715,381,716,381,716,381,717,381,718,381,718,381,719,381,720,381,721,381,721,381,722,381,723,381,723,381,724,381,725,381,726,381,726,381,727,381,728,381,728,381,729,381,730,381,731,381,731,381,732,381,733,381,734,381,734,381,735,381,736,381,736,381,737,381,738,381,739,381,739,381,740,381,741,381,741,381,742,381,743,381,744,380,744,380,745,380,746,380,746,380,747,380,748,380,749,380,749,380,750,380,751,380,752,380,752,380,753,380,754,380,754,380,755,380,756,380,757,380,757,380,758,380,759,380,759,380,760,380,761,380,762,380,762,380,763,380,764,380,764,380,765,380,766,380,767,380,767,380,768,380,769,380,770,380,770,380,771,380,772,380,772,380,773,380,774,380,775,380,775,380,776,380,777,380,777,380,778,380,779,380,780,380,780,380,781,380,782,380,782,380,783,380,784,380,785,380,785,380,786,380,787,380,788,380,788,380,789,380,790,380,790,380,791,380,792,380,793,380,793,380,794,380,795,380,795,380,796,380,797,380,798,380,798,380,799,380,800,380,800,380,801,380,802,380,803,380,803,380,804,380,805,380,806,379,806,379,807,379,808,379,808,379,809,379,810,379,811,379,811,379,812,379,813,379,813,379,814,379,815,379,816,379,816,379,817,379,818,379,818,379,819,379,820,379,821,379,821,379,822,379,823,379,824,379,824,379,825,379,829,379,829,379,844,379,845,379,846,379,847,379,847,379,848,379,849,379,849,379,850,379,851,379,852,379,852,379,853,379,854,379,854,379,855,379,856,379,857,379,857,379,858,379,859,379,860,379,860,379,861,379,862,379,862,379,863,379,864,379,865,380,865,380,866,380,867,380,867,380,868,380,869,380,870,380,870,380,871,380,872,380,872,380,873,380,874,380,875,380,875,380,876,380,877,380,878,380,878,380,879,380,880,380,880,380,881,380,882,380,883,380,883,380,884,380,885,380,885,380,886,380,887,380,888,380,888,380,889,380,890,380,890,380,891,380,892,380,893,380,893,380,894,380,895,380,896,380,896,381,897,381,898,381,898,381,899,381,900,381,901,381,901,381,902,381,903,381,903,381,904,381,905,381,906,381,906,381,907,381,908,381,908,381,909,381,910,381,911,381,911,381,912,381,913,381,914,381,914,382,915,382,916,382,916,382,917,382,918,382,919,382,919,382,920,382,921,382,921,382,922,382,923,382,924,382,924,382,925,382,926,382,926,382,927,382,928,382,929,383,929,383,930,383,931,383,932,383,932,383,933,383,934,383,934,383,935,383,936,383,937,383,937,383,938,383,939,383,939,383,940,383,941,384,942,384,942,384,943,384,944,384,944,384,945,384,946,384,947,384,947,384,948,384,949,384,950,384,950,384,951,384,952,385,952,385,953,385,954,385,955,385,955,385,956,385,957,385,957,385,958,385,959,385,960,385,960,385,961,385,962,385,962,386,963,386,964,386,965,386,965,386,966,386,967,386,968,386,968,386,969,386,970,386,970,386,971,386,972,386,973,386,973,387,974,387,975,387,975,387,976,387,977,387,978,387,978,387,979,387,980,387,980,387,981,387,982,387,983,387,983,387,984,387,985,388,986,388,986,388,987,388,988,388,988,388,989,388,990,388,991,388,991,388,992,388,993,388,993,388,994,388,995,388,996,388,996,389,997,389,998,389,998,389,999,389,1000,389,1001,389,1001,389,1002,389,1003,389,1004,389,1004,389,1005,389,1006,389,1006,389,1007,389,1008,389,1009,389,1009,389,1010,390,1011,390,1014,390,1015,390,1016,390,1016,390,1017,390,1018,390,1019,390,1019,390,1020,390,1021,390,1022,390,1022,390,1023,390,1024,390,1024,390,1025,390,1026,390,1027,390,1027,390,1028,390,1029,390,1029,390,1030,390,1031,391,1032,391,1032,391,1033,391,1034,391,1034,391,1035,391,1036,391,1037,391,1037,391,1038,391,1039,391,1040,391,1040,391,1041,391,1042,391,1042,391,1043,391,1044,391,1048,391,1049,391,1050,391,1050,391,1051,391,1052,391,1052,391,1053,391,1054,391,1055,391,1055,391,1056,391,1057,391,1058,391,1058,391,1059,391,1060,390,1060,390,1061,390,1062,390,1063,390,1063,390,1064,390,1065,390,1065,390,1066,390,1067,390,1068,390,1068,390,1069,390,1070,390,1070,390,1071,390,1072,390,1073,390,1073,390,1074,390,1075,389,1076,389,1076,389,1077,389,1078,389,1078,389,1079,389,1080,389,1081,389,1081,389,1082,389,1083,389,1083,389,1084,388,1085,388,1086,388,1086,388,1087,388,1088,388,1088,388,1089,388,1090,388,1091,387,1091,387,1092,387,1093,387,1094,387,1094,387,1095,387,1096,387,1096,387,1097,386,1098,386,1099,386,1099,386,1100,386,1101,386,1101,386,1102,385,1103,385,1104,385,1104,385,1105,385,1106,385,1106,385,1107,384,1108,384,1109,384,1109,384,1110,384,1111,384,1112,383,1112,383,1113,383,1114,383,1114,383,1115,383,1116,382,1117,382,1117,382,1118,382,1119,382,1119,382,1120,381,1121,381,1122,381,1122,381,1123,381,1124,380,1124,380,1125,380,1126,380,1127,380,1127,380,1128,379,1129,379,1130,379,1130,379,1131,379,1132,378,1132,378,1133,378,1134,378,1135,377,1135,377,1136,377,1137,377,1137,377,1138,376,1139,376,1140,376,1140,376,1141,376,1142,375,1142,375,1143,375,1144,375,1145,374,1145,374,1146,374,1147,374,1148,374,1148,373,1149,373,1150,373,1150,373,1151,372,1152,372,1153,372,1153,372,1154,372,1155,371,1155,371,1156,371,1157,371,1158,370,1158,370,1159,370,1160,370,1160,370,1161,369,1162,369,1163,369,1163,369,1164,368,1165,368,1166,368,1166,368,1167,367,1168,367,1168,367,1169,367,1170,367,1171,366,1171,366,1172,366,1173,366,1173,365,1174,365,1175,365,1176,365,1176,365,1177,364,1178,364,1178,364,1179,364,1180,364,1181,363,1181,363,1182,363,1183,363,1184,363,1184,362,1185,362,1186,362,1186,362,1187,362,1188,361,1189,361,1189,361,1190,361,1191,361,1191,360,1192,360,1193,360,1194,360,1194,360,1195,359,1196,359,1196,359,1197,359,1198,359,1199,359,1199,358,1200,358,1201,358,1202,358,1202,358,1203,357,1204,357,1204,357,1205,357,1206,357,1207,357,1207,357,1208,356,1209,356,1209,356,1210,356,1211,356,1212,356,1212,355,1213,355,1214,355,1214,355,1215,355,1216,355,1217,355,1217,355,1218,354,1219,354,1220,354,1220,354,1221,354,1222,354,1222,354,1223,354,1227,353,1227,353,1228,353,1229,353,1230,353,1230,353,1231,353,1232,353,1232,353,1233,352,1234,352,1235,352,1235,352,1236,352,1237,352,1238,352,1238,352,1239,352,1240,352,1240,352,1241,352,1245,352,1245,352,1246,352,1247,352,1248,352,1248,352,1249,352,1250,352,1250,352,1251,352,1252,352,1253,353,1253,353,1254,353,1255,353,1256,353,1256,353,1257,353,1258,353,1258,353,1259,353,1260,353,1261,354,1261,354,1262,354,1263,354,1263,354,1264,354,1265,354,1266,355,1266,355,1267,355,1268,355,1268,355,1269,355,1270,356,1271,356,1271,356,1272,356,1273,356,1274,357,1274,357,1275,357,1276,357,1276,358,1277,358,1278,358,1279,358,1279,359,1280,359,1281,359,1281,359,1282,360,1283,360,1284,360,1284,360,1285,361,1286,361,1286,361,1287,362,1288,362,1289,362,1289,363,1290,363,1291,363,1292,364,1292,364,1293,364,1294,365,1294,365,1295,365,1296,366,1297,366,1297,367,1298,367,1299,367,1299,368,1300,368,1301,369,1302,369,1302,369,1303,370,1304,370,1304,371,1305,371,1306,372,1307,372,1307,372,1308,373,1309,373,1310,374,1310,374,1311,375,1312,375,1312,376,1313,376,1314,377,1315,377,1315,378,1316,378,1317,379,1317,379,1318,380,1319,380,1320,381,1320,381,1321,382,1322,382,1322,383,1323,383,1324,384,1325,384,1325,385,1326,385,1327,386,1328,386,1328,387,1329,388,1330,388,1330,389,1331,389,1332,390,1333,390,1333,391,1334,391,1335,392,1335,393,1336,393,1337,394,1338,394,1338,395,1339,395,1340,396,1340,397,1341,397,1342,398,1343,398,1343,399,1344,399,1345,400,1346,401,1346,401,1347,402,1348,402,1348,403,1349,403,1350,404,1351,405,1351,405,1352,406,1353,406,1353,407,1354,407,1355,408,1356,408,1356,409,1357,410,1358,410,1358,411,1359,411,1360,412,1361,412,1361,413,1362,413,1363,414,1364,414,1364,415,1365,416,1366,416,1366,417,1367,417,1368,418,1369,418,1369,419,1370,419,1371,420,1371,420,1372,421,1373,421,1374,422,1374,422,1375,423,1376,423,1376,424,1377,424,1378,425,1379,425,1379,426,1380,426,1381,427,1382,427,1382,428,1383,428,1384,428,1384,429,1385,429,1386,430,1387,430,1387,431,1388,431,1389,432,1389,432,1390,432,1391,433,1392,433,1392,434,1393,434,1394,434,1394,435,1395,435,1396,436,1397,436,1397,436,1398,437,1399,437,1400,437,1404,439,1405,440,1405,440,1406,440,1407,441,1407,441,1408,441,1409,442,1410,442,1410,442,1411,442,1412,443,1412,443,1413,443,1414,443,1415,444,1415,444,1416,444,1417,444,1418,444,1418,444,1419,445,1420,445,1420,445,1421,445,1422,445,1423,445,1423,445,1424,445,1425,446,1425,446,1426,446,1427,446,1428,446,1428,446,1429,446,1430,446,1430,446,1431,446,1432,446,1433,446,1433,446,1434,446,1439,445,1440,445,1441,444,1441,444,1442,444,1443,444,1443,444,1444,443,1445,443,1446,443,1449,441,1450,441,1451,441,1451,440,1452,440,1453,439,1454,439,1454,439,1455,438,1463,433,1464,432,1464,431,1465,431,1466,430,1466,430,1467,429,1468,428,1469,428,1469,427,1470,426,1471,425,1472,425,1472,424,1473,423,1474,422,1474,422,1475,421,1476,420,1477,419,1477,418,1478,418,1479,417,1479,416,1480,415,1481,414,1482,413,1482,412,1483,411,1484,411,1484,410,1485,409,1486,408,1487,407,1487,406,1488,405,1489,404,1490,403,1490,402,1491,401,1492,400,1492,399,1496,393,1497,392,1497,391,1498,390,1499,389,1500,388,1500,387,1501,386,1502,384,1502,383,1503,382,1504,381,1505,380,1505,379,1506,377,1507,376,1508,375,1508,374,1509,372,1510,371,1510,370,1511,369,1512,368,1513,366,1513,365,1514,364,1515,363,1515,361,1516,360,1517,359,1518,358,1518,356,1519,355,1520,354,1520,353,1521,351,1522,350,1523,349,1523,347,1524,346,1525,345,1526,344,1526,342,1527,341,1528,340,1528,339,1529,337,1530,336,1531,335,1531,334,1532,332,1533,331,1533,330,1534,329,1535,328,1536,326,1536,325,1537,324,1538,323,1538,322,1539,320,1540,319,1541,318,1541,317,1542,316,1543,315,1544,313,1544,312,1545,311,1549,306,1549,305,1550,304,1551,303,1551,301,1552,300,1553,299,1554,298,1554,297,1555,296,1556,295,1556,294,1557,293,1558,292,1559,292,1559,291,1560,290,1561,289,1562,288,1562,287,1563,286,1564,285,1564,284,1565,284,1566,283,1567,282,1567,281,1568,280,1569,280,1569,279,1570,278,1571,277,1572,277,1572,276,1573,275,1574,275,1574,274,1575,273,1576,273,1577,272,1577,271,1578,271,1579,270,1580,270,1580,269,1581,269,1582,268,1582,268,1583,267,1584,267,1585,266,1585,266,1598,262,1598,262,1619,275,1620,276,1634,303,1635,304,1641,319,1641,321,1642,323,1643,325,1644,328,1644,330,1645,332,1646,334,1646,336,1647,339,1648,341,1649,343,1649,345,1650,348,1651,350,1652,353,1652,355,1656,368,1657,370,1660,383,1661,386,1662,389,1662,392,1663,394,1664,397,1664,400,1665,403,1666,405,1667,408,1667,411,1671,425,1672,428,1672,431,1673,434,1674,436,1675,439,1675,442,1676,445,1677,448,1677,451,1678,453,1679,456,1680,459,1680,462,1681,465,1682,467,1682,470,1683,473,1684,476,1685,478,1685,481,1686,484,1687,487,1688,489,1688,492,1689,495,1690,497,1690,500,1691,502,1692,505,1693,507,1693,510,1694,512,1695,515,1695,517,1696,520,1697,522,1698,524,1702,537,1703,539,1722,567,1723,567,1747,523,1747,521,1748,518,1749,515,1749,513,1750,510,1751,507,1752,504,1752,501,1753,498,1754,495,1754,492,1755,489,1756,486,1757,483,1757,480,1758,476,1759,473,1760,470,1760,466,1761,463,1762,460,1762,456,1763,453,1764,449,1765,446,1765,442,1766,439,1767,435,1767,432,1768,428,1769,425,1770,421,1770,418,1771,414,1772,410,1772,407,1773,403,1774,399,1775,396,1775,392,1776,388,1777,385,1778,381,1778,377,1779,374,1783,355,1783,351,1784,347,1785,344,1785,340,1786,336,1787,333,1788,329,1788,325,1789,322,1790,318,1790,314,1791,311,1792,307,1793,304,1793,300,1794,297,1795,294,1796,290,1796,287,1797,284,1798,281,1798,278,1799,275,1800,272,1801,269,1824,220,1825,220,1846,258,1847,260,1847,262,1848,264,1849,267,1850,269,1850,272,1851,274,1852,276,1852,279,1853,281,1854,284,1855,286,1855,289,1856,291,1857,294,1857,296,1858,299,1859,301,1860,304,1860,307,1861,309,1862,312,1862,314,1863,317,1864,320,1865,322,1865,325,1866,328,1867,330,1868,333,1868,336,1869,338,1873,352,1873,355,1874,358,1875,361,1875,364,1876,367,1877,370,1878,372,1878,375,1879,378,1880,381,1880,384,1881,387,1882,390,1883,392,1883,395,1884,398,1885,401,1886,403,1886,406,1887,409,1888,411,1888,414,1889,416,1890,419,1891,421,1904,457,1904,458,1919,473,1919,473,1936,454,1937,453,1937,451,1938,450,1939,448,1940,447,1940,445,1941,444,1942,443,1942,441,1943,440,1944,438,1945,437,1945,435,1946,434,1947,432,1947,431,1948,430,1949,428,1950,427,1950,425,1951,424,1952,423,1952,421,1953,420,1954,418,1955,417,1955,416,1956,414,1957,413,1958,411,1958,410,1959,409,1960,407,1960,406,1961,405,1962,403,1963,402,1963,400,1964,399,1965,398,1965,396,1966,395,1967,393,1968,392,1968,390,1969,389,1970,388,1970,386,1971,385,1972,383,1973,382,1973,380,1974,379,1975,378,1976,376,1976,375,1977,374,1978,372,1978,371,1979,370,1980,369,1981,368,1981,366,1982,365,1983,364,1983,363,1984,362,1985,361,1986,360,1986,359,1987,358,1988,357,1988,356,1989,355,1990,354,1991,353,1991,352,1992,351,1993,350,1994,350,1994,349,1995,348,1996,347,1996,347,1997,346,1998,345,1999,345,2009,339,2010,339,2026,350,2027,351,2027,352,2028,353,2029,354,2030,355,2030,356,2031,356,2032,357,2032,358,2033,359,2034,360,2035,361,2035,361,2036,362,2037,363,2040,367,2041,367,2042,368,2042,369,2043,369,2044,370,2045,371,2045,371,2046,372,2047,372,2048,373,2048,374,2049,374,2050,375,2050,375,2051,376,2052,376,2053,377,2053,377,2054,378,2055,379,2055,379,2056,380,2057,380,2058,381,2058,381,2059,382,2060,382,2060,383,2061,383,2062,384,2066,386,2066,386,2070,388,2071,388,2071,389,2072,389,2073,389,2073,390,2074,390,2075,390,2076,390,2076,391,2077,391,2078,391,2078,391,2079,392,2080,392,2081,392,2081,392,2082,393,2083,393,2084,393,2084,393,2085,393,2086,394,2086,394,2087,394,2088,394,2089,395,2089,395,2090,395,2091,395,2091,395,2092,395,2093,396,2094,396,2094,396,2095,396,2096,396,2096,396,2100,397,2101,397,2102,397,2102,397,2103,397,2104,397,2109,395,2110,395,2111,394,2112,394,2112,394,2113,393,2114,393,2114,393,2115,392,2116,392,2117,392,2117,391,2118,391,2119,390,2120,390,2120,390,2121,389,2122,389,2122,388,2123,388,2124,387,2125,387,2125,387,2129,385,2130,385,2130,384,2131,384,2132,384,2132,383,2133,383,2134,383,2135,383,2135,382,2136,382,2137,382,2138,382,2138,381,2139,381,2140,381,2140,381,2141,381,2142,380,2143,380,2143,380,2144,380,2145,380,2145,379,2146,379,2147,379,2148,379,2148,379,2149,379,2150,379,2150,378,2151,378,2152,378,2153,378,2153,378,2154,378,2155,378,2156,378,2156,378,2157,378,2158,378,2158,378,2159,378,2160,377,2161,377,2161,377,2162,377,2163,378,2163,378,2164,378,2165,378,2166,378,2166,378,2167,378,2168,378,2168,378,2169,378,2170,378,2171,378,2171,378,2176,378,2177,378,2178,378,2179,378,2179,378,2180,378,2181,378,2181,378,2182,378,2183,378,2184,378,2184,378,2185,378,2186,377,2186,377,2187,377,2188,377,2189,377,2189,377,2190,377,2191,377,2192,377,2192,377,2193,377,2194,377,2194,377,2195,377,2196,377,2197,377,2197,377,2198,377,2199,377,2199,378,2200,378,2201,378,2202,378,2202,378,2203,378,2204,378,2204,378,2205,378,2206,378,2207,379,2207,379,2208,379,2209,379,2210,379,2210,379,2211,379,2212,379,2212,380,2213,380,2214,380,2215,380,2215,380,2216,380,2217,380,2217,380,2218,380,2219,381,2220,381,2220,381,2221,381,2222,381,2222,381,2223,381,2224,381,2225,381,2225,381,2226,381,2227,382,2228,382,2228,382,2229,382,2230,382,2230,382,2231,382,2232,382,2233,382,2233,382,2234,382,2235,382,2235,382,2236,382,2237,383,2238,383,2238,383,2239,383,2240,383,2240,383,2241,383,2242,383,2243,383,2243,383,2244,383,2245,383,2246,383,2246,383,2247,383,2248,383,2248,383,2249,383,2250,383,2251,383,2251,383,2252,383,2253,383,2253,383,2254,383,2255,382,2256,382,2256,382,2257,382,2258,382,2258,382,2259,382,2260,382,2261,382,2261,382,2262,382,2263,382,2264,382,2264,382,2265,382,2266,382,2266,382,2267,382,2268,382,2269,382,2269,382,2270,382,2271,382,2271,382,2272,382,2273,382,2279,382,2279,382,2280,382,2281,382,2282,382,2282,382,2283,382,2284,382,2289,382,2290,382,2291,382,2292,382,2292,382,2293,382,2294,382,2294,382,2295,382,2296,382,2297,382,2297,382,2298,382,2299,382,2300,382,2300,382,2301,381,2302,381,2302,381,2303,381,2304,381,2305,381,2305,381,2306,381,2307,381,2307,381,2308,381,2309,381,2310,381,2310,381,2311,381,2312,381,2312,381,2313,381,2314,381,2315,381,2315,381,2316,381,2317,381,2318,381,2318,381,2319,381,2320,381,2320,381,2321,381,2322,381,2323,381,2323,381,2324,381,2325,381,2325,381,2326,381,2327,381,2328,381,2328,381,2329,381,2330,381,2330,381,2331,381,2332,381,2333,381,2333,381,2338,381,2339,381,2340,381,2341,381,2341,381,2342,381,2343,381,2343,381,2344,381,2345,381,2346,381,2346,381,2347,381,2348,381,2348,381,2349,381,2350,381,2351,381,2351,381,2352,381,2353,381,2354,381,2354,381,2355,381,2356,381,2356,381,2357,381,2358,381,2359,381,2359,381,2360,381,2361,381,2361,381,2362,381,2363,381,2367,381,2368,381,2390,381,2390,381,2394,381,2395,381,2398,381,2399,381,2412,381,2413,381,2417,381,2418,381,2418,381,2419,381,2420,381,2420,381,2421,381,2422,381,2423,381,2423,381,2436,381,2437,381,2442,381,2443,381,2448,381,2449,381,2466,381,2467,381,2481,381,2482,381,2494,381,2495,381,2508,381,2509,381,2646,381,3090,381e" filled="false" stroked="true" strokeweight=".8pt" strokecolor="#7d2e8e">
                <v:path arrowok="t"/>
              </v:shape>
            </v:group>
            <v:group style="position:absolute;left:325;top:239;width:3503;height:315" coordorigin="325,239" coordsize="3503,315">
              <v:shape style="position:absolute;left:325;top:239;width:3503;height:315" coordorigin="325,239" coordsize="3503,315" path="m325,381l325,381,561,381,561,381,718,381,718,381,742,381,743,381,753,381,754,381,762,381,763,381,772,381,772,381,780,381,780,381,787,381,788,381,793,381,794,381,798,381,799,381,804,381,805,381,811,381,811,381,816,381,817,381,822,381,823,381,828,381,829,381,834,381,834,381,839,381,840,381,846,381,847,381,851,381,852,381,857,381,858,381,865,381,866,381,875,381,876,381,908,381,908,381,915,381,916,381,921,381,921,381,925,381,926,381,926,381,927,381,928,381,929,381,929,381,930,381,931,381,932,381,932,381,933,381,934,381,934,381,935,381,936,381,937,381,937,381,938,381,939,381,939,381,940,381,941,381,942,381,942,381,943,381,944,381,944,381,945,381,946,381,947,381,947,381,948,381,949,381,950,381,950,381,951,381,952,381,952,381,953,381,954,381,955,381,955,381,956,381,957,381,957,381,958,381,959,381,960,381,960,381,961,381,962,381,962,381,963,381,964,381,965,381,965,381,966,381,967,381,968,381,968,381,969,381,970,381,970,381,971,381,972,381,973,381,973,381,974,381,975,381,975,381,976,381,977,381,978,381,978,381,979,381,980,381,980,381,981,382,982,382,983,382,983,382,984,382,985,382,986,382,986,382,987,382,988,382,988,382,989,382,990,382,991,382,991,382,992,382,993,382,993,382,994,382,995,382,996,382,996,382,997,382,998,382,998,382,999,382,1000,382,1001,382,1001,382,1002,382,1003,382,1004,382,1004,382,1005,382,1006,382,1006,382,1007,382,1008,382,1009,382,1009,382,1010,382,1011,382,1011,382,1012,382,1013,382,1014,382,1014,382,1015,382,1016,382,1016,382,1017,382,1018,382,1019,382,1019,382,1020,382,1021,382,1022,382,1022,382,1023,382,1024,382,1024,382,1025,382,1026,382,1027,382,1027,382,1028,382,1029,382,1029,383,1030,383,1031,383,1032,383,1032,383,1033,383,1034,383,1034,383,1035,383,1036,383,1037,383,1037,383,1038,383,1039,383,1040,383,1040,383,1041,383,1042,383,1042,383,1043,383,1044,383,1045,383,1045,383,1046,383,1047,383,1047,383,1048,383,1049,383,1050,383,1050,383,1051,383,1052,383,1052,383,1053,383,1054,383,1055,383,1055,383,1056,383,1057,383,1058,383,1058,383,1059,383,1060,383,1060,383,1061,383,1062,383,1063,383,1063,383,1064,383,1065,383,1065,383,1066,383,1067,383,1068,383,1068,383,1069,383,1070,383,1070,383,1071,383,1072,383,1073,383,1073,383,1074,383,1075,383,1076,383,1076,383,1077,384,1078,384,1078,384,1079,384,1080,384,1081,384,1081,384,1082,384,1083,384,1083,384,1084,384,1085,384,1086,384,1086,384,1087,384,1088,384,1088,384,1089,384,1090,384,1091,384,1091,384,1092,384,1093,384,1094,384,1097,384,1098,384,1111,384,1112,384,1115,384,1116,384,1117,384,1117,384,1118,384,1119,384,1119,384,1120,384,1121,384,1122,384,1122,384,1123,384,1124,384,1124,384,1125,384,1126,384,1127,384,1127,384,1128,384,1129,384,1130,383,1130,383,1131,383,1132,383,1132,383,1133,383,1134,383,1135,383,1135,383,1136,383,1137,383,1137,383,1138,383,1139,383,1140,383,1140,383,1141,383,1142,383,1142,383,1143,383,1144,383,1145,383,1145,383,1146,383,1147,383,1148,383,1148,383,1149,383,1150,383,1150,383,1151,383,1152,383,1153,383,1153,383,1154,383,1155,383,1155,383,1156,383,1157,383,1158,383,1158,383,1159,382,1160,382,1160,382,1161,382,1162,382,1163,382,1163,382,1164,382,1165,382,1166,382,1166,382,1167,382,1168,382,1168,382,1169,382,1170,382,1171,382,1171,382,1172,382,1173,382,1173,382,1174,382,1175,382,1176,382,1176,381,1177,381,1178,381,1178,381,1179,381,1180,381,1181,381,1181,381,1182,381,1183,381,1184,381,1184,381,1185,381,1186,381,1186,381,1187,381,1188,381,1189,381,1189,381,1190,381,1191,380,1191,380,1192,380,1193,380,1194,380,1194,380,1195,380,1196,380,1196,380,1197,380,1198,380,1199,380,1199,380,1200,380,1201,380,1202,380,1202,380,1203,379,1204,379,1204,379,1205,379,1206,379,1207,379,1207,379,1208,379,1209,379,1209,379,1210,379,1211,379,1212,379,1212,379,1213,379,1214,379,1214,378,1215,378,1216,378,1217,378,1217,378,1218,378,1219,378,1220,378,1220,378,1221,378,1222,378,1222,378,1223,378,1224,378,1225,377,1225,377,1226,377,1227,377,1227,377,1228,377,1229,377,1230,377,1230,377,1231,377,1232,377,1232,377,1233,377,1234,377,1235,377,1235,376,1236,376,1237,376,1238,376,1238,376,1239,376,1240,376,1240,376,1241,376,1242,376,1243,376,1243,376,1244,376,1245,376,1245,375,1246,375,1247,375,1248,375,1248,375,1249,375,1250,375,1250,375,1251,375,1252,375,1253,375,1253,375,1254,375,1255,375,1256,375,1256,375,1257,374,1258,374,1258,374,1259,374,1260,374,1261,374,1261,374,1262,374,1263,374,1263,374,1264,374,1265,374,1266,374,1266,374,1267,374,1268,374,1268,373,1269,373,1270,373,1271,373,1271,373,1272,373,1273,373,1274,373,1274,373,1275,373,1276,373,1276,373,1277,373,1278,373,1279,373,1279,373,1280,373,1281,373,1281,373,1282,373,1283,373,1284,372,1284,372,1285,372,1286,372,1286,372,1287,372,1288,372,1289,372,1289,372,1290,372,1291,372,1292,372,1292,372,1293,372,1294,372,1294,372,1295,372,1296,372,1297,372,1297,372,1298,372,1299,372,1299,372,1300,372,1301,372,1302,372,1302,372,1303,372,1304,372,1304,372,1305,372,1306,372,1307,372,1307,372,1310,372,1310,372,1311,372,1312,372,1312,372,1313,372,1314,372,1315,372,1315,372,1316,372,1317,372,1317,372,1318,372,1319,372,1320,372,1320,372,1321,372,1322,372,1322,372,1323,372,1324,372,1325,372,1325,372,1326,372,1327,372,1328,372,1328,372,1329,372,1330,372,1330,372,1331,372,1332,373,1333,373,1333,373,1334,373,1335,373,1335,373,1336,373,1337,373,1338,373,1338,373,1339,373,1340,373,1340,373,1341,373,1342,373,1343,373,1343,373,1344,374,1345,374,1346,374,1346,374,1347,374,1348,374,1348,374,1349,374,1350,374,1351,374,1351,374,1352,374,1353,375,1353,375,1354,375,1355,375,1356,375,1356,375,1357,375,1358,375,1358,375,1359,375,1360,376,1361,376,1361,376,1362,376,1363,376,1364,376,1364,376,1365,376,1366,377,1366,377,1367,377,1368,377,1369,377,1369,377,1370,377,1371,377,1371,378,1372,378,1373,378,1374,378,1374,378,1375,378,1376,378,1376,379,1377,379,1378,379,1379,379,1379,379,1380,379,1381,379,1382,380,1382,380,1383,380,1384,380,1384,380,1385,380,1386,380,1387,381,1387,381,1388,381,1389,381,1389,381,1390,381,1391,382,1392,382,1392,382,1393,382,1394,382,1394,382,1395,383,1396,383,1397,383,1397,383,1398,383,1399,384,1400,384,1400,384,1401,384,1402,384,1402,384,1403,385,1404,385,1405,385,1405,385,1406,385,1407,386,1407,386,1408,386,1409,386,1410,386,1410,387,1411,387,1412,387,1412,387,1413,387,1414,388,1415,388,1415,388,1416,388,1417,388,1418,389,1418,389,1419,389,1420,389,1420,389,1421,390,1422,390,1423,390,1423,390,1424,390,1425,391,1425,391,1426,391,1427,391,1428,391,1428,392,1429,392,1430,392,1430,392,1431,392,1432,393,1433,393,1433,393,1434,393,1435,393,1436,394,1436,394,1437,394,1438,394,1438,394,1439,395,1440,395,1441,395,1441,395,1442,395,1443,396,1443,396,1444,396,1445,396,1446,396,1446,397,1447,397,1448,397,1448,397,1449,397,1450,397,1451,398,1451,398,1452,398,1453,398,1454,398,1454,399,1455,399,1456,399,1456,399,1457,399,1458,399,1459,400,1459,400,1460,400,1461,400,1461,400,1462,400,1463,401,1464,401,1464,401,1465,401,1466,401,1466,401,1467,402,1468,402,1469,402,1469,402,1470,402,1471,402,1472,402,1472,403,1473,403,1474,403,1474,403,1475,403,1476,403,1477,403,1477,404,1478,404,1479,404,1479,404,1480,404,1481,404,1482,404,1482,404,1483,404,1484,405,1484,405,1485,405,1486,405,1487,405,1487,405,1488,405,1489,405,1490,405,1490,405,1491,405,1492,405,1492,406,1493,406,1494,406,1495,406,1495,406,1496,406,1497,406,1497,406,1498,406,1499,406,1500,406,1500,406,1501,406,1502,406,1502,406,1503,406,1504,406,1505,406,1505,406,1506,406,1507,406,1508,406,1508,406,1509,406,1510,406,1510,406,1511,406,1512,406,1513,406,1513,406,1514,406,1515,406,1515,406,1516,406,1517,406,1518,406,1518,406,1519,405,1520,405,1520,405,1521,405,1522,405,1523,405,1523,405,1524,405,1525,405,1526,405,1526,405,1527,404,1528,404,1528,404,1529,404,1530,404,1531,404,1531,404,1532,404,1533,403,1533,403,1534,403,1535,403,1536,403,1536,403,1537,402,1538,402,1538,402,1539,402,1540,402,1541,402,1541,401,1542,401,1543,401,1544,401,1544,401,1545,400,1546,400,1546,400,1547,400,1548,399,1549,399,1549,399,1550,399,1551,399,1551,398,1552,398,1553,398,1554,397,1554,397,1555,397,1556,397,1556,396,1560,395,1561,395,1562,394,1562,394,1563,394,1564,394,1564,393,1565,393,1566,393,1567,392,1567,392,1568,392,1569,391,1569,391,1570,391,1571,390,1572,390,1572,390,1573,389,1574,389,1574,389,1575,388,1576,388,1577,387,1577,387,1578,387,1579,386,1580,386,1580,386,1581,385,1582,385,1582,384,1583,384,1584,384,1585,383,1585,383,1586,382,1587,382,1587,382,1588,381,1589,381,1590,380,1590,380,1591,380,1592,379,1592,379,1593,378,1594,378,1595,378,1595,377,1596,377,1597,376,1598,376,1598,375,1599,375,1600,374,1600,374,1601,374,1602,373,1603,373,1603,372,1604,372,1605,371,1605,371,1606,370,1607,370,1608,370,1608,369,1609,369,1610,368,1610,368,1611,367,1612,367,1613,366,1613,366,1614,365,1615,365,1616,364,1616,364,1617,364,1618,363,1618,363,1619,362,1620,362,1621,361,1621,361,1622,360,1623,360,1623,359,1624,359,1625,358,1626,358,1626,358,1627,357,1628,357,1628,356,1629,356,1630,355,1631,355,1631,354,1632,354,1633,353,1634,353,1634,353,1635,352,1636,352,1636,351,1637,351,1638,350,1639,350,1639,349,1640,349,1641,349,1641,348,1642,348,1643,347,1644,347,1644,347,1645,346,1646,346,1646,345,1647,345,1648,345,1649,344,1649,344,1650,343,1651,343,1652,343,1652,342,1653,342,1654,342,1654,341,1655,341,1656,340,1657,340,1657,340,1658,339,1659,339,1659,339,1660,338,1661,338,1662,338,1662,338,1663,337,1664,337,1664,337,1665,336,1666,336,1667,336,1667,336,1668,335,1669,335,1670,335,1670,334,1671,334,1672,334,1672,334,1673,334,1674,333,1675,333,1675,333,1676,333,1677,333,1677,332,1678,332,1679,332,1680,332,1680,332,1681,332,1682,331,1682,331,1683,331,1684,331,1685,331,1685,331,1686,331,1687,331,1688,331,1688,330,1689,330,1690,330,1690,330,1691,330,1692,330,1693,330,1693,330,1694,330,1695,330,1695,330,1696,330,1697,330,1698,330,1698,330,1699,330,1700,330,1700,331,1701,331,1702,331,1703,331,1703,331,1704,331,1705,331,1706,331,1706,331,1707,332,1708,332,1708,332,1709,332,1710,332,1711,332,1711,333,1712,333,1713,333,1713,333,1714,333,1715,334,1716,334,1716,334,1717,334,1718,335,1718,335,1719,335,1720,336,1721,336,1721,336,1722,337,1723,337,1724,337,1724,338,1725,338,1726,338,1726,339,1727,339,1728,339,1729,340,1729,340,1730,341,1731,341,1731,342,1732,342,1733,342,1734,343,1734,343,1735,344,1736,344,1736,345,1737,345,1738,346,1739,346,1739,347,1740,347,1741,348,1742,348,1742,349,1743,350,1744,350,1744,351,1745,351,1746,352,1747,353,1747,353,1748,354,1749,354,1749,355,1750,356,1751,356,1752,357,1752,358,1753,358,1754,359,1754,360,1755,360,1756,361,1757,362,1757,362,1758,363,1759,364,1760,364,1760,365,1761,366,1762,367,1762,367,1763,368,1764,369,1765,370,1765,370,1766,371,1767,372,1767,373,1768,373,1769,374,1770,375,1770,376,1771,377,1772,377,1772,378,1773,379,1774,380,1775,381,1775,382,1776,382,1777,383,1778,384,1778,385,1779,386,1780,387,1780,388,1781,388,1782,389,1783,390,1783,391,1784,392,1785,393,1785,394,1786,395,1787,396,1788,396,1788,397,1789,398,1790,399,1790,400,1791,401,1792,402,1793,403,1793,404,1794,405,1795,405,1796,406,1796,407,1797,408,1798,409,1798,410,1799,411,1800,412,1801,413,1801,414,1802,415,1803,416,1803,416,1804,417,1805,418,1806,419,1806,420,1807,421,1808,422,1808,423,1809,424,1810,425,1811,425,1811,426,1812,427,1813,428,1814,429,1814,430,1815,431,1816,432,1816,432,1817,433,1818,434,1819,435,1819,436,1820,437,1821,437,1821,438,1822,439,1823,440,1824,441,1824,442,1825,442,1826,443,1826,444,1827,445,1828,445,1829,446,1829,447,1830,448,1831,448,1832,449,1832,450,1833,450,1834,451,1834,452,1835,453,1836,453,1837,454,1837,455,1838,455,1839,456,1839,456,1840,457,1841,458,1842,458,1842,459,1843,459,1844,460,1844,460,1845,461,1846,461,1847,462,1847,462,1848,463,1849,463,1853,466,1854,466,1855,467,1855,467,1856,467,1857,468,1857,468,1858,468,1859,468,1860,469,1860,469,1861,469,1862,469,1862,469,1863,470,1864,470,1865,470,1865,470,1866,470,1867,470,1868,470,1868,470,1869,470,1870,470,1870,470,1871,470,1872,470,1873,470,1873,470,1874,470,1875,470,1875,470,1876,470,1877,470,1878,469,1878,469,1879,469,1883,468,1883,467,1884,467,1885,467,1886,466,1886,466,1887,465,1888,465,1888,464,1889,464,1890,463,1891,463,1891,462,1892,462,1896,458,1897,457,1898,457,1898,456,1899,455,1900,454,1901,454,1901,453,1902,452,1903,451,1904,450,1904,449,1905,448,1909,444,1909,443,1910,442,1911,441,1911,440,1912,439,1913,437,1914,436,1914,435,1915,434,1916,433,1916,432,1917,431,1918,429,1919,428,1919,427,1920,426,1921,425,1922,423,1922,422,1923,421,1924,419,1924,418,1925,417,1926,415,1927,414,1927,413,1928,411,1929,410,1929,409,1930,407,1931,406,1932,404,1932,403,1933,401,1934,400,1934,398,1935,397,1936,395,1937,394,1937,392,1938,391,1939,389,1940,388,1940,386,1941,385,1942,383,1942,381,1943,380,1944,378,1945,377,1945,375,1946,373,1947,372,1947,370,1948,368,1949,367,1950,365,1950,363,1951,362,1952,360,1952,358,1953,357,1954,355,1955,353,1955,352,1956,350,1957,348,1958,346,1958,345,1959,343,1960,341,1960,340,1961,338,1962,336,1963,334,1963,333,1964,331,1965,329,1965,328,1966,326,1967,324,1968,322,1968,321,1969,319,1970,317,1970,316,1971,314,1972,312,1973,311,1973,309,1974,307,1975,306,1976,304,1976,302,1977,301,1978,299,1978,297,1979,296,1980,294,1981,293,1981,291,1982,290,1983,288,1983,286,1984,285,1985,283,1986,282,1986,280,1987,279,1988,278,1988,276,1989,275,1990,273,1991,272,1991,271,1992,269,1993,268,1994,267,1994,265,1995,264,1996,263,1996,262,2002,253,2003,252,2004,251,2004,250,2005,250,2022,239,2022,239,2048,269,2049,271,2053,282,2054,284,2058,294,2058,296,2059,299,2060,301,2060,303,2061,306,2062,308,2063,311,2063,313,2064,316,2065,318,2066,321,2066,324,2067,326,2068,329,2068,332,2069,335,2073,349,2073,352,2074,355,2075,358,2076,361,2076,364,2077,367,2078,370,2078,373,2079,376,2080,379,2081,383,2081,386,2082,389,2083,392,2084,395,2084,398,2085,402,2086,405,2086,408,2087,411,2088,414,2089,418,2089,421,2090,424,2091,427,2091,430,2092,434,2093,437,2094,440,2094,443,2095,446,2096,449,2096,452,2097,455,2098,458,2099,461,2099,464,2100,467,2101,470,2102,473,2105,487,2106,490,2107,492,2107,495,2108,498,2109,500,2109,503,2110,505,2111,507,2115,521,2116,523,2138,553,2138,553,2164,505,2165,502,2169,486,2170,483,2174,464,2175,461,2179,441,2180,437,2181,434,2181,430,2182,427,2183,423,2184,420,2184,416,2185,412,2186,409,2186,405,2187,402,2188,398,2189,394,2189,391,2190,387,2191,384,2192,380,2192,377,2193,373,2194,370,2194,366,2195,363,2196,359,2197,356,2197,352,2198,349,2199,346,2199,342,2200,339,2201,336,2202,333,2202,329,2203,326,2204,323,2204,320,2205,317,2206,314,2207,311,2207,308,2208,306,2209,303,2210,300,2210,298,2211,295,2222,265,2222,263,2238,247,2239,247,2260,276,2261,278,2264,288,2265,290,2266,292,2266,294,2267,297,2268,299,2269,301,2269,304,2270,306,2271,309,2271,311,2272,314,2273,316,2274,319,2274,321,2275,324,2276,327,2276,329,2277,332,2278,335,2279,337,2279,340,2280,343,2281,346,2282,348,2282,351,2283,354,2284,357,2284,359,2285,362,2286,365,2287,368,2287,370,2288,373,2289,376,2289,378,2290,381,2291,384,2292,386,2292,389,2293,391,2294,394,2294,396,2295,399,2296,401,2297,403,2300,414,2301,416,2306,430,2307,431,2307,433,2308,434,2309,436,2319,451,2320,452,2331,458,2332,458,2344,451,2345,451,2349,445,2350,445,2355,437,2356,436,2359,429,2360,428,2361,427,2361,425,2362,424,2363,423,2364,421,2364,420,2365,418,2366,417,2366,415,2367,414,2368,412,2369,411,2369,409,2370,408,2371,406,2372,404,2372,403,2373,401,2374,400,2374,398,2375,396,2376,395,2377,393,2377,392,2378,390,2379,388,2379,387,2380,385,2381,384,2382,382,2382,381,2383,379,2384,378,2384,376,2385,375,2386,373,2387,372,2393,361,2394,360,2395,359,2395,358,2396,357,2397,356,2397,355,2398,354,2399,353,2410,345,2411,345,2412,345,2413,345,2413,344,2414,344,2415,344,2415,344,2416,344,2417,344,2418,344,2421,344,2422,344,2423,345,2423,345,2424,345,2429,347,2430,347,2431,348,2431,348,2432,348,2433,349,2437,352,2438,352,2438,353,2439,353,2440,354,2441,354,2441,355,2442,355,2443,356,2444,356,2444,357,2445,357,2446,358,2446,359,2447,359,2448,360,2449,360,2449,361,2450,362,2451,362,2451,363,2452,363,2453,364,2454,365,2454,365,2455,366,2456,367,2456,367,2457,368,2458,369,2459,369,2459,370,2460,371,2461,371,2462,372,2462,373,2463,374,2464,374,2464,375,2465,376,2466,376,2467,377,2467,378,2468,379,2469,379,2469,380,2470,381,2471,382,2472,382,2472,383,2473,384,2474,385,2474,385,2475,386,2476,387,2477,387,2477,388,2478,389,2479,389,2480,390,2480,390,2481,391,2482,391,2482,392,2483,392,2484,393,2485,393,2485,394,2489,396,2490,396,2490,396,2491,396,2492,397,2492,397,2493,397,2494,397,2495,397,2500,398,2500,398,2501,398,2502,398,2503,398,2503,398,2504,398,2505,398,2509,397,2510,397,2510,397,2511,397,2512,397,2513,397,2513,396,2514,396,2515,396,2516,396,2516,396,2517,395,2518,395,2518,395,2519,395,2520,394,2521,394,2521,394,2522,393,2523,393,2523,393,2524,393,2525,392,2526,392,2526,392,2527,391,2528,391,2528,391,2529,391,2530,390,2531,390,2531,390,2532,389,2533,389,2534,389,2534,389,2535,388,2536,388,2536,388,2537,388,2538,387,2539,387,2539,387,2540,387,2541,386,2541,386,2542,386,2543,386,2544,386,2544,385,2545,385,2546,385,2546,385,2547,384,2548,384,2549,384,2549,384,2550,384,2551,383,2552,383,2552,383,2553,383,2554,382,2554,382,2555,382,2556,382,2557,381,2557,381,2558,381,2559,381,2559,381,2560,380,2561,380,2562,380,2562,379,2563,379,2564,379,2564,379,2565,379,2566,378,2567,378,2567,378,2568,378,2569,377,2570,377,2570,377,2571,377,2572,377,2572,376,2573,376,2574,376,2575,376,2575,376,2576,376,2577,376,2577,375,2578,375,2579,375,2580,375,2580,375,2581,375,2585,375,2585,375,2586,375,2587,375,2588,375,2588,375,2589,375,2590,375,2590,375,2591,375,2592,375,2593,375,2593,375,2594,375,2595,375,2595,375,2596,375,2597,375,2600,375,2601,375,2602,376,2603,376,2603,376,2604,376,2605,376,2606,376,2606,376,2607,376,2608,377,2608,377,2609,377,2610,377,2611,377,2611,377,2612,378,2613,378,2613,378,2614,378,2615,378,2616,378,2616,378,2617,379,2618,379,2618,379,2619,379,2620,379,2621,379,2621,379,2622,380,2623,380,2624,380,2624,380,2625,380,2626,380,2626,380,2627,380,2628,380,2629,381,2629,381,2630,381,2631,381,2631,381,2632,381,2633,381,2634,381,2634,381,2635,381,2636,381,2636,381,2637,381,2638,381,2639,381,2639,381,2640,381,2641,381,2642,382,2642,382,2643,382,2644,382,2644,382,2645,382,2646,382,2647,382,2647,382,2648,382,2649,382,2649,382,2650,382,2651,382,2652,382,2652,382,2653,382,2654,382,2654,382,2655,382,2656,382,2657,382,2657,383,2658,383,2659,383,2660,383,2660,383,2661,383,2662,383,2662,383,2663,383,2664,383,2665,383,2665,383,2666,383,2667,383,2667,383,2668,383,2669,383,2670,383,2670,383,2671,383,2672,383,2672,383,2673,383,2674,383,2675,383,2675,383,2676,383,2677,383,2678,383,2681,383,2682,383,2683,383,2683,383,2684,383,2685,383,2685,383,2686,383,2687,383,2688,383,2688,383,2689,383,2690,383,2690,383,2691,383,2692,383,2693,383,2693,383,2694,383,2695,383,2696,383,2696,383,2697,383,2698,383,2698,382,2699,382,2700,382,2701,382,2701,382,2702,382,2703,382,2703,382,2704,382,2705,382,2706,382,2706,382,2707,382,2708,382,2708,382,2709,382,2710,381,2711,381,2711,381,2712,381,2713,381,2714,381,2714,381,2715,381,2716,381,2716,381,2717,381,2718,381,2719,381,2719,381,2720,381,2721,381,2721,381,2722,381,2723,381,2724,381,2724,381,2725,381,2726,381,2726,381,2727,381,2745,381,2746,381,2747,381,2747,381,2748,381,2749,381,2750,381,2750,381,2751,381,2752,381,2752,381,2753,381,2754,381,2755,381,2755,381,2756,381,2757,381,2757,381,2758,381,2759,381,2760,381,2760,381,2761,381,2762,381,2762,381,2763,381,2768,381,2769,381,2773,381,2773,381,2777,381,2778,381,2778,381,2781,381,2782,381,2783,381,2783,381,2784,381,2785,381,2786,381,2786,381,2787,381,2788,381,2788,381,2789,381,2790,381,2791,381,2791,381,2792,381,2793,381,2793,381,2794,381,2795,381,2796,381,2796,381,2797,381,2798,381,2798,381,2799,381,2800,381,2801,381,2801,381,2802,381,2803,381,2804,381,2804,381,2805,381,2806,381,2806,381,2807,381,2808,381,2809,381,2809,381,2810,381,2811,381,2811,381,2812,381,2813,381,2814,381,2817,381,2818,381,2819,381,2821,381,2822,381,2823,381,2824,381,2833,381,2834,381,2834,381,2835,381,2836,381,2837,381,2837,381,2838,381,2839,381,2840,381,2840,381,2841,381,2842,381,2842,381,2843,381,2844,381,2845,381,2845,381,2846,381,2847,381,2847,381,2848,381,2849,381,2850,381,2850,381,2851,381,2852,381,2867,381,2868,381,2874,381,2875,381,2883,381,2884,381,2891,381,2891,381,2906,381,2906,381,2932,381,2933,381,2944,381,2945,381,2959,381,2960,381,3099,381,3827,381e" filled="false" stroked="true" strokeweight=".8pt" strokecolor="#77ac2f">
                <v:path arrowok="t"/>
              </v:shape>
            </v:group>
            <v:group style="position:absolute;left:3600;top:41;width:418;height:677" coordorigin="3600,41" coordsize="418,677">
              <v:shape style="position:absolute;left:3600;top:41;width:418;height:677" coordorigin="3600,41" coordsize="418,677" path="m3600,717l4018,717,4018,41,3600,41,3600,717xe" filled="true" fillcolor="#ffffff" stroked="false">
                <v:path arrowok="t"/>
                <v:fill type="solid"/>
              </v:shape>
            </v:group>
            <v:group style="position:absolute;left:3756;top:79;width:176;height:76" coordorigin="3756,79" coordsize="176,76">
              <v:shape style="position:absolute;left:3756;top:79;width:176;height:76" coordorigin="3756,79" coordsize="176,76" path="m3784,98l3772,98,3766,101,3758,110,3756,117,3756,135,3758,142,3767,152,3772,155,3781,155,3784,154,3790,151,3793,149,3795,145,3808,145,3808,143,3778,143,3775,141,3771,135,3770,131,3770,120,3771,116,3776,110,3779,109,3808,109,3808,106,3794,106,3790,101,3784,98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08,145l3795,145,3795,153,3808,153,3808,145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08,109l3786,109,3788,111,3793,116,3794,120,3794,132,3793,136,3788,142,3785,143,3808,143,3808,109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08,79l3794,79,3794,106,3808,106,3808,79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69,145l3835,145,3837,148,3840,151,3846,154,3849,155,3858,155,3863,152,3869,145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36,79l3822,79,3822,153,3835,153,3835,145,3869,145,3871,143,3844,143,3841,141,3837,135,3836,131,3836,120,3837,116,3842,110,3844,109,3871,109,3868,106,3836,106,3836,79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71,109l3851,109,3854,111,3859,116,3860,120,3860,132,3859,137,3854,142,3851,143,3871,143,3872,142,3874,135,3874,117,3872,110,3871,109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858,98l3846,98,3840,101,3836,106,3868,106,3864,101,3858,98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930,90l3910,90,3912,91,3916,95,3917,97,3917,103,3916,106,3912,111,3908,115,3894,129,3889,135,3883,144,3881,148,3881,153,3931,153,3931,140,3903,140,3906,136,3907,135,3910,132,3919,124,3922,121,3931,93,3930,90xe" filled="true" fillcolor="#000000" stroked="false">
                <v:path arrowok="t"/>
                <v:fill type="solid"/>
              </v:shape>
              <v:shape style="position:absolute;left:3756;top:79;width:176;height:76" coordorigin="3756,79" coordsize="176,76" path="m3915,79l3901,79,3895,80,3886,87,3883,93,3883,101,3897,102,3897,98,3898,95,3902,91,3904,90,3930,90,3929,89,3920,81,3915,79xe" filled="true" fillcolor="#000000" stroked="false">
                <v:path arrowok="t"/>
                <v:fill type="solid"/>
              </v:shape>
            </v:group>
            <v:group style="position:absolute;left:3623;top:113;width:120;height:2" coordorigin="3623,113" coordsize="120,2">
              <v:shape style="position:absolute;left:3623;top:113;width:120;height:2" coordorigin="3623,113" coordsize="120,0" path="m3623,113l3743,113e" filled="false" stroked="true" strokeweight=".8pt" strokecolor="#0071bc">
                <v:path arrowok="t"/>
              </v:shape>
            </v:group>
            <v:group style="position:absolute;left:3756;top:212;width:179;height:76" coordorigin="3756,212" coordsize="179,76">
              <v:shape style="position:absolute;left:3756;top:212;width:179;height:76" coordorigin="3756,212" coordsize="179,76" path="m3784,231l3772,231,3766,234,3758,243,3756,250,3756,268,3758,275,3767,285,3772,288,3781,288,3784,287,3790,284,3793,282,3795,279,3808,279,3808,276,3778,276,3775,275,3771,268,3770,264,3770,253,3771,249,3776,244,3779,242,3808,242,3808,239,3794,239,3790,234,3784,231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08,279l3795,279,3795,286,3808,286,3808,279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08,242l3786,242,3788,244,3793,249,3794,253,3794,265,3793,269,3788,275,3785,276,3808,276,3808,24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08,212l3794,212,3794,239,3808,239,3808,21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69,279l3835,279,3837,282,3840,284,3846,287,3849,288,3858,288,3863,285,3869,279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36,212l3822,212,3822,286,3835,286,3835,279,3869,279,3871,276,3844,276,3841,275,3837,268,3836,264,3836,253,3837,249,3842,244,3844,242,3871,242,3868,239,3836,239,3836,21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71,242l3851,242,3854,244,3859,249,3860,253,3860,265,3859,270,3854,275,3851,276,3871,276,3872,275,3874,268,3874,250,3872,243,3871,24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858,231l3846,231,3840,234,3836,239,3868,239,3864,234,3858,231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925,272l3911,272,3911,286,3925,286,3925,27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925,212l3913,212,3880,259,3880,272,3934,272,3934,259,3894,259,3911,234,3925,234,3925,212xe" filled="true" fillcolor="#000000" stroked="false">
                <v:path arrowok="t"/>
                <v:fill type="solid"/>
              </v:shape>
              <v:shape style="position:absolute;left:3756;top:212;width:179;height:76" coordorigin="3756,212" coordsize="179,76" path="m3925,234l3911,234,3911,259,3925,259,3925,234xe" filled="true" fillcolor="#000000" stroked="false">
                <v:path arrowok="t"/>
                <v:fill type="solid"/>
              </v:shape>
            </v:group>
            <v:group style="position:absolute;left:3623;top:246;width:120;height:2" coordorigin="3623,246" coordsize="120,2">
              <v:shape style="position:absolute;left:3623;top:246;width:120;height:2" coordorigin="3623,246" coordsize="120,0" path="m3623,246l3743,246e" filled="false" stroked="true" strokeweight=".8pt" strokecolor="#d95218">
                <v:path arrowok="t"/>
              </v:shape>
            </v:group>
            <v:group style="position:absolute;left:3756;top:345;width:177;height:76" coordorigin="3756,345" coordsize="177,76">
              <v:shape style="position:absolute;left:3756;top:345;width:177;height:76" coordorigin="3756,345" coordsize="177,76" path="m3784,364l3772,364,3766,367,3758,376,3756,383,3756,401,3758,408,3767,418,3772,421,3781,421,3784,420,3790,417,3793,415,3795,412,3808,412,3808,410,3778,410,3775,408,3771,401,3770,397,3770,386,3771,382,3776,377,3779,375,3808,375,3808,372,3794,372,3790,367,3784,364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08,412l3795,412,3795,420,3808,420,3808,412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08,375l3786,375,3788,377,3793,382,3794,386,3794,398,3793,403,3788,408,3785,410,3808,410,3808,375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08,345l3794,345,3794,372,3808,372,3808,345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69,412l3835,412,3837,415,3840,417,3846,420,3849,421,3858,421,3863,418,3869,412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36,345l3822,345,3822,420,3835,420,3835,412,3869,412,3871,410,3844,410,3841,408,3837,401,3836,397,3836,386,3837,382,3842,377,3844,375,3871,375,3868,372,3836,372,3836,345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71,375l3851,375,3854,377,3859,382,3860,386,3860,399,3859,403,3854,408,3851,410,3871,410,3872,408,3874,401,3874,383,3872,376,3871,375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858,364l3846,364,3840,367,3836,372,3868,372,3864,367,3858,364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916,345l3902,345,3895,348,3885,360,3883,369,3883,397,3885,406,3895,418,3901,421,3916,421,3921,419,3930,409,3930,409,3907,409,3904,408,3900,403,3899,399,3899,390,3900,387,3904,383,3906,382,3930,382,3926,378,3898,378,3898,369,3899,363,3904,358,3906,357,3930,357,3928,353,3920,346,3916,345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930,382l3911,382,3914,383,3918,387,3918,390,3919,400,3918,404,3914,408,3912,409,3930,409,3932,403,3932,388,3930,383,3930,382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917,371l3906,371,3901,373,3898,378,3926,378,3922,374,3917,371xe" filled="true" fillcolor="#000000" stroked="false">
                <v:path arrowok="t"/>
                <v:fill type="solid"/>
              </v:shape>
              <v:shape style="position:absolute;left:3756;top:345;width:177;height:76" coordorigin="3756,345" coordsize="177,76" path="m3930,357l3911,357,3913,357,3916,360,3917,362,3917,365,3931,363,3930,358,3930,357,3930,357xe" filled="true" fillcolor="#000000" stroked="false">
                <v:path arrowok="t"/>
                <v:fill type="solid"/>
              </v:shape>
            </v:group>
            <v:group style="position:absolute;left:3623;top:379;width:120;height:2" coordorigin="3623,379" coordsize="120,2">
              <v:shape style="position:absolute;left:3623;top:379;width:120;height:2" coordorigin="3623,379" coordsize="120,0" path="m3623,379l3743,379e" filled="false" stroked="true" strokeweight=".8pt" strokecolor="#ecb01f">
                <v:path arrowok="t"/>
              </v:shape>
            </v:group>
            <v:group style="position:absolute;left:3756;top:478;width:176;height:76" coordorigin="3756,478" coordsize="176,76">
              <v:shape style="position:absolute;left:3756;top:478;width:176;height:76" coordorigin="3756,478" coordsize="176,76" path="m3784,498l3772,498,3766,500,3758,510,3756,516,3756,535,3758,541,3767,551,3772,554,3781,554,3784,553,3790,550,3793,548,3795,545,3808,545,3808,543,3778,543,3775,541,3771,535,3770,530,3770,519,3771,515,3776,510,3779,509,3808,509,3808,505,3794,505,3790,500,3784,498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08,545l3795,545,3795,553,3808,553,3808,545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08,509l3786,509,3788,510,3793,515,3794,519,3794,532,3793,536,3788,541,3785,543,3808,543,3808,509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08,478l3794,478,3794,505,3808,505,3808,478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69,545l3835,545,3837,548,3840,550,3846,553,3849,554,3858,554,3863,551,3869,545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36,478l3822,478,3822,553,3835,553,3835,545,3869,545,3871,543,3844,543,3841,541,3837,534,3836,530,3836,519,3837,515,3842,510,3844,509,3871,509,3868,505,3836,505,3836,478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71,509l3851,509,3854,510,3859,515,3860,519,3860,532,3859,536,3854,541,3851,543,3871,543,3872,542,3874,534,3874,516,3872,510,3871,509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858,498l3846,498,3840,500,3836,505,3868,505,3864,500,3858,498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914,478l3900,478,3894,480,3886,487,3884,492,3885,501,3885,503,3889,509,3891,511,3895,513,3891,514,3888,517,3884,524,3883,527,3883,539,3885,545,3895,552,3901,554,3915,554,3921,552,3929,543,3930,543,3904,543,3902,541,3898,537,3897,534,3897,527,3897,525,3901,520,3904,519,3928,519,3926,517,3923,514,3919,513,3922,511,3925,509,3926,507,3904,507,3902,506,3899,503,3898,501,3898,495,3899,493,3902,490,3904,489,3928,489,3927,487,3919,480,3914,478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928,519l3910,519,3912,520,3916,524,3917,527,3917,534,3916,537,3913,542,3910,543,3930,543,3932,538,3932,527,3930,523,3928,519xe" filled="true" fillcolor="#000000" stroked="false">
                <v:path arrowok="t"/>
                <v:fill type="solid"/>
              </v:shape>
              <v:shape style="position:absolute;left:3756;top:478;width:176;height:76" coordorigin="3756,478" coordsize="176,76" path="m3928,489l3910,489,3912,490,3915,493,3916,495,3916,501,3915,503,3912,506,3909,507,3926,507,3928,504,3929,501,3929,492,3928,489xe" filled="true" fillcolor="#000000" stroked="false">
                <v:path arrowok="t"/>
                <v:fill type="solid"/>
              </v:shape>
            </v:group>
            <v:group style="position:absolute;left:3623;top:512;width:120;height:2" coordorigin="3623,512" coordsize="120,2">
              <v:shape style="position:absolute;left:3623;top:512;width:120;height:2" coordorigin="3623,512" coordsize="120,0" path="m3623,512l3743,512e" filled="false" stroked="true" strokeweight=".8pt" strokecolor="#7d2e8e">
                <v:path arrowok="t"/>
              </v:shape>
            </v:group>
            <v:group style="position:absolute;left:3756;top:611;width:234;height:76" coordorigin="3756,611" coordsize="234,76">
              <v:shape style="position:absolute;left:3756;top:611;width:234;height:76" coordorigin="3756,611" coordsize="234,76" path="m3784,631l3772,631,3766,633,3758,643,3756,650,3756,668,3758,675,3767,685,3772,687,3781,687,3784,686,3790,683,3793,681,3795,678,3808,678,3808,676,3778,676,3775,674,3771,668,3770,663,3770,652,3771,648,3776,643,3779,642,3808,642,3808,638,3794,638,3790,633,3784,63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08,678l3795,678,3795,686,3808,686,3808,678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08,642l3786,642,3788,643,3793,648,3794,652,3794,665,3793,669,3788,674,3785,676,3808,676,3808,642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08,611l3794,611,3794,638,3808,638,3808,61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69,678l3835,678,3837,681,3840,683,3846,686,3849,687,3858,687,3863,685,3869,678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36,611l3822,611,3822,686,3835,686,3835,678,3869,678,3871,676,3844,676,3841,674,3837,667,3836,663,3836,652,3837,648,3842,643,3844,642,3871,642,3868,638,3836,638,3836,61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71,642l3851,642,3854,643,3859,648,3860,652,3860,665,3859,669,3854,674,3851,676,3871,676,3872,675,3874,668,3874,649,3872,643,3871,642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858,631l3846,631,3840,633,3836,638,3868,638,3864,633,3858,63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919,632l3905,632,3905,686,3919,686,3919,632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919,611l3908,611,3906,616,3903,620,3894,626,3890,629,3887,630,3887,643,3894,641,3900,637,3905,632,3919,632,3919,61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972,611l3958,611,3952,614,3943,625,3941,634,3941,664,3943,673,3952,684,3957,687,3972,687,3978,685,3985,675,3965,675,3960,674,3955,658,3955,640,3965,623,3985,623,3978,614,3972,611xe" filled="true" fillcolor="#000000" stroked="false">
                <v:path arrowok="t"/>
                <v:fill type="solid"/>
              </v:shape>
              <v:shape style="position:absolute;left:3756;top:611;width:234;height:76" coordorigin="3756,611" coordsize="234,76" path="m3985,623l3965,623,3969,625,3971,626,3972,628,3973,634,3974,635,3974,640,3974,658,3965,675,3985,675,3986,673,3989,663,3989,634,3986,625,3985,623xe" filled="true" fillcolor="#000000" stroked="false">
                <v:path arrowok="t"/>
                <v:fill type="solid"/>
              </v:shape>
            </v:group>
            <v:group style="position:absolute;left:3623;top:645;width:120;height:2" coordorigin="3623,645" coordsize="120,2">
              <v:shape style="position:absolute;left:3623;top:645;width:120;height:2" coordorigin="3623,645" coordsize="120,0" path="m3623,645l3743,645e" filled="false" stroked="true" strokeweight=".8pt" strokecolor="#77ac2f">
                <v:path arrowok="t"/>
              </v:shape>
            </v:group>
            <v:group style="position:absolute;left:3600;top:41;width:418;height:677" coordorigin="3600,41" coordsize="418,677">
              <v:shape style="position:absolute;left:3600;top:41;width:418;height:677" coordorigin="3600,41" coordsize="418,677" path="m3600,41l4018,41,4018,717,3600,717,3600,41xe" filled="false" stroked="true" strokeweight=".1pt" strokecolor="#252525">
                <v:path arrowok="t"/>
              </v:shape>
            </v:group>
          </v:group>
        </w:pict>
      </w:r>
      <w:r>
        <w:rPr>
          <w:position w:val="-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tabs>
          <w:tab w:pos="5422" w:val="left" w:leader="none"/>
        </w:tabs>
        <w:spacing w:line="1024" w:lineRule="exact"/>
        <w:ind w:left="715" w:right="0"/>
        <w:jc w:val="left"/>
      </w:pPr>
      <w:r>
        <w:rPr>
          <w:position w:val="-19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5,53,2226,55,2227,61,2227,116,2249,116,2249,55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1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404;width:37;height:2" coordorigin="394,404" coordsize="37,2">
              <v:shape style="position:absolute;left:394;top:404;width:37;height:2" coordorigin="394,404" coordsize="37,0" path="m394,404l431,404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4044;top:404;width:37;height:2" coordorigin="4044,404" coordsize="37,2">
              <v:shape style="position:absolute;left:4044;top:404;width:37;height:2" coordorigin="4044,404" coordsize="37,0" path="m4081,404l4044,404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6,1005,384,1002,382,994,381,985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5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9,979,1331,984,1331,996,1329,1001,1324,1008,1320,1009,1345,1009,1348,1005,1350,998,1350,979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5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5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79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8,1002,4041,998,4045,994,4057,983,4061,979,4073,943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1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2,926,4096,933,4089,948,4086,971,4088,996,4094,1012,4101,1021,4109,1025,4128,1025,4136,1021,4141,1015,4144,1009,4116,1009,4114,1008,4111,1005,4109,1002,4107,994,4106,985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5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359;width:185;height:103" coordorigin="168,359" coordsize="185,103">
              <v:shape style="position:absolute;left:168;top:359;width:185;height:103" coordorigin="168,359" coordsize="185,103" path="m211,359l191,359,184,362,178,369,171,384,168,407,170,432,176,448,183,457,191,461,211,461,218,458,224,451,226,445,199,445,197,444,193,441,191,439,189,430,189,422,189,398,199,375,227,375,226,372,218,362,211,359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227,375l203,375,205,375,209,378,210,381,213,390,213,398,213,422,203,445,226,445,231,435,233,413,232,388,227,375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270,440l250,440,250,459,270,459,270,440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305,432l286,434,287,442,290,449,302,459,309,461,330,461,339,457,347,446,315,446,312,444,307,439,305,436,305,432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350,408l323,408,326,409,332,415,333,420,333,433,332,438,326,444,323,446,347,446,351,441,353,434,353,416,350,408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348,361l298,361,288,413,303,415,308,410,313,408,350,408,338,396,309,396,312,378,348,378,348,361xe" filled="true" fillcolor="#252525" stroked="false">
                <v:path arrowok="t"/>
                <v:fill type="solid"/>
              </v:shape>
              <v:shape style="position:absolute;left:168;top:359;width:185;height:103" coordorigin="168,359" coordsize="185,103" path="m331,392l318,392,314,393,309,396,338,396,331,392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9,69,859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9,89,859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40,657,36,660,31,668,30,673,30,684,31,689,35,697,38,701,43,705,38,707,35,711,31,718,30,723,30,738,34,747,43,754,32,754,32,774,115,774,115,752,66,752,61,752,54,749,51,747,47,742,46,739,46,733,61,724,115,724,115,702,67,702,61,702,54,699,51,697,47,692,46,689,46,682,48,679,51,677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6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1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02,193,112,186,115,179,79,179,79,179,60,179,55,177,48,171,46,167,47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173;width:3687;height:673" coordorigin="394,173" coordsize="3687,673">
              <v:shape style="position:absolute;left:394;top:173;width:3687;height:673" coordorigin="394,173" coordsize="3687,673" path="m394,846l401,774,405,660,408,592,410,521,412,450,414,383,417,322,421,229,428,173,430,176,439,267,444,338,446,375,448,412,453,481,457,542,464,616,473,682,489,745,522,796,579,823,581,823,583,824,585,824,588,825,590,825,592,826,594,826,597,827,599,827,601,828,603,828,606,828,608,829,610,829,612,830,615,830,617,830,619,831,621,831,624,831,626,831,628,832,630,832,633,832,635,832,637,833,639,833,642,833,644,833,646,834,648,834,651,834,653,834,655,834,657,835,660,835,662,835,664,835,666,835,669,836,671,836,673,836,675,836,678,836,680,836,682,836,684,837,687,837,689,837,691,837,693,837,696,837,698,837,700,838,702,838,705,838,707,838,709,838,711,838,714,838,716,838,718,838,720,839,723,839,725,839,727,839,729,839,732,839,734,839,736,839,738,839,741,839,743,839,745,839,747,840,750,840,752,840,754,840,756,840,759,840,761,840,763,840,765,840,768,840,770,840,772,840,774,840,777,840,779,841,781,841,783,841,786,841,788,841,790,841,792,841,795,841,797,841,799,841,801,841,804,841,806,841,808,841,810,841,813,841,815,841,817,841,820,841,822,842,824,842,826,842,829,842,831,842,833,842,835,842,838,842,840,842,842,842,844,842,847,842,849,842,851,842,853,842,856,842,858,842,860,842,862,842,865,842,867,842,869,842,871,842,874,842,876,842,878,842,880,842,883,842,885,843,887,843,889,843,892,843,894,843,896,843,898,843,901,843,903,843,905,843,907,843,910,843,912,843,914,843,916,843,919,843,921,843,923,843,925,843,928,843,930,843,932,843,934,843,937,843,939,843,941,843,943,843,946,843,948,843,950,843,952,843,955,843,957,843,959,843,961,843,964,843,966,843,968,843,970,843,973,843,975,843,977,843,979,843,982,843,984,843,986,843,988,844,991,844,993,844,995,844,997,844,1000,844,1002,844,1004,844,1006,844,1009,844,1011,844,1013,844,1015,844,1018,844,1020,844,1022,844,1024,844,1027,844,1029,844,1031,844,1033,844,1036,844,1038,844,1040,844,1042,844,1045,844,1047,844,1049,844,1051,844,1054,844,1056,844,1058,844,1060,844,1063,844,1065,844,1067,844,1069,844,1072,844,1074,844,1076,844,1078,844,1081,844,1083,844,1085,844,1087,844,1090,844,1092,844,1094,844,1096,844,1099,844,1101,844,1103,844,1105,844,1108,844,1110,844,1112,844,1114,844,1117,844,1119,844,1121,844,1123,844,1126,844,1128,844,1130,844,1132,844,1135,844,1137,844,1139,844,1141,844,1144,844,1146,844,1148,844,1150,844,1153,844,1155,844,1157,844,1159,844,1162,844,1164,844,1166,844,1168,844,1171,844,1173,844,1175,844,1177,844,1180,844,1182,844,1184,844,1186,844,1189,844,1191,844,1193,844,1195,844,1198,844,1200,844,1202,844,1204,844,1207,844,1209,844,1211,844,1213,845,1216,845,1218,845,1220,845,1222,845,1225,845,1227,845,1229,845,1231,845,1234,845,1236,845,1238,845,1240,845,1243,845,1245,845,1247,845,1249,845,1252,845,1254,845,1256,845,1258,845,1261,845,1263,845,1265,845,1267,845,1270,845,1272,845,1274,845,1276,845,1279,845,1281,845,1283,845,1285,845,1288,845,1290,845,1292,845,1294,845,1297,845,1299,845,1301,845,1303,845,1306,845,1308,845,1310,845,1312,845,1315,845,1317,845,1319,845,1321,845,1324,845,1326,845,1328,845,1330,845,1333,845,1335,845,1351,845,1353,845,1355,845,1357,845,1360,845,1362,845,1364,845,1375,845,1378,845,1380,845,1382,845,1384,845,1387,845,1398,845,1400,845,1411,845,1414,845,1427,845,1429,845,1443,845,1445,845,1456,845,1459,845,1474,845,1477,845,1490,845,1492,845,1510,845,1513,845,1524,845,1526,845,1544,845,1546,845,1567,845,1569,845,1587,845,1589,845,1612,845,1614,845,1636,845,1639,845,1663,845,1666,845,1690,845,1693,845,1715,845,1717,845,1765,845,1767,845,1803,845,1805,845,1832,845,1835,845,1875,845,1877,845,1922,845,1925,845,1972,845,1974,845,2026,845,2028,845,2089,845,2091,845,2161,845,2163,845,2240,845,2242,845,2309,845,2312,845,2415,845,2417,845,2537,845,2539,845,2667,845,2669,845,2847,845,2850,846,3079,846,3081,846,3392,846,3394,846,3851,846,3853,846,4072,846,4081,846e" filled="false" stroked="true" strokeweight=".8pt" strokecolor="#0071bc">
                <v:path arrowok="t"/>
              </v:shape>
            </v:group>
          </v:group>
        </w:pict>
      </w:r>
      <w:r>
        <w:rPr>
          <w:position w:val="-19"/>
        </w:rPr>
      </w:r>
      <w:r>
        <w:rPr>
          <w:position w:val="-19"/>
        </w:rPr>
        <w:tab/>
      </w:r>
      <w:r>
        <w:rPr>
          <w:position w:val="-19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4,53,2226,55,2227,61,2227,116,2249,116,2249,55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0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408;width:37;height:2" coordorigin="394,408" coordsize="37,2">
              <v:shape style="position:absolute;left:394;top:408;width:37;height:2" coordorigin="394,408" coordsize="37,0" path="m394,408l431,408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6,1005,384,1002,382,994,381,985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5,405,994,404,999,403,1003,402,1005,398,1008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6,976,1329,979,1331,984,1331,996,1329,1001,1324,1008,1320,1009,1345,1009,1348,1005,1350,998,1350,980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5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5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79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8,1002,4041,998,4045,994,4057,983,4061,979,4073,943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1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2,926,4096,933,4089,948,4086,971,4088,996,4094,1012,4101,1021,4109,1025,4128,1025,4136,1021,4141,1015,4144,1009,4116,1009,4114,1008,4111,1005,4109,1002,4107,994,4106,985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5,4131,994,4128,1003,4127,1005,4125,1007,4123,1008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30,871,329,877,328,880,327,883,323,886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363;width:185;height:103" coordorigin="168,363" coordsize="185,103">
              <v:shape style="position:absolute;left:168;top:363;width:185;height:103" coordorigin="168,363" coordsize="185,103" path="m211,363l191,363,184,366,178,373,171,388,168,411,170,436,176,452,183,461,191,465,211,465,218,462,224,455,226,449,199,449,197,448,195,447,193,445,191,442,189,434,189,426,189,402,199,379,227,379,226,376,218,366,211,363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227,379l203,379,205,379,209,382,210,385,213,394,213,402,213,426,203,449,226,449,231,439,233,417,232,392,227,379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270,444l250,444,250,463,270,463,270,444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05,435l286,437,287,446,290,453,302,462,309,465,330,465,339,461,347,450,315,450,312,448,309,446,307,443,305,440,305,435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50,412l323,412,326,413,332,419,333,424,333,437,332,441,326,448,323,450,347,450,351,445,353,438,353,419,350,412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48,364l298,364,288,417,303,419,308,414,313,412,350,412,338,399,309,399,312,382,348,382,348,364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31,396l318,396,314,397,309,399,338,399,331,396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9,69,859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9,89,859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40,657,36,660,31,668,30,673,30,684,31,689,35,697,38,701,43,705,38,707,35,711,31,718,30,723,30,738,34,747,43,754,32,754,32,774,115,774,115,752,66,752,61,752,54,749,51,747,47,742,46,739,46,733,61,724,115,724,115,702,67,702,61,702,54,699,51,697,47,692,46,689,46,682,48,679,51,677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5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1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02,193,112,186,115,179,79,179,79,179,60,179,55,177,48,171,46,167,47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173;width:3687;height:673" coordorigin="394,173" coordsize="3687,673">
              <v:shape style="position:absolute;left:394;top:173;width:3687;height:673" coordorigin="394,173" coordsize="3687,673" path="m394,632l410,556,417,485,423,403,426,375,432,294,439,227,453,173,455,176,466,243,473,315,480,401,486,490,489,519,495,600,502,670,511,739,525,800,558,834,561,834,581,830,583,829,603,825,606,825,630,832,633,833,669,843,671,844,689,844,691,844,693,844,696,844,698,844,700,844,702,844,705,844,707,844,709,844,711,844,714,844,716,843,718,843,720,843,723,843,725,843,727,842,729,842,732,842,734,842,736,842,738,841,741,841,743,841,745,841,747,841,750,841,752,841,754,841,756,841,759,841,761,841,763,841,765,841,768,841,770,841,772,842,774,842,777,842,779,842,781,842,783,843,786,843,788,843,790,843,792,843,795,844,797,844,799,844,801,844,804,844,806,844,808,845,810,845,813,845,815,845,817,845,820,845,822,845,824,845,826,845,828,845,831,845,833,845,835,845,837,845,840,845,842,845,844,845,846,845,849,845,851,845,853,845,855,845,858,845,860,845,862,845,865,845,867,845,869,845,871,845,874,845,876,845,878,845,880,845,883,845,885,845,887,844,889,844,892,844,894,844,896,844,898,845,901,845,903,845,905,845,907,845,910,845,912,845,914,845,916,845,919,845,921,845,923,845,925,845,928,845,930,845,932,845,934,845,937,845,939,845,941,845,943,845,946,845,948,845,950,845,952,845,955,845,957,846,959,846,961,846,964,846,966,846,968,846,970,846,984,846,986,846,988,846,991,846,993,845,995,845,997,845,1000,845,1002,845,1004,845,1006,845,1018,845,1020,845,1022,845,1024,845,1027,845,1029,845,1031,845,1033,845,1036,845,1038,845,1040,845,1042,845,1045,845,1047,845,1049,845,1051,845,1054,845,1056,845,1058,845,1060,845,1063,845,1065,845,1067,845,1069,845,1072,845,1074,845,1076,845,1078,845,1081,845,1083,845,1085,845,1087,845,1090,845,1092,845,1094,845,1096,845,1099,845,1101,845,1103,845,1105,845,1108,845,1110,845,1112,846,1114,846,1117,845,1119,845,1121,845,1123,845,1126,845,1128,845,1130,845,1132,845,1135,845,1137,845,1139,845,1141,845,1144,845,1146,845,1148,845,1150,845,1153,845,1155,845,1157,845,1159,845,1162,845,1164,845,1166,845,1168,845,1171,845,1173,845,1175,845,1177,845,1180,845,1182,845,1184,845,1186,845,1189,845,1191,845,1193,845,1195,845,1198,845,1200,845,1202,845,1204,845,1207,845,1209,845,1211,845,1213,845,1216,845,1218,845,1220,845,1222,845,1225,845,1227,845,1229,845,1231,845,1234,845,1236,846,1238,846,1240,846,1243,846,1245,846,1247,846,1249,846,1252,846,1254,846,1256,846,1276,846,1279,846,1281,846,1283,846,1285,846,1288,846,1290,846,1292,846,1294,845,1297,845,1299,845,1301,845,1303,845,1306,845,1308,845,1310,845,1312,845,1315,845,1317,845,1319,845,1321,845,1324,845,1326,845,1339,845,1342,845,1344,845,1346,845,1348,845,1351,845,1353,845,1355,845,1357,845,1360,845,1362,845,1364,845,1366,846,1369,846,1371,846,1373,846,1375,846,1378,846,1380,846,1382,846,1384,846,1387,846,1389,846,1391,846,1393,846,1396,846,1398,846,1400,846,1427,846,1429,846,1445,846,1447,846,1488,846,1490,846,1501,846,1504,846,1517,846,1519,846,1578,846,1580,846,1598,846,1600,846,1645,846,1648,846,1675,846,1677,846,1693,846,1695,846,1697,846,1713,846,1715,846,1717,846,1720,846,1722,846,1724,846,1726,846,1729,846,1731,846,1733,846,1735,846,1738,846,1749,846,1751,846,1769,846,1771,846,1783,846,1785,846,1787,846,1789,846,1792,846,1794,846,1796,846,1798,846,1801,846,1803,846,1805,846,1823,846,1825,846,1841,846,1844,846,1846,846,1861,846,1864,846,1866,846,1868,846,1870,846,1873,846,1875,846,1877,846,1880,846,1882,846,1884,846,1886,846,1889,846,1891,846,1893,846,1895,846,1920,846,1922,846,1934,846,1936,846,1938,846,1940,846,1943,846,1945,846,1947,846,1949,846,1952,846,1954,846,1956,846,1974,846,1976,846,1992,846,1994,846,1997,846,2021,846,2024,846,2066,846,2069,846,2087,846,2089,846,2163,846,2165,846,2231,846,2233,846,2296,846,2298,846,2370,846,2372,846,4045,846,4081,846e" filled="false" stroked="true" strokeweight=".6pt" strokecolor="#0071bc">
                <v:path arrowok="t"/>
              </v:shape>
            </v:group>
            <v:group style="position:absolute;left:394;top:568;width:3687;height:278" coordorigin="394,568" coordsize="3687,278">
              <v:shape style="position:absolute;left:394;top:568;width:3687;height:278" coordorigin="394,568" coordsize="3687,278" path="m394,846l421,777,430,696,432,673,435,650,444,581,448,568,450,569,464,642,468,678,471,697,480,761,493,821,531,846,534,846,536,846,552,846,554,846,556,846,558,846,561,846,563,846,565,845,567,845,570,845,572,845,574,845,576,845,579,845,581,845,583,845,585,845,599,844,601,844,603,844,606,844,608,844,610,844,612,844,615,845,617,845,619,845,621,845,624,845,626,845,628,845,630,845,633,845,635,845,637,845,639,846,642,846,644,846,646,846,648,846,651,846,653,846,655,846,718,846,720,846,723,846,725,846,727,846,729,846,732,846,734,846,736,846,738,846,741,846,743,846,745,846,747,845,750,845,752,845,754,845,756,845,759,845,761,845,763,845,765,845,768,845,770,845,772,846,774,846,777,846,779,846,781,846,783,846,786,846,788,846,790,846,792,846,795,846,797,846,799,846,801,846,1211,846,4081,846e" filled="false" stroked="true" strokeweight=".6pt" strokecolor="#d95218">
                <v:path arrowok="t"/>
              </v:shape>
            </v:group>
            <v:group style="position:absolute;left:394;top:696;width:3687;height:150" coordorigin="394,696" coordsize="3687,150">
              <v:shape style="position:absolute;left:394;top:696;width:3687;height:150" coordorigin="394,696" coordsize="3687,150" path="m394,846l396,846,399,846,428,792,432,762,435,746,448,696,450,698,464,753,466,764,482,823,516,846,518,846,520,846,570,846,572,846,574,846,576,846,579,846,581,846,583,846,585,845,588,845,590,845,592,845,594,845,597,845,599,845,601,845,603,845,606,845,608,845,610,845,612,846,615,846,617,846,619,846,621,846,624,846,626,846,628,846,630,846,633,846,788,846,4081,846e" filled="false" stroked="true" strokeweight=".6pt" strokecolor="#ecb01f">
                <v:path arrowok="t"/>
              </v:shape>
            </v:group>
            <v:group style="position:absolute;left:394;top:786;width:3687;height:60" coordorigin="394,786" coordsize="3687,60">
              <v:shape style="position:absolute;left:394;top:786;width:3687;height:60" coordorigin="394,786" coordsize="3687,60" path="m394,846l396,846,399,846,401,846,432,809,435,803,446,786,448,786,464,810,466,815,507,846,509,846,511,846,513,846,516,846,585,846,588,846,608,846,610,846,628,846,4081,846e" filled="false" stroked="true" strokeweight=".6pt" strokecolor="#7d2e8e">
                <v:path arrowok="t"/>
              </v:shape>
            </v:group>
            <v:group style="position:absolute;left:394;top:808;width:3687;height:38" coordorigin="394,808" coordsize="3687,38">
              <v:shape style="position:absolute;left:394;top:808;width:3687;height:38" coordorigin="394,808" coordsize="3687,38" path="m394,846l396,846,399,846,401,846,403,846,432,822,435,818,446,808,448,808,464,823,466,826,504,846,507,846,509,846,615,846,4081,846e" filled="false" stroked="true" strokeweight=".6pt" strokecolor="#77ac2f">
                <v:path arrowok="t"/>
              </v:shape>
            </v:group>
            <v:group style="position:absolute;left:3687;top:170;width:398;height:666" coordorigin="3687,170" coordsize="398,666">
              <v:shape style="position:absolute;left:3687;top:170;width:398;height:666" coordorigin="3687,170" coordsize="398,666" path="m3687,836l4084,836,4084,170,3687,170,3687,836xe" filled="true" fillcolor="#ffffff" stroked="false">
                <v:path arrowok="t"/>
                <v:fill type="solid"/>
              </v:shape>
            </v:group>
            <v:group style="position:absolute;left:3832;top:207;width:176;height:76" coordorigin="3832,207" coordsize="176,76">
              <v:shape style="position:absolute;left:3832;top:207;width:176;height:76" coordorigin="3832,207" coordsize="176,76" path="m3861,227l3849,227,3843,229,3835,239,3832,246,3832,264,3835,271,3843,281,3849,283,3858,283,3861,282,3867,279,3870,277,3872,274,3885,274,3885,272,3855,272,3852,270,3848,264,3847,260,3847,248,3848,244,3853,239,3856,238,3885,238,3885,234,3871,234,3866,229,3861,227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885,274l3872,274,3872,282,3885,282,3885,274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885,238l3862,238,3865,239,3870,245,3871,248,3871,261,3870,265,3865,270,3862,272,3885,272,3885,238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885,208l3871,208,3871,234,3885,234,3885,208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946,274l3912,274,3914,277,3917,279,3923,282,3926,283,3935,283,3940,281,3946,274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913,208l3899,208,3899,282,3912,282,3912,274,3946,274,3948,272,3921,272,3918,270,3914,264,3913,259,3913,248,3914,244,3918,239,3921,238,3948,238,3945,234,3913,234,3913,208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948,238l3928,238,3931,239,3935,245,3936,248,3937,261,3935,265,3931,271,3928,272,3948,272,3949,271,3951,264,3951,246,3949,239,3948,238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935,227l3922,227,3917,229,3913,234,3945,234,3940,229,3935,227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4007,219l3987,219,3989,220,3993,223,3994,226,3994,232,3993,235,3989,240,3985,244,3971,257,3965,263,3960,272,3958,277,3958,282,4008,282,4008,269,3980,269,3982,265,3984,263,3986,261,3995,252,3999,249,4008,222,4007,219xe" filled="true" fillcolor="#000000" stroked="false">
                <v:path arrowok="t"/>
                <v:fill type="solid"/>
              </v:shape>
              <v:shape style="position:absolute;left:3832;top:207;width:176;height:76" coordorigin="3832,207" coordsize="176,76" path="m3992,207l3978,207,3972,209,3963,216,3960,221,3959,229,3974,231,3974,227,3975,224,3979,220,3981,219,4007,219,4006,217,3997,209,3992,207xe" filled="true" fillcolor="#000000" stroked="false">
                <v:path arrowok="t"/>
                <v:fill type="solid"/>
              </v:shape>
            </v:group>
            <v:group style="position:absolute;left:3699;top:241;width:121;height:2" coordorigin="3699,241" coordsize="121,2">
              <v:shape style="position:absolute;left:3699;top:241;width:121;height:2" coordorigin="3699,241" coordsize="121,0" path="m3699,241l3819,241e" filled="false" stroked="true" strokeweight=".6pt" strokecolor="#0071bc">
                <v:path arrowok="t"/>
              </v:shape>
            </v:group>
            <v:group style="position:absolute;left:3832;top:338;width:179;height:76" coordorigin="3832,338" coordsize="179,76">
              <v:shape style="position:absolute;left:3832;top:338;width:179;height:76" coordorigin="3832,338" coordsize="179,76" path="m3861,358l3849,358,3843,360,3835,370,3832,377,3832,395,3835,402,3843,412,3849,414,3858,414,3861,413,3867,410,3870,408,3872,405,3885,405,3885,403,3855,403,3852,401,3848,395,3847,391,3847,379,3848,375,3853,370,3856,369,3885,369,3885,365,3871,365,3866,360,3861,358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885,405l3872,405,3872,413,3885,413,3885,405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885,369l3862,369,3865,370,3870,376,3871,379,3871,392,3870,396,3865,402,3862,403,3885,403,3885,369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885,339l3871,339,3871,365,3885,365,3885,339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946,405l3912,405,3914,408,3917,410,3923,413,3926,414,3935,414,3940,412,3946,405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913,339l3899,339,3899,413,3912,413,3912,405,3946,405,3948,403,3921,403,3918,401,3914,395,3913,390,3913,379,3914,375,3918,370,3921,369,3948,369,3945,365,3913,365,3913,339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948,369l3928,369,3931,370,3935,376,3936,379,3937,392,3935,396,3931,402,3928,403,3948,403,3949,402,3951,395,3951,377,3949,370,3948,369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3935,358l3922,358,3917,360,3913,365,3945,365,3940,360,3935,358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4001,398l3988,398,3988,413,4001,413,4001,398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4001,338l3989,338,3957,385,3957,398,4011,398,4011,385,3970,385,3988,360,4001,360,4001,338xe" filled="true" fillcolor="#000000" stroked="false">
                <v:path arrowok="t"/>
                <v:fill type="solid"/>
              </v:shape>
              <v:shape style="position:absolute;left:3832;top:338;width:179;height:76" coordorigin="3832,338" coordsize="179,76" path="m4001,360l3988,360,3988,385,4001,385,4001,360xe" filled="true" fillcolor="#000000" stroked="false">
                <v:path arrowok="t"/>
                <v:fill type="solid"/>
              </v:shape>
            </v:group>
            <v:group style="position:absolute;left:3699;top:372;width:121;height:2" coordorigin="3699,372" coordsize="121,2">
              <v:shape style="position:absolute;left:3699;top:372;width:121;height:2" coordorigin="3699,372" coordsize="121,0" path="m3699,372l3819,372e" filled="false" stroked="true" strokeweight=".6pt" strokecolor="#d95218">
                <v:path arrowok="t"/>
              </v:shape>
            </v:group>
            <v:group style="position:absolute;left:3832;top:469;width:177;height:76" coordorigin="3832,469" coordsize="177,76">
              <v:shape style="position:absolute;left:3832;top:469;width:177;height:76" coordorigin="3832,469" coordsize="177,76" path="m3861,489l3849,489,3843,491,3835,501,3832,508,3832,526,3835,533,3843,543,3849,545,3858,545,3861,544,3867,541,3870,539,3872,536,3885,536,3885,534,3855,534,3852,532,3848,526,3847,522,3847,511,3848,506,3853,501,3856,500,3885,500,3885,496,3871,496,3866,491,3861,489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885,536l3872,536,3872,544,3885,544,3885,536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885,500l3862,500,3865,501,3870,507,3871,511,3871,523,3870,527,3865,533,3862,534,3885,534,3885,500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885,470l3871,470,3871,496,3885,496,3885,470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46,536l3912,536,3914,539,3917,541,3923,544,3926,545,3935,545,3940,543,3946,536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13,470l3899,470,3899,544,3912,544,3912,536,3946,536,3948,534,3921,534,3918,532,3914,526,3913,521,3913,510,3914,506,3918,501,3921,500,3948,500,3945,496,3913,496,3913,470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48,500l3928,500,3931,501,3935,507,3936,510,3937,523,3935,527,3931,533,3928,534,3948,534,3949,533,3951,526,3951,508,3949,501,3948,500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35,489l3922,489,3917,491,3913,496,3945,496,3940,491,3935,489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93,469l3979,469,3972,472,3962,484,3960,493,3960,521,3962,531,3972,542,3978,545,3992,545,3998,543,4007,534,4007,533,3983,533,3981,532,3977,527,3976,524,3976,515,3977,512,3980,507,3983,506,4006,506,4002,502,3974,502,3975,493,3976,488,3980,482,3983,481,4007,481,4005,477,3997,471,3993,469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4006,506l3988,506,3991,507,3994,512,3995,515,3995,525,3995,528,3991,532,3989,533,4007,533,4009,528,4009,513,4007,507,4006,506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3994,496l3982,496,3978,498,3974,502,4002,502,3999,498,3994,496xe" filled="true" fillcolor="#000000" stroked="false">
                <v:path arrowok="t"/>
                <v:fill type="solid"/>
              </v:shape>
              <v:shape style="position:absolute;left:3832;top:469;width:177;height:76" coordorigin="3832,469" coordsize="177,76" path="m4007,481l3988,481,3990,482,3993,484,3994,486,3994,489,4008,488,4007,482,4007,482,4007,481xe" filled="true" fillcolor="#000000" stroked="false">
                <v:path arrowok="t"/>
                <v:fill type="solid"/>
              </v:shape>
            </v:group>
            <v:group style="position:absolute;left:3699;top:503;width:121;height:2" coordorigin="3699,503" coordsize="121,2">
              <v:shape style="position:absolute;left:3699;top:503;width:121;height:2" coordorigin="3699,503" coordsize="121,0" path="m3699,503l3819,503e" filled="false" stroked="true" strokeweight=".6pt" strokecolor="#ecb01f">
                <v:path arrowok="t"/>
              </v:shape>
            </v:group>
            <v:group style="position:absolute;left:3832;top:600;width:176;height:76" coordorigin="3832,600" coordsize="176,76">
              <v:shape style="position:absolute;left:3832;top:600;width:176;height:76" coordorigin="3832,600" coordsize="176,76" path="m3861,620l3849,620,3843,622,3835,632,3832,639,3832,657,3835,664,3843,674,3849,676,3858,676,3861,675,3867,672,3870,670,3872,667,3885,667,3885,665,3855,665,3852,663,3848,657,3847,653,3847,642,3848,638,3853,632,3856,631,3885,631,3885,627,3871,627,3866,622,3861,620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885,667l3872,667,3872,675,3885,675,3885,667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885,631l3862,631,3865,632,3870,638,3871,642,3871,654,3870,658,3865,664,3862,665,3885,665,3885,631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885,601l3871,601,3871,627,3885,627,3885,601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946,667l3912,667,3914,670,3917,672,3923,675,3926,676,3935,676,3940,674,3946,667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913,601l3899,601,3899,675,3912,675,3912,667,3946,667,3948,665,3921,665,3918,663,3914,657,3913,652,3913,641,3914,637,3918,632,3921,631,3948,631,3945,627,3913,627,3913,601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948,631l3928,631,3931,632,3935,638,3936,641,3937,654,3935,658,3931,664,3928,665,3948,665,3949,664,3951,657,3951,639,3949,632,3948,631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935,620l3922,620,3917,622,3913,627,3945,627,3940,622,3935,620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3991,600l3977,600,3971,602,3963,609,3961,614,3961,623,3962,626,3965,631,3968,633,3972,635,3968,637,3964,639,3960,646,3960,649,3959,661,3962,667,3972,675,3978,676,3992,676,3997,674,4006,666,4006,665,3981,665,3979,664,3975,659,3974,657,3974,649,3974,647,3978,642,3980,641,4004,641,4003,639,4000,637,3996,635,3999,633,4002,631,4003,630,3981,630,3979,629,3976,626,3975,623,3975,618,3976,616,3979,612,3981,612,4005,612,4004,609,3996,602,3991,600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4004,641l3987,641,3989,642,3993,646,3994,649,3994,657,3993,660,3989,664,3987,665,4006,665,4008,660,4008,649,4007,645,4004,641xe" filled="true" fillcolor="#000000" stroked="false">
                <v:path arrowok="t"/>
                <v:fill type="solid"/>
              </v:shape>
              <v:shape style="position:absolute;left:3832;top:600;width:176;height:76" coordorigin="3832,600" coordsize="176,76" path="m4005,612l3986,612,3989,612,3992,616,3993,618,3993,623,3992,626,3989,629,3986,630,4003,630,4005,626,4006,623,4006,614,4005,612xe" filled="true" fillcolor="#000000" stroked="false">
                <v:path arrowok="t"/>
                <v:fill type="solid"/>
              </v:shape>
            </v:group>
            <v:group style="position:absolute;left:3699;top:634;width:121;height:2" coordorigin="3699,634" coordsize="121,2">
              <v:shape style="position:absolute;left:3699;top:634;width:121;height:2" coordorigin="3699,634" coordsize="121,0" path="m3699,634l3819,634e" filled="false" stroked="true" strokeweight=".6pt" strokecolor="#7d2e8e">
                <v:path arrowok="t"/>
              </v:shape>
            </v:group>
            <v:group style="position:absolute;left:3832;top:731;width:234;height:76" coordorigin="3832,731" coordsize="234,76">
              <v:shape style="position:absolute;left:3832;top:731;width:234;height:76" coordorigin="3832,731" coordsize="234,76" path="m3861,751l3849,751,3843,753,3835,763,3832,770,3832,788,3835,795,3843,805,3849,807,3858,807,3861,807,3867,803,3870,801,3872,798,3885,798,3885,796,3855,796,3852,794,3848,788,3847,784,3847,773,3848,769,3853,763,3856,762,3885,762,3885,758,3871,758,3866,753,3861,751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885,798l3872,798,3872,806,3885,806,3885,798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885,762l3862,762,3865,763,3870,769,3871,773,3871,785,3870,789,3865,795,3862,796,3885,796,3885,762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885,732l3871,732,3871,758,3885,758,3885,732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46,798l3912,798,3914,801,3917,803,3923,806,3926,807,3935,807,3940,805,3946,798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13,732l3899,732,3899,806,3912,806,3912,798,3946,798,3948,796,3921,796,3918,794,3914,788,3913,784,3913,773,3914,768,3918,763,3921,762,3948,762,3945,758,3913,758,3913,732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48,762l3928,762,3931,763,3935,769,3936,773,3937,785,3935,789,3931,795,3928,796,3948,796,3949,795,3951,788,3951,770,3949,763,3948,762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35,751l3922,751,3917,753,3913,758,3945,758,3940,753,3935,751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96,752l3982,752,3982,806,3996,806,3996,752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3996,731l3985,731,3983,736,3980,740,3971,747,3967,749,3963,750,3963,763,3971,761,3977,757,3982,752,3996,752,3996,731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4049,731l4034,731,4029,734,4020,745,4018,754,4018,784,4020,793,4029,805,4034,807,4049,807,4054,805,4062,795,4042,795,4037,794,4032,778,4032,761,4042,743,4062,743,4054,734,4049,731xe" filled="true" fillcolor="#000000" stroked="false">
                <v:path arrowok="t"/>
                <v:fill type="solid"/>
              </v:shape>
              <v:shape style="position:absolute;left:3832;top:731;width:234;height:76" coordorigin="3832,731" coordsize="234,76" path="m4062,743l4042,743,4046,745,4048,746,4049,748,4050,754,4050,755,4051,761,4051,778,4050,784,4049,788,4049,791,4048,793,4046,794,4042,795,4062,795,4063,794,4066,783,4066,754,4063,745,4062,743xe" filled="true" fillcolor="#000000" stroked="false">
                <v:path arrowok="t"/>
                <v:fill type="solid"/>
              </v:shape>
            </v:group>
            <v:group style="position:absolute;left:3699;top:765;width:121;height:2" coordorigin="3699,765" coordsize="121,2">
              <v:shape style="position:absolute;left:3699;top:765;width:121;height:2" coordorigin="3699,765" coordsize="121,0" path="m3699,765l3819,765e" filled="false" stroked="true" strokeweight=".6pt" strokecolor="#77ac2f">
                <v:path arrowok="t"/>
              </v:shape>
            </v:group>
            <v:group style="position:absolute;left:3687;top:170;width:398;height:666" coordorigin="3687,170" coordsize="398,666">
              <v:shape style="position:absolute;left:3687;top:170;width:398;height:666" coordorigin="3687,170" coordsize="398,666" path="m3687,170l4084,170,4084,836,3687,836,3687,170xe" filled="false" stroked="true" strokeweight=".1pt" strokecolor="#252525">
                <v:path arrowok="t"/>
              </v:shape>
            </v:group>
          </v:group>
        </w:pict>
      </w:r>
      <w:r>
        <w:rPr>
          <w:position w:val="-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137" w:val="left" w:leader="none"/>
        </w:tabs>
        <w:spacing w:line="150" w:lineRule="exact"/>
        <w:ind w:left="243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8,51l1011,51,1009,54,1005,58,969,99,969,116,1043,116,1043,98,998,98,1009,86,1038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4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8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1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55,108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1,51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8,51l1011,51,1009,54,1005,58,969,99,969,116,1043,116,1043,98,998,98,1009,86,1038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4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8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437" w:val="left" w:leader="none"/>
        </w:tabs>
        <w:spacing w:line="137" w:lineRule="exact"/>
        <w:ind w:left="273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8l86,38,90,43,90,61,51,87,51,102,58,109,74,109,81,106,88,100,69,100,65,95,65,78,71,72,90,65,103,65,103,52,102,47,100,43,97,3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98l91,98,91,106,94,109,106,109,109,107,115,101,115,100,104,100,103,98,103,9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15,97l112,99,110,100,115,100,115,97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65l90,65,90,93,90,94,82,99,78,100,88,100,91,98,103,98,103,65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0,34l65,34,54,42,54,56,57,59,64,59,68,56,67,52,67,47,67,42,72,38,97,38,97,37,90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8,107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9,9l54,9,56,11,56,105,69,110,82,110,98,105,76,105,69,102,69,51,72,49,69,49,69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08,46l97,46,105,58,105,95,98,105,98,105,102,104,116,87,115,58,114,58,108,4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1,36l72,41,69,49,72,49,76,46,108,46,106,41,92,36,81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8,0l62,2,57,4,45,7,45,10,54,9,69,9,69,0,68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881" w:lineRule="exact"/>
        <w:ind w:left="7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"/>
          <w:sz w:val="20"/>
          <w:szCs w:val="20"/>
        </w:rPr>
        <w:pict>
          <v:group style="width:204.15pt;height:44.1pt;mso-position-horizontal-relative:char;mso-position-vertical-relative:line" coordorigin="0,0" coordsize="4083,882">
            <v:group style="position:absolute;left:325;top:702;width:3687;height:2" coordorigin="325,702" coordsize="3687,2">
              <v:shape style="position:absolute;left:325;top:702;width:3687;height:2" coordorigin="325,702" coordsize="3687,0" path="m325,702l4012,702e" filled="false" stroked="true" strokeweight=".1pt" strokecolor="#252525">
                <v:path arrowok="t"/>
              </v:shape>
            </v:group>
            <v:group style="position:absolute;left:325;top:665;width:2;height:37" coordorigin="325,665" coordsize="2,37">
              <v:shape style="position:absolute;left:325;top:665;width:2;height:37" coordorigin="325,665" coordsize="0,37" path="m325,702l325,665e" filled="false" stroked="true" strokeweight=".1pt" strokecolor="#252525">
                <v:path arrowok="t"/>
              </v:shape>
            </v:group>
            <v:group style="position:absolute;left:1247;top:665;width:2;height:37" coordorigin="1247,665" coordsize="2,37">
              <v:shape style="position:absolute;left:1247;top:665;width:2;height:37" coordorigin="1247,665" coordsize="0,37" path="m1247,702l1247,665e" filled="false" stroked="true" strokeweight=".1pt" strokecolor="#252525">
                <v:path arrowok="t"/>
              </v:shape>
            </v:group>
            <v:group style="position:absolute;left:2168;top:665;width:2;height:37" coordorigin="2168,665" coordsize="2,37">
              <v:shape style="position:absolute;left:2168;top:665;width:2;height:37" coordorigin="2168,665" coordsize="0,37" path="m2168,702l2168,665e" filled="false" stroked="true" strokeweight=".1pt" strokecolor="#252525">
                <v:path arrowok="t"/>
              </v:shape>
            </v:group>
            <v:group style="position:absolute;left:3090;top:665;width:2;height:37" coordorigin="3090,665" coordsize="2,37">
              <v:shape style="position:absolute;left:3090;top:665;width:2;height:37" coordorigin="3090,665" coordsize="0,37" path="m3090,702l3090,665e" filled="false" stroked="true" strokeweight=".1pt" strokecolor="#252525">
                <v:path arrowok="t"/>
              </v:shape>
            </v:group>
            <v:group style="position:absolute;left:4012;top:665;width:2;height:37" coordorigin="4012,665" coordsize="2,37">
              <v:shape style="position:absolute;left:4012;top:665;width:2;height:37" coordorigin="4012,665" coordsize="0,37" path="m4012,702l4012,665e" filled="false" stroked="true" strokeweight=".1pt" strokecolor="#252525">
                <v:path arrowok="t"/>
              </v:shape>
            </v:group>
            <v:group style="position:absolute;left:325;top:29;width:3687;height:2" coordorigin="325,29" coordsize="3687,2">
              <v:shape style="position:absolute;left:325;top:29;width:3687;height:2" coordorigin="325,29" coordsize="3687,0" path="m325,29l4012,29e" filled="false" stroked="true" strokeweight=".1pt" strokecolor="#252525">
                <v:path arrowok="t"/>
              </v:shape>
            </v:group>
            <v:group style="position:absolute;left:325;top:29;width:2;height:37" coordorigin="325,29" coordsize="2,37">
              <v:shape style="position:absolute;left:325;top:29;width:2;height:37" coordorigin="325,29" coordsize="0,37" path="m325,29l325,66e" filled="false" stroked="true" strokeweight=".1pt" strokecolor="#252525">
                <v:path arrowok="t"/>
              </v:shape>
            </v:group>
            <v:group style="position:absolute;left:1247;top:29;width:2;height:37" coordorigin="1247,29" coordsize="2,37">
              <v:shape style="position:absolute;left:1247;top:29;width:2;height:37" coordorigin="1247,29" coordsize="0,37" path="m1247,29l1247,66e" filled="false" stroked="true" strokeweight=".1pt" strokecolor="#252525">
                <v:path arrowok="t"/>
              </v:shape>
            </v:group>
            <v:group style="position:absolute;left:2168;top:29;width:2;height:37" coordorigin="2168,29" coordsize="2,37">
              <v:shape style="position:absolute;left:2168;top:29;width:2;height:37" coordorigin="2168,29" coordsize="0,37" path="m2168,29l2168,66e" filled="false" stroked="true" strokeweight=".1pt" strokecolor="#252525">
                <v:path arrowok="t"/>
              </v:shape>
            </v:group>
            <v:group style="position:absolute;left:3090;top:29;width:2;height:37" coordorigin="3090,29" coordsize="2,37">
              <v:shape style="position:absolute;left:3090;top:29;width:2;height:37" coordorigin="3090,29" coordsize="0,37" path="m3090,29l3090,66e" filled="false" stroked="true" strokeweight=".1pt" strokecolor="#252525">
                <v:path arrowok="t"/>
              </v:shape>
            </v:group>
            <v:group style="position:absolute;left:4012;top:29;width:2;height:37" coordorigin="4012,29" coordsize="2,37">
              <v:shape style="position:absolute;left:4012;top:29;width:2;height:37" coordorigin="4012,29" coordsize="0,37" path="m4012,29l4012,66e" filled="false" stroked="true" strokeweight=".1pt" strokecolor="#252525">
                <v:path arrowok="t"/>
              </v:shape>
            </v:group>
            <v:group style="position:absolute;left:325;top:29;width:2;height:673" coordorigin="325,29" coordsize="2,673">
              <v:shape style="position:absolute;left:325;top:29;width:2;height:673" coordorigin="325,29" coordsize="0,673" path="m325,702l325,29e" filled="false" stroked="true" strokeweight=".1pt" strokecolor="#252525">
                <v:path arrowok="t"/>
              </v:shape>
            </v:group>
            <v:group style="position:absolute;left:4012;top:29;width:2;height:673" coordorigin="4012,29" coordsize="2,673">
              <v:shape style="position:absolute;left:4012;top:29;width:2;height:673" coordorigin="4012,29" coordsize="0,673" path="m4012,702l4012,29e" filled="false" stroked="true" strokeweight=".1pt" strokecolor="#252525">
                <v:path arrowok="t"/>
              </v:shape>
            </v:group>
            <v:group style="position:absolute;left:325;top:702;width:37;height:2" coordorigin="325,702" coordsize="37,2">
              <v:shape style="position:absolute;left:325;top:702;width:37;height:2" coordorigin="325,702" coordsize="37,0" path="m325,702l362,702e" filled="false" stroked="true" strokeweight=".1pt" strokecolor="#252525">
                <v:path arrowok="t"/>
              </v:shape>
            </v:group>
            <v:group style="position:absolute;left:325;top:571;width:37;height:2" coordorigin="325,571" coordsize="37,2">
              <v:shape style="position:absolute;left:325;top:571;width:37;height:2" coordorigin="325,571" coordsize="37,0" path="m325,571l362,571e" filled="false" stroked="true" strokeweight=".1pt" strokecolor="#252525">
                <v:path arrowok="t"/>
              </v:shape>
            </v:group>
            <v:group style="position:absolute;left:325;top:439;width:37;height:2" coordorigin="325,439" coordsize="37,2">
              <v:shape style="position:absolute;left:325;top:439;width:37;height:2" coordorigin="325,439" coordsize="37,0" path="m325,439l362,439e" filled="false" stroked="true" strokeweight=".1pt" strokecolor="#252525">
                <v:path arrowok="t"/>
              </v:shape>
            </v:group>
            <v:group style="position:absolute;left:325;top:308;width:37;height:2" coordorigin="325,308" coordsize="37,2">
              <v:shape style="position:absolute;left:325;top:308;width:37;height:2" coordorigin="325,308" coordsize="37,0" path="m325,308l362,308e" filled="false" stroked="true" strokeweight=".1pt" strokecolor="#252525">
                <v:path arrowok="t"/>
              </v:shape>
            </v:group>
            <v:group style="position:absolute;left:325;top:177;width:37;height:2" coordorigin="325,177" coordsize="37,2">
              <v:shape style="position:absolute;left:325;top:177;width:37;height:2" coordorigin="325,177" coordsize="37,0" path="m325,177l362,177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02;width:37;height:2" coordorigin="3975,702" coordsize="37,2">
              <v:shape style="position:absolute;left:3975;top:702;width:37;height:2" coordorigin="3975,702" coordsize="37,0" path="m4012,702l3975,702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92;top:779;width:3791;height:103" coordorigin="292,779" coordsize="3791,103">
              <v:shape style="position:absolute;left:292;top:779;width:3791;height:103" coordorigin="292,779" coordsize="3791,103" path="m334,779l315,779,307,782,302,789,295,805,292,827,294,852,300,868,307,877,315,881,334,881,342,878,347,871,350,865,322,865,320,864,317,861,315,859,313,850,312,842,312,818,322,795,350,795,349,792,342,782,334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50,795l327,795,329,795,333,798,334,801,337,810,337,818,337,842,327,865,350,865,355,855,357,833,355,808,350,795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1233,852l1214,854,1215,862,1219,869,1230,879,1238,881,1259,881,1268,877,1276,866,1244,866,1241,864,1235,859,1234,856,1233,852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1278,828l1251,828,1255,829,1260,835,1262,840,1262,853,1260,858,1255,864,1251,866,1276,866,1279,861,1282,854,1281,835,1279,828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1277,781l1226,781,1216,833,1232,835,1236,830,1241,828,1278,828,1267,816,1238,816,1241,799,1277,799,1277,781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1259,812l1246,812,1242,813,1238,816,1267,816,1259,812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2146,807l2126,807,2126,879,2146,879,2146,807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2146,779l2130,779,2128,785,2124,790,2112,799,2107,802,2102,804,2102,822,2111,818,2119,814,2126,807,2146,807,2146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2216,779l2197,779,2189,782,2184,789,2177,805,2174,827,2176,852,2182,868,2189,877,2197,881,2216,881,2224,878,2229,871,2232,865,2204,865,2202,864,2199,861,2197,859,2195,850,2194,842,2194,818,2204,795,2232,795,2231,792,2224,782,2216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2232,795l2209,795,2211,795,2215,798,2216,801,2219,810,2219,818,2219,842,2209,865,2232,865,2237,855,2239,833,2237,808,2232,795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067,807l3048,807,3048,879,3067,879,3067,807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067,779l3052,779,3049,785,3045,790,3034,799,3028,802,3023,804,3023,822,3033,818,3041,814,3048,807,3067,807,3067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115,852l3096,854,3097,862,3101,869,3112,879,3120,881,3141,881,3150,877,3158,866,3126,866,3123,864,3117,859,3116,856,3115,852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160,828l3133,828,3137,829,3142,835,3144,840,3144,853,3142,858,3137,864,3133,866,3158,866,3161,861,3164,854,3163,835,3161,828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159,781l3108,781,3098,833,3114,835,3118,830,3123,828,3160,828,3149,816,3120,816,3123,799,3159,799,3159,781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142,812l3129,812,3124,813,3120,816,3149,816,3142,812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4003,795l3976,795,3979,796,3982,798,3984,800,3985,804,3985,812,3955,846,3947,854,3940,866,3938,873,3937,879,4004,879,4004,862,3966,862,3967,860,3969,858,3972,854,3976,851,3988,840,3992,835,4004,799,4003,795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3983,779l3964,779,3956,781,3944,790,3941,798,3939,808,3959,810,3959,805,3960,801,3965,796,3968,795,4003,795,4002,792,3990,781,3983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4060,779l4040,779,4033,782,4027,789,4020,805,4017,827,4019,852,4025,868,4032,877,4040,881,4060,881,4067,878,4073,871,4075,865,4048,865,4046,864,4042,861,4040,859,4038,850,4037,842,4037,818,4048,795,4076,795,4075,792,4067,782,4060,779xe" filled="true" fillcolor="#252525" stroked="false">
                <v:path arrowok="t"/>
                <v:fill type="solid"/>
              </v:shape>
              <v:shape style="position:absolute;left:292;top:779;width:3791;height:103" coordorigin="292,779" coordsize="3791,103" path="m4076,795l4052,795,4054,795,4058,798,4059,801,4062,810,4062,818,4062,842,4052,865,4075,865,4080,855,4082,833,4080,808,4076,795xe" filled="true" fillcolor="#252525" stroked="false">
                <v:path arrowok="t"/>
                <v:fill type="solid"/>
              </v:shape>
            </v:group>
            <v:group style="position:absolute;left:172;top:656;width:114;height:101" coordorigin="172,656" coordsize="114,101">
              <v:shape style="position:absolute;left:172;top:656;width:114;height:101" coordorigin="172,656" coordsize="114,101" path="m210,711l172,711,172,730,210,730,210,711xe" filled="true" fillcolor="#252525" stroked="false">
                <v:path arrowok="t"/>
                <v:fill type="solid"/>
              </v:shape>
              <v:shape style="position:absolute;left:172;top:656;width:114;height:101" coordorigin="172,656" coordsize="114,101" path="m273,737l255,737,255,757,273,757,273,737xe" filled="true" fillcolor="#252525" stroked="false">
                <v:path arrowok="t"/>
                <v:fill type="solid"/>
              </v:shape>
              <v:shape style="position:absolute;left:172;top:656;width:114;height:101" coordorigin="172,656" coordsize="114,101" path="m273,656l257,656,214,720,214,737,286,737,286,720,232,720,255,686,273,686,273,656xe" filled="true" fillcolor="#252525" stroked="false">
                <v:path arrowok="t"/>
                <v:fill type="solid"/>
              </v:shape>
              <v:shape style="position:absolute;left:172;top:656;width:114;height:101" coordorigin="172,656" coordsize="114,101" path="m273,686l255,686,255,720,273,720,273,686xe" filled="true" fillcolor="#252525" stroked="false">
                <v:path arrowok="t"/>
                <v:fill type="solid"/>
              </v:shape>
            </v:group>
            <v:group style="position:absolute;left:172;top:525;width:110;height:101" coordorigin="172,525" coordsize="110,101">
              <v:shape style="position:absolute;left:172;top:525;width:110;height:101" coordorigin="172,525" coordsize="110,101" path="m210,580l172,580,172,599,210,599,210,580xe" filled="true" fillcolor="#252525" stroked="false">
                <v:path arrowok="t"/>
                <v:fill type="solid"/>
              </v:shape>
              <v:shape style="position:absolute;left:172;top:525;width:110;height:101" coordorigin="172,525" coordsize="110,101" path="m280,541l254,541,257,542,261,547,263,550,263,558,261,562,257,569,251,574,232,593,225,601,218,613,215,619,215,626,282,626,282,608,244,608,245,606,246,604,249,601,253,597,265,586,269,582,282,545,280,541xe" filled="true" fillcolor="#252525" stroked="false">
                <v:path arrowok="t"/>
                <v:fill type="solid"/>
              </v:shape>
              <v:shape style="position:absolute;left:172;top:525;width:110;height:101" coordorigin="172,525" coordsize="110,101" path="m260,525l241,525,234,527,222,537,218,544,217,555,236,557,236,551,238,547,242,542,246,541,280,541,279,538,268,528,260,525xe" filled="true" fillcolor="#252525" stroked="false">
                <v:path arrowok="t"/>
                <v:fill type="solid"/>
              </v:shape>
            </v:group>
            <v:group style="position:absolute;left:217;top:394;width:66;height:103" coordorigin="217,394" coordsize="66,103">
              <v:shape style="position:absolute;left:217;top:394;width:66;height:103" coordorigin="217,394" coordsize="66,103" path="m259,394l240,394,232,397,227,404,220,420,217,442,219,467,225,483,232,492,240,496,259,496,267,493,272,486,275,480,247,480,245,479,242,477,240,474,238,465,237,457,237,433,247,410,275,410,274,407,267,397,259,394xe" filled="true" fillcolor="#252525" stroked="false">
                <v:path arrowok="t"/>
                <v:fill type="solid"/>
              </v:shape>
              <v:shape style="position:absolute;left:217;top:394;width:66;height:103" coordorigin="217,394" coordsize="66,103" path="m275,410l252,410,254,411,258,413,259,416,262,425,262,433,262,457,252,480,275,480,280,470,282,448,280,423,275,410xe" filled="true" fillcolor="#252525" stroked="false">
                <v:path arrowok="t"/>
                <v:fill type="solid"/>
              </v:shape>
            </v:group>
            <v:group style="position:absolute;left:215;top:263;width:68;height:101" coordorigin="215,263" coordsize="68,101">
              <v:shape style="position:absolute;left:215;top:263;width:68;height:101" coordorigin="215,263" coordsize="68,101" path="m280,278l254,278,257,280,262,284,263,288,263,296,232,330,225,338,218,350,215,356,215,363,282,363,282,345,244,345,245,344,246,342,249,338,253,334,265,323,270,319,282,283,280,278xe" filled="true" fillcolor="#252525" stroked="false">
                <v:path arrowok="t"/>
                <v:fill type="solid"/>
              </v:shape>
              <v:shape style="position:absolute;left:215;top:263;width:68;height:101" coordorigin="215,263" coordsize="68,101" path="m260,263l241,263,234,265,222,274,218,282,217,292,236,294,237,289,238,285,243,280,246,278,280,278,279,276,268,265,260,263xe" filled="true" fillcolor="#252525" stroked="false">
                <v:path arrowok="t"/>
                <v:fill type="solid"/>
              </v:shape>
            </v:group>
            <v:group style="position:absolute;left:214;top:131;width:73;height:101" coordorigin="214,131" coordsize="73,101">
              <v:shape style="position:absolute;left:214;top:131;width:73;height:101" coordorigin="214,131" coordsize="73,101" path="m273,212l255,212,255,232,273,232,273,212xe" filled="true" fillcolor="#252525" stroked="false">
                <v:path arrowok="t"/>
                <v:fill type="solid"/>
              </v:shape>
              <v:shape style="position:absolute;left:214;top:131;width:73;height:101" coordorigin="214,131" coordsize="73,101" path="m273,131l257,131,214,195,214,212,286,212,286,195,232,195,255,161,273,161,273,131xe" filled="true" fillcolor="#252525" stroked="false">
                <v:path arrowok="t"/>
                <v:fill type="solid"/>
              </v:shape>
              <v:shape style="position:absolute;left:214;top:131;width:73;height:101" coordorigin="214,131" coordsize="73,101" path="m273,161l255,161,255,195,273,195,273,161xe" filled="true" fillcolor="#252525" stroked="false">
                <v:path arrowok="t"/>
                <v:fill type="solid"/>
              </v:shape>
            </v:group>
            <v:group style="position:absolute;left:217;top:0;width:67;height:103" coordorigin="217,0" coordsize="67,103">
              <v:shape style="position:absolute;left:217;top:0;width:67;height:103" coordorigin="217,0" coordsize="67,103" path="m261,0l243,0,234,4,227,12,220,28,217,50,217,51,220,74,226,90,234,98,242,102,261,102,269,99,281,87,281,86,249,86,246,85,240,78,239,73,239,61,240,57,245,51,248,50,280,50,275,44,237,44,238,32,240,25,245,18,249,16,280,16,278,11,268,2,261,0xe" filled="true" fillcolor="#252525" stroked="false">
                <v:path arrowok="t"/>
                <v:fill type="solid"/>
              </v:shape>
              <v:shape style="position:absolute;left:217;top:0;width:67;height:103" coordorigin="217,0" coordsize="67,103" path="m280,50l256,50,259,51,264,57,265,62,265,75,264,79,259,85,256,86,281,86,284,79,284,59,281,51,280,50xe" filled="true" fillcolor="#252525" stroked="false">
                <v:path arrowok="t"/>
                <v:fill type="solid"/>
              </v:shape>
              <v:shape style="position:absolute;left:217;top:0;width:67;height:103" coordorigin="217,0" coordsize="67,103" path="m263,36l248,36,242,38,237,44,275,44,270,39,263,36xe" filled="true" fillcolor="#252525" stroked="false">
                <v:path arrowok="t"/>
                <v:fill type="solid"/>
              </v:shape>
              <v:shape style="position:absolute;left:217;top:0;width:67;height:103" coordorigin="217,0" coordsize="67,103" path="m280,16l256,16,258,17,262,20,263,23,264,27,282,25,281,17,280,16xe" filled="true" fillcolor="#252525" stroked="false">
                <v:path arrowok="t"/>
                <v:fill type="solid"/>
              </v:shape>
            </v:group>
            <v:group style="position:absolute;left:7;top:391;width:110;height:110" coordorigin="7,391" coordsize="110,110">
              <v:shape style="position:absolute;left:7;top:391;width:110;height:110" coordorigin="7,391" coordsize="110,110" path="m94,455l89,455,87,461,83,465,68,471,60,473,47,473,44,473,37,474,34,476,30,479,28,483,28,498,29,500,30,501,31,501,32,500,33,498,33,493,39,490,57,490,62,490,93,461,94,455xe" filled="true" fillcolor="#252525" stroked="false">
                <v:path arrowok="t"/>
                <v:fill type="solid"/>
              </v:shape>
              <v:shape style="position:absolute;left:7;top:391;width:110;height:110" coordorigin="7,391" coordsize="110,110" path="m13,417l7,417,7,476,13,476,13,462,15,455,116,455,116,438,15,438,13,432,13,417xe" filled="true" fillcolor="#252525" stroked="false">
                <v:path arrowok="t"/>
                <v:fill type="solid"/>
              </v:shape>
              <v:shape style="position:absolute;left:7;top:391;width:110;height:110" coordorigin="7,391" coordsize="110,110" path="m116,455l109,455,111,462,111,476,116,476,116,455xe" filled="true" fillcolor="#252525" stroked="false">
                <v:path arrowok="t"/>
                <v:fill type="solid"/>
              </v:shape>
              <v:shape style="position:absolute;left:7;top:391;width:110;height:110" coordorigin="7,391" coordsize="110,110" path="m31,391l30,391,29,392,29,392,28,412,31,415,40,419,45,420,57,420,62,420,89,438,94,438,57,402,39,402,33,400,32,392,32,392,31,391xe" filled="true" fillcolor="#252525" stroked="false">
                <v:path arrowok="t"/>
                <v:fill type="solid"/>
              </v:shape>
              <v:shape style="position:absolute;left:7;top:391;width:110;height:110" coordorigin="7,391" coordsize="110,110" path="m116,417l111,417,111,432,109,438,116,438,116,417xe" filled="true" fillcolor="#252525" stroked="false">
                <v:path arrowok="t"/>
                <v:fill type="solid"/>
              </v:shape>
            </v:group>
            <v:group style="position:absolute;left:0;top:228;width:151;height:144" coordorigin="0,228" coordsize="151,144">
              <v:shape style="position:absolute;left:0;top:228;width:151;height:144" coordorigin="0,228" coordsize="151,144" path="m3,333l51,369,71,371,92,369,111,365,130,358,144,350,63,350,51,349,40,346,23,341,3,333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150,331l93,349,84,350,144,350,147,348,150,331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51,313l34,313,34,324,51,324,51,313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115,275l98,277,99,280,100,283,51,291,4,291,17,313,95,313,100,313,103,313,106,312,118,296,118,285,117,280,115,275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51,276l34,276,34,291,51,291,51,276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61,228l0,253,0,267,21,259,38,253,51,250,63,249,144,249,132,242,114,234,92,229,74,228,61,228xe" filled="true" fillcolor="#252525" stroked="false">
                <v:path arrowok="t"/>
                <v:fill type="solid"/>
              </v:shape>
              <v:shape style="position:absolute;left:0;top:228;width:151;height:144" coordorigin="0,228" coordsize="151,144" path="m144,249l82,249,88,249,99,251,150,267,150,252,144,249xe" filled="true" fillcolor="#252525" stroked="false">
                <v:path arrowok="t"/>
                <v:fill type="solid"/>
              </v:shape>
            </v:group>
            <v:group style="position:absolute;left:325;top:29;width:921;height:673" coordorigin="325,29" coordsize="921,673">
              <v:shape style="position:absolute;left:325;top:29;width:921;height:673" coordorigin="325,29" coordsize="921,673" path="m325,439l510,439,510,439,511,439,512,439,512,439,513,439,514,439,515,439,515,439,516,439,517,439,518,439,518,439,519,439,520,440,520,440,521,440,522,439,523,439,523,439,524,439,525,439,525,439,526,439,527,439,528,439,528,439,529,439,530,438,530,438,531,438,532,437,533,438,533,438,534,439,535,439,536,439,536,439,537,440,538,440,538,440,539,440,540,440,541,440,541,440,542,440,543,439,543,439,544,440,545,440,546,441,546,441,547,441,548,441,548,441,549,441,550,442,551,443,551,443,552,443,553,444,554,445,554,448,555,452,556,447,556,445,557,444,558,442,559,442,559,442,560,441,561,440,561,440,562,440,563,440,564,440,564,439,565,438,566,437,566,435,567,436,568,437,569,437,569,438,570,438,571,437,572,437,572,437,573,437,574,438,574,438,575,437,576,438,577,439,577,440,578,443,579,439,579,437,580,437,581,435,582,435,582,434,583,433,584,430,584,432,585,432,586,432,587,431,587,432,588,432,589,433,590,436,590,432,591,429,592,427,592,425,593,425,594,425,595,425,595,427,596,422,597,418,597,417,598,417,599,411,600,408,600,398,601,382,602,398,602,408,603,412,604,418,605,419,605,420,606,424,607,429,608,427,608,427,609,428,610,428,610,430,611,432,612,434,613,438,613,436,614,436,615,437,615,437,616,438,617,438,618,438,618,436,619,440,620,443,620,443,621,444,622,447,623,449,623,454,624,461,625,455,626,451,626,450,627,447,628,448,628,448,629,446,630,444,631,445,631,447,632,447,633,447,633,447,634,447,635,448,636,449,636,448,637,447,638,446,638,445,639,446,640,446,641,447,641,449,642,446,643,443,644,443,644,443,645,439,646,437,646,430,647,419,648,432,649,440,649,443,650,448,651,449,651,450,652,453,653,456,654,457,654,458,655,459,656,459,656,463,657,466,658,470,659,478,659,472,660,469,661,469,662,467,662,469,663,469,664,470,664,472,665,470,666,469,667,469,667,471,668,467,669,466,669,459,670,447,671,462,672,471,672,475,673,481,674,483,674,486,675,492,676,501,677,497,677,495,678,497,679,499,680,497,680,498,681,493,682,483,682,499,683,509,684,516,685,528,685,526,686,528,687,527,687,520,688,540,689,556,690,559,690,558,691,584,692,597,692,636,693,702,694,636,695,596,695,583,696,556,697,556,698,553,698,536,699,515,700,522,700,523,701,520,702,522,703,510,703,503,704,493,705,477,705,485,706,489,707,487,708,487,708,485,709,483,710,485,710,489,711,478,712,470,713,467,713,464,714,456,715,451,716,438,716,418,717,434,718,444,718,446,719,451,720,450,721,449,721,452,722,456,723,452,723,450,724,449,725,447,726,448,726,448,727,449,728,451,728,447,729,445,730,444,731,443,731,441,732,440,733,438,734,434,734,436,735,437,736,436,736,435,737,437,738,437,739,441,739,447,740,438,741,432,741,428,742,423,743,422,744,421,744,418,745,415,746,413,746,411,747,409,748,408,749,403,749,400,750,394,751,385,752,391,752,394,753,395,754,397,754,394,755,393,756,391,757,387,757,391,758,394,759,392,759,390,760,396,761,399,762,410,762,430,763,405,764,389,764,383,765,372,766,368,767,364,767,353,768,339,769,346,770,348,770,345,771,342,772,344,772,342,773,348,774,362,775,338,775,323,776,312,777,295,777,297,778,294,779,295,780,305,780,275,781,251,782,246,782,246,783,206,784,187,785,127,785,29,786,127,787,187,788,206,788,246,789,246,790,251,790,275,791,305,792,295,793,294,793,297,794,295,795,312,795,323,796,338,797,362,798,348,798,342,799,344,800,342,800,345,801,348,802,346,803,339,803,353,804,364,805,368,806,372,806,383,807,389,808,405,808,430,809,410,810,399,811,396,811,390,812,392,813,394,813,391,814,387,815,391,816,393,816,394,817,397,818,395,818,394,819,391,820,385,821,394,821,400,822,403,823,408,824,409,824,411,825,413,826,415,826,418,827,421,828,422,829,423,829,428,830,432,831,438,831,447,832,441,833,437,834,437,834,435,835,436,836,437,836,436,837,434,838,438,839,440,839,441,840,443,841,444,842,445,842,447,843,451,844,449,844,448,845,448,846,447,847,449,847,450,848,452,849,456,849,452,850,449,851,450,852,451,852,446,853,444,854,434,854,418,855,438,856,451,857,456,857,464,858,467,859,470,860,478,860,489,861,485,862,483,862,485,863,487,864,487,865,489,865,485,866,477,867,493,867,503,868,510,869,522,870,520,870,523,871,522,872,515,872,536,873,553,874,556,875,556,875,583,876,596,877,636,878,702,878,636,879,597,880,584,880,558,881,559,882,556,883,540,883,520,884,527,885,528,885,526,886,528,887,516,888,509,888,499,889,483,890,493,890,498,891,497,892,499,893,497,893,495,894,497,895,501,896,492,896,486,897,483,898,481,898,475,899,471,900,462,901,447,901,459,902,466,903,467,903,471,904,469,905,469,906,470,906,472,907,470,908,469,908,469,909,467,910,469,911,469,911,472,912,478,913,470,914,466,914,463,915,459,916,459,916,458,917,457,918,456,919,453,919,450,920,449,921,448,921,443,922,440,923,432,924,419,924,430,925,437,926,439,926,443,927,443,928,443,929,446,929,449,930,447,931,446,932,446,932,445,933,446,934,447,934,448,935,449,936,448,937,447,937,447,938,447,939,447,939,447,940,445,941,444,942,446,942,448,943,448,944,447,944,450,945,451,946,455,947,461,947,454,948,449,949,447,950,444,950,443,951,443,952,440,952,436,953,438,954,438,955,438,955,437,956,437,957,436,957,436,958,438,959,434,960,432,960,430,961,428,962,428,962,427,963,427,964,429,965,424,965,420,966,419,967,418,968,412,968,408,969,398,970,382,970,398,971,408,972,411,973,417,973,417,974,418,975,422,975,427,976,425,977,425,978,425,978,425,979,427,980,429,980,432,981,436,982,433,983,432,983,432,984,431,985,432,986,432,986,432,987,430,988,433,988,434,989,435,990,435,991,437,991,437,992,439,993,443,993,440,994,439,995,438,996,437,996,438,997,438,998,437,998,437,999,437,1000,437,1001,438,1001,438,1002,437,1003,437,1004,436,1004,435,1005,437,1006,438,1006,439,1007,440,1008,440,1009,440,1009,440,1010,440,1011,441,1011,442,1012,442,1013,442,1014,444,1014,445,1015,447,1016,452,1016,448,1017,445,1018,444,1019,443,1019,443,1020,443,1021,442,1022,441,1022,441,1023,441,1024,441,1024,441,1025,441,1026,440,1027,440,1027,439,1028,439,1029,440,1029,440,1030,440,1031,440,1032,440,1032,440,1033,440,1034,440,1034,439,1035,439,1036,439,1037,439,1037,438,1038,438,1039,437,1040,438,1040,438,1041,438,1042,439,1042,439,1043,439,1044,439,1045,439,1045,439,1046,439,1047,439,1047,439,1048,439,1049,439,1050,440,1050,440,1051,440,1052,439,1052,439,1053,439,1054,439,1055,439,1055,439,1056,439,1057,439,1058,439,1058,439,1059,439,1060,439,1060,439,1061,439,1246,439e" filled="false" stroked="true" strokeweight=".8pt" strokecolor="#0071bc">
                <v:path arrowok="t"/>
              </v:shape>
            </v:group>
            <v:group style="position:absolute;left:325;top:269;width:1659;height:281" coordorigin="325,269" coordsize="1659,281">
              <v:shape style="position:absolute;left:325;top:269;width:1659;height:281" coordorigin="325,269" coordsize="1659,281" path="m325,439l325,439,752,439,752,439,756,439,757,439,757,439,758,439,759,439,759,439,760,439,761,439,762,439,762,439,763,439,764,439,764,439,765,439,766,439,767,439,767,439,768,439,769,439,770,439,770,439,771,439,772,439,772,439,773,439,774,439,775,439,778,439,779,439,780,439,780,439,781,439,782,439,782,439,783,439,784,439,785,439,785,439,786,439,787,439,788,439,788,439,789,439,790,439,790,439,791,439,792,439,793,439,793,439,794,439,795,439,795,439,796,439,797,439,798,439,798,439,799,439,800,439,800,439,801,439,802,439,803,439,803,439,804,439,805,439,806,439,806,439,807,439,808,439,808,439,809,439,810,439,811,439,811,439,812,439,813,439,813,439,814,439,815,439,816,439,816,439,817,439,818,439,818,439,819,439,820,439,821,439,821,439,822,439,823,439,824,438,824,438,825,438,826,438,826,438,827,438,828,438,829,438,829,438,830,438,831,438,831,438,832,438,833,438,834,438,834,439,835,439,836,439,836,439,837,439,838,439,839,439,839,439,840,439,841,440,842,440,842,440,843,440,844,440,844,440,845,440,846,440,847,440,847,440,848,440,849,440,849,440,850,440,851,440,852,440,852,440,853,440,854,441,854,441,855,441,856,441,857,441,857,441,858,441,859,441,860,441,860,441,861,441,862,441,862,441,863,441,864,441,865,441,865,441,866,441,867,442,867,442,868,442,869,442,870,442,870,442,871,442,872,442,872,442,873,442,874,443,875,443,875,443,876,443,877,443,878,443,878,442,879,442,880,442,880,442,881,442,882,442,883,442,883,442,884,441,885,441,885,441,886,441,887,441,888,441,888,441,889,441,890,440,890,440,891,440,892,440,893,440,893,440,894,439,895,439,896,439,896,439,897,438,898,438,898,438,899,437,900,438,901,438,901,438,902,438,903,438,903,439,904,439,905,439,906,439,906,439,907,439,908,439,908,439,909,439,910,439,914,440,914,440,915,440,916,440,916,440,917,441,918,441,919,441,919,441,920,442,921,442,921,442,922,443,923,442,924,441,924,441,925,440,926,439,926,439,927,438,928,438,929,437,929,437,930,436,931,436,932,435,932,434,933,433,934,433,934,433,935,433,936,432,937,432,937,432,938,432,939,432,939,432,940,431,941,431,942,431,942,430,943,430,944,430,944,430,945,430,946,429,947,428,947,428,948,427,949,426,950,426,950,425,951,424,952,424,952,424,953,424,954,424,955,423,955,423,959,420,960,419,960,419,961,418,962,418,962,418,963,417,964,416,965,415,965,415,966,414,967,413,968,412,968,411,969,412,970,414,970,415,971,416,972,417,973,419,973,420,974,421,975,422,975,423,976,424,977,424,978,426,978,427,979,428,980,429,980,430,981,431,982,432,983,433,983,434,984,435,985,436,986,437,986,438,987,440,988,441,988,442,989,444,990,445,991,447,991,448,992,448,993,448,993,448,994,448,995,448,996,448,996,448,997,447,998,448,998,448,999,449,1000,449,1001,449,1001,449,1002,450,1003,450,1004,450,1004,451,1005,451,1006,451,1006,452,1007,452,1008,453,1009,454,1009,453,1010,453,1011,454,1011,454,1012,454,1013,454,1014,454,1014,454,1015,456,1016,457,1016,459,1017,461,1018,462,1019,464,1019,465,1020,467,1021,468,1022,470,1022,472,1023,473,1024,475,1024,477,1025,479,1026,481,1027,481,1027,482,1028,482,1029,482,1029,483,1030,484,1031,485,1032,485,1032,486,1033,487,1034,488,1034,489,1035,489,1036,489,1037,490,1037,490,1038,492,1039,495,1040,497,1040,499,1041,501,1042,503,1042,505,1043,507,1044,508,1045,509,1045,510,1046,511,1047,512,1047,513,1048,514,1052,525,1052,526,1056,535,1057,537,1058,539,1058,542,1059,544,1060,547,1060,549,1061,546,1062,542,1063,539,1063,536,1064,533,1065,531,1065,527,1066,523,1067,521,1068,520,1068,518,1069,516,1070,513,1070,509,1071,506,1072,503,1073,501,1073,499,1074,497,1075,495,1076,493,1076,491,1077,489,1078,488,1078,484,1079,481,1080,478,1081,474,1081,471,1082,468,1083,464,1083,461,1084,461,1085,461,1086,460,1086,460,1087,459,1088,458,1088,457,1092,452,1093,451,1096,445,1097,443,1098,441,1099,439,1099,438,1100,435,1101,433,1101,432,1102,431,1103,430,1104,428,1104,427,1105,425,1106,424,1109,413,1110,411,1114,400,1114,398,1115,395,1116,392,1117,390,1117,387,1118,384,1119,383,1119,382,1120,382,1121,381,1122,379,1122,378,1123,376,1124,375,1124,374,1125,373,1126,372,1127,370,1127,370,1128,369,1129,368,1130,367,1130,364,1131,360,1132,357,1132,353,1133,349,1134,346,1135,342,1135,338,1136,337,1137,335,1137,333,1138,331,1139,329,1140,327,1140,325,1141,323,1142,319,1142,315,1143,311,1144,308,1145,305,1145,303,1146,301,1147,299,1148,294,1148,290,1149,287,1150,284,1150,280,1151,276,1152,272,1153,269,1153,272,1154,276,1155,280,1155,284,1156,287,1157,290,1158,294,1158,299,1159,301,1160,303,1160,305,1161,308,1162,311,1163,315,1163,319,1164,323,1165,325,1166,327,1166,329,1167,331,1168,333,1168,335,1169,337,1170,338,1171,342,1171,346,1172,349,1173,353,1173,357,1174,360,1175,364,1176,367,1176,368,1177,369,1178,370,1178,370,1179,372,1180,373,1181,374,1181,375,1182,376,1183,378,1184,379,1184,381,1185,382,1186,382,1186,383,1187,384,1188,387,1189,390,1189,392,1190,395,1191,398,1191,400,1192,402,1196,413,1196,416,1200,425,1201,427,1202,428,1202,430,1203,431,1204,432,1204,433,1205,435,1206,438,1207,439,1207,441,1208,443,1209,445,1209,447,1213,452,1214,453,1217,458,1218,459,1219,460,1220,460,1220,461,1221,461,1222,461,1222,464,1223,468,1224,471,1225,474,1225,478,1226,481,1227,484,1227,488,1228,489,1229,491,1230,493,1230,495,1231,497,1232,499,1232,501,1233,503,1234,506,1235,509,1235,513,1236,516,1237,518,1238,520,1238,521,1239,523,1240,527,1240,531,1241,533,1242,536,1243,539,1243,542,1244,546,1245,549,1245,547,1246,544,1247,542,1248,539,1248,537,1249,535,1250,533,1250,530,1251,529,1252,527,1253,526,1253,525,1258,513,1258,512,1259,511,1260,510,1261,509,1261,508,1262,507,1263,505,1263,503,1264,501,1265,499,1266,497,1266,495,1267,492,1268,490,1268,490,1269,489,1270,489,1271,489,1271,488,1272,487,1273,486,1274,485,1274,485,1275,484,1276,483,1276,482,1277,482,1278,482,1279,481,1279,481,1280,479,1281,477,1281,475,1282,473,1283,472,1284,470,1284,468,1285,467,1286,465,1286,464,1287,462,1288,461,1289,459,1289,457,1290,456,1291,454,1292,454,1292,454,1293,454,1294,454,1294,454,1295,453,1296,453,1297,454,1297,453,1298,452,1299,452,1299,451,1300,451,1301,451,1302,450,1302,450,1303,450,1304,449,1304,449,1305,449,1306,449,1307,448,1307,448,1308,447,1309,448,1310,448,1310,448,1311,448,1312,448,1312,448,1313,448,1314,448,1315,447,1315,445,1316,444,1317,442,1317,441,1318,440,1319,438,1320,437,1320,436,1321,435,1322,434,1322,433,1323,432,1324,431,1325,430,1325,429,1326,428,1327,427,1330,422,1331,421,1332,420,1333,419,1333,417,1334,416,1335,415,1335,414,1336,412,1337,411,1338,412,1338,413,1339,414,1340,415,1340,415,1341,416,1345,419,1346,419,1346,420,1347,421,1348,422,1348,423,1349,423,1350,423,1351,423,1351,424,1352,424,1353,424,1353,424,1354,424,1355,425,1356,426,1356,426,1357,427,1358,428,1358,428,1359,429,1360,430,1361,430,1361,430,1362,430,1363,430,1364,431,1364,431,1365,431,1366,432,1366,432,1367,432,1368,432,1369,432,1369,432,1370,433,1371,433,1371,433,1372,433,1373,434,1374,435,1374,436,1375,436,1376,437,1376,437,1377,438,1378,438,1379,439,1379,439,1380,440,1381,441,1382,441,1382,442,1383,443,1384,442,1384,442,1385,442,1386,441,1387,441,1387,441,1388,441,1389,440,1389,440,1390,440,1391,440,1392,440,1392,440,1393,440,1394,440,1394,440,1395,439,1396,439,1397,439,1397,439,1398,439,1399,439,1400,439,1400,439,1401,439,1402,439,1402,438,1403,438,1404,438,1405,438,1405,438,1406,437,1407,438,1407,438,1408,438,1409,439,1410,439,1410,439,1411,439,1412,440,1412,440,1413,440,1414,440,1415,440,1415,440,1416,441,1417,441,1418,441,1418,441,1419,441,1420,441,1420,441,1421,441,1422,442,1423,442,1423,442,1424,442,1425,442,1425,442,1426,442,1427,442,1428,443,1428,443,1429,443,1430,443,1430,443,1431,443,1432,442,1433,442,1433,442,1434,442,1435,442,1436,442,1436,442,1437,442,1438,442,1438,442,1439,441,1440,441,1441,441,1441,441,1442,441,1443,441,1443,441,1444,441,1445,441,1446,441,1446,441,1447,441,1448,441,1448,441,1449,441,1450,441,1451,441,1451,441,1452,440,1453,440,1454,440,1454,440,1455,440,1456,440,1456,440,1457,440,1458,440,1459,440,1459,440,1460,440,1461,440,1461,440,1462,440,1463,440,1464,440,1464,440,1465,439,1466,439,1466,439,1467,439,1468,439,1469,439,1469,439,1470,439,1471,439,1472,438,1472,438,1473,438,1474,438,1474,438,1475,438,1476,438,1477,438,1477,438,1478,438,1479,438,1479,438,1480,438,1481,438,1482,438,1482,439,1483,439,1484,439,1484,439,1485,439,1486,439,1487,439,1487,439,1488,439,1489,439,1490,439,1490,439,1491,439,1492,439,1492,439,1493,439,1494,439,1495,439,1495,439,1496,439,1497,439,1497,439,1498,439,1499,439,1500,439,1500,439,1501,439,1502,439,1502,439,1503,439,1504,439,1505,439,1505,439,1506,439,1507,439,1508,439,1508,439,1509,439,1510,439,1510,439,1511,439,1512,439,1513,439,1513,439,1514,439,1515,439,1515,439,1516,439,1517,439,1518,439,1518,439,1519,439,1520,439,1520,439,1521,439,1522,439,1523,439,1523,439,1524,439,1525,439,1526,439,1526,439,1527,439,1528,439,1528,439,1529,439,1530,439,1531,439,1531,439,1532,439,1533,439,1533,439,1534,439,1535,439,1536,439,1536,439,1537,439,1538,439,1538,439,1539,439,1540,439,1541,439,1541,439,1542,439,1543,439,1544,439,1544,439,1545,439,1546,439,1546,439,1547,439,1548,439,1549,439,1549,439,1553,439,1554,439,1582,439,1983,439e" filled="false" stroked="true" strokeweight=".8pt" strokecolor="#d95218">
                <v:path arrowok="t"/>
              </v:shape>
            </v:group>
            <v:group style="position:absolute;left:325;top:303;width:2396;height:224" coordorigin="325,303" coordsize="2396,224">
              <v:shape style="position:absolute;left:325;top:303;width:2396;height:224" coordorigin="325,303" coordsize="2396,224" path="m325,439l325,439,1041,439,1042,439,1047,439,1048,439,1055,439,1056,439,1060,439,1060,439,1064,439,1065,439,1065,439,1066,439,1067,439,1068,439,1072,439,1073,439,1079,439,1080,439,1081,439,1081,439,1082,439,1083,439,1083,439,1084,439,1085,439,1086,439,1086,439,1087,439,1088,439,1088,439,1089,439,1090,439,1091,439,1091,439,1092,439,1093,439,1094,439,1094,439,1095,439,1096,439,1096,439,1097,439,1098,439,1099,439,1099,439,1103,439,1104,439,1104,439,1105,439,1106,439,1106,439,1107,439,1108,439,1109,439,1109,439,1110,439,1111,439,1112,439,1112,439,1113,439,1114,439,1114,439,1115,439,1116,439,1117,439,1117,439,1118,439,1119,439,1119,439,1120,439,1121,439,1122,439,1122,439,1123,439,1124,439,1124,439,1125,439,1126,439,1127,439,1127,439,1128,439,1129,439,1130,439,1130,439,1132,439,1133,439,1134,439,1137,439,1138,439,1139,439,1140,439,1140,439,1141,439,1142,439,1142,439,1143,439,1144,439,1145,439,1158,439,1158,439,1159,439,1160,439,1160,439,1161,439,1162,439,1163,439,1163,439,1164,439,1165,439,1166,439,1166,439,1167,439,1168,439,1168,439,1169,439,1170,439,1171,439,1171,439,1172,439,1173,439,1173,439,1174,439,1175,439,1176,439,1176,439,1177,439,1178,439,1178,439,1179,439,1180,439,1181,439,1181,439,1182,439,1183,439,1184,439,1184,439,1185,439,1186,439,1186,439,1187,439,1188,439,1189,439,1189,439,1190,439,1191,439,1191,439,1192,439,1193,439,1194,439,1194,439,1195,439,1196,439,1202,439,1202,439,1203,440,1204,440,1204,440,1205,440,1206,440,1207,440,1207,440,1208,440,1209,441,1209,441,1210,441,1211,441,1212,441,1212,441,1213,441,1214,441,1214,442,1215,442,1216,442,1217,442,1217,442,1218,442,1219,442,1220,442,1220,442,1221,443,1222,443,1222,443,1223,443,1224,443,1225,443,1225,443,1226,443,1227,443,1227,443,1228,443,1229,443,1230,443,1230,443,1231,443,1232,444,1232,444,1233,444,1234,444,1235,444,1235,444,1236,444,1237,444,1238,444,1241,444,1242,444,1243,444,1243,444,1244,444,1245,444,1245,444,1246,444,1247,444,1248,444,1251,443,1252,443,1253,443,1253,442,1254,442,1255,442,1256,442,1256,442,1257,441,1258,441,1258,441,1259,441,1260,441,1261,440,1261,440,1262,440,1263,440,1263,439,1264,439,1265,439,1266,439,1266,439,1267,439,1268,438,1268,438,1269,438,1270,438,1271,438,1271,438,1272,438,1273,438,1274,438,1274,438,1275,438,1276,438,1276,438,1277,438,1278,438,1279,438,1279,438,1280,438,1281,438,1281,438,1282,438,1283,437,1284,437,1284,437,1285,437,1292,435,1293,434,1294,434,1294,433,1295,433,1296,432,1297,432,1297,431,1298,431,1299,430,1299,430,1300,429,1301,429,1302,428,1302,428,1303,428,1304,427,1304,427,1305,427,1309,425,1310,424,1310,424,1311,424,1312,423,1312,423,1313,423,1314,422,1315,422,1315,421,1316,421,1317,421,1317,420,1318,420,1319,420,1320,420,1320,419,1321,419,1322,419,1322,419,1323,419,1324,418,1325,418,1325,418,1326,417,1327,417,1328,417,1328,417,1329,417,1333,416,1334,416,1341,421,1342,422,1343,423,1343,424,1344,424,1350,432,1351,433,1351,434,1352,435,1353,436,1353,437,1354,438,1355,439,1356,440,1356,441,1357,442,1361,447,1362,447,1363,448,1364,448,1364,449,1365,449,1366,450,1366,451,1367,451,1368,452,1369,453,1369,453,1370,454,1371,455,1371,455,1372,456,1373,457,1374,458,1374,459,1375,459,1376,460,1376,461,1384,472,1385,473,1389,479,1389,481,1390,482,1391,483,1392,485,1396,491,1397,492,1397,493,1398,494,1399,495,1400,496,1400,497,1401,498,1402,499,1406,505,1407,506,1407,507,1408,508,1409,510,1410,511,1410,512,1411,513,1412,513,1412,514,1413,515,1414,516,1415,517,1415,517,1416,518,1417,519,1418,520,1422,524,1423,525,1426,526,1427,526,1433,516,1434,515,1439,503,1440,501,1441,500,1441,498,1442,496,1443,494,1443,492,1444,490,1445,488,1446,486,1446,484,1447,482,1448,480,1448,477,1449,475,1454,465,1454,463,1455,462,1456,460,1456,459,1457,457,1458,456,1459,454,1459,452,1465,439,1466,437,1466,435,1467,433,1468,431,1469,429,1469,427,1470,425,1471,423,1472,421,1472,419,1473,417,1474,415,1474,413,1475,411,1476,409,1477,407,1477,405,1478,403,1479,401,1479,398,1480,396,1481,394,1482,392,1487,376,1488,374,1489,372,1490,370,1490,369,1491,367,1492,365,1492,364,1493,362,1494,360,1495,358,1495,357,1496,355,1497,353,1497,351,1498,349,1499,347,1500,345,1500,343,1501,341,1505,329,1506,327,1507,326,1508,324,1508,322,1509,321,1510,319,1510,317,1514,310,1515,309,1520,303,1520,303,1526,310,1526,311,1531,321,1531,322,1532,324,1533,326,1533,327,1534,329,1535,331,1536,333,1536,334,1537,336,1538,338,1538,341,1539,343,1540,345,1541,347,1541,349,1542,351,1543,353,1544,355,1544,357,1545,358,1546,360,1546,362,1547,364,1548,365,1549,367,1549,369,1550,370,1551,372,1551,374,1552,376,1553,377,1557,389,1558,392,1559,394,1559,396,1560,398,1561,401,1562,403,1562,405,1563,407,1564,409,1564,411,1565,413,1566,415,1567,417,1567,419,1568,421,1569,423,1569,425,1570,427,1571,429,1572,431,1572,433,1573,435,1574,437,1574,439,1575,440,1580,452,1581,454,1585,462,1585,463,1586,465,1587,466,1587,468,1592,480,1592,482,1593,484,1594,486,1595,488,1595,490,1596,492,1597,494,1598,496,1598,498,1599,500,1600,501,1600,503,1601,505,1602,507,1606,516,1607,518,1613,526,1613,526,1618,524,1618,523,1622,520,1623,519,1623,518,1624,517,1625,517,1626,516,1626,515,1627,514,1628,513,1632,507,1633,506,1634,505,1634,504,1635,503,1636,502,1636,501,1637,500,1638,499,1639,498,1639,497,1640,496,1641,495,1641,494,1642,493,1643,492,1644,491,1644,490,1645,489,1649,482,1650,481,1651,479,1652,478,1652,477,1653,475,1654,474,1654,473,1655,472,1663,461,1664,460,1664,459,1665,459,1666,458,1667,457,1667,456,1668,455,1669,455,1670,454,1670,453,1671,453,1672,452,1672,451,1673,451,1677,448,1677,447,1678,447,1679,446,1680,445,1684,440,1685,439,1685,438,1686,437,1687,436,1688,435,1688,434,1689,433,1690,432,1690,431,1691,430,1692,429,1693,428,1693,427,1694,426,1695,425,1695,424,1696,424,1697,423,1698,422,1698,421,1699,421,1700,420,1706,416,1707,416,1708,416,1708,416,1709,416,1710,416,1711,417,1711,417,1712,417,1713,417,1713,417,1714,418,1715,418,1716,418,1716,419,1717,419,1718,419,1718,419,1719,419,1720,420,1724,421,1725,422,1726,422,1726,423,1727,423,1728,423,1729,424,1729,424,1730,424,1731,425,1731,425,1732,426,1733,426,1734,426,1734,427,1735,427,1736,427,1736,428,1737,428,1741,430,1742,431,1742,431,1743,432,1744,432,1744,433,1745,433,1746,434,1747,434,1747,435,1748,435,1749,436,1749,436,1750,436,1751,437,1752,437,1752,437,1753,437,1754,437,1754,437,1755,437,1756,437,1757,437,1757,438,1758,438,1759,438,1760,438,1760,438,1761,438,1762,438,1762,438,1763,438,1764,438,1765,438,1765,438,1766,438,1767,438,1767,438,1768,438,1769,438,1770,438,1770,438,1771,438,1772,438,1772,439,1773,439,1774,439,1775,439,1775,439,1776,439,1777,440,1778,440,1778,440,1779,440,1780,441,1780,441,1781,441,1782,441,1783,441,1783,442,1784,442,1785,442,1785,442,1786,442,1787,443,1788,443,1788,443,1789,443,1790,443,1790,443,1791,443,1792,444,1793,444,1793,444,1794,444,1795,444,1796,444,1796,444,1797,444,1798,444,1798,444,1799,444,1800,444,1801,444,1801,444,1802,444,1803,444,1803,444,1804,444,1805,444,1806,444,1809,443,1810,443,1811,443,1811,443,1812,443,1813,443,1814,443,1814,443,1815,443,1816,443,1816,443,1817,443,1818,443,1819,443,1819,442,1820,442,1821,442,1821,442,1822,442,1823,442,1824,442,1824,442,1825,442,1826,441,1826,441,1827,441,1828,441,1829,441,1829,441,1830,441,1831,441,1832,440,1832,440,1833,440,1834,440,1834,440,1835,440,1836,440,1837,440,1837,439,1838,439,1839,439,1844,439,1844,439,1845,439,1846,439,1847,439,1847,439,1848,439,1849,439,1850,439,1850,439,1851,439,1852,439,1852,439,1853,439,1854,439,1855,439,1855,439,1856,439,1857,439,1857,439,1858,439,1859,439,1860,439,1860,439,1861,439,1862,439,1862,439,1863,439,1864,439,1865,439,1865,439,1866,439,1867,439,1868,439,1868,439,1869,439,1870,439,1870,439,1871,439,1872,439,1873,439,1873,439,1874,439,1875,439,1875,439,1876,439,1880,439,1880,439,1881,439,1882,439,1883,439,1895,439,1896,439,1896,439,1897,439,1898,439,1898,439,1899,439,1900,439,1901,439,1901,439,1902,439,1906,439,1907,439,1909,439,1910,439,1911,439,1911,439,1912,439,1913,439,1914,439,1914,439,1915,439,1916,439,1916,439,1917,439,1918,439,1919,439,1919,439,1920,439,1921,439,1922,439,1922,439,1923,439,1924,439,1924,439,1925,439,1926,439,1927,439,1927,439,1928,439,1929,439,1929,439,1930,439,1931,439,1932,439,1932,439,1933,439,1934,439,1934,439,1935,439,1936,439,1937,439,1937,439,1938,439,1939,439,1940,439,1940,439,1941,439,1942,439,1942,439,1943,439,1944,439,1945,439,1945,439,1946,439,1947,439,1947,439,1948,439,1949,439,1950,439,1950,439,1951,439,1952,439,1952,439,1953,439,1954,439,1955,439,1955,439,1956,439,1957,439,1958,439,1958,439,1959,439,1960,439,1960,439,1967,439,1968,439,1972,439,1973,439,1973,439,1974,439,1975,439,1976,439,1979,439,1980,439,1983,439,1984,439,1991,439,1992,439,1998,439,1999,439,2077,439,2721,439e" filled="false" stroked="true" strokeweight=".8pt" strokecolor="#ecb01f">
                <v:path arrowok="t"/>
              </v:shape>
            </v:group>
            <v:group style="position:absolute;left:325;top:313;width:3133;height:207" coordorigin="325,313" coordsize="3133,207">
              <v:shape style="position:absolute;left:325;top:313;width:3133;height:207" coordorigin="325,313" coordsize="3133,207" path="m325,439l325,439,1349,439,1350,439,1384,439,1384,439,1392,439,1392,439,1397,439,1397,439,1412,439,1412,439,1428,439,1429,439,1430,439,1430,439,1431,439,1432,439,1433,439,1433,439,1434,439,1435,439,1436,439,1436,439,1437,439,1438,439,1438,439,1439,439,1440,439,1441,439,1446,439,1446,439,1450,439,1451,439,1451,439,1452,439,1453,439,1454,439,1459,439,1460,439,1465,439,1466,439,1466,439,1467,439,1468,439,1469,439,1469,439,1470,439,1471,439,1472,439,1472,439,1473,439,1474,439,1474,439,1475,439,1476,439,1477,439,1477,439,1478,439,1479,439,1479,439,1480,439,1481,439,1482,439,1482,439,1483,439,1484,439,1484,439,1485,439,1486,439,1487,439,1487,439,1488,439,1489,439,1490,439,1490,439,1491,439,1492,439,1492,439,1493,439,1494,439,1495,438,1495,438,1496,438,1497,438,1497,438,1498,438,1499,438,1500,438,1500,438,1501,438,1502,438,1502,438,1503,438,1504,438,1505,438,1505,438,1506,438,1507,438,1508,438,1508,438,1509,438,1510,438,1510,438,1511,438,1512,438,1516,438,1517,438,1518,438,1518,438,1519,438,1520,438,1520,438,1521,438,1522,438,1523,438,1523,438,1524,438,1525,438,1526,438,1526,438,1527,438,1528,438,1528,438,1529,438,1530,438,1531,438,1531,438,1532,439,1533,439,1533,439,1534,439,1535,439,1536,439,1536,439,1537,439,1538,439,1538,439,1539,439,1540,439,1541,439,1541,439,1542,439,1543,439,1544,439,1544,439,1545,439,1546,439,1546,439,1547,439,1548,439,1549,439,1549,439,1550,439,1551,439,1551,439,1552,439,1553,439,1554,439,1554,439,1555,439,1556,439,1556,439,1557,439,1558,439,1559,439,1559,439,1560,440,1561,440,1562,440,1562,440,1563,440,1564,440,1564,440,1565,440,1566,440,1567,440,1567,440,1568,441,1569,441,1569,441,1570,441,1571,441,1572,441,1572,441,1573,442,1574,442,1574,442,1575,442,1576,442,1577,442,1577,442,1578,443,1579,443,1580,443,1580,443,1581,443,1582,443,1582,443,1583,444,1584,444,1585,444,1585,444,1586,444,1587,444,1587,444,1588,444,1589,445,1590,445,1590,445,1591,445,1592,445,1592,445,1593,445,1594,445,1595,445,1595,445,1596,445,1597,445,1598,445,1598,445,1599,445,1600,445,1600,445,1601,445,1602,445,1603,445,1603,446,1604,446,1605,446,1605,446,1606,446,1607,445,1608,445,1608,445,1609,445,1610,445,1610,445,1611,445,1612,445,1613,445,1613,445,1614,445,1615,445,1616,444,1616,444,1617,444,1618,444,1618,444,1619,444,1620,443,1621,443,1621,443,1622,443,1623,443,1623,442,1624,442,1625,442,1626,442,1626,441,1627,441,1628,441,1628,441,1629,440,1630,440,1631,440,1637,438,1638,438,1639,438,1639,437,1640,437,1641,437,1641,437,1642,437,1643,436,1644,436,1644,436,1645,436,1646,436,1646,435,1647,435,1648,435,1649,435,1649,434,1650,434,1651,434,1652,434,1652,433,1653,433,1654,433,1654,433,1655,432,1656,432,1657,432,1657,431,1658,431,1659,430,1659,430,1660,430,1661,429,1662,429,1662,428,1663,428,1664,427,1664,427,1665,427,1666,426,1667,426,1667,425,1668,425,1669,424,1670,424,1670,424,1671,423,1672,423,1672,422,1673,422,1674,422,1675,421,1675,421,1676,421,1677,420,1677,420,1678,420,1679,419,1680,419,1680,419,1681,419,1682,418,1682,418,1683,418,1684,418,1685,417,1685,417,1686,417,1687,417,1688,417,1688,417,1689,416,1690,416,1690,416,1691,416,1692,416,1693,416,1693,416,1694,416,1695,416,1708,422,1708,422,1709,423,1710,424,1711,424,1711,425,1712,426,1713,427,1713,427,1718,433,1718,434,1719,435,1720,436,1721,437,1721,437,1722,438,1723,439,1724,440,1724,441,1725,442,1726,443,1726,444,1727,445,1728,446,1729,447,1729,448,1730,449,1731,450,1731,450,1732,451,1733,452,1734,453,1734,454,1735,455,1736,456,1736,457,1737,458,1738,459,1739,460,1739,460,1740,461,1741,462,1742,463,1742,464,1743,465,1744,466,1744,468,1745,469,1746,470,1747,471,1747,472,1748,473,1749,474,1749,475,1750,476,1751,477,1752,478,1752,480,1753,481,1754,482,1754,483,1755,484,1756,486,1757,487,1757,488,1758,489,1759,490,1765,499,1765,500,1766,501,1767,502,1767,502,1768,503,1769,504,1770,505,1770,506,1771,507,1772,508,1772,509,1773,509,1774,510,1775,511,1790,520,1790,520,1815,481,1816,479,1816,477,1817,475,1818,473,1819,472,1819,470,1820,468,1821,466,1821,464,1822,463,1823,461,1824,459,1824,457,1825,455,1826,454,1826,452,1827,450,1828,448,1829,446,1829,444,1830,442,1831,440,1832,438,1832,436,1833,434,1834,432,1834,430,1835,428,1836,426,1837,424,1840,414,1841,412,1842,409,1842,407,1843,405,1844,403,1844,401,1845,399,1846,397,1847,395,1847,393,1848,390,1849,388,1850,386,1855,372,1855,370,1856,369,1857,367,1857,365,1858,363,1859,361,1860,360,1860,358,1861,356,1862,354,1862,353,1863,351,1864,349,1865,347,1865,346,1866,344,1867,342,1887,313,1888,313,1909,346,1909,347,1910,349,1911,351,1911,353,1912,354,1913,356,1914,358,1914,360,1915,361,1916,363,1916,365,1917,367,1918,369,1919,370,1919,372,1920,374,1927,393,1927,395,1928,397,1929,399,1929,401,1930,403,1931,405,1932,407,1932,409,1933,412,1934,414,1937,424,1938,426,1939,428,1940,430,1940,432,1941,434,1942,436,1942,438,1946,448,1947,450,1947,452,1948,454,1949,455,1950,457,1950,459,1951,461,1952,463,1952,464,1953,466,1954,468,1955,470,1955,472,1956,473,1957,475,1958,477,1958,479,1959,481,1960,483,1960,484,1984,520,1985,520,2000,510,2001,509,2001,509,2002,508,2003,507,2004,506,2004,505,2005,504,2006,503,2006,502,2007,502,2008,501,2009,500,2009,499,2016,489,2017,488,2017,487,2018,486,2019,484,2019,483,2020,482,2021,481,2022,480,2022,478,2023,477,2024,476,2024,475,2025,474,2026,473,2027,472,2027,471,2028,470,2029,469,2030,468,2030,466,2031,465,2032,464,2032,463,2033,462,2034,461,2035,460,2035,460,2036,459,2037,458,2037,457,2038,456,2039,455,2040,454,2040,453,2041,452,2042,451,2042,450,2043,450,2044,449,2045,448,2045,447,2046,446,2047,445,2048,444,2048,443,2049,442,2050,441,2050,440,2051,439,2052,438,2053,437,2053,437,2054,436,2055,435,2055,434,2056,433,2057,432,2058,431,2058,430,2059,429,2060,428,2060,427,2061,427,2062,426,2063,425,2063,424,2064,424,2065,423,2066,422,2066,422,2067,421,2068,420,2079,416,2080,416,2081,416,2081,416,2082,416,2083,416,2084,416,2084,416,2085,416,2086,417,2086,417,2087,417,2088,417,2089,417,2089,417,2090,418,2091,418,2091,418,2092,418,2093,419,2094,419,2094,419,2095,419,2096,420,2096,420,2097,420,2098,421,2099,421,2099,421,2100,422,2101,422,2102,422,2102,423,2103,423,2104,424,2107,426,2108,426,2109,427,2109,427,2110,427,2111,428,2112,428,2112,429,2113,429,2114,430,2114,430,2115,430,2116,431,2117,431,2117,432,2118,432,2119,432,2120,433,2120,433,2121,433,2122,433,2122,434,2123,434,2124,434,2125,434,2125,435,2126,435,2127,435,2127,435,2128,436,2129,436,2130,436,2130,436,2131,436,2132,437,2132,437,2133,437,2134,437,2135,437,2135,438,2136,438,2137,438,2138,438,2138,438,2139,439,2140,439,2140,439,2141,439,2142,439,2143,440,2143,440,2144,440,2145,440,2145,441,2146,441,2147,441,2148,441,2148,442,2149,442,2150,442,2150,442,2151,443,2152,443,2153,443,2153,443,2154,443,2155,444,2156,444,2156,444,2157,444,2158,444,2158,444,2159,445,2160,445,2161,445,2161,445,2162,445,2163,445,2163,445,2164,445,2165,445,2166,445,2166,445,2167,445,2168,446,2168,446,2169,446,2170,446,2171,446,2171,445,2172,445,2173,445,2174,445,2174,445,2175,445,2176,445,2176,445,2177,445,2178,445,2179,445,2179,445,2180,445,2181,445,2181,445,2182,445,2183,445,2184,445,2184,445,2185,445,2186,444,2186,444,2187,444,2188,444,2189,444,2189,444,2190,444,2191,444,2192,443,2192,443,2193,443,2194,443,2194,443,2195,443,2196,443,2197,442,2197,442,2198,442,2199,442,2199,442,2200,442,2201,442,2202,441,2202,441,2203,441,2204,441,2204,441,2205,441,2206,441,2207,440,2207,440,2208,440,2209,440,2210,440,2210,440,2211,440,2212,440,2212,440,2213,440,2214,440,2215,439,2215,439,2216,439,2217,439,2217,439,2218,439,2219,439,2220,439,2220,439,2221,439,2222,439,2222,439,2223,439,2224,439,2225,439,2225,439,2226,439,2227,439,2228,439,2228,439,2229,439,2230,439,2230,439,2231,439,2232,439,2233,439,2233,439,2234,439,2235,439,2235,439,2236,439,2237,439,2238,439,2238,439,2239,439,2240,439,2240,439,2241,439,2242,439,2243,438,2243,438,2244,438,2245,438,2246,438,2246,438,2247,438,2248,438,2248,438,2249,438,2250,438,2251,438,2251,438,2252,438,2253,438,2253,438,2254,438,2255,438,2256,438,2256,438,2257,438,2258,438,2262,438,2263,438,2264,438,2264,438,2265,438,2266,438,2266,438,2267,438,2268,438,2269,438,2269,438,2270,438,2271,438,2271,438,2272,438,2273,438,2274,438,2274,438,2275,438,2276,438,2276,438,2277,438,2278,438,2279,438,2279,438,2280,439,2281,439,2282,439,2282,439,2283,439,2284,439,2284,439,2285,439,2286,439,2287,439,2287,439,2288,439,2289,439,2289,439,2290,439,2291,439,2292,439,2292,439,2293,439,2294,439,2294,439,2295,439,2296,439,2297,439,2297,439,2298,439,2299,439,2300,439,2300,439,2301,439,2302,439,2302,439,2303,439,2304,439,2305,439,2305,439,2306,439,2307,439,2307,439,2308,439,2309,439,2314,439,2315,439,2320,439,2321,439,2322,439,2323,439,2323,439,2324,439,2328,439,2328,439,2333,439,2334,439,2335,439,2336,439,2336,439,2337,439,2338,439,2338,439,2339,439,2340,439,2341,439,2341,439,2342,439,2343,439,2343,439,2344,439,2345,439,2346,439,2361,439,2362,439,2377,439,2377,439,2382,439,2382,439,2390,439,2390,439,2424,439,2425,439,2518,439,3458,439e" filled="false" stroked="true" strokeweight=".8pt" strokecolor="#7d2e8e">
                <v:path arrowok="t"/>
              </v:shape>
            </v:group>
            <v:group style="position:absolute;left:3445;top:29;width:567;height:640" coordorigin="3445,29" coordsize="567,640">
              <v:shape style="position:absolute;left:3445;top:29;width:567;height:640" coordorigin="3445,29" coordsize="567,640" path="m3445,668l4012,668,4012,29,3445,29,3445,668xe" filled="true" fillcolor="#ffffff" stroked="false">
                <v:path arrowok="t"/>
                <v:fill type="solid"/>
              </v:shape>
            </v:group>
            <v:group style="position:absolute;left:3594;top:72;width:399;height:92" coordorigin="3594,72" coordsize="399,92">
              <v:shape style="position:absolute;left:3594;top:72;width:399;height:92" coordorigin="3594,72" coordsize="399,92" path="m3652,153l3610,153,3613,156,3616,159,3623,163,3627,164,3638,164,3645,161,3652,153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611,72l3594,72,3594,162,3610,162,3610,153,3652,153,3654,150,3621,150,3617,148,3612,140,3611,135,3611,122,3613,117,3618,110,3621,109,3654,109,3650,104,3611,104,3611,72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654,109l3630,109,3633,110,3639,117,3640,122,3640,137,3639,142,3633,148,3630,150,3654,150,3655,149,3658,140,3658,118,3655,110,3654,109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638,95l3623,95,3617,98,3611,104,3650,104,3645,98,3638,95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689,72l3672,72,3672,88,3689,88,3689,72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689,97l3672,97,3672,162,3689,162,3689,97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746,95l3730,95,3724,97,3714,102,3710,107,3704,117,3703,123,3703,136,3731,164,3746,164,3754,160,3765,150,3732,150,3728,148,3722,141,3720,136,3721,123,3722,118,3728,111,3732,109,3765,109,3754,99,3746,95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765,109l3741,109,3745,111,3751,118,3752,123,3752,136,3751,141,3745,148,3741,150,3765,150,3767,147,3770,139,3770,119,3767,111,3765,109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799,97l3783,97,3783,162,3800,162,3800,131,3801,124,3803,117,3804,114,3807,112,3809,111,3821,111,3823,106,3799,106,3799,97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821,111l3814,111,3817,112,3820,114,3821,111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818,95l3811,95,3809,96,3804,99,3802,102,3799,106,3823,106,3825,99,3822,96,3818,95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886,86l3862,86,3865,87,3869,91,3870,94,3870,101,3869,105,3865,111,3860,116,3843,132,3836,139,3829,150,3827,156,3827,162,3887,162,3887,146,3853,146,3857,141,3858,140,3862,136,3872,126,3876,122,3887,90,3886,86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868,72l3851,72,3844,74,3833,82,3830,89,3829,98,3846,100,3846,95,3848,91,3852,87,3855,86,3886,86,3885,84,3875,74,3868,72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920,145l3903,145,3903,162,3920,162,3920,145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991,86l3967,86,3970,87,3974,91,3975,94,3975,101,3948,132,3941,139,3935,150,3933,156,3932,162,3993,162,3993,146,3958,146,3962,141,3963,139,3967,136,3978,126,3981,122,3993,90,3991,86xe" filled="true" fillcolor="#000000" stroked="false">
                <v:path arrowok="t"/>
                <v:fill type="solid"/>
              </v:shape>
              <v:shape style="position:absolute;left:3594;top:72;width:399;height:92" coordorigin="3594,72" coordsize="399,92" path="m3973,72l3956,72,3949,74,3938,82,3935,89,3934,98,3951,100,3952,95,3953,91,3957,87,3960,86,3991,86,3990,84,3980,74,3973,72xe" filled="true" fillcolor="#000000" stroked="false">
                <v:path arrowok="t"/>
                <v:fill type="solid"/>
              </v:shape>
            </v:group>
            <v:group style="position:absolute;left:3457;top:113;width:120;height:2" coordorigin="3457,113" coordsize="120,2">
              <v:shape style="position:absolute;left:3457;top:113;width:120;height:2" coordorigin="3457,113" coordsize="120,0" path="m3457,113l3577,113e" filled="false" stroked="true" strokeweight=".8pt" strokecolor="#0071bc">
                <v:path arrowok="t"/>
              </v:shape>
            </v:group>
            <v:group style="position:absolute;left:3594;top:229;width:402;height:92" coordorigin="3594,229" coordsize="402,92">
              <v:shape style="position:absolute;left:3594;top:229;width:402;height:92" coordorigin="3594,229" coordsize="402,92" path="m3652,310l3610,310,3613,313,3616,316,3623,320,3627,321,3638,321,3645,318,3652,310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611,229l3594,229,3594,319,3610,319,3610,310,3652,310,3654,307,3621,307,3617,305,3612,297,3611,292,3611,279,3613,274,3618,267,3621,266,3654,266,3650,262,3611,262,3611,229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654,266l3630,266,3633,267,3639,274,3640,279,3640,294,3639,299,3633,305,3630,307,3654,307,3655,306,3658,297,3658,275,3655,267,3654,266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638,252l3623,252,3617,256,3611,262,3650,262,3645,255,3638,252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689,229l3672,229,3672,245,3689,245,3689,229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689,254l3672,254,3672,319,3689,319,3689,254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746,252l3730,252,3724,254,3714,260,3710,264,3704,274,3703,280,3703,293,3731,321,3746,321,3754,317,3765,307,3732,307,3728,305,3722,298,3720,293,3721,280,3722,275,3728,268,3732,267,3765,267,3754,256,3746,252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765,267l3741,267,3745,268,3751,275,3752,280,3752,293,3751,298,3745,305,3741,307,3765,307,3767,304,3770,296,3770,277,3767,269,3765,267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799,254l3783,254,3783,319,3800,319,3800,288,3801,281,3803,274,3804,271,3807,269,3809,268,3821,268,3823,263,3799,263,3799,254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821,268l3814,268,3817,269,3820,271,3821,268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818,252l3811,252,3809,253,3804,256,3802,259,3799,263,3823,263,3825,256,3822,254,3818,252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886,243l3862,243,3865,244,3869,248,3870,251,3870,259,3869,262,3865,268,3860,273,3843,289,3836,297,3829,307,3827,313,3827,319,3887,319,3887,303,3853,303,3857,298,3858,297,3862,293,3872,283,3876,280,3887,247,3886,243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868,229l3851,229,3844,231,3833,239,3830,246,3829,255,3846,257,3846,252,3848,248,3852,244,3855,243,3886,243,3885,241,3875,231,3868,229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920,302l3903,302,3903,319,3920,319,3920,302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985,301l3968,301,3968,319,3985,319,3985,301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985,229l3970,229,3931,286,3931,301,3996,301,3996,286,3947,286,3968,255,3985,255,3985,229xe" filled="true" fillcolor="#000000" stroked="false">
                <v:path arrowok="t"/>
                <v:fill type="solid"/>
              </v:shape>
              <v:shape style="position:absolute;left:3594;top:229;width:402;height:92" coordorigin="3594,229" coordsize="402,92" path="m3985,255l3968,255,3968,286,3985,286,3985,255xe" filled="true" fillcolor="#000000" stroked="false">
                <v:path arrowok="t"/>
                <v:fill type="solid"/>
              </v:shape>
            </v:group>
            <v:group style="position:absolute;left:3457;top:270;width:120;height:2" coordorigin="3457,270" coordsize="120,2">
              <v:shape style="position:absolute;left:3457;top:270;width:120;height:2" coordorigin="3457,270" coordsize="120,0" path="m3457,270l3577,270e" filled="false" stroked="true" strokeweight=".8pt" strokecolor="#d95218">
                <v:path arrowok="t"/>
              </v:shape>
            </v:group>
            <v:group style="position:absolute;left:3594;top:386;width:401;height:93" coordorigin="3594,386" coordsize="401,93">
              <v:shape style="position:absolute;left:3594;top:386;width:401;height:93" coordorigin="3594,386" coordsize="401,93" path="m3652,467l3610,467,3613,470,3616,473,3623,477,3627,478,3638,478,3645,475,3652,467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611,386l3594,386,3594,476,3610,476,3610,467,3652,467,3654,464,3621,464,3617,462,3612,454,3611,449,3611,436,3613,431,3618,424,3621,423,3654,423,3650,419,3611,419,3611,386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654,423l3630,423,3633,424,3639,431,3640,436,3640,451,3639,456,3633,463,3630,464,3654,464,3655,463,3658,454,3658,432,3655,424,3654,423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638,410l3623,410,3617,413,3611,419,3650,419,3645,412,3638,410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689,386l3672,386,3672,402,3689,402,3689,386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689,411l3672,411,3672,476,3689,476,3689,411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746,410l3730,410,3724,411,3714,417,3710,421,3704,431,3703,437,3703,450,3731,478,3746,478,3754,475,3765,464,3732,464,3728,462,3722,455,3720,450,3721,437,3722,432,3728,425,3732,424,3765,424,3754,413,3746,410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765,424l3741,424,3745,425,3751,432,3752,437,3752,450,3751,455,3745,462,3741,464,3765,464,3767,462,3770,453,3770,434,3767,426,3765,424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799,411l3783,411,3783,476,3800,476,3800,445,3801,438,3803,431,3804,428,3807,426,3809,425,3821,425,3823,420,3799,420,3799,411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821,425l3814,425,3817,426,3820,428,3821,425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818,410l3811,410,3809,410,3804,413,3802,416,3799,420,3823,420,3825,413,3822,411,3818,410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886,400l3862,400,3865,401,3869,405,3870,408,3870,416,3869,419,3865,425,3860,430,3843,446,3836,454,3829,465,3827,470,3827,476,3887,476,3887,460,3853,460,3857,456,3858,454,3862,451,3872,441,3876,437,3887,404,3886,400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868,386l3851,386,3844,388,3833,396,3830,403,3829,413,3846,414,3846,409,3848,406,3852,401,3855,400,3886,400,3885,398,3875,388,3868,386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920,459l3903,459,3903,476,3920,476,3920,459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974,386l3957,386,3949,389,3937,404,3934,416,3934,449,3937,460,3949,474,3956,478,3974,478,3981,475,3992,464,3992,464,3963,464,3960,462,3955,456,3954,452,3954,441,3955,437,3957,434,3959,432,3962,431,3991,431,3986,425,3952,425,3953,415,3954,408,3959,402,3962,400,3991,400,3989,395,3980,388,3974,386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991,431l3969,431,3972,432,3976,437,3977,442,3977,453,3976,457,3972,462,3969,464,3992,464,3994,457,3994,439,3992,432,3991,431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975,418l3962,418,3956,420,3952,425,3986,425,3981,421,3975,418xe" filled="true" fillcolor="#000000" stroked="false">
                <v:path arrowok="t"/>
                <v:fill type="solid"/>
              </v:shape>
              <v:shape style="position:absolute;left:3594;top:386;width:401;height:93" coordorigin="3594,386" coordsize="401,93" path="m3991,400l3969,400,3971,401,3974,404,3976,407,3976,410,3993,408,3992,402,3991,401,3991,400xe" filled="true" fillcolor="#000000" stroked="false">
                <v:path arrowok="t"/>
                <v:fill type="solid"/>
              </v:shape>
            </v:group>
            <v:group style="position:absolute;left:3457;top:427;width:120;height:2" coordorigin="3457,427" coordsize="120,2">
              <v:shape style="position:absolute;left:3457;top:427;width:120;height:2" coordorigin="3457,427" coordsize="120,0" path="m3457,427l3577,427e" filled="false" stroked="true" strokeweight=".8pt" strokecolor="#ecb01f">
                <v:path arrowok="t"/>
              </v:shape>
            </v:group>
            <v:group style="position:absolute;left:3594;top:543;width:400;height:93" coordorigin="3594,543" coordsize="400,93">
              <v:shape style="position:absolute;left:3594;top:543;width:400;height:93" coordorigin="3594,543" coordsize="400,93" path="m3652,624l3610,624,3613,628,3616,630,3623,634,3627,635,3638,635,3645,632,3652,624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611,543l3594,543,3594,633,3610,633,3610,624,3652,624,3654,621,3621,621,3617,619,3612,611,3611,606,3611,593,3613,588,3618,582,3621,580,3654,580,3650,576,3611,576,3611,543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654,580l3630,580,3633,582,3639,588,3640,593,3640,608,3639,613,3633,620,3630,621,3654,621,3655,620,3658,611,3658,589,3655,581,3654,580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638,567l3623,567,3617,570,3611,576,3650,576,3645,570,3638,567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689,543l3672,543,3672,559,3689,559,3689,543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689,568l3672,568,3672,633,3689,633,3689,568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746,567l3730,567,3724,568,3714,574,3710,578,3704,589,3703,594,3703,607,3731,635,3746,635,3754,632,3765,621,3732,621,3728,619,3722,612,3720,607,3721,594,3722,589,3728,583,3732,581,3765,581,3754,570,3746,567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765,581l3741,581,3745,583,3751,589,3752,594,3752,607,3751,612,3745,619,3741,621,3765,621,3767,619,3770,611,3770,591,3767,583,3765,581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799,568l3783,568,3783,633,3800,633,3800,602,3801,595,3803,588,3804,586,3807,583,3809,582,3821,582,3823,577,3799,577,3799,568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821,582l3814,582,3817,583,3820,585,3821,582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818,567l3811,567,3809,567,3804,570,3802,573,3799,577,3823,577,3825,570,3822,568,3818,567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886,557l3862,557,3865,558,3869,562,3870,565,3870,573,3869,576,3865,582,3860,587,3843,604,3836,611,3829,622,3827,627,3827,633,3887,633,3887,617,3853,617,3857,613,3858,611,3862,608,3872,598,3876,594,3887,561,3886,557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868,543l3851,543,3844,545,3833,553,3830,560,3829,570,3846,571,3846,566,3848,563,3852,558,3855,557,3886,557,3885,555,3875,545,3868,543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920,616l3903,616,3903,633,3920,633,3920,616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972,543l3955,543,3948,545,3939,554,3936,559,3936,570,3937,574,3941,580,3944,583,3949,585,3944,587,3940,590,3935,598,3934,603,3934,617,3937,624,3949,633,3956,635,3973,635,3980,632,3991,622,3991,621,3960,621,3957,620,3952,615,3951,611,3951,603,3952,600,3956,594,3959,592,3988,592,3987,590,3983,587,3978,585,3982,583,3985,581,3986,578,3960,578,3957,577,3954,574,3953,571,3953,564,3954,562,3957,558,3960,557,3989,557,3988,554,3978,545,3972,543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988,592l3967,592,3970,594,3975,599,3976,602,3976,611,3975,615,3970,620,3967,621,3991,621,3993,615,3993,602,3992,597,3988,592xe" filled="true" fillcolor="#000000" stroked="false">
                <v:path arrowok="t"/>
                <v:fill type="solid"/>
              </v:shape>
              <v:shape style="position:absolute;left:3594;top:543;width:400;height:93" coordorigin="3594,543" coordsize="400,93" path="m3989,557l3967,557,3969,558,3973,562,3974,564,3974,571,3973,574,3969,577,3967,578,3986,578,3989,574,3990,571,3990,559,3989,557xe" filled="true" fillcolor="#000000" stroked="false">
                <v:path arrowok="t"/>
                <v:fill type="solid"/>
              </v:shape>
            </v:group>
            <v:group style="position:absolute;left:3457;top:584;width:120;height:2" coordorigin="3457,584" coordsize="120,2">
              <v:shape style="position:absolute;left:3457;top:584;width:120;height:2" coordorigin="3457,584" coordsize="120,0" path="m3457,584l3577,584e" filled="false" stroked="true" strokeweight=".8pt" strokecolor="#7d2e8e">
                <v:path arrowok="t"/>
              </v:shape>
            </v:group>
            <v:group style="position:absolute;left:3445;top:29;width:567;height:640" coordorigin="3445,29" coordsize="567,640">
              <v:shape style="position:absolute;left:3445;top:29;width:567;height:640" coordorigin="3445,29" coordsize="567,640" path="m3445,29l4012,29,4012,668,3445,668,3445,29xe" filled="false" stroked="true" strokeweight=".1pt" strokecolor="#252525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tabs>
          <w:tab w:pos="5422" w:val="left" w:leader="none"/>
        </w:tabs>
        <w:spacing w:line="1039" w:lineRule="exact"/>
        <w:ind w:left="715" w:right="0"/>
        <w:jc w:val="left"/>
      </w:pPr>
      <w:r>
        <w:rPr>
          <w:position w:val="-20"/>
        </w:rPr>
        <w:pict>
          <v:group style="width:207.6pt;height:52pt;mso-position-horizontal-relative:char;mso-position-vertical-relative:line" coordorigin="0,0" coordsize="4152,1040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5,53,2226,56,2227,61,2227,116,2249,116,2249,56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92,96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1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87;width:3687;height:2" coordorigin="394,187" coordsize="3687,2">
              <v:shape style="position:absolute;left:394;top:187;width:3687;height:2" coordorigin="394,187" coordsize="3687,0" path="m394,187l4081,187e" filled="false" stroked="true" strokeweight=".1pt" strokecolor="#252525">
                <v:path arrowok="t"/>
              </v:shape>
            </v:group>
            <v:group style="position:absolute;left:394;top:187;width:2;height:37" coordorigin="394,187" coordsize="2,37">
              <v:shape style="position:absolute;left:394;top:187;width:2;height:37" coordorigin="394,187" coordsize="0,37" path="m394,187l394,224e" filled="false" stroked="true" strokeweight=".1pt" strokecolor="#252525">
                <v:path arrowok="t"/>
              </v:shape>
            </v:group>
            <v:group style="position:absolute;left:1316;top:187;width:2;height:37" coordorigin="1316,187" coordsize="2,37">
              <v:shape style="position:absolute;left:1316;top:187;width:2;height:37" coordorigin="1316,187" coordsize="0,37" path="m1316,187l1316,224e" filled="false" stroked="true" strokeweight=".1pt" strokecolor="#252525">
                <v:path arrowok="t"/>
              </v:shape>
            </v:group>
            <v:group style="position:absolute;left:2237;top:187;width:2;height:37" coordorigin="2237,187" coordsize="2,37">
              <v:shape style="position:absolute;left:2237;top:187;width:2;height:37" coordorigin="2237,187" coordsize="0,37" path="m2237,187l2237,224e" filled="false" stroked="true" strokeweight=".1pt" strokecolor="#252525">
                <v:path arrowok="t"/>
              </v:shape>
            </v:group>
            <v:group style="position:absolute;left:3159;top:187;width:2;height:37" coordorigin="3159,187" coordsize="2,37">
              <v:shape style="position:absolute;left:3159;top:187;width:2;height:37" coordorigin="3159,187" coordsize="0,37" path="m3159,187l3159,224e" filled="false" stroked="true" strokeweight=".1pt" strokecolor="#252525">
                <v:path arrowok="t"/>
              </v:shape>
            </v:group>
            <v:group style="position:absolute;left:4081;top:187;width:2;height:37" coordorigin="4081,187" coordsize="2,37">
              <v:shape style="position:absolute;left:4081;top:187;width:2;height:37" coordorigin="4081,187" coordsize="0,37" path="m4081,187l4081,224e" filled="false" stroked="true" strokeweight=".1pt" strokecolor="#252525">
                <v:path arrowok="t"/>
              </v:shape>
            </v:group>
            <v:group style="position:absolute;left:394;top:860;width:3687;height:2" coordorigin="394,860" coordsize="3687,2">
              <v:shape style="position:absolute;left:394;top:860;width:3687;height:2" coordorigin="394,860" coordsize="3687,0" path="m394,860l4081,860e" filled="false" stroked="true" strokeweight=".1pt" strokecolor="#252525">
                <v:path arrowok="t"/>
              </v:shape>
            </v:group>
            <v:group style="position:absolute;left:394;top:823;width:2;height:37" coordorigin="394,823" coordsize="2,37">
              <v:shape style="position:absolute;left:394;top:823;width:2;height:37" coordorigin="394,823" coordsize="0,37" path="m394,860l394,823e" filled="false" stroked="true" strokeweight=".1pt" strokecolor="#252525">
                <v:path arrowok="t"/>
              </v:shape>
            </v:group>
            <v:group style="position:absolute;left:1316;top:823;width:2;height:37" coordorigin="1316,823" coordsize="2,37">
              <v:shape style="position:absolute;left:1316;top:823;width:2;height:37" coordorigin="1316,823" coordsize="0,37" path="m1316,860l1316,823e" filled="false" stroked="true" strokeweight=".1pt" strokecolor="#252525">
                <v:path arrowok="t"/>
              </v:shape>
            </v:group>
            <v:group style="position:absolute;left:2237;top:823;width:2;height:37" coordorigin="2237,823" coordsize="2,37">
              <v:shape style="position:absolute;left:2237;top:823;width:2;height:37" coordorigin="2237,823" coordsize="0,37" path="m2237,860l2237,823e" filled="false" stroked="true" strokeweight=".1pt" strokecolor="#252525">
                <v:path arrowok="t"/>
              </v:shape>
            </v:group>
            <v:group style="position:absolute;left:3159;top:823;width:2;height:37" coordorigin="3159,823" coordsize="2,37">
              <v:shape style="position:absolute;left:3159;top:823;width:2;height:37" coordorigin="3159,823" coordsize="0,37" path="m3159,860l3159,823e" filled="false" stroked="true" strokeweight=".1pt" strokecolor="#252525">
                <v:path arrowok="t"/>
              </v:shape>
            </v:group>
            <v:group style="position:absolute;left:4081;top:823;width:2;height:37" coordorigin="4081,823" coordsize="2,37">
              <v:shape style="position:absolute;left:4081;top:823;width:2;height:37" coordorigin="4081,823" coordsize="0,37" path="m4081,860l4081,823e" filled="false" stroked="true" strokeweight=".1pt" strokecolor="#252525">
                <v:path arrowok="t"/>
              </v:shape>
            </v:group>
            <v:group style="position:absolute;left:394;top:187;width:2;height:673" coordorigin="394,187" coordsize="2,673">
              <v:shape style="position:absolute;left:394;top:187;width:2;height:673" coordorigin="394,187" coordsize="0,673" path="m394,860l394,187e" filled="false" stroked="true" strokeweight=".1pt" strokecolor="#252525">
                <v:path arrowok="t"/>
              </v:shape>
            </v:group>
            <v:group style="position:absolute;left:4081;top:187;width:2;height:673" coordorigin="4081,187" coordsize="2,673">
              <v:shape style="position:absolute;left:4081;top:187;width:2;height:673" coordorigin="4081,187" coordsize="0,673" path="m4081,860l4081,187e" filled="false" stroked="true" strokeweight=".1pt" strokecolor="#252525">
                <v:path arrowok="t"/>
              </v:shape>
            </v:group>
            <v:group style="position:absolute;left:394;top:860;width:37;height:2" coordorigin="394,860" coordsize="37,2">
              <v:shape style="position:absolute;left:394;top:860;width:37;height:2" coordorigin="394,860" coordsize="37,0" path="m394,860l431,860e" filled="false" stroked="true" strokeweight=".1pt" strokecolor="#252525">
                <v:path arrowok="t"/>
              </v:shape>
            </v:group>
            <v:group style="position:absolute;left:394;top:524;width:37;height:2" coordorigin="394,524" coordsize="37,2">
              <v:shape style="position:absolute;left:394;top:524;width:37;height:2" coordorigin="394,524" coordsize="37,0" path="m394,524l431,524e" filled="false" stroked="true" strokeweight=".1pt" strokecolor="#252525">
                <v:path arrowok="t"/>
              </v:shape>
            </v:group>
            <v:group style="position:absolute;left:394;top:187;width:37;height:2" coordorigin="394,187" coordsize="37,2">
              <v:shape style="position:absolute;left:394;top:187;width:37;height:2" coordorigin="394,187" coordsize="37,0" path="m394,187l431,187e" filled="false" stroked="true" strokeweight=".1pt" strokecolor="#252525">
                <v:path arrowok="t"/>
              </v:shape>
            </v:group>
            <v:group style="position:absolute;left:4044;top:860;width:37;height:2" coordorigin="4044,860" coordsize="37,2">
              <v:shape style="position:absolute;left:4044;top:860;width:37;height:2" coordorigin="4044,860" coordsize="37,0" path="m4081,860l4044,860e" filled="false" stroked="true" strokeweight=".1pt" strokecolor="#252525">
                <v:path arrowok="t"/>
              </v:shape>
            </v:group>
            <v:group style="position:absolute;left:4044;top:187;width:37;height:2" coordorigin="4044,187" coordsize="37,2">
              <v:shape style="position:absolute;left:4044;top:187;width:37;height:2" coordorigin="4044,187" coordsize="37,0" path="m4081,187l4044,187e" filled="false" stroked="true" strokeweight=".1pt" strokecolor="#252525">
                <v:path arrowok="t"/>
              </v:shape>
            </v:group>
            <v:group style="position:absolute;left:361;top:937;width:3791;height:103" coordorigin="361,937" coordsize="3791,103">
              <v:shape style="position:absolute;left:361;top:937;width:3791;height:103" coordorigin="361,937" coordsize="3791,103" path="m403,937l384,937,376,940,371,947,364,963,361,985,363,1010,369,1026,376,1035,384,1039,403,1039,411,1036,416,1029,419,1023,391,1023,389,1023,386,1020,384,1017,382,1008,381,1000,381,976,391,953,419,953,418,950,411,940,403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9,953l396,953,398,954,402,957,403,960,405,968,406,976,406,1000,396,1023,419,1023,423,1014,426,991,424,966,419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02,1010l1283,1012,1284,1020,1288,1027,1299,1037,1307,1039,1328,1039,1337,1035,1345,1024,1313,1024,1310,1023,1304,1018,1303,1014,1302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7,986l1320,986,1324,987,1329,993,1331,998,1331,1011,1329,1016,1324,1022,1320,1024,1345,1024,1348,1020,1350,1012,1350,994,1347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6,939l1295,939,1285,991,1301,993,1305,988,1310,986,1347,986,1341,980,1336,974,1307,974,1310,957,1346,957,1346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28,971l1315,971,1311,972,1307,974,1336,974,1328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65l2195,965,2195,1038,2214,1038,2214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37l2199,937,2197,943,2193,948,2181,958,2175,961,2170,962,2170,980,2180,977,2188,972,2195,965,2214,965,2214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85,937l2266,937,2258,940,2253,947,2246,963,2243,985,2245,1010,2251,1026,2258,1035,2266,1039,2285,1039,2293,1036,2298,1029,2301,1023,2273,1023,2271,1023,2268,1020,2266,1017,2264,1008,2263,1000,2263,976,2273,953,2301,953,2300,950,2293,940,2285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301,953l2278,953,2280,954,2284,957,2285,960,2287,968,2288,976,2288,1000,2278,1023,2301,1023,2305,1014,2308,991,2306,966,2301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65l3117,965,3117,1038,3136,1038,3136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37l3120,937,3118,943,3114,948,3102,958,3097,961,3092,962,3092,980,3102,977,3110,972,3117,965,3136,965,3136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84,1010l3165,1012,3166,1020,3170,1027,3181,1037,3189,1039,3210,1039,3219,1035,3227,1024,3195,1024,3192,1023,3186,1018,3185,1014,3184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9,986l3202,986,3206,987,3211,993,3213,998,3213,1011,3211,1016,3206,1022,3202,1024,3227,1024,3230,1020,3232,1012,3232,994,3229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8,939l3177,939,3167,991,3183,993,3187,988,3192,986,3229,986,3223,980,3218,974,3189,974,3192,957,3228,957,3228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10,971l3197,971,3193,972,3189,974,3218,974,3210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72,953l4045,953,4048,954,4053,959,4054,962,4054,970,4053,974,4048,981,4043,986,4023,1004,4016,1012,4009,1024,4007,1031,4006,1038,4073,1038,4073,1020,4035,1020,4036,1018,4038,1016,4041,1013,4045,1009,4057,998,4061,993,4073,957,4072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51,937l4033,937,4025,939,4013,948,4009,956,4008,967,4027,969,4028,963,4029,959,4034,954,4037,953,4072,953,4071,950,4059,940,4051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28,937l4109,937,4101,940,4096,947,4089,963,4086,985,4088,1010,4094,1026,4101,1035,4109,1039,4128,1039,4136,1036,4141,1029,4144,1023,4116,1023,4114,1023,4111,1020,4109,1017,4107,1008,4106,1000,4106,976,4116,953,4144,953,4143,950,4136,940,4128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44,953l4121,953,4123,954,4127,957,4128,960,4131,968,4131,976,4131,1000,4121,1023,4144,1023,4149,1014,4151,991,4149,966,4144,953xe" filled="true" fillcolor="#252525" stroked="false">
                <v:path arrowok="t"/>
                <v:fill type="solid"/>
              </v:shape>
            </v:group>
            <v:group style="position:absolute;left:286;top:815;width:66;height:103" coordorigin="286,815" coordsize="66,103">
              <v:shape style="position:absolute;left:286;top:815;width:66;height:103" coordorigin="286,815" coordsize="66,103" path="m328,815l309,815,301,818,296,825,289,840,286,863,288,888,294,904,301,913,309,917,328,917,336,913,341,907,344,901,316,901,314,900,311,897,309,894,307,886,306,878,306,854,316,831,344,831,343,828,336,818,328,815xe" filled="true" fillcolor="#252525" stroked="false">
                <v:path arrowok="t"/>
                <v:fill type="solid"/>
              </v:shape>
              <v:shape style="position:absolute;left:286;top:815;width:66;height:103" coordorigin="286,815" coordsize="66,103" path="m344,831l321,831,323,831,327,834,328,837,330,846,331,854,331,878,321,901,344,901,348,891,351,868,349,844,344,831xe" filled="true" fillcolor="#252525" stroked="false">
                <v:path arrowok="t"/>
                <v:fill type="solid"/>
              </v:shape>
            </v:group>
            <v:group style="position:absolute;left:168;top:478;width:185;height:103" coordorigin="168,478" coordsize="185,103">
              <v:shape style="position:absolute;left:168;top:478;width:185;height:103" coordorigin="168,478" coordsize="185,103" path="m211,478l191,478,184,482,178,488,171,504,168,527,170,552,176,567,183,577,191,580,211,580,218,577,224,570,226,565,199,565,197,564,193,561,191,558,189,549,189,541,189,518,199,494,227,494,226,491,218,482,211,478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227,494l203,494,205,495,209,498,210,501,213,510,213,518,213,541,203,565,226,565,231,555,233,532,232,508,227,494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270,560l250,560,250,579,270,579,270,560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305,551l286,553,287,561,290,568,302,578,309,580,330,580,339,576,347,565,315,565,312,564,307,559,305,555,305,551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350,527l323,527,326,529,332,535,333,539,333,552,332,557,326,563,323,565,347,565,351,561,353,553,353,535,350,527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348,480l298,480,288,532,303,534,308,530,313,527,350,527,338,515,309,515,312,498,348,498,348,480xe" filled="true" fillcolor="#252525" stroked="false">
                <v:path arrowok="t"/>
                <v:fill type="solid"/>
              </v:shape>
              <v:shape style="position:absolute;left:168;top:478;width:185;height:103" coordorigin="168,478" coordsize="185,103" path="m331,512l318,512,314,513,309,515,338,515,331,512xe" filled="true" fillcolor="#252525" stroked="false">
                <v:path arrowok="t"/>
                <v:fill type="solid"/>
              </v:shape>
            </v:group>
            <v:group style="position:absolute;left:291;top:142;width:44;height:101" coordorigin="291,142" coordsize="44,101">
              <v:shape style="position:absolute;left:291;top:142;width:44;height:101" coordorigin="291,142" coordsize="44,101" path="m335,170l316,170,316,242,335,242,335,170xe" filled="true" fillcolor="#252525" stroked="false">
                <v:path arrowok="t"/>
                <v:fill type="solid"/>
              </v:shape>
              <v:shape style="position:absolute;left:291;top:142;width:44;height:101" coordorigin="291,142" coordsize="44,101" path="m335,142l320,142,317,148,313,153,302,162,296,166,291,167,291,185,301,181,309,177,316,170,335,170,335,142xe" filled="true" fillcolor="#252525" stroked="false">
                <v:path arrowok="t"/>
                <v:fill type="solid"/>
              </v:shape>
            </v:group>
            <v:group style="position:absolute;left:0;top:138;width:147;height:776" coordorigin="0,138" coordsize="147,776">
              <v:shape style="position:absolute;left:0;top:138;width:147;height:776" coordorigin="0,138" coordsize="147,776" path="m115,799l0,845,0,869,115,914,115,889,89,880,89,873,69,873,27,857,69,842,89,842,89,834,115,824,115,799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9,842l69,842,69,873,89,873,89,842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667l54,667,48,667,30,688,30,699,31,703,35,712,38,716,43,719,38,722,35,725,31,733,30,737,30,753,34,761,43,768,32,768,32,789,115,789,115,767,66,767,61,766,54,764,51,762,47,756,46,753,46,747,61,739,115,739,115,717,67,717,61,716,54,714,51,712,47,706,46,703,46,696,48,693,54,689,59,689,115,689,115,66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6,565l59,565,49,568,33,581,30,590,30,605,31,610,36,619,40,622,44,625,32,625,32,646,146,646,146,624,64,624,57,622,49,615,47,611,47,600,49,596,58,589,64,587,115,587,113,582,97,568,86,56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87l82,587,89,589,97,595,99,600,99,610,97,615,88,622,81,624,146,624,146,624,104,624,109,619,112,616,116,608,116,605,116,590,115,58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25l0,525,0,547,115,547,115,52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20,481l0,481,0,503,20,503,20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481l32,481,32,503,115,503,115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57l32,457,32,467,49,467,49,45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3,418l96,420,98,424,98,427,49,435,2,435,15,457,93,457,98,457,101,457,104,456,116,440,116,429,115,424,113,41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20l32,420,32,435,49,435,49,42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330l32,330,32,352,78,352,86,353,92,355,95,357,99,363,100,366,100,373,81,384,32,384,32,405,92,405,98,405,116,372,115,367,110,357,107,353,102,350,115,350,115,33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231l0,231,0,253,41,253,34,260,30,268,30,287,33,296,48,309,59,312,86,312,97,309,113,295,115,290,63,290,57,288,49,281,46,277,46,266,49,262,57,255,64,253,104,253,102,252,115,252,115,23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04,253l82,253,88,255,97,262,99,266,99,278,96,283,87,289,80,290,115,290,116,287,116,273,115,268,111,259,107,255,104,253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63,138l50,142,34,156,30,166,30,189,34,198,49,212,60,216,85,216,95,213,102,208,112,201,115,194,79,194,79,193,60,193,55,192,48,185,46,181,47,172,48,168,55,162,60,161,66,160,79,160,79,139,63,13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92,140l88,162,92,163,95,165,99,169,100,172,100,181,98,185,91,192,86,193,79,194,115,194,116,190,116,167,114,159,106,147,100,143,92,14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79,160l66,160,66,193,60,193,79,193,79,160xe" filled="true" fillcolor="#252525" stroked="false">
                <v:path arrowok="t"/>
                <v:fill type="solid"/>
              </v:shape>
            </v:group>
            <v:group style="position:absolute;left:394;top:276;width:3687;height:585" coordorigin="394,276" coordsize="3687,585">
              <v:shape style="position:absolute;left:394;top:276;width:3687;height:585" coordorigin="394,276" coordsize="3687,585" path="m394,837l417,769,423,706,430,620,435,553,439,482,441,447,446,382,453,307,459,276,462,277,471,336,477,426,482,496,484,533,489,603,493,667,500,745,509,811,540,858,543,858,583,806,585,800,588,794,606,767,608,768,626,804,628,810,664,859,682,860,684,860,736,832,738,829,756,814,759,814,779,834,781,837,829,860,831,860,833,860,835,860,838,860,840,860,867,855,869,855,871,854,874,853,876,853,892,851,894,851,912,854,914,855,916,856,919,856,921,857,948,860,950,860,952,860,955,860,957,860,959,860,961,860,964,860,966,860,979,860,982,860,984,860,986,860,988,860,1002,859,1004,859,1006,859,1009,859,1011,859,1024,857,1027,856,1049,853,1051,853,1063,855,1065,855,1067,856,1069,856,1072,856,1074,857,1076,857,1078,858,1081,858,1083,858,1085,859,1110,860,1112,860,1114,860,1126,860,1128,860,1162,850,1164,849,1182,845,1184,845,1202,851,1204,852,1207,853,1209,854,1211,854,1243,860,1245,860,1247,860,1249,860,1252,860,1254,860,1256,860,1258,860,1261,860,1263,860,1265,860,1267,860,1270,860,1272,860,1274,860,1276,860,1279,860,1281,860,1283,860,1285,860,1288,859,1299,858,1301,858,1303,858,1306,857,1308,857,1310,857,1333,854,1335,854,1353,856,1355,857,1366,859,1369,859,1371,859,1373,859,1375,859,1378,860,1380,860,1382,860,1384,860,1387,860,1389,860,1391,860,1393,860,1396,860,1398,860,1400,860,1402,860,1405,860,1407,860,1409,860,1411,860,1414,860,1416,860,1418,860,1420,860,1423,860,1425,860,1427,860,1429,860,1432,860,1434,860,1436,860,1438,860,1441,860,1443,860,1445,860,1447,860,1450,860,1452,859,1454,859,1456,859,1459,859,1461,859,1463,859,1465,859,1468,859,1470,859,1472,859,1474,859,1477,859,1479,859,1481,860,1483,860,1486,860,1488,860,1490,860,1492,860,1495,860,1497,860,1499,860,1501,860,1504,860,1506,860,1508,860,1510,860,1513,860,1515,860,1517,860,1519,860,1522,860,1524,860,1526,860,1528,860,1531,860,1562,860,1564,860,1576,860,1578,860,1580,860,1582,860,1585,860,1587,860,1589,860,1591,860,1594,860,1596,860,1598,860,1600,860,1603,860,1605,860,1607,860,1609,860,1612,860,1614,860,1616,860,1618,860,1621,859,1623,859,1625,859,1627,859,1630,859,1632,859,1634,860,1636,860,1639,860,1641,860,1643,860,1645,860,1648,860,1650,860,1652,860,1654,860,1657,860,1659,860,1661,860,1663,860,1666,860,1668,860,1670,860,1672,860,1675,860,1677,860,1695,860,1697,860,1699,860,1702,860,1704,860,1706,860,1708,860,1711,860,1713,860,1724,859,1726,859,1729,859,1731,859,1733,858,1735,858,1738,858,1740,858,1742,857,1744,857,1747,857,1760,856,1762,856,1776,857,1778,857,1780,858,1783,858,1785,858,1787,858,1789,859,1792,859,1794,859,1796,859,1798,859,1801,859,1803,860,1805,860,1807,860,1810,860,1812,860,1814,860,1816,860,1819,860,1821,860,1823,860,1825,860,1828,860,1830,860,1841,860,1844,860,1846,860,1848,860,1850,860,1853,860,1855,860,1857,860,1859,860,1862,860,1864,860,1866,859,1868,859,1871,859,1873,859,1875,859,1877,858,1889,856,1891,856,1909,854,1911,854,1927,856,1929,856,1931,856,1934,857,1936,857,1938,858,1940,858,1943,858,1958,860,1961,860,1963,860,1965,860,1967,860,1970,860,1972,860,1974,860,1976,860,1979,860,1981,860,1983,860,1985,860,1988,860,1990,860,1992,860,1994,860,1997,860,1999,860,2001,860,2003,860,2006,860,2008,860,2010,860,2012,859,2015,859,2017,859,2019,859,2021,859,2024,859,2026,859,2028,859,2030,859,2033,859,2035,858,2037,858,2039,858,2042,858,2044,858,2046,858,2048,858,2051,858,2053,859,2055,859,2057,859,2060,859,2062,859,2064,859,2066,859,2069,859,2071,859,2073,859,2075,860,2078,860,2080,860,2082,860,2084,860,2087,860,2089,860,2091,860,2093,860,2096,860,2098,860,2100,860,2102,860,2105,860,2107,860,2109,860,2111,860,2114,860,2134,860,2136,860,2138,860,2141,860,2143,860,2145,860,2147,860,2150,860,2152,860,2154,860,2156,860,2159,860,2161,860,2163,860,2165,860,2168,860,2170,860,2172,860,2174,860,2177,859,2179,859,2181,859,2183,859,2186,859,2188,859,2190,859,2192,859,2195,859,2197,859,2199,859,2201,859,2204,859,2206,859,2219,859,2222,859,2224,859,2226,860,2228,860,2231,860,2233,860,2235,860,2237,860,2240,860,2242,860,2244,860,2246,860,2249,860,2251,860,2253,860,2255,860,2258,860,2260,860,2273,860,2276,860,2278,860,2280,860,2282,860,2285,860,2287,860,2289,860,2291,860,2294,860,2296,860,2298,860,2300,860,2303,859,2305,859,2307,859,2309,859,2312,859,2314,859,2316,859,2318,859,2321,859,2323,859,2325,858,2327,858,2330,858,2332,858,2334,858,2336,858,2339,858,2341,858,2343,859,2345,859,2348,859,2350,859,2352,859,2354,859,2357,859,2359,859,2361,859,2363,859,2366,860,2368,860,2370,860,2372,860,2384,860,2386,860,2388,860,2390,860,2393,860,2395,860,2397,860,2399,860,2402,860,2404,860,2422,860,2424,860,2435,860,2438,860,2440,860,2442,860,2444,860,2447,860,2449,860,2451,860,2453,860,2456,860,2458,860,2460,860,2462,860,2465,860,2467,860,2469,860,2471,860,2474,860,2476,860,2478,860,2480,860,2483,860,2485,860,2487,860,2489,860,2492,860,2494,860,2496,860,2498,860,2501,860,2503,860,2505,860,2507,860,2510,860,2512,860,2514,860,2516,860,2519,860,2521,860,2523,860,2525,860,2528,860,2530,860,2532,860,2534,860,2537,860,2539,860,2541,860,2543,860,2579,860,2582,860,2606,860,2609,860,2627,860,2629,860,2656,860,2658,860,2739,860,2741,860,2773,860,2775,860,2782,860,2784,860,2786,860,2813,860,2816,860,2854,860,2856,860,2868,860,2870,860,2872,860,2874,860,2877,860,2879,860,2881,860,2883,860,2886,860,2888,860,2890,860,2892,860,2895,860,2897,860,2899,860,2901,860,2904,860,2906,860,2908,860,2910,860,2913,860,2915,860,2917,860,2919,860,2922,860,2924,860,2926,860,2928,860,2931,860,2933,860,2935,860,2937,860,2940,860,2942,860,2944,860,2946,860,2949,860,2951,860,2953,860,2955,860,2958,860,2960,860,2962,860,2964,860,2967,860,2969,860,2971,860,2996,860,2998,860,3000,860,3003,860,3005,860,3007,860,3009,860,3012,860,3014,860,3016,860,3018,860,3021,860,3023,860,3025,860,3027,860,3030,860,3032,860,3034,860,3036,860,3039,859,3041,859,3043,859,3045,859,3048,859,3050,859,3052,859,3054,859,3057,859,3059,859,3061,859,3063,859,3066,859,3068,859,3070,859,3072,859,3075,859,3077,859,3079,859,3081,859,3084,859,3086,859,3088,860,3090,860,3093,860,3095,860,3097,860,3099,860,3102,860,3104,860,3106,860,3108,860,3111,860,3113,860,3115,860,3117,860,3147,860,3149,860,3151,860,3153,860,3156,860,3158,860,3160,860,3162,860,3165,860,3167,860,3169,860,3171,860,3174,860,3176,860,3178,860,3180,860,3183,860,3185,860,3187,860,3189,860,3192,859,3194,859,3196,859,3198,859,3201,859,3203,860,3205,860,3207,860,3210,860,3212,860,3214,860,3216,860,3219,860,3221,860,3223,860,3225,860,3228,860,3230,860,3232,860,3234,860,3237,860,3239,860,3241,860,3243,860,3246,860,3248,860,3250,860,3252,860,3255,860,3257,860,3259,860,3288,860,3291,860,3302,860,3304,860,3306,860,3309,860,3311,860,3313,860,3315,860,3318,860,3320,860,3322,860,3324,860,3327,860,3329,860,3331,860,3333,860,3336,860,3338,859,3340,859,3342,859,3345,859,3347,859,3349,859,3351,859,3354,859,3356,859,3358,859,3360,859,3363,859,3365,859,3367,859,3369,860,3372,860,3374,860,3376,860,3378,860,3381,860,3383,860,3385,860,3387,860,3390,860,3392,860,3394,860,3396,860,3399,860,3401,860,3403,860,3405,860,3408,860,3410,860,3426,860,3428,860,3430,860,3432,860,3435,860,3453,859,3455,859,3457,859,3459,859,3462,859,3464,859,3466,859,3468,859,3484,858,3486,858,3500,858,3502,858,3504,859,3507,859,3509,859,3511,859,3513,859,3516,859,3518,859,3520,859,3522,860,3538,860,3540,860,3543,860,3545,860,3547,860,3549,860,3552,860,3554,860,3556,860,3558,860,3567,860,3570,860,3572,860,3574,860,3576,860,3579,860,3581,860,3583,860,3585,860,3588,860,3590,860,3592,860,3594,860,3597,860,3599,860,3601,860,3603,860,3606,860,3608,860,3610,860,3612,860,3615,859,3617,859,3619,859,3621,859,3624,859,3626,859,3628,859,3630,859,3633,859,3635,859,3637,859,3639,859,3642,859,3644,859,3646,859,3648,859,3651,859,3653,859,3655,859,3657,859,3660,860,3662,860,3664,860,3666,860,3669,860,3671,860,3673,860,3675,860,3678,860,3680,860,3682,860,3684,860,3687,860,3689,860,3700,860,3702,860,3720,860,3723,860,3738,860,3741,860,3743,860,3745,860,3747,860,3750,860,3752,860,3754,860,3756,860,3759,860,3761,860,3779,860,3781,860,3783,860,3786,860,3788,860,3790,860,3792,860,3795,860,3797,860,3799,860,3802,860,3804,860,3817,860,3820,860,3883,860,3885,860,3903,860,3905,860,3907,860,3910,860,3912,860,3923,860,3925,860,3928,860,3932,860,3934,860,3937,860,3950,860,3952,860,3955,860,3957,860,3959,860,3975,860,3977,860,4002,860,4004,860,4015,860,4018,860,4020,860,4022,860,4024,860,4027,860,4029,860,4031,860,4033,860,4036,860,4038,860,4040,860,4042,860,4045,860,4047,860,4049,860,4051,860,4054,860,4056,860,4058,860,4060,860,4063,860,4065,860,4067,860,4069,860,4072,860,4074,860,4076,860,4078,860,4081,860,4081,860e" filled="false" stroked="true" strokeweight=".6pt" strokecolor="#0071bc">
                <v:path arrowok="t"/>
              </v:shape>
            </v:group>
            <v:group style="position:absolute;left:394;top:585;width:3687;height:276" coordorigin="394,585" coordsize="3687,276">
              <v:shape style="position:absolute;left:394;top:585;width:3687;height:276" coordorigin="394,585" coordsize="3687,276" path="m394,859l426,806,435,743,441,682,444,662,453,598,457,585,459,585,471,647,477,712,480,734,489,806,516,860,525,860,527,860,529,860,549,860,552,860,554,860,556,860,588,854,590,853,601,850,603,850,617,854,619,855,651,860,653,860,655,860,657,860,660,860,707,860,709,860,711,860,714,860,716,860,718,860,745,858,747,858,750,858,752,858,754,858,756,858,759,858,761,858,772,858,774,859,777,859,779,859,781,859,795,860,797,860,799,860,801,860,804,860,806,860,808,860,810,860,853,860,856,860,858,860,860,860,862,860,865,860,867,860,869,860,871,860,874,860,876,860,878,860,880,860,894,860,896,860,898,860,901,860,903,860,905,860,907,860,910,860,921,860,923,860,1022,860,1024,860,1038,860,1040,860,1042,860,1045,860,1047,860,1058,860,1060,860,1063,860,1065,860,1067,860,1081,860,1083,860,1139,860,1141,860,1144,860,1146,860,1148,860,1150,860,1153,860,1155,860,1157,860,1159,860,1162,860,1164,860,1166,860,1168,860,1171,860,1173,860,1175,860,1177,860,1180,860,1182,860,1184,860,1198,860,1200,860,1202,860,1204,860,1207,860,1209,860,1211,860,1213,860,1216,860,1218,860,1220,860,1222,860,1303,860,1306,860,1321,860,1324,860,1342,860,1344,860,1360,860,1362,860,1738,860,1740,860,1778,860,1780,860,1880,860,1882,860,1895,860,1898,860,1900,860,1902,860,1904,860,1922,860,1925,860,1927,860,1929,860,1931,860,1934,860,1936,860,1938,860,1940,860,1943,860,3473,860,3475,860,3477,860,3489,860,3491,860,3493,860,3495,860,3511,860,4081,860e" filled="false" stroked="true" strokeweight=".6pt" strokecolor="#d95218">
                <v:path arrowok="t"/>
              </v:shape>
            </v:group>
            <v:group style="position:absolute;left:394;top:732;width:3687;height:129" coordorigin="394,732" coordsize="3687,129">
              <v:shape style="position:absolute;left:394;top:732;width:3687;height:129" coordorigin="394,732" coordsize="3687,129" path="m394,860l396,860,399,860,435,808,441,779,444,769,457,732,459,732,475,792,477,803,502,859,516,860,518,860,520,860,561,860,563,860,565,860,567,860,570,860,572,860,574,860,576,860,579,860,581,860,583,860,585,859,588,859,590,859,592,859,594,859,597,859,599,859,601,859,603,859,606,859,608,859,610,859,612,859,615,859,617,860,619,860,621,860,624,860,626,860,628,860,630,860,633,860,635,860,637,860,639,860,642,860,644,860,727,860,729,860,732,860,734,860,736,860,738,860,741,860,743,860,745,860,747,860,750,860,752,860,754,860,756,860,759,860,761,860,763,860,765,860,768,860,770,860,772,860,774,860,777,860,779,860,781,860,783,860,786,860,788,860,790,860,792,860,795,860,1166,860,1168,860,1171,860,1173,860,1184,860,1186,860,1189,860,1202,860,4081,860e" filled="false" stroked="true" strokeweight=".6pt" strokecolor="#ecb01f">
                <v:path arrowok="t"/>
              </v:shape>
            </v:group>
            <v:group style="position:absolute;left:394;top:802;width:3687;height:59" coordorigin="394,802" coordsize="3687,59">
              <v:shape style="position:absolute;left:394;top:802;width:3687;height:59" coordorigin="394,802" coordsize="3687,59" path="m394,860l441,824,444,819,457,802,459,803,473,827,475,833,511,860,513,860,516,860,518,860,565,860,567,860,570,860,572,860,574,860,576,860,579,860,581,860,583,860,585,860,588,860,590,860,592,860,594,860,597,860,599,860,601,860,603,860,606,860,608,860,610,860,612,860,615,860,617,860,619,860,621,860,624,860,626,860,628,860,630,860,750,860,752,860,770,860,772,860,783,860,4081,860e" filled="false" stroked="true" strokeweight=".6pt" strokecolor="#7d2e8e">
                <v:path arrowok="t"/>
              </v:shape>
            </v:group>
            <v:group style="position:absolute;left:3514;top:185;width:568;height:641" coordorigin="3514,185" coordsize="568,641">
              <v:shape style="position:absolute;left:3514;top:185;width:568;height:641" coordorigin="3514,185" coordsize="568,641" path="m3514,825l4082,825,4082,185,3514,185,3514,825xe" filled="true" fillcolor="#ffffff" stroked="false">
                <v:path arrowok="t"/>
                <v:fill type="solid"/>
              </v:shape>
            </v:group>
            <v:group style="position:absolute;left:3664;top:227;width:399;height:92" coordorigin="3664,227" coordsize="399,92">
              <v:shape style="position:absolute;left:3664;top:227;width:399;height:92" coordorigin="3664,227" coordsize="399,92" path="m3722,308l3680,308,3683,312,3686,315,3693,318,3697,319,3708,319,3715,316,3722,308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681,228l3664,228,3664,318,3680,318,3680,308,3722,308,3724,306,3691,306,3687,303,3682,296,3681,291,3681,277,3683,272,3688,266,3692,264,3724,264,3720,260,3681,260,3681,228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724,264l3700,264,3703,266,3709,273,3710,277,3710,292,3709,298,3703,304,3700,306,3724,306,3725,304,3728,296,3728,274,3725,266,3724,264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708,251l3693,251,3687,254,3681,260,3720,260,3715,254,3708,251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759,228l3742,228,3742,244,3759,244,3759,228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759,253l3742,253,3742,318,3759,318,3759,253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816,251l3800,251,3794,253,3784,258,3780,262,3774,273,3773,279,3773,292,3801,319,3816,319,3824,316,3835,305,3802,305,3798,304,3792,297,3791,292,3791,279,3792,274,3798,267,3802,265,3835,265,3824,254,3816,251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835,265l3811,265,3815,267,3821,274,3822,279,3822,292,3821,297,3815,304,3811,305,3835,305,3837,303,3840,295,3840,275,3837,267,3835,265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869,253l3853,253,3853,318,3870,318,3870,287,3871,279,3873,272,3874,270,3877,267,3879,267,3891,267,3893,262,3869,262,3869,253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891,267l3884,267,3887,268,3890,269,3891,267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888,251l3881,251,3879,252,3874,255,3872,257,3869,262,3893,262,3895,254,3892,252,3888,251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956,242l3932,242,3935,243,3939,247,3940,250,3940,257,3939,261,3935,267,3930,272,3913,288,3906,295,3903,301,3899,306,3898,312,3897,318,3957,318,3957,302,3923,302,3927,297,3928,295,3932,292,3943,282,3946,278,3957,245,3956,242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938,227l3921,227,3914,229,3903,238,3900,245,3899,254,3916,256,3916,251,3918,247,3922,243,3925,242,3956,242,3955,239,3945,230,3938,227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3990,301l3973,301,3973,318,3990,318,3990,301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4061,242l4037,242,4040,243,4044,247,4045,250,4045,257,4018,288,4011,295,4005,306,4003,312,4002,318,4063,318,4063,302,4028,302,4032,297,4033,295,4037,292,4048,282,4051,278,4063,245,4061,242xe" filled="true" fillcolor="#000000" stroked="false">
                <v:path arrowok="t"/>
                <v:fill type="solid"/>
              </v:shape>
              <v:shape style="position:absolute;left:3664;top:227;width:399;height:92" coordorigin="3664,227" coordsize="399,92" path="m4043,227l4026,227,4019,229,4008,238,4005,245,4004,254,4021,256,4022,251,4023,247,4027,243,4030,242,4061,242,4060,239,4050,230,4043,227xe" filled="true" fillcolor="#000000" stroked="false">
                <v:path arrowok="t"/>
                <v:fill type="solid"/>
              </v:shape>
            </v:group>
            <v:group style="position:absolute;left:3526;top:269;width:121;height:2" coordorigin="3526,269" coordsize="121,2">
              <v:shape style="position:absolute;left:3526;top:269;width:121;height:2" coordorigin="3526,269" coordsize="121,0" path="m3526,269l3646,269e" filled="false" stroked="true" strokeweight=".6pt" strokecolor="#0071bc">
                <v:path arrowok="t"/>
              </v:shape>
            </v:group>
            <v:group style="position:absolute;left:3664;top:385;width:402;height:92" coordorigin="3664,385" coordsize="402,92">
              <v:shape style="position:absolute;left:3664;top:385;width:402;height:92" coordorigin="3664,385" coordsize="402,92" path="m3722,465l3680,465,3683,469,3686,472,3693,476,3697,477,3708,477,3715,473,3722,465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681,385l3664,385,3664,475,3680,475,3680,465,3722,465,3724,463,3691,463,3687,461,3682,453,3681,448,3681,434,3683,430,3685,426,3688,423,3692,421,3724,421,3720,417,3681,417,3681,385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724,421l3700,421,3703,423,3709,430,3710,434,3710,450,3709,455,3703,461,3700,463,3724,463,3725,461,3728,453,3728,431,3725,423,3724,421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708,408l3693,408,3687,411,3681,417,3720,417,3715,411,3708,408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759,385l3742,385,3742,401,3759,401,3759,385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759,410l3742,410,3742,475,3759,475,3759,410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816,408l3800,408,3794,410,3784,415,3780,419,3774,430,3773,436,3773,449,3801,477,3816,477,3824,473,3835,462,3802,462,3798,461,3792,454,3791,449,3791,436,3792,431,3798,424,3802,422,3835,422,3824,411,3816,408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835,422l3811,422,3815,424,3821,431,3822,436,3822,449,3821,454,3815,461,3811,462,3835,462,3837,460,3840,452,3840,432,3837,424,3835,422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869,410l3853,410,3853,475,3870,475,3870,444,3871,436,3879,424,3891,424,3893,419,3869,419,3869,410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891,424l3884,424,3887,425,3890,427,3891,424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888,408l3881,408,3879,409,3877,410,3874,412,3872,415,3869,419,3893,419,3895,412,3892,409,3888,408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956,399l3932,399,3935,400,3939,404,3940,407,3940,414,3939,418,3935,424,3930,429,3913,445,3906,452,3903,458,3899,463,3898,469,3897,475,3957,475,3957,459,3923,459,3927,454,3928,453,3932,449,3943,439,3946,435,3952,429,3954,425,3957,418,3957,414,3957,402,3956,399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938,385l3921,385,3914,387,3903,395,3900,402,3899,411,3916,413,3916,408,3918,404,3920,402,3922,400,3925,399,3956,399,3955,397,3945,387,3938,385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3990,458l3973,458,3973,475,3990,475,3990,458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4055,457l4038,457,4038,475,4055,475,4055,457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4055,385l4040,385,4001,442,4001,457,4066,457,4066,442,4017,442,4038,411,4055,411,4055,385xe" filled="true" fillcolor="#000000" stroked="false">
                <v:path arrowok="t"/>
                <v:fill type="solid"/>
              </v:shape>
              <v:shape style="position:absolute;left:3664;top:385;width:402;height:92" coordorigin="3664,385" coordsize="402,92" path="m4055,411l4038,411,4038,442,4055,442,4055,411xe" filled="true" fillcolor="#000000" stroked="false">
                <v:path arrowok="t"/>
                <v:fill type="solid"/>
              </v:shape>
            </v:group>
            <v:group style="position:absolute;left:3526;top:426;width:121;height:2" coordorigin="3526,426" coordsize="121,2">
              <v:shape style="position:absolute;left:3526;top:426;width:121;height:2" coordorigin="3526,426" coordsize="121,0" path="m3526,426l3646,426e" filled="false" stroked="true" strokeweight=".6pt" strokecolor="#d95218">
                <v:path arrowok="t"/>
              </v:shape>
            </v:group>
            <v:group style="position:absolute;left:3664;top:543;width:401;height:93" coordorigin="3664,543" coordsize="401,93">
              <v:shape style="position:absolute;left:3664;top:543;width:401;height:93" coordorigin="3664,543" coordsize="401,93" path="m3722,624l3680,624,3683,627,3686,630,3693,634,3697,635,3708,635,3715,632,3722,624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681,543l3664,543,3664,633,3680,633,3680,624,3722,624,3724,621,3691,621,3687,619,3682,611,3681,606,3681,593,3683,588,3688,581,3692,580,3724,580,3720,576,3681,576,3681,543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724,580l3700,580,3703,581,3709,588,3710,593,3710,608,3709,613,3703,620,3700,621,3724,621,3725,620,3728,611,3728,589,3725,581,3724,580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708,567l3693,567,3687,570,3681,576,3720,576,3715,569,3708,567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759,543l3742,543,3742,559,3759,559,3759,543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759,568l3742,568,3742,633,3759,633,3759,568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816,567l3800,567,3794,568,3784,574,3780,578,3774,588,3773,594,3773,607,3801,635,3816,635,3824,632,3835,621,3802,621,3798,619,3792,612,3791,607,3791,594,3792,589,3798,582,3802,581,3835,581,3824,570,3816,567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835,581l3811,581,3815,582,3821,589,3822,594,3822,607,3821,612,3815,619,3811,621,3835,621,3837,619,3840,610,3840,591,3837,583,3835,581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869,568l3853,568,3853,633,3870,633,3870,602,3871,595,3873,588,3874,585,3877,583,3879,582,3891,582,3893,577,3869,577,3869,568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891,582l3884,582,3887,583,3890,585,3891,582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888,567l3881,567,3879,567,3874,570,3872,573,3869,577,3893,577,3895,570,3892,568,3888,567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956,557l3932,557,3935,558,3939,562,3940,565,3940,573,3939,576,3935,582,3930,587,3913,603,3906,611,3903,616,3899,622,3898,627,3897,633,3957,633,3957,617,3923,617,3927,613,3928,611,3932,608,3943,598,3946,594,3957,561,3956,557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938,543l3921,543,3914,545,3903,553,3900,560,3899,570,3916,571,3916,566,3918,563,3922,558,3925,557,3956,557,3955,555,3945,545,3938,543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3990,616l3973,616,3973,633,3990,633,3990,616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4044,543l4027,543,4019,546,4007,561,4004,573,4004,606,4007,617,4019,631,4026,635,4044,635,4051,632,4062,621,4062,621,4033,621,4030,619,4025,613,4024,609,4024,598,4025,594,4029,589,4032,588,4061,588,4056,582,4022,582,4023,572,4024,565,4029,559,4032,557,4061,557,4059,552,4050,545,4044,543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4061,588l4039,588,4042,589,4046,594,4047,598,4047,610,4046,614,4042,619,4039,621,4062,621,4064,614,4064,596,4062,589,4061,588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4045,575l4032,575,4026,577,4022,582,4056,582,4052,578,4045,575xe" filled="true" fillcolor="#000000" stroked="false">
                <v:path arrowok="t"/>
                <v:fill type="solid"/>
              </v:shape>
              <v:shape style="position:absolute;left:3664;top:543;width:401;height:93" coordorigin="3664,543" coordsize="401,93" path="m4061,557l4039,557,4041,558,4045,561,4046,564,4046,567,4063,565,4062,559,4061,558,4061,557xe" filled="true" fillcolor="#000000" stroked="false">
                <v:path arrowok="t"/>
                <v:fill type="solid"/>
              </v:shape>
            </v:group>
            <v:group style="position:absolute;left:3526;top:584;width:121;height:2" coordorigin="3526,584" coordsize="121,2">
              <v:shape style="position:absolute;left:3526;top:584;width:121;height:2" coordorigin="3526,584" coordsize="121,0" path="m3526,584l3646,584e" filled="false" stroked="true" strokeweight=".6pt" strokecolor="#ecb01f">
                <v:path arrowok="t"/>
              </v:shape>
            </v:group>
            <v:group style="position:absolute;left:3664;top:700;width:400;height:93" coordorigin="3664,700" coordsize="400,93">
              <v:shape style="position:absolute;left:3664;top:700;width:400;height:93" coordorigin="3664,700" coordsize="400,93" path="m3722,781l3680,781,3683,785,3686,787,3693,791,3697,792,3708,792,3715,789,3722,781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681,700l3664,700,3664,790,3680,790,3680,781,3722,781,3724,778,3691,778,3687,776,3682,768,3681,763,3681,750,3683,745,3685,742,3688,739,3692,737,3724,737,3720,733,3681,733,3681,700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724,737l3700,737,3703,739,3709,745,3710,750,3710,765,3709,770,3703,777,3700,778,3724,778,3725,777,3728,768,3728,746,3725,738,3724,737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708,724l3693,724,3687,727,3681,733,3720,733,3715,727,3708,724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759,700l3742,700,3742,716,3759,716,3759,700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759,725l3742,725,3742,790,3759,790,3759,725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816,724l3800,724,3794,725,3784,731,3780,735,3774,746,3773,751,3773,764,3801,792,3816,792,3824,789,3835,778,3802,778,3798,776,3792,769,3791,764,3791,751,3792,746,3798,739,3802,738,3835,738,3824,727,3816,724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835,738l3811,738,3815,739,3821,746,3822,751,3822,764,3821,769,3815,776,3811,778,3835,778,3837,776,3840,768,3840,748,3837,740,3835,738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869,725l3853,725,3853,790,3870,790,3870,759,3871,752,3879,739,3891,739,3893,734,3869,734,3869,725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891,739l3884,739,3887,740,3890,742,3891,739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888,724l3881,724,3879,724,3874,727,3872,730,3869,734,3893,734,3895,727,3892,725,3888,724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956,714l3932,714,3935,715,3939,719,3940,722,3940,730,3939,733,3935,739,3930,744,3913,761,3906,768,3903,773,3899,779,3898,784,3897,790,3957,790,3957,774,3923,774,3927,770,3928,768,3932,765,3943,755,3946,751,3952,744,3954,740,3957,733,3957,730,3957,718,3956,714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938,700l3921,700,3914,702,3903,710,3900,717,3899,727,3916,728,3916,723,3918,720,3920,718,3922,715,3925,714,3956,714,3955,712,3945,702,3938,700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3990,773l3973,773,3973,790,3990,790,3990,773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4042,700l4025,700,4018,702,4009,711,4006,716,4006,727,4007,731,4011,737,4015,740,4019,742,4014,744,4010,747,4005,755,4004,760,4004,774,4007,781,4019,790,4026,792,4043,792,4050,789,4061,779,4061,778,4030,778,4027,777,4022,771,4021,768,4021,760,4022,756,4024,754,4026,751,4029,749,4058,749,4057,747,4053,744,4048,742,4052,740,4055,738,4056,735,4030,735,4027,734,4024,731,4023,728,4023,721,4024,719,4027,715,4030,714,4059,714,4058,711,4048,702,4042,700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4058,749l4037,749,4040,750,4045,756,4046,759,4046,768,4045,772,4040,777,4037,778,4061,778,4063,772,4063,759,4062,754,4058,749xe" filled="true" fillcolor="#000000" stroked="false">
                <v:path arrowok="t"/>
                <v:fill type="solid"/>
              </v:shape>
              <v:shape style="position:absolute;left:3664;top:700;width:400;height:93" coordorigin="3664,700" coordsize="400,93" path="m4059,714l4037,714,4039,715,4043,719,4044,721,4044,728,4043,730,4039,734,4037,735,4056,735,4059,731,4060,728,4060,716,4059,714xe" filled="true" fillcolor="#000000" stroked="false">
                <v:path arrowok="t"/>
                <v:fill type="solid"/>
              </v:shape>
            </v:group>
            <v:group style="position:absolute;left:3526;top:741;width:121;height:2" coordorigin="3526,741" coordsize="121,2">
              <v:shape style="position:absolute;left:3526;top:741;width:121;height:2" coordorigin="3526,741" coordsize="121,0" path="m3526,741l3646,741e" filled="false" stroked="true" strokeweight=".6pt" strokecolor="#7d2e8e">
                <v:path arrowok="t"/>
              </v:shape>
            </v:group>
            <v:group style="position:absolute;left:3514;top:185;width:568;height:641" coordorigin="3514,185" coordsize="568,641">
              <v:shape style="position:absolute;left:3514;top:185;width:568;height:641" coordorigin="3514,185" coordsize="568,641" path="m3514,185l4082,185,4082,825,3514,825,3514,185xe" filled="false" stroked="true" strokeweight=".1pt" strokecolor="#252525">
                <v:path arrowok="t"/>
              </v:shape>
            </v:group>
          </v:group>
        </w:pict>
      </w:r>
      <w:r>
        <w:rPr>
          <w:position w:val="-20"/>
        </w:rPr>
      </w:r>
      <w:r>
        <w:rPr>
          <w:position w:val="-20"/>
        </w:rPr>
        <w:tab/>
      </w:r>
      <w:r>
        <w:rPr>
          <w:position w:val="-20"/>
        </w:rPr>
        <w:pict>
          <v:group style="width:207.6pt;height:52pt;mso-position-horizontal-relative:char;mso-position-vertical-relative:line" coordorigin="0,0" coordsize="4152,1040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4,53,2226,56,2227,61,2227,116,2249,116,2249,56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0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14,87,2513,93,2512,99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87;width:3687;height:2" coordorigin="394,187" coordsize="3687,2">
              <v:shape style="position:absolute;left:394;top:187;width:3687;height:2" coordorigin="394,187" coordsize="3687,0" path="m394,187l4081,187e" filled="false" stroked="true" strokeweight=".1pt" strokecolor="#252525">
                <v:path arrowok="t"/>
              </v:shape>
            </v:group>
            <v:group style="position:absolute;left:394;top:187;width:2;height:37" coordorigin="394,187" coordsize="2,37">
              <v:shape style="position:absolute;left:394;top:187;width:2;height:37" coordorigin="394,187" coordsize="0,37" path="m394,187l394,224e" filled="false" stroked="true" strokeweight=".1pt" strokecolor="#252525">
                <v:path arrowok="t"/>
              </v:shape>
            </v:group>
            <v:group style="position:absolute;left:1316;top:187;width:2;height:37" coordorigin="1316,187" coordsize="2,37">
              <v:shape style="position:absolute;left:1316;top:187;width:2;height:37" coordorigin="1316,187" coordsize="0,37" path="m1316,187l1316,224e" filled="false" stroked="true" strokeweight=".1pt" strokecolor="#252525">
                <v:path arrowok="t"/>
              </v:shape>
            </v:group>
            <v:group style="position:absolute;left:2237;top:187;width:2;height:37" coordorigin="2237,187" coordsize="2,37">
              <v:shape style="position:absolute;left:2237;top:187;width:2;height:37" coordorigin="2237,187" coordsize="0,37" path="m2237,187l2237,224e" filled="false" stroked="true" strokeweight=".1pt" strokecolor="#252525">
                <v:path arrowok="t"/>
              </v:shape>
            </v:group>
            <v:group style="position:absolute;left:3159;top:187;width:2;height:37" coordorigin="3159,187" coordsize="2,37">
              <v:shape style="position:absolute;left:3159;top:187;width:2;height:37" coordorigin="3159,187" coordsize="0,37" path="m3159,187l3159,224e" filled="false" stroked="true" strokeweight=".1pt" strokecolor="#252525">
                <v:path arrowok="t"/>
              </v:shape>
            </v:group>
            <v:group style="position:absolute;left:4081;top:187;width:2;height:37" coordorigin="4081,187" coordsize="2,37">
              <v:shape style="position:absolute;left:4081;top:187;width:2;height:37" coordorigin="4081,187" coordsize="0,37" path="m4081,187l4081,224e" filled="false" stroked="true" strokeweight=".1pt" strokecolor="#252525">
                <v:path arrowok="t"/>
              </v:shape>
            </v:group>
            <v:group style="position:absolute;left:394;top:860;width:3687;height:2" coordorigin="394,860" coordsize="3687,2">
              <v:shape style="position:absolute;left:394;top:860;width:3687;height:2" coordorigin="394,860" coordsize="3687,0" path="m394,860l4081,860e" filled="false" stroked="true" strokeweight=".1pt" strokecolor="#252525">
                <v:path arrowok="t"/>
              </v:shape>
            </v:group>
            <v:group style="position:absolute;left:394;top:823;width:2;height:37" coordorigin="394,823" coordsize="2,37">
              <v:shape style="position:absolute;left:394;top:823;width:2;height:37" coordorigin="394,823" coordsize="0,37" path="m394,860l394,823e" filled="false" stroked="true" strokeweight=".1pt" strokecolor="#252525">
                <v:path arrowok="t"/>
              </v:shape>
            </v:group>
            <v:group style="position:absolute;left:1316;top:823;width:2;height:37" coordorigin="1316,823" coordsize="2,37">
              <v:shape style="position:absolute;left:1316;top:823;width:2;height:37" coordorigin="1316,823" coordsize="0,37" path="m1316,860l1316,823e" filled="false" stroked="true" strokeweight=".1pt" strokecolor="#252525">
                <v:path arrowok="t"/>
              </v:shape>
            </v:group>
            <v:group style="position:absolute;left:2237;top:823;width:2;height:37" coordorigin="2237,823" coordsize="2,37">
              <v:shape style="position:absolute;left:2237;top:823;width:2;height:37" coordorigin="2237,823" coordsize="0,37" path="m2237,860l2237,823e" filled="false" stroked="true" strokeweight=".1pt" strokecolor="#252525">
                <v:path arrowok="t"/>
              </v:shape>
            </v:group>
            <v:group style="position:absolute;left:3159;top:823;width:2;height:37" coordorigin="3159,823" coordsize="2,37">
              <v:shape style="position:absolute;left:3159;top:823;width:2;height:37" coordorigin="3159,823" coordsize="0,37" path="m3159,860l3159,823e" filled="false" stroked="true" strokeweight=".1pt" strokecolor="#252525">
                <v:path arrowok="t"/>
              </v:shape>
            </v:group>
            <v:group style="position:absolute;left:4081;top:823;width:2;height:37" coordorigin="4081,823" coordsize="2,37">
              <v:shape style="position:absolute;left:4081;top:823;width:2;height:37" coordorigin="4081,823" coordsize="0,37" path="m4081,860l4081,823e" filled="false" stroked="true" strokeweight=".1pt" strokecolor="#252525">
                <v:path arrowok="t"/>
              </v:shape>
            </v:group>
            <v:group style="position:absolute;left:394;top:187;width:2;height:673" coordorigin="394,187" coordsize="2,673">
              <v:shape style="position:absolute;left:394;top:187;width:2;height:673" coordorigin="394,187" coordsize="0,673" path="m394,860l394,187e" filled="false" stroked="true" strokeweight=".1pt" strokecolor="#252525">
                <v:path arrowok="t"/>
              </v:shape>
            </v:group>
            <v:group style="position:absolute;left:4081;top:187;width:2;height:673" coordorigin="4081,187" coordsize="2,673">
              <v:shape style="position:absolute;left:4081;top:187;width:2;height:673" coordorigin="4081,187" coordsize="0,673" path="m4081,860l4081,187e" filled="false" stroked="true" strokeweight=".1pt" strokecolor="#252525">
                <v:path arrowok="t"/>
              </v:shape>
            </v:group>
            <v:group style="position:absolute;left:394;top:860;width:37;height:2" coordorigin="394,860" coordsize="37,2">
              <v:shape style="position:absolute;left:394;top:860;width:37;height:2" coordorigin="394,860" coordsize="37,0" path="m394,860l431,860e" filled="false" stroked="true" strokeweight=".1pt" strokecolor="#252525">
                <v:path arrowok="t"/>
              </v:shape>
            </v:group>
            <v:group style="position:absolute;left:394;top:415;width:37;height:2" coordorigin="394,415" coordsize="37,2">
              <v:shape style="position:absolute;left:394;top:415;width:37;height:2" coordorigin="394,415" coordsize="37,0" path="m394,415l431,415e" filled="false" stroked="true" strokeweight=".1pt" strokecolor="#252525">
                <v:path arrowok="t"/>
              </v:shape>
            </v:group>
            <v:group style="position:absolute;left:4044;top:860;width:37;height:2" coordorigin="4044,860" coordsize="37,2">
              <v:shape style="position:absolute;left:4044;top:860;width:37;height:2" coordorigin="4044,860" coordsize="37,0" path="m4081,860l4044,860e" filled="false" stroked="true" strokeweight=".1pt" strokecolor="#252525">
                <v:path arrowok="t"/>
              </v:shape>
            </v:group>
            <v:group style="position:absolute;left:4044;top:415;width:37;height:2" coordorigin="4044,415" coordsize="37,2">
              <v:shape style="position:absolute;left:4044;top:415;width:37;height:2" coordorigin="4044,415" coordsize="37,0" path="m4081,415l4044,415e" filled="false" stroked="true" strokeweight=".1pt" strokecolor="#252525">
                <v:path arrowok="t"/>
              </v:shape>
            </v:group>
            <v:group style="position:absolute;left:361;top:937;width:3791;height:103" coordorigin="361,937" coordsize="3791,103">
              <v:shape style="position:absolute;left:361;top:937;width:3791;height:103" coordorigin="361,937" coordsize="3791,103" path="m403,937l384,937,376,940,371,947,364,963,361,985,363,1010,369,1026,376,1035,384,1039,403,1039,411,1036,416,1029,419,1023,391,1023,389,1023,386,1020,384,1017,382,1008,381,1000,381,976,391,953,419,953,418,950,411,940,403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9,953l396,953,398,954,402,957,403,960,405,968,406,976,406,1000,396,1023,419,1023,423,1014,426,991,424,966,419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02,1010l1283,1012,1284,1020,1288,1027,1299,1037,1307,1039,1328,1039,1337,1035,1345,1024,1313,1024,1310,1023,1304,1018,1303,1014,1302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7,986l1320,986,1324,987,1329,993,1331,998,1331,1011,1329,1016,1324,1022,1320,1024,1345,1024,1348,1020,1350,1012,1350,994,1347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6,939l1295,939,1285,991,1301,993,1305,988,1310,986,1347,986,1336,974,1307,974,1310,957,1346,957,1346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28,971l1315,971,1311,972,1307,974,1336,974,1328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65l2195,965,2195,1038,2214,1038,2214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37l2199,937,2197,943,2193,948,2181,958,2175,961,2170,962,2170,980,2180,977,2188,972,2195,965,2214,965,2214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85,937l2266,937,2258,940,2253,947,2246,963,2243,985,2245,1010,2251,1026,2258,1035,2266,1039,2285,1039,2293,1036,2298,1029,2301,1023,2273,1023,2271,1023,2268,1020,2266,1017,2264,1008,2263,1000,2263,976,2273,953,2301,953,2300,950,2293,940,2285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301,953l2278,953,2280,954,2284,957,2285,960,2287,968,2288,976,2288,1000,2278,1023,2301,1023,2305,1014,2308,991,2306,966,2301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65l3117,965,3117,1038,3136,1038,3136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37l3120,937,3118,943,3114,948,3102,958,3097,961,3092,962,3092,980,3102,977,3110,972,3117,965,3136,965,3136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84,1010l3165,1012,3166,1020,3170,1027,3181,1037,3189,1039,3210,1039,3219,1035,3227,1024,3195,1024,3192,1023,3186,1018,3185,1014,3184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9,986l3202,986,3206,987,3211,993,3213,998,3213,1011,3211,1016,3206,1022,3202,1024,3227,1024,3230,1020,3232,1012,3232,994,3229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8,939l3177,939,3167,991,3183,993,3187,988,3192,986,3229,986,3218,974,3189,974,3192,957,3228,957,3228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10,971l3197,971,3193,972,3189,974,3218,974,3210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72,953l4045,953,4048,954,4053,959,4054,962,4054,970,4053,974,4048,981,4043,986,4023,1004,4016,1012,4009,1024,4007,1031,4006,1038,4073,1038,4073,1020,4035,1020,4036,1018,4038,1016,4041,1013,4045,1009,4057,998,4061,993,4073,957,4072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51,937l4033,937,4025,939,4013,948,4009,956,4008,967,4027,969,4028,963,4029,959,4034,954,4037,953,4072,953,4071,950,4059,940,4051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28,937l4109,937,4102,940,4096,947,4089,963,4086,985,4088,1010,4094,1026,4101,1035,4109,1039,4128,1039,4136,1036,4141,1029,4144,1023,4116,1023,4114,1023,4111,1020,4109,1017,4107,1008,4106,1000,4106,976,4116,953,4144,953,4143,950,4136,940,4128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44,953l4121,953,4123,954,4127,957,4128,960,4131,968,4131,976,4131,1000,4121,1023,4144,1023,4149,1014,4151,991,4149,966,4144,953xe" filled="true" fillcolor="#252525" stroked="false">
                <v:path arrowok="t"/>
                <v:fill type="solid"/>
              </v:shape>
            </v:group>
            <v:group style="position:absolute;left:286;top:815;width:66;height:103" coordorigin="286,815" coordsize="66,103">
              <v:shape style="position:absolute;left:286;top:815;width:66;height:103" coordorigin="286,815" coordsize="66,103" path="m328,815l309,815,301,818,296,825,289,840,286,863,288,888,294,904,301,913,309,917,328,917,336,913,341,907,344,901,316,901,314,900,312,899,311,897,309,894,307,886,306,878,306,854,316,831,344,831,343,828,336,818,328,815xe" filled="true" fillcolor="#252525" stroked="false">
                <v:path arrowok="t"/>
                <v:fill type="solid"/>
              </v:shape>
              <v:shape style="position:absolute;left:286;top:815;width:66;height:103" coordorigin="286,815" coordsize="66,103" path="m344,831l321,831,323,831,327,834,328,837,330,846,331,854,331,878,321,901,344,901,348,891,351,868,349,844,344,831xe" filled="true" fillcolor="#252525" stroked="false">
                <v:path arrowok="t"/>
                <v:fill type="solid"/>
              </v:shape>
            </v:group>
            <v:group style="position:absolute;left:168;top:369;width:166;height:103" coordorigin="168,369" coordsize="166,103">
              <v:shape style="position:absolute;left:168;top:369;width:166;height:103" coordorigin="168,369" coordsize="166,103" path="m211,369l191,369,184,373,178,379,171,395,168,418,170,443,176,458,183,468,191,471,211,471,218,468,224,461,226,456,199,456,197,455,195,453,193,452,191,449,189,440,189,432,189,409,199,385,227,385,226,382,218,373,211,369xe" filled="true" fillcolor="#252525" stroked="false">
                <v:path arrowok="t"/>
                <v:fill type="solid"/>
              </v:shape>
              <v:shape style="position:absolute;left:168;top:369;width:166;height:103" coordorigin="168,369" coordsize="166,103" path="m227,385l203,385,205,386,209,389,210,392,213,401,213,409,213,432,203,456,226,456,231,446,233,423,232,399,227,385xe" filled="true" fillcolor="#252525" stroked="false">
                <v:path arrowok="t"/>
                <v:fill type="solid"/>
              </v:shape>
              <v:shape style="position:absolute;left:168;top:369;width:166;height:103" coordorigin="168,369" coordsize="166,103" path="m270,451l250,451,250,470,270,470,270,451xe" filled="true" fillcolor="#252525" stroked="false">
                <v:path arrowok="t"/>
                <v:fill type="solid"/>
              </v:shape>
              <v:shape style="position:absolute;left:168;top:369;width:166;height:103" coordorigin="168,369" coordsize="166,103" path="m334,397l315,397,315,470,334,470,334,397xe" filled="true" fillcolor="#252525" stroked="false">
                <v:path arrowok="t"/>
                <v:fill type="solid"/>
              </v:shape>
              <v:shape style="position:absolute;left:168;top:369;width:166;height:103" coordorigin="168,369" coordsize="166,103" path="m334,369l319,369,317,375,313,381,301,390,295,393,290,395,290,412,300,409,308,404,315,397,334,397,334,369xe" filled="true" fillcolor="#252525" stroked="false">
                <v:path arrowok="t"/>
                <v:fill type="solid"/>
              </v:shape>
            </v:group>
            <v:group style="position:absolute;left:0;top:138;width:147;height:776" coordorigin="0,138" coordsize="147,776">
              <v:shape style="position:absolute;left:0;top:138;width:147;height:776" coordorigin="0,138" coordsize="147,776" path="m115,799l0,845,0,869,115,914,115,889,89,880,89,873,69,873,27,857,69,842,89,842,89,834,115,824,115,799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9,842l69,842,69,873,89,873,89,842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667l54,667,48,667,30,688,30,699,31,703,35,712,38,716,43,719,38,722,35,725,31,733,30,737,30,753,34,761,43,768,32,768,32,789,115,789,115,767,66,767,61,766,54,764,51,762,47,756,46,753,46,747,61,739,115,739,115,717,67,717,61,716,54,714,51,712,47,706,46,703,46,696,48,693,54,689,59,689,115,689,115,66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6,565l59,565,49,568,33,581,30,590,30,605,31,610,36,619,40,622,44,625,32,625,32,646,146,646,146,624,64,624,57,622,49,615,47,611,47,600,49,596,58,589,64,587,115,587,113,582,97,568,86,56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87l82,587,89,589,97,595,99,600,99,610,97,615,88,622,81,624,146,624,146,624,104,624,109,619,112,616,115,608,116,605,116,590,115,58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25l0,525,0,547,115,547,115,52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20,481l0,481,0,503,20,503,20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481l32,481,32,503,115,503,115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57l32,457,32,467,49,467,49,45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3,418l96,420,98,424,98,427,49,435,2,435,15,457,93,457,98,457,101,457,104,456,116,440,116,429,115,424,113,41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20l32,420,32,435,49,435,49,42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330l32,330,32,352,78,352,86,353,92,355,95,357,99,363,100,366,100,373,81,384,32,384,32,405,92,405,98,405,116,372,115,367,110,357,107,353,102,350,115,350,115,33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231l0,231,0,253,41,253,34,260,30,268,30,287,33,296,48,309,59,312,86,312,97,309,113,295,115,290,63,290,57,288,49,281,46,277,46,266,49,262,57,255,64,253,104,253,102,252,115,252,115,23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04,253l82,253,88,255,97,262,99,266,99,278,96,283,87,289,80,290,115,290,116,287,116,273,115,268,111,259,107,255,104,253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63,138l50,142,34,156,30,166,30,189,34,198,49,212,60,216,85,216,95,213,102,208,112,201,115,194,79,194,79,193,60,193,55,192,48,185,46,181,47,172,48,168,55,162,60,161,66,160,79,160,79,139,63,13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92,140l88,162,92,163,95,165,99,169,100,172,100,181,98,185,91,192,86,193,79,194,115,194,116,190,116,167,114,159,106,147,100,143,92,14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79,160l66,160,66,193,60,193,79,193,79,160xe" filled="true" fillcolor="#252525" stroked="false">
                <v:path arrowok="t"/>
                <v:fill type="solid"/>
              </v:shape>
            </v:group>
            <v:group style="position:absolute;left:394;top:187;width:3687;height:673" coordorigin="394,187" coordsize="3687,673">
              <v:shape style="position:absolute;left:394;top:187;width:3687;height:673" coordorigin="394,187" coordsize="3687,673" path="m394,860l394,860,509,860,511,860,536,860,538,860,540,860,543,860,545,860,547,860,549,860,552,860,554,860,556,860,558,860,561,860,563,860,565,860,567,860,570,860,572,860,574,860,576,860,579,860,581,860,583,860,585,860,588,860,590,860,592,860,594,859,597,859,599,859,601,859,603,859,606,859,608,859,610,859,612,859,615,859,617,859,619,858,621,858,624,858,626,858,628,858,630,858,633,857,635,857,637,857,639,857,642,856,644,856,646,856,648,855,651,855,653,854,655,854,657,854,660,853,662,853,716,825,754,778,783,720,788,710,790,704,813,644,817,631,820,625,822,618,824,611,826,605,828,598,831,591,833,584,835,577,837,570,840,563,842,556,844,548,846,541,849,534,851,527,853,520,855,512,858,505,860,498,862,491,865,483,867,476,869,469,871,462,874,455,876,448,878,441,898,380,910,349,912,343,937,285,968,231,1015,191,1036,187,1038,187,1092,214,1130,262,1159,314,1180,358,1182,363,1193,390,1195,395,1198,401,1200,406,1202,412,1204,418,1207,424,1209,429,1211,435,1213,441,1216,447,1218,453,1220,459,1222,465,1225,471,1227,477,1229,483,1231,489,1234,495,1236,501,1238,507,1240,513,1243,520,1245,526,1247,532,1249,538,1252,544,1254,550,1256,556,1258,562,1261,568,1263,574,1274,603,1276,609,1279,615,1281,620,1283,626,1308,684,1335,738,1369,789,1414,831,1470,853,1497,857,1499,857,1501,857,1504,857,1506,858,1508,858,1510,858,1513,858,1515,858,1517,858,1519,858,1522,859,1524,859,1526,859,1528,859,1531,859,1533,859,1535,859,1537,859,1540,859,1542,859,1544,859,1546,859,1549,859,1551,860,1553,860,1555,860,1558,860,1560,860,1562,860,1564,860,1567,860,1569,860,1571,860,1573,860,1576,860,1578,860,1580,860,1582,860,1585,860,1587,860,1589,860,1591,860,1594,860,1596,860,1598,860,1600,860,1603,860,1605,860,1607,860,1609,860,1612,860,1614,860,1616,860,1618,860,1648,860,1650,860,1672,860,4081,860e" filled="false" stroked="true" strokeweight=".6pt" strokecolor="#0071bc">
                <v:path arrowok="t"/>
              </v:shape>
            </v:group>
          </v:group>
        </w:pict>
      </w:r>
      <w:r>
        <w:rPr>
          <w:position w:val="-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137" w:val="left" w:leader="none"/>
        </w:tabs>
        <w:spacing w:line="150" w:lineRule="exact"/>
        <w:ind w:left="243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3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5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7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5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1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55,108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3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5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7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5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437" w:val="left" w:leader="none"/>
        </w:tabs>
        <w:spacing w:line="137" w:lineRule="exact"/>
        <w:ind w:left="273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4l76,34,68,38,53,50,49,61,49,74,55,96,72,108,86,109,92,107,98,102,102,98,71,98,61,85,61,50,70,39,104,39,97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8,83l100,94,95,98,103,98,105,94,110,84,108,83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4,39l88,39,90,41,93,50,94,55,97,58,105,58,108,55,108,42,104,39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8,107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8,36l82,36,63,43,51,61,54,90,64,106,87,110,93,107,97,102,71,102,63,89,63,52,70,40,96,40,93,37,88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23,100l113,100,99,100,99,110,99,110,123,102,123,10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96,40l91,40,99,47,99,93,96,97,93,101,89,102,97,102,99,100,113,100,112,98,112,42,99,42,96,4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12,9l97,9,99,11,99,42,112,42,112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11,0l104,3,98,4,88,7,88,10,97,9,112,9,112,0,111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pStyle w:val="BodyText"/>
        <w:tabs>
          <w:tab w:pos="5491" w:val="left" w:leader="none"/>
        </w:tabs>
        <w:spacing w:line="896" w:lineRule="exact"/>
        <w:ind w:left="784" w:right="0"/>
        <w:jc w:val="left"/>
      </w:pPr>
      <w:r>
        <w:rPr>
          <w:position w:val="-15"/>
        </w:rPr>
        <w:pict>
          <v:group style="width:204.15pt;height:43.05pt;mso-position-horizontal-relative:char;mso-position-vertical-relative:line" coordorigin="0,0" coordsize="4083,861">
            <v:group style="position:absolute;left:325;top:681;width:3687;height:2" coordorigin="325,681" coordsize="3687,2">
              <v:shape style="position:absolute;left:325;top:681;width:3687;height:2" coordorigin="325,681" coordsize="3687,0" path="m325,681l4012,681e" filled="false" stroked="true" strokeweight=".1pt" strokecolor="#252525">
                <v:path arrowok="t"/>
              </v:shape>
            </v:group>
            <v:group style="position:absolute;left:325;top:644;width:2;height:37" coordorigin="325,644" coordsize="2,37">
              <v:shape style="position:absolute;left:325;top:644;width:2;height:37" coordorigin="325,644" coordsize="0,37" path="m325,681l325,644e" filled="false" stroked="true" strokeweight=".1pt" strokecolor="#252525">
                <v:path arrowok="t"/>
              </v:shape>
            </v:group>
            <v:group style="position:absolute;left:940;top:644;width:2;height:37" coordorigin="940,644" coordsize="2,37">
              <v:shape style="position:absolute;left:940;top:644;width:2;height:37" coordorigin="940,644" coordsize="0,37" path="m940,681l940,644e" filled="false" stroked="true" strokeweight=".1pt" strokecolor="#252525">
                <v:path arrowok="t"/>
              </v:shape>
            </v:group>
            <v:group style="position:absolute;left:1554;top:644;width:2;height:37" coordorigin="1554,644" coordsize="2,37">
              <v:shape style="position:absolute;left:1554;top:644;width:2;height:37" coordorigin="1554,644" coordsize="0,37" path="m1554,681l1554,644e" filled="false" stroked="true" strokeweight=".1pt" strokecolor="#252525">
                <v:path arrowok="t"/>
              </v:shape>
            </v:group>
            <v:group style="position:absolute;left:2168;top:644;width:2;height:37" coordorigin="2168,644" coordsize="2,37">
              <v:shape style="position:absolute;left:2168;top:644;width:2;height:37" coordorigin="2168,644" coordsize="0,37" path="m2168,681l2168,644e" filled="false" stroked="true" strokeweight=".1pt" strokecolor="#252525">
                <v:path arrowok="t"/>
              </v:shape>
            </v:group>
            <v:group style="position:absolute;left:2783;top:644;width:2;height:37" coordorigin="2783,644" coordsize="2,37">
              <v:shape style="position:absolute;left:2783;top:644;width:2;height:37" coordorigin="2783,644" coordsize="0,37" path="m2783,681l2783,644e" filled="false" stroked="true" strokeweight=".1pt" strokecolor="#252525">
                <v:path arrowok="t"/>
              </v:shape>
            </v:group>
            <v:group style="position:absolute;left:3397;top:644;width:2;height:37" coordorigin="3397,644" coordsize="2,37">
              <v:shape style="position:absolute;left:3397;top:644;width:2;height:37" coordorigin="3397,644" coordsize="0,37" path="m3397,681l3397,644e" filled="false" stroked="true" strokeweight=".1pt" strokecolor="#252525">
                <v:path arrowok="t"/>
              </v:shape>
            </v:group>
            <v:group style="position:absolute;left:4012;top:644;width:2;height:37" coordorigin="4012,644" coordsize="2,37">
              <v:shape style="position:absolute;left:4012;top:644;width:2;height:37" coordorigin="4012,644" coordsize="0,37" path="m4012,681l4012,644e" filled="false" stroked="true" strokeweight=".1pt" strokecolor="#252525">
                <v:path arrowok="t"/>
              </v:shape>
            </v:group>
            <v:group style="position:absolute;left:325;top:8;width:3687;height:2" coordorigin="325,8" coordsize="3687,2">
              <v:shape style="position:absolute;left:325;top:8;width:3687;height:2" coordorigin="325,8" coordsize="3687,0" path="m325,8l4012,8e" filled="false" stroked="true" strokeweight=".1pt" strokecolor="#252525">
                <v:path arrowok="t"/>
              </v:shape>
            </v:group>
            <v:group style="position:absolute;left:325;top:8;width:2;height:37" coordorigin="325,8" coordsize="2,37">
              <v:shape style="position:absolute;left:325;top:8;width:2;height:37" coordorigin="325,8" coordsize="0,37" path="m325,8l325,45e" filled="false" stroked="true" strokeweight=".1pt" strokecolor="#252525">
                <v:path arrowok="t"/>
              </v:shape>
            </v:group>
            <v:group style="position:absolute;left:940;top:8;width:2;height:37" coordorigin="940,8" coordsize="2,37">
              <v:shape style="position:absolute;left:940;top:8;width:2;height:37" coordorigin="940,8" coordsize="0,37" path="m940,8l940,45e" filled="false" stroked="true" strokeweight=".1pt" strokecolor="#252525">
                <v:path arrowok="t"/>
              </v:shape>
            </v:group>
            <v:group style="position:absolute;left:1554;top:8;width:2;height:37" coordorigin="1554,8" coordsize="2,37">
              <v:shape style="position:absolute;left:1554;top:8;width:2;height:37" coordorigin="1554,8" coordsize="0,37" path="m1554,8l1554,45e" filled="false" stroked="true" strokeweight=".1pt" strokecolor="#252525">
                <v:path arrowok="t"/>
              </v:shape>
            </v:group>
            <v:group style="position:absolute;left:2168;top:8;width:2;height:37" coordorigin="2168,8" coordsize="2,37">
              <v:shape style="position:absolute;left:2168;top:8;width:2;height:37" coordorigin="2168,8" coordsize="0,37" path="m2168,8l2168,45e" filled="false" stroked="true" strokeweight=".1pt" strokecolor="#252525">
                <v:path arrowok="t"/>
              </v:shape>
            </v:group>
            <v:group style="position:absolute;left:2783;top:8;width:2;height:37" coordorigin="2783,8" coordsize="2,37">
              <v:shape style="position:absolute;left:2783;top:8;width:2;height:37" coordorigin="2783,8" coordsize="0,37" path="m2783,8l2783,45e" filled="false" stroked="true" strokeweight=".1pt" strokecolor="#252525">
                <v:path arrowok="t"/>
              </v:shape>
            </v:group>
            <v:group style="position:absolute;left:3397;top:8;width:2;height:37" coordorigin="3397,8" coordsize="2,37">
              <v:shape style="position:absolute;left:3397;top:8;width:2;height:37" coordorigin="3397,8" coordsize="0,37" path="m3397,8l3397,45e" filled="false" stroked="true" strokeweight=".1pt" strokecolor="#252525">
                <v:path arrowok="t"/>
              </v:shape>
            </v:group>
            <v:group style="position:absolute;left:4012;top:8;width:2;height:37" coordorigin="4012,8" coordsize="2,37">
              <v:shape style="position:absolute;left:4012;top:8;width:2;height:37" coordorigin="4012,8" coordsize="0,37" path="m4012,8l4012,45e" filled="false" stroked="true" strokeweight=".1pt" strokecolor="#252525">
                <v:path arrowok="t"/>
              </v:shape>
            </v:group>
            <v:group style="position:absolute;left:325;top:8;width:2;height:673" coordorigin="325,8" coordsize="2,673">
              <v:shape style="position:absolute;left:325;top:8;width:2;height:673" coordorigin="325,8" coordsize="0,673" path="m325,681l325,8e" filled="false" stroked="true" strokeweight=".1pt" strokecolor="#252525">
                <v:path arrowok="t"/>
              </v:shape>
            </v:group>
            <v:group style="position:absolute;left:4012;top:8;width:2;height:673" coordorigin="4012,8" coordsize="2,673">
              <v:shape style="position:absolute;left:4012;top:8;width:2;height:673" coordorigin="4012,8" coordsize="0,673" path="m4012,681l4012,8e" filled="false" stroked="true" strokeweight=".1pt" strokecolor="#252525">
                <v:path arrowok="t"/>
              </v:shape>
            </v:group>
            <v:group style="position:absolute;left:325;top:640;width:37;height:2" coordorigin="325,640" coordsize="37,2">
              <v:shape style="position:absolute;left:325;top:640;width:37;height:2" coordorigin="325,640" coordsize="37,0" path="m325,640l362,640e" filled="false" stroked="true" strokeweight=".1pt" strokecolor="#252525">
                <v:path arrowok="t"/>
              </v:shape>
            </v:group>
            <v:group style="position:absolute;left:325;top:446;width:37;height:2" coordorigin="325,446" coordsize="37,2">
              <v:shape style="position:absolute;left:325;top:446;width:37;height:2" coordorigin="325,446" coordsize="37,0" path="m325,446l362,446e" filled="false" stroked="true" strokeweight=".1pt" strokecolor="#252525">
                <v:path arrowok="t"/>
              </v:shape>
            </v:group>
            <v:group style="position:absolute;left:325;top:252;width:37;height:2" coordorigin="325,252" coordsize="37,2">
              <v:shape style="position:absolute;left:325;top:252;width:37;height:2" coordorigin="325,252" coordsize="37,0" path="m325,252l362,252e" filled="false" stroked="true" strokeweight=".1pt" strokecolor="#252525">
                <v:path arrowok="t"/>
              </v:shape>
            </v:group>
            <v:group style="position:absolute;left:325;top:59;width:37;height:2" coordorigin="325,59" coordsize="37,2">
              <v:shape style="position:absolute;left:325;top:59;width:37;height:2" coordorigin="325,59" coordsize="37,0" path="m325,59l362,59e" filled="false" stroked="true" strokeweight=".1pt" strokecolor="#252525">
                <v:path arrowok="t"/>
              </v:shape>
            </v:group>
            <v:group style="position:absolute;left:292;top:758;width:3791;height:103" coordorigin="292,758" coordsize="3791,103">
              <v:shape style="position:absolute;left:292;top:758;width:3791;height:103" coordorigin="292,758" coordsize="3791,103" path="m334,758l315,758,307,761,302,768,295,784,292,806,294,831,300,847,307,856,315,860,334,860,342,857,347,850,350,844,322,844,320,843,317,840,315,838,313,829,312,821,312,797,322,774,350,774,349,771,342,761,334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50,774l327,774,329,774,333,777,334,780,337,789,337,797,337,821,327,844,350,844,355,834,357,812,355,787,350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926,831l907,833,908,841,912,848,923,858,931,860,952,860,961,856,969,845,937,845,934,843,928,838,927,835,926,83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971,807l944,807,948,808,953,814,955,819,955,832,953,837,948,843,944,845,969,845,972,840,974,833,974,815,971,807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970,760l919,760,909,812,925,814,929,809,934,807,971,807,960,795,931,795,934,778,970,778,970,760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952,791l939,791,935,792,931,795,960,795,952,79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1531,786l1512,786,1512,858,1531,858,1531,786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1531,758l1516,758,1513,764,1509,769,1498,778,1492,781,1487,783,1487,801,1497,797,1505,793,1512,786,1531,786,1531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1602,758l1583,758,1575,761,1570,768,1562,784,1560,806,1562,831,1567,847,1575,856,1583,860,1602,860,1610,857,1615,850,1618,844,1590,844,1588,843,1584,840,1583,838,1580,829,1580,821,1580,797,1581,789,1582,784,1583,780,1584,777,1586,776,1588,774,1590,774,1618,774,1617,771,1610,761,1602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1618,774l1595,774,1597,774,1600,777,1602,780,1604,789,1605,797,1605,821,1595,844,1618,844,1622,834,1625,812,1623,787,1618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146,786l2126,786,2126,858,2146,858,2146,786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146,758l2130,758,2128,764,2124,769,2112,778,2107,781,2102,783,2102,801,2111,797,2119,793,2126,786,2146,786,2146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194,831l2175,833,2176,841,2179,848,2191,858,2198,860,2219,860,2228,856,2236,845,2204,845,2201,843,2199,841,2196,838,2194,835,2194,83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239,807l2212,807,2215,808,2221,814,2222,819,2222,832,2221,837,2215,843,2212,845,2236,845,2240,840,2242,833,2242,815,2239,807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237,760l2187,760,2177,812,2192,814,2197,809,2202,807,2239,807,2227,795,2198,795,2201,778,2237,778,2237,760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220,791l2207,791,2203,792,2198,795,2227,795,2220,79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774,774l2747,774,2751,775,2755,779,2756,783,2756,791,2755,795,2750,802,2745,807,2726,825,2719,833,2711,845,2709,852,2708,858,2776,858,2776,841,2738,841,2739,839,2740,837,2743,833,2747,830,2759,819,2763,814,2776,778,2774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754,758l2735,758,2727,760,2715,769,2712,777,2711,787,2730,789,2730,784,2731,780,2736,775,2739,774,2774,774,2773,771,2762,760,2754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831,758l2811,758,2804,761,2798,768,2791,784,2789,806,2790,831,2796,847,2804,856,2811,860,2831,860,2838,857,2844,850,2846,844,2819,844,2817,843,2813,840,2812,838,2809,829,2809,821,2809,797,2819,774,2847,774,2846,771,2838,761,2831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2847,774l2823,774,2826,774,2829,777,2831,780,2833,789,2834,797,2834,821,2823,844,2846,844,2851,834,2854,812,2852,787,2847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388,774l3362,774,3365,775,3370,779,3371,783,3371,791,3369,795,3365,802,3360,807,3340,825,3333,833,3326,845,3323,852,3323,858,3390,858,3390,841,3352,841,3353,839,3373,819,3378,814,3390,778,3388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368,758l3349,758,3342,760,3330,769,3326,777,3325,787,3344,789,3345,784,3346,780,3351,775,3354,774,3388,774,3387,771,3376,760,3368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422,831l3403,833,3404,841,3408,848,3420,858,3427,860,3448,860,3457,856,3465,845,3433,845,3430,843,3427,841,3425,838,3423,835,3422,83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468,807l3440,807,3444,808,3450,814,3451,819,3451,832,3450,837,3444,843,3441,845,3465,845,3468,840,3471,833,3471,815,3468,807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466,760l3415,760,3406,812,3421,814,3426,809,3431,807,3468,807,3456,795,3427,795,3430,778,3466,778,3466,760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449,791l3436,791,3431,792,3427,795,3456,795,3449,791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958,829l3939,832,3940,840,3943,847,3955,857,3963,860,3981,860,3989,857,4002,845,4002,844,3968,844,3965,843,3960,838,3958,834,3958,829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4000,812l3976,812,3979,813,3985,819,3986,822,3986,833,3984,837,3979,843,3976,844,4002,844,4006,837,4006,822,4004,817,4000,812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999,774l3974,774,3977,775,3981,779,3982,781,3982,789,3980,792,3975,797,3971,798,3966,798,3964,813,3967,812,3970,812,4000,812,3997,808,3992,806,3987,804,3996,799,3997,798,3971,798,3966,798,3997,798,4001,792,4001,777,3999,774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3981,758l3966,758,3961,759,3940,784,3958,787,3959,783,3960,779,3965,775,3967,774,3999,774,3999,772,3988,761,3981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4060,758l4040,758,4033,761,4027,768,4020,784,4017,806,4019,831,4025,847,4032,856,4040,860,4060,860,4067,857,4073,850,4075,844,4048,844,4046,843,4042,840,4040,838,4038,829,4037,821,4037,797,4048,774,4076,774,4075,771,4067,761,4060,758xe" filled="true" fillcolor="#252525" stroked="false">
                <v:path arrowok="t"/>
                <v:fill type="solid"/>
              </v:shape>
              <v:shape style="position:absolute;left:292;top:758;width:3791;height:103" coordorigin="292,758" coordsize="3791,103" path="m4076,774l4052,774,4054,774,4058,777,4059,780,4062,789,4062,797,4062,821,4052,844,4075,844,4080,834,4082,812,4080,787,4076,774xe" filled="true" fillcolor="#252525" stroked="false">
                <v:path arrowok="t"/>
                <v:fill type="solid"/>
              </v:shape>
            </v:group>
            <v:group style="position:absolute;left:172;top:594;width:94;height:101" coordorigin="172,594" coordsize="94,101">
              <v:shape style="position:absolute;left:172;top:594;width:94;height:101" coordorigin="172,594" coordsize="94,101" path="m210,649l172,649,172,668,210,668,210,649xe" filled="true" fillcolor="#252525" stroked="false">
                <v:path arrowok="t"/>
                <v:fill type="solid"/>
              </v:shape>
              <v:shape style="position:absolute;left:172;top:594;width:94;height:101" coordorigin="172,594" coordsize="94,101" path="m266,623l247,623,247,695,266,695,266,623xe" filled="true" fillcolor="#252525" stroked="false">
                <v:path arrowok="t"/>
                <v:fill type="solid"/>
              </v:shape>
              <v:shape style="position:absolute;left:172;top:594;width:94;height:101" coordorigin="172,594" coordsize="94,101" path="m266,594l251,594,248,600,244,606,233,615,227,618,222,620,222,637,232,634,240,629,247,623,266,623,266,594xe" filled="true" fillcolor="#252525" stroked="false">
                <v:path arrowok="t"/>
                <v:fill type="solid"/>
              </v:shape>
            </v:group>
            <v:group style="position:absolute;left:217;top:401;width:66;height:103" coordorigin="217,401" coordsize="66,103">
              <v:shape style="position:absolute;left:217;top:401;width:66;height:103" coordorigin="217,401" coordsize="66,103" path="m259,401l240,401,232,404,227,411,220,426,217,449,219,474,225,490,232,499,240,503,259,503,267,500,272,493,275,487,247,487,245,486,242,483,240,481,238,472,237,464,237,440,247,417,275,417,274,414,267,404,259,401xe" filled="true" fillcolor="#252525" stroked="false">
                <v:path arrowok="t"/>
                <v:fill type="solid"/>
              </v:shape>
              <v:shape style="position:absolute;left:217;top:401;width:66;height:103" coordorigin="217,401" coordsize="66,103" path="m275,417l252,417,254,417,258,420,259,423,262,432,262,440,262,464,252,487,275,487,280,477,282,455,280,430,275,417xe" filled="true" fillcolor="#252525" stroked="false">
                <v:path arrowok="t"/>
                <v:fill type="solid"/>
              </v:shape>
            </v:group>
            <v:group style="position:absolute;left:222;top:207;width:44;height:101" coordorigin="222,207" coordsize="44,101">
              <v:shape style="position:absolute;left:222;top:207;width:44;height:101" coordorigin="222,207" coordsize="44,101" path="m266,235l247,235,247,308,266,308,266,235xe" filled="true" fillcolor="#252525" stroked="false">
                <v:path arrowok="t"/>
                <v:fill type="solid"/>
              </v:shape>
              <v:shape style="position:absolute;left:222;top:207;width:44;height:101" coordorigin="222,207" coordsize="44,101" path="m266,207l251,207,249,213,245,218,233,228,227,231,222,232,222,250,232,247,240,242,247,235,266,235,266,207xe" filled="true" fillcolor="#252525" stroked="false">
                <v:path arrowok="t"/>
                <v:fill type="solid"/>
              </v:shape>
            </v:group>
            <v:group style="position:absolute;left:215;top:13;width:68;height:101" coordorigin="215,13" coordsize="68,101">
              <v:shape style="position:absolute;left:215;top:13;width:68;height:101" coordorigin="215,13" coordsize="68,101" path="m280,29l254,29,257,30,262,35,263,38,263,46,261,50,257,57,252,63,232,81,225,89,218,101,215,107,215,114,282,114,282,96,244,96,245,94,246,93,249,89,253,85,265,74,270,70,282,33,280,29xe" filled="true" fillcolor="#252525" stroked="false">
                <v:path arrowok="t"/>
                <v:fill type="solid"/>
              </v:shape>
              <v:shape style="position:absolute;left:215;top:13;width:68;height:101" coordorigin="215,13" coordsize="68,101" path="m260,13l241,13,234,16,222,25,218,32,217,43,236,45,237,39,238,35,243,30,246,29,280,29,279,27,274,21,268,16,260,13xe" filled="true" fillcolor="#252525" stroked="false">
                <v:path arrowok="t"/>
                <v:fill type="solid"/>
              </v:shape>
            </v:group>
            <v:group style="position:absolute;left:7;top:370;width:110;height:110" coordorigin="7,370" coordsize="110,110">
              <v:shape style="position:absolute;left:7;top:370;width:110;height:110" coordorigin="7,370" coordsize="110,110" path="m94,434l89,434,87,440,83,444,68,450,60,452,47,452,44,452,37,453,34,455,30,458,28,462,28,477,29,479,30,480,31,480,32,479,33,477,33,472,39,469,57,469,62,469,93,440,94,434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3,396l7,396,7,455,13,455,13,441,15,434,116,434,116,417,15,417,13,411,13,396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16,434l109,434,111,441,111,455,116,455,116,434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31,370l30,370,29,371,29,371,28,391,31,394,40,398,45,399,57,399,62,399,89,417,94,417,57,381,39,381,33,379,32,371,32,371,31,370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16,396l111,396,111,411,109,417,116,417,116,396xe" filled="true" fillcolor="#252525" stroked="false">
                <v:path arrowok="t"/>
                <v:fill type="solid"/>
              </v:shape>
            </v:group>
            <v:group style="position:absolute;left:0;top:207;width:151;height:144" coordorigin="0,207" coordsize="151,144">
              <v:shape style="position:absolute;left:0;top:207;width:151;height:144" coordorigin="0,207" coordsize="151,144" path="m3,312l51,348,71,350,92,348,111,344,130,337,144,329,63,329,51,328,40,325,23,320,3,312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50,310l93,328,84,329,144,329,147,327,150,310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51,292l34,292,34,303,51,303,51,292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15,254l98,256,99,259,100,262,51,270,4,270,17,292,95,292,100,292,103,292,106,291,118,275,118,264,117,259,115,254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51,255l34,255,34,270,51,270,51,255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61,207l0,232,0,246,21,238,38,232,51,229,63,228,144,228,132,221,114,213,92,208,74,207,61,207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44,228l82,228,88,228,99,230,150,246,150,231,144,228xe" filled="true" fillcolor="#252525" stroked="false">
                <v:path arrowok="t"/>
                <v:fill type="solid"/>
              </v:shape>
            </v:group>
            <v:group style="position:absolute;left:325;top:8;width:615;height:673" coordorigin="325,8" coordsize="615,673">
              <v:shape style="position:absolute;left:325;top:8;width:615;height:673" coordorigin="325,8" coordsize="615,673" path="m325,446l325,446,339,446,340,446,340,446,341,446,341,446,342,446,342,446,343,446,343,446,344,446,349,446,350,446,350,446,351,446,351,446,352,446,352,446,353,446,353,446,354,446,354,446,355,446,355,446,356,446,356,446,356,446,357,446,357,446,358,446,358,446,359,446,359,446,360,446,360,446,361,446,361,446,362,446,362,446,363,446,363,446,364,446,364,446,365,446,365,446,366,446,366,446,367,446,367,446,371,446,371,446,372,446,372,446,373,446,373,446,374,446,374,446,375,446,375,446,376,446,376,447,377,447,377,447,378,447,378,447,379,447,379,447,380,447,380,447,380,447,381,447,381,447,382,447,382,447,383,447,383,447,384,447,386,447,387,447,387,447,388,447,388,447,389,447,389,447,390,447,390,447,391,447,391,447,392,446,392,446,392,446,393,446,393,446,394,446,394,446,395,446,395,446,396,446,396,446,397,446,397,446,398,446,398,446,399,446,399,446,400,446,400,445,401,445,401,445,402,445,402,445,403,445,403,445,404,445,404,445,404,445,405,445,405,445,406,445,406,445,407,445,407,445,408,445,408,445,409,445,409,445,410,445,410,445,411,445,411,445,412,445,412,445,413,445,413,445,414,445,414,445,415,445,415,445,416,445,416,445,416,445,417,445,417,445,420,444,421,444,421,444,422,444,422,443,423,443,423,443,424,443,424,443,425,443,425,443,426,443,426,443,427,443,427,443,428,443,428,442,428,442,429,442,429,442,430,442,430,442,431,442,431,442,432,442,432,442,433,442,433,442,434,441,434,441,435,441,435,441,436,441,436,440,437,440,437,440,438,440,438,440,439,440,439,440,440,440,440,440,440,439,441,439,441,439,442,438,442,438,443,438,443,438,444,438,444,437,445,437,445,436,446,436,446,436,447,435,447,434,448,433,448,434,449,435,449,436,450,436,450,437,451,437,451,438,452,438,452,438,452,439,453,439,453,440,454,440,454,440,455,441,455,441,456,441,456,442,457,442,457,442,458,443,458,443,459,443,459,443,460,444,460,444,461,444,461,445,462,445,462,445,463,446,463,446,464,446,464,446,464,447,465,447,465,447,466,447,466,448,467,448,467,448,468,448,468,449,469,449,469,449,470,449,470,450,471,450,471,450,472,450,472,451,473,451,473,451,474,452,474,452,475,452,475,453,476,453,476,453,478,456,479,456,479,455,480,455,480,455,481,455,481,455,482,455,482,455,483,455,483,455,484,455,484,455,485,455,485,455,486,455,486,455,487,456,487,456,488,456,488,456,488,456,489,456,489,456,490,456,490,456,491,457,494,458,494,457,495,457,495,457,496,457,496,457,497,457,497,457,498,457,498,457,499,457,499,457,500,457,500,457,500,457,501,457,501,457,502,456,505,455,506,454,506,454,507,453,507,453,508,452,508,451,509,450,509,448,510,450,510,452,511,454,511,455,512,456,512,458,512,459,513,460,513,461,514,462,514,463,515,464,515,465,516,467,516,468,517,469,517,470,518,470,518,471,519,472,519,473,520,474,520,475,521,476,521,477,522,478,522,479,523,480,523,481,524,482,524,483,524,485,525,485,525,485,526,486,526,486,527,487,527,487,528,488,528,488,529,489,529,490,530,490,530,491,531,492,531,492,532,493,532,494,533,494,533,494,534,495,534,495,535,496,535,496,536,497,536,497,536,497,537,497,537,498,538,498,538,498,539,498,539,497,540,496,540,499,541,501,541,503,542,506,542,508,543,509,543,511,544,513,544,515,545,517,545,518,546,520,546,522,547,523,547,525,548,527,548,528,548,530,549,531,549,532,550,533,550,535,551,536,551,537,552,538,552,539,553,540,553,542,554,542,554,543,555,543,555,543,556,547,556,550,557,553,557,556,558,559,558,562,559,565,559,568,560,570,560,572,560,574,561,576,561,578,562,580,562,582,563,582,563,587,564,592,564,596,565,601,565,604,566,608,566,611,567,613,567,620,568,626,568,631,569,636,569,645,570,653,570,665,571,681,571,666,572,654,572,645,572,636,573,629,573,623,574,615,574,607,575,603,575,598,576,593,576,588,577,582,577,576,578,570,578,564,579,560,579,557,580,553,580,549,581,545,581,541,582,537,582,533,583,528,583,523,584,519,584,514,584,509,585,504,585,499,586,493,586,491,587,489,587,486,588,484,588,481,589,478,589,475,590,472,590,469,591,466,591,463,592,460,592,457,593,453,593,450,594,447,594,444,595,441,595,438,596,435,596,432,596,429,597,426,597,422,598,420,598,417,599,414,599,411,600,409,600,406,601,404,601,403,602,397,602,392,603,388,603,383,604,379,604,375,605,370,605,366,606,362,606,358,607,353,607,349,608,345,608,341,608,336,609,331,609,328,610,325,610,321,611,318,611,314,612,310,612,306,613,302,613,299,614,296,614,293,615,289,615,287,616,284,616,282,617,281,617,273,618,266,618,260,619,253,619,247,620,241,620,235,620,228,621,223,621,218,622,213,622,208,623,203,623,198,624,194,624,191,625,182,625,173,626,164,626,155,627,148,627,141,628,135,628,129,629,117,629,105,630,95,630,86,631,70,631,56,632,35,632,8,632,29,633,47,633,59,634,73,634,82,635,90,635,101,636,111,636,117,637,123,637,130,638,136,638,143,639,151,639,159,640,167,640,171,641,175,641,180,642,184,642,189,643,194,643,199,644,203,644,209,644,215,645,220,645,226,646,232,646,238,647,244,647,252,648,253,648,256,649,258,649,261,650,264,650,268,651,271,651,274,652,277,652,281,653,285,653,288,654,291,654,295,655,298,655,301,656,305,658,324,658,328,659,332,659,336,660,339,660,343,661,347,661,351,662,355,662,359,663,363,663,366,664,369,664,372,665,376,665,379,666,382,666,385,667,389,667,392,668,396,668,399,668,402,669,406,669,409,670,413,670,416,671,419,671,422,672,426,672,429,673,432,673,435,674,439,674,442,675,445,675,448,676,451,676,454,677,456,677,459,678,461,678,462,679,468,679,473,680,479,680,484,680,489,681,493,681,498,682,503,682,507,683,512,683,516,684,520,684,524,685,528,685,532,686,534,686,541,687,548,687,554,688,561,688,566,689,572,689,577,690,581,690,590,691,598,691,605,692,612,692,623,692,632,693,646,693,664,694,652,694,642,695,635,695,628,696,624,696,619,697,614,697,608,698,606,698,603,699,600,699,597,700,593,700,590,701,586,701,582,702,580,702,579,703,577,703,575,704,573,704,571,704,570,705,568,705,565,706,563,706,561,707,558,707,556,708,553,708,550,709,547,709,546,710,546,710,545,711,544,711,543,712,542,712,541,713,540,713,539,714,538,714,536,715,535,715,534,716,533,716,532,716,531,717,529,717,528,718,526,718,525,719,523,719,522,720,520,720,519,721,517,721,516,722,514,722,513,723,511,723,509,724,507,724,504,725,504,725,504,726,504,726,504,727,503,727,503,728,503,728,502,728,501,729,501,729,500,730,500,730,499,731,498,731,498,732,497,732,496,733,496,733,495,734,494,734,494,735,493,735,492,736,491,736,491,737,490,737,490,738,489,738,488,739,488,739,487,740,487,740,486,740,485,741,484,741,483,742,482,742,481,743,480,743,478,744,478,744,477,745,476,745,475,746,474,746,473,747,472,747,472,748,470,748,469,749,468,749,467,750,465,750,464,751,463,751,462,752,461,752,459,752,458,753,457,753,455,754,453,754,451,755,448,755,449,756,450,756,451,757,452,757,453,758,453,758,454,759,454,759,454,760,454,760,455,761,455,761,455,762,455,762,456,763,456,763,456,764,456,764,456,764,456,765,456,765,456,766,456,766,456,767,456,767,457,768,457,768,457,769,457,769,457,770,457,770,458,771,457,771,457,772,457,772,457,773,457,773,457,774,457,774,457,775,457,775,457,776,456,776,456,776,456,777,456,777,456,778,456,778,456,779,456,779,456,780,456,780,456,781,456,781,456,782,456,782,456,783,456,783,456,784,456,784,456,785,456,785,456,786,457,786,456,787,456,787,456,788,455,788,455,788,455,789,455,789,454,790,454,790,454,791,454,791,453,792,453,792,453,793,453,793,453,794,452,794,452,795,452,795,452,796,452,796,452,797,451,797,451,798,451,798,451,799,451,799,450,800,450,800,450,800,450,801,450,801,450,802,449,802,449,803,449,803,449,804,448,804,448,805,448,805,448,806,448,806,447,807,447,807,447,808,447,808,447,809,446,809,446,810,446,810,446,811,445,811,445,812,445,812,444,812,444,813,444,813,443,814,443,814,443,815,442,815,442,816,441,816,440,817,441,817,441,818,442,818,442,819,442,819,442,820,442,820,443,823,443,823,443,824,443,824,444,824,444,825,444,825,444,826,444,826,444,827,444,827,444,828,444,828,444,829,444,829,444,830,444,830,445,831,445,831,445,832,445,832,445,833,445,833,445,834,445,834,445,835,445,835,445,836,445,836,445,836,445,837,445,837,445,838,445,838,445,839,445,839,445,840,445,840,445,841,445,841,445,842,445,842,445,843,446,843,446,844,446,844,446,845,446,845,446,846,446,846,446,847,446,847,446,848,446,848,446,848,446,849,446,849,446,850,446,850,446,851,446,851,446,852,446,852,446,853,446,853,446,854,446,854,446,855,446,855,446,856,446,856,446,857,446,857,446,858,446,862,446,862,446,863,446,863,446,864,446,864,446,865,446,865,446,866,446,866,446,867,446,867,446,868,446,868,446,869,446,869,446,870,446,870,446,871,446,871,446,872,446,872,446,872,446,873,446,873,446,874,446,874,446,875,446,875,446,876,446,876,446,877,446,877,446,878,446,878,446,879,446,879,446,880,446,880,446,881,446,884,446,884,446,884,446,885,446,885,446,892,446,892,446,911,446,940,446e" filled="false" stroked="true" strokeweight=".8pt" strokecolor="#0071bc">
                <v:path arrowok="t"/>
              </v:shape>
            </v:group>
            <v:group style="position:absolute;left:325;top:140;width:1352;height:480" coordorigin="325,140" coordsize="1352,480">
              <v:shape style="position:absolute;left:325;top:140;width:1352;height:480" coordorigin="325,140" coordsize="1352,480" path="m325,446l325,446,437,446,437,446,451,446,451,446,479,446,479,446,495,446,495,446,501,446,502,446,509,446,509,446,510,446,510,446,511,446,511,446,515,446,515,446,516,446,516,446,517,446,517,446,518,446,521,446,522,446,522,446,523,446,523,446,524,446,528,446,528,446,529,446,529,446,530,446,535,446,535,446,536,446,536,446,536,446,541,446,541,446,542,446,542,446,543,446,543,446,548,446,548,446,551,446,551,446,557,446,557,446,558,446,558,446,559,446,559,446,568,446,568,446,569,446,570,446,570,446,573,446,574,446,574,446,575,446,575,446,576,446,576,446,577,446,577,446,578,446,578,446,579,446,579,446,580,446,580,446,581,446,581,446,582,446,582,446,583,446,583,446,584,446,584,446,584,446,585,446,585,446,586,446,586,446,587,446,587,446,588,446,588,446,589,446,589,446,590,446,590,446,591,446,591,446,592,446,592,446,593,446,593,446,594,446,594,446,595,446,595,446,596,446,596,446,596,446,597,446,597,446,598,446,598,446,599,446,599,446,600,446,600,446,601,446,601,446,602,446,608,446,608,446,608,446,609,446,610,446,627,446,627,446,628,446,628,446,629,446,629,446,630,446,630,446,631,446,631,446,632,446,632,446,632,446,633,446,633,446,634,446,634,446,635,446,635,447,636,447,636,447,637,447,637,447,638,447,638,447,639,447,639,447,640,447,640,447,641,447,641,447,642,447,642,447,643,447,643,447,644,447,644,447,644,447,645,447,645,447,646,447,646,447,647,447,647,447,648,447,648,447,649,447,649,447,650,447,650,447,651,447,651,447,652,447,652,447,653,447,653,447,654,447,654,447,655,447,655,447,656,447,656,447,656,447,657,447,657,447,658,447,658,447,659,448,659,448,660,448,660,448,661,448,661,448,662,448,662,448,663,448,663,448,664,448,664,448,665,448,665,448,666,448,666,448,667,448,667,448,668,448,668,448,668,448,669,448,669,448,670,448,670,448,671,448,671,448,672,448,672,448,673,448,673,448,674,448,674,448,675,448,675,448,676,448,676,448,677,448,677,448,678,448,678,448,679,448,679,448,680,448,680,448,680,448,681,448,681,448,682,448,682,448,683,448,683,448,684,448,684,448,685,448,685,448,686,448,686,448,687,448,687,448,692,448,692,448,692,448,693,448,693,448,694,448,694,448,695,448,695,448,696,448,696,448,697,448,697,448,698,448,698,448,699,448,699,448,700,448,700,448,701,447,701,447,702,447,702,447,703,447,703,447,704,447,704,447,704,447,705,447,705,447,706,447,706,447,707,447,707,447,708,447,708,446,709,446,709,446,710,446,710,446,711,446,711,446,712,446,712,446,713,446,713,446,714,446,714,446,715,446,715,445,716,445,716,445,716,445,717,445,717,445,718,445,718,445,719,445,719,445,720,445,720,445,721,444,721,444,722,444,722,444,723,444,723,444,724,444,724,444,725,444,725,444,726,444,726,444,727,444,727,444,728,444,728,444,728,444,729,444,729,444,730,444,730,443,731,443,731,443,732,443,732,443,733,443,733,443,734,443,734,443,735,443,735,443,736,443,736,443,737,443,737,443,738,443,738,443,739,443,739,443,740,443,740,443,740,443,741,443,741,442,742,442,742,442,743,442,743,442,744,442,744,442,745,442,745,442,746,442,746,442,747,442,747,442,748,442,748,442,749,442,749,442,750,442,750,442,751,442,751,442,752,441,752,441,752,441,753,441,753,441,754,441,754,441,755,441,755,441,756,441,756,440,757,440,757,440,758,440,758,440,759,440,759,440,760,439,760,439,761,439,761,439,762,439,762,439,763,438,763,438,764,438,764,438,764,438,765,438,765,438,766,437,766,437,767,437,767,437,768,437,768,437,769,436,769,436,770,436,770,436,771,436,771,436,772,436,772,435,773,435,773,435,774,435,774,435,775,435,775,435,776,434,776,434,776,434,777,434,777,434,778,434,778,434,779,434,779,433,780,433,780,433,781,433,781,433,782,433,782,433,783,433,783,432,784,432,784,432,785,432,785,432,786,432,786,432,787,432,787,431,788,431,788,431,788,431,789,431,789,431,790,431,790,431,791,431,791,431,792,430,792,430,793,430,793,430,794,430,794,430,795,430,795,430,796,430,796,430,797,430,797,430,798,430,798,429,799,429,799,429,800,429,800,429,800,429,801,429,801,429,802,429,802,429,803,429,803,429,804,429,804,428,805,428,805,428,806,428,806,428,807,428,807,428,808,428,808,428,809,428,809,428,810,428,810,428,811,428,811,428,812,428,812,428,812,428,813,428,813,428,814,428,814,428,815,428,815,428,816,428,816,428,817,428,817,428,818,429,818,429,819,429,819,429,820,429,820,429,821,430,821,430,822,430,822,430,823,430,823,431,824,431,824,431,824,431,825,431,825,431,826,432,826,432,827,432,827,432,828,432,828,433,829,433,829,433,830,433,832,435,833,435,833,435,834,436,834,436,835,437,835,437,836,437,836,437,836,438,837,438,837,438,838,439,838,439,839,440,839,440,840,440,840,441,841,441,841,441,842,442,842,442,843,442,843,443,844,443,844,444,845,444,845,444,846,445,846,445,847,445,847,445,848,445,848,445,848,445,849,445,849,445,850,445,850,445,851,445,851,445,852,445,852,445,853,445,853,444,854,444,854,444,855,444,855,445,856,445,856,445,857,445,857,445,858,445,858,445,859,445,859,445,860,445,860,445,860,445,861,445,861,445,862,445,862,445,863,445,863,445,864,445,864,445,865,445,865,445,866,445,866,446,867,446,867,446,868,446,868,446,869,446,869,446,870,446,870,447,872,447,873,447,873,448,874,448,874,448,875,448,879,454,879,455,880,456,880,458,881,459,881,460,882,462,882,463,883,464,883,465,884,467,884,468,884,470,885,471,885,473,886,474,886,475,887,477,889,484,890,486,890,487,891,489,891,491,895,499,895,500,896,501,896,502,896,503,897,504,897,506,898,507,898,508,899,509,899,510,900,511,900,512,901,513,901,514,902,515,902,517,903,518,903,519,904,520,904,521,905,522,905,523,906,524,906,526,907,527,909,536,910,538,910,540,911,542,911,544,912,546,912,548,913,550,913,552,917,565,918,567,918,568,919,570,919,571,920,573,920,574,920,576,921,577,921,578,922,580,925,590,925,591,926,593,926,595,927,596,930,605,931,607,931,608,932,609,932,611,934,616,935,617,935,617,936,618,936,619,937,619,937,619,938,619,938,619,942,598,943,595,946,571,946,567,947,563,947,560,948,556,948,552,951,532,951,528,952,524,952,520,953,515,956,493,956,489,956,486,957,482,957,479,958,475,958,472,959,468,959,465,962,442,963,439,963,435,964,431,964,427,965,423,965,419,966,415,966,411,967,407,971,369,971,365,972,361,972,356,973,352,973,347,974,343,974,338,975,334,975,329,976,325,979,300,979,296,981,277,982,273,982,270,983,266,983,262,984,258,984,255,985,250,985,246,986,241,991,200,991,196,992,192,992,188,992,185,993,181,993,177,996,160,996,157,997,153,997,151,998,148,998,145,999,143,999,141,1000,140,1000,140,1004,154,1004,156,1007,178,1008,181,1010,198,1011,202,1011,205,1012,209,1012,213,1013,218,1013,222,1014,226,1014,230,1015,234,1015,239,1016,242,1016,246,1016,249,1017,253,1017,256,1018,260,1020,278,1021,282,1025,314,1025,318,1026,323,1026,327,1027,331,1027,336,1028,340,1028,344,1028,349,1029,353,1029,357,1030,362,1030,366,1031,370,1031,374,1032,378,1034,399,1035,403,1035,407,1036,411,1036,415,1037,419,1037,423,1038,427,1038,431,1039,435,1039,439,1040,443,1040,446,1040,450,1041,454,1041,458,1042,461,1042,465,1043,469,1043,472,1044,476,1044,480,1045,483,1048,508,1048,513,1049,517,1049,522,1050,526,1052,547,1052,551,1053,555,1053,559,1054,563,1057,590,1058,593,1063,616,1063,616,1064,616,1064,616,1064,616,1065,615,1065,615,1069,608,1069,607,1075,591,1076,589,1078,582,1078,581,1079,579,1079,578,1080,576,1080,575,1081,574,1081,572,1082,571,1082,569,1083,568,1083,566,1086,556,1087,554,1087,552,1088,550,1088,548,1088,546,1089,544,1089,542,1090,540,1090,538,1091,536,1091,534,1092,532,1092,531,1093,529,1093,528,1094,527,1094,525,1095,524,1095,523,1096,522,1096,520,1097,519,1097,518,1098,516,1098,515,1099,514,1099,513,1100,511,1100,510,1100,509,1101,508,1101,507,1102,505,1104,499,1105,498,1105,497,1106,496,1106,494,1107,493,1107,492,1108,490,1108,489,1109,487,1109,485,1110,484,1110,482,1112,474,1113,472,1113,470,1114,469,1114,467,1115,465,1115,464,1116,462,1116,461,1117,459,1117,458,1118,456,1118,455,1119,453,1119,452,1120,450,1120,449,1121,447,1121,446,1124,440,1125,440,1125,440,1126,440,1126,439,1127,439,1127,439,1128,439,1128,439,1129,439,1129,439,1130,439,1130,439,1131,439,1131,439,1132,439,1132,439,1133,439,1133,438,1134,438,1134,438,1135,439,1135,439,1136,439,1136,439,1136,439,1137,439,1137,439,1138,439,1138,439,1139,439,1139,440,1140,440,1140,440,1141,440,1141,440,1142,440,1142,440,1143,440,1143,440,1144,440,1144,440,1145,440,1145,440,1146,440,1146,441,1147,441,1147,441,1148,441,1148,442,1148,442,1149,442,1149,442,1150,442,1150,443,1151,443,1151,443,1152,443,1152,443,1153,444,1153,444,1154,444,1154,443,1155,443,1155,443,1156,443,1156,443,1157,443,1157,442,1158,442,1158,442,1159,442,1159,442,1160,441,1160,441,1160,441,1161,441,1161,440,1162,440,1162,440,1163,440,1163,440,1164,439,1164,439,1165,439,1165,439,1166,439,1166,438,1167,438,1167,438,1170,437,1171,437,1171,437,1172,437,1172,437,1172,437,1173,437,1173,437,1174,437,1174,437,1175,436,1175,436,1176,436,1176,436,1177,436,1177,436,1178,436,1178,436,1179,436,1179,436,1180,436,1180,436,1181,436,1181,436,1182,436,1182,436,1183,435,1183,435,1184,435,1184,435,1184,435,1185,435,1185,435,1186,435,1186,435,1187,435,1187,435,1188,435,1188,435,1189,435,1189,435,1190,435,1190,435,1193,435,1194,435,1194,435,1195,435,1195,435,1196,435,1196,435,1196,435,1197,435,1197,435,1198,435,1198,435,1199,435,1199,435,1200,435,1200,435,1201,435,1201,435,1202,435,1202,435,1203,435,1203,435,1204,435,1204,435,1205,436,1205,436,1206,436,1206,436,1207,436,1207,436,1208,436,1208,436,1208,436,1209,436,1209,436,1210,436,1210,436,1211,436,1211,436,1212,436,1212,436,1213,436,1213,436,1214,436,1214,436,1215,436,1215,436,1216,436,1216,436,1217,437,1217,437,1218,437,1218,437,1219,437,1219,437,1220,437,1220,437,1220,437,1221,437,1221,437,1222,438,1222,438,1223,438,1223,438,1224,438,1224,438,1225,438,1225,438,1226,438,1226,439,1227,439,1227,439,1228,439,1228,439,1229,439,1229,439,1230,439,1230,439,1231,440,1231,440,1232,440,1232,440,1232,440,1233,440,1233,440,1234,440,1234,440,1235,441,1235,441,1236,441,1236,441,1237,441,1237,441,1238,441,1238,441,1239,442,1239,442,1240,442,1240,442,1241,442,1241,442,1242,442,1242,442,1243,442,1243,443,1244,443,1244,443,1244,443,1245,443,1245,443,1246,443,1246,443,1247,443,1247,443,1248,443,1248,443,1249,443,1249,443,1250,443,1250,443,1251,443,1251,443,1252,443,1252,443,1253,444,1253,444,1254,444,1254,444,1255,444,1255,444,1256,444,1256,444,1256,444,1257,444,1257,444,1258,444,1258,444,1259,444,1259,444,1260,444,1260,444,1261,444,1261,444,1262,444,1262,444,1263,444,1263,444,1264,444,1264,444,1265,444,1265,444,1266,444,1266,444,1267,444,1267,444,1268,444,1268,444,1268,444,1269,444,1269,444,1270,444,1270,444,1271,444,1271,444,1272,444,1272,444,1273,444,1273,444,1274,444,1274,444,1275,444,1275,444,1276,444,1276,444,1277,444,1277,444,1278,444,1278,444,1279,444,1279,444,1280,444,1280,445,1280,445,1281,445,1281,445,1282,445,1282,445,1283,445,1283,445,1284,445,1284,445,1285,445,1285,445,1286,445,1286,445,1287,445,1287,445,1288,445,1288,445,1289,445,1289,445,1290,445,1290,445,1291,445,1291,445,1292,445,1292,445,1292,445,1293,446,1293,446,1294,446,1294,446,1295,446,1295,446,1296,446,1296,446,1297,446,1297,446,1298,446,1298,446,1299,446,1299,446,1300,446,1300,446,1301,446,1301,446,1302,446,1302,446,1303,446,1303,446,1304,446,1304,446,1304,446,1305,446,1305,446,1306,446,1306,446,1307,446,1307,446,1308,446,1308,446,1309,446,1309,446,1310,446,1310,446,1311,446,1311,446,1312,446,1315,446,1315,446,1316,446,1316,446,1316,446,1327,446,1327,446,1328,446,1330,446,1330,446,1331,446,1336,446,1336,446,1337,446,1337,446,1338,446,1340,446,1341,446,1341,446,1342,446,1342,446,1343,446,1343,446,1344,446,1344,446,1345,446,1345,446,1346,446,1346,446,1347,446,1347,446,1348,446,1348,446,1349,446,1349,446,1350,446,1350,446,1351,446,1351,446,1352,446,1352,446,1352,446,1353,446,1353,446,1354,446,1354,446,1355,446,1355,446,1356,446,1356,446,1357,446,1357,446,1358,446,1358,446,1359,446,1359,446,1360,446,1360,446,1361,446,1361,446,1362,446,1362,446,1363,446,1363,446,1364,446,1364,446,1364,446,1365,446,1365,446,1366,446,1366,446,1367,446,1375,446,1375,446,1376,446,1376,446,1376,446,1377,446,1377,446,1381,446,1381,446,1382,446,1382,446,1383,446,1387,446,1387,446,1388,446,1388,446,1388,446,1392,446,1393,446,1393,446,1394,446,1394,446,1398,446,1398,446,1423,446,1423,446,1449,446,1449,446,1526,446,1677,446e" filled="false" stroked="true" strokeweight=".8pt" strokecolor="#d95218">
                <v:path arrowok="t"/>
              </v:shape>
            </v:group>
            <v:group style="position:absolute;left:325;top:172;width:2089;height:442" coordorigin="325,172" coordsize="2089,442">
              <v:shape style="position:absolute;left:325;top:172;width:2089;height:442" coordorigin="325,172" coordsize="2089,442" path="m325,446l325,446,653,446,653,446,749,446,750,446,756,446,756,446,764,446,764,446,764,446,765,446,765,446,766,446,766,446,774,446,775,446,775,446,776,446,776,446,776,446,785,446,785,446,789,446,790,446,818,446,819,446,822,446,822,446,828,446,829,446,829,446,830,446,830,446,835,446,835,446,836,446,836,446,836,446,840,446,841,446,841,446,842,446,842,446,843,446,848,446,848,446,850,446,851,446,857,446,858,446,858,446,859,446,859,446,864,446,865,446,865,446,866,446,866,446,869,446,870,446,870,446,871,446,871,446,873,446,874,446,874,446,875,446,875,446,876,446,876,446,877,446,877,446,878,446,878,446,879,446,879,446,880,446,880,446,881,446,881,446,882,446,882,446,883,446,883,446,884,446,884,446,884,446,885,446,885,446,886,446,886,446,887,446,887,446,888,446,888,446,889,446,889,446,890,446,890,446,891,446,891,446,892,446,892,446,893,446,893,446,894,446,894,446,895,446,895,446,896,446,896,446,896,445,897,445,897,445,898,445,898,445,899,445,899,445,900,445,900,445,901,445,901,445,902,445,902,445,903,445,903,445,904,445,904,445,905,445,905,445,906,445,906,445,907,445,907,445,908,445,908,445,908,445,909,445,909,445,910,445,910,445,911,445,911,445,912,445,912,445,913,445,913,445,916,445,917,445,917,445,918,445,918,445,930,445,930,445,931,445,931,445,932,445,932,445,932,445,933,445,933,445,934,445,934,445,935,445,935,445,936,445,936,445,937,445,937,445,938,445,938,445,939,445,939,445,940,445,940,445,941,445,941,445,942,445,942,445,943,445,943,445,944,445,944,446,944,446,945,446,945,446,946,446,946,446,947,446,947,446,948,446,948,446,949,446,949,446,950,446,950,446,951,446,951,446,952,446,952,446,953,446,953,446,954,446,954,446,955,446,955,446,956,446,956,446,956,446,957,446,957,446,958,446,958,446,959,446,959,446,960,446,960,446,961,446,961,446,962,446,962,446,963,446,963,446,964,446,964,446,965,447,965,447,966,447,966,447,967,447,967,447,968,447,968,447,968,447,969,447,969,447,970,447,970,447,971,447,971,447,972,447,972,447,973,447,973,447,974,447,974,447,975,447,975,447,976,447,976,447,977,447,977,447,978,447,978,447,979,447,979,447,980,447,980,447,980,447,981,447,981,447,982,447,982,447,983,447,983,447,984,447,984,447,985,447,985,447,986,448,986,448,987,448,987,448,988,448,988,448,989,448,989,448,990,448,990,448,991,448,991,448,992,448,992,448,992,448,993,448,993,448,994,448,994,448,995,448,995,448,996,448,996,448,997,448,997,448,998,448,998,448,999,448,999,448,1000,448,1000,448,1001,448,1001,448,1002,449,1002,449,1003,449,1003,449,1004,449,1004,449,1004,449,1005,449,1005,449,1006,449,1006,449,1007,449,1007,449,1008,449,1008,449,1009,449,1009,449,1010,449,1010,449,1011,449,1011,449,1012,449,1012,449,1013,450,1013,450,1014,450,1014,450,1015,450,1015,450,1016,450,1016,450,1016,450,1017,450,1017,450,1018,450,1018,450,1019,450,1019,450,1020,450,1020,450,1021,450,1021,450,1022,450,1022,450,1023,450,1023,450,1024,450,1024,450,1025,451,1025,451,1026,451,1026,451,1027,451,1027,451,1028,451,1028,451,1028,451,1029,451,1029,451,1030,451,1030,451,1031,451,1031,451,1032,451,1032,451,1033,451,1033,451,1034,451,1034,451,1035,451,1035,451,1036,451,1036,451,1037,451,1037,451,1038,451,1038,451,1039,451,1039,451,1040,451,1040,451,1040,451,1041,451,1041,451,1042,451,1042,451,1043,451,1043,451,1049,451,1049,451,1050,451,1050,451,1051,451,1051,451,1052,451,1052,451,1052,451,1053,451,1053,451,1054,451,1054,451,1055,451,1055,451,1056,451,1056,451,1057,451,1057,451,1058,451,1058,451,1059,451,1059,451,1060,451,1060,451,1061,451,1061,451,1062,451,1062,451,1063,451,1063,450,1064,450,1064,450,1064,450,1065,450,1065,450,1066,450,1066,450,1067,450,1067,450,1068,450,1068,450,1069,450,1069,450,1070,450,1070,449,1071,449,1071,449,1072,449,1072,449,1073,449,1073,449,1074,449,1074,449,1075,449,1075,449,1076,449,1076,448,1076,448,1077,448,1077,448,1078,448,1078,448,1079,448,1079,448,1080,448,1080,448,1081,447,1081,447,1082,447,1082,447,1083,447,1083,447,1084,447,1084,447,1085,447,1085,447,1086,446,1086,446,1087,446,1087,446,1088,446,1088,446,1088,446,1089,446,1089,446,1090,445,1090,445,1091,445,1091,445,1092,445,1092,445,1093,445,1093,445,1094,445,1094,444,1095,444,1095,444,1096,444,1096,444,1097,444,1097,444,1098,444,1098,444,1099,443,1099,443,1100,443,1100,443,1100,443,1101,443,1101,443,1102,443,1102,443,1103,442,1103,442,1104,442,1104,442,1105,442,1105,442,1106,442,1106,442,1107,442,1107,441,1108,441,1108,441,1109,441,1109,441,1110,441,1110,441,1111,441,1111,440,1112,440,1112,440,1112,440,1113,440,1113,440,1114,440,1114,440,1115,439,1115,439,1116,439,1116,439,1117,439,1117,439,1118,439,1118,438,1119,438,1119,438,1120,438,1120,438,1121,438,1121,438,1122,437,1122,437,1123,437,1123,437,1124,437,1124,437,1124,436,1125,436,1125,436,1126,436,1126,436,1127,435,1127,435,1128,435,1128,435,1129,435,1129,434,1130,434,1130,434,1131,434,1131,434,1132,434,1132,433,1133,433,1133,433,1134,433,1134,433,1135,432,1135,432,1136,432,1136,432,1136,432,1137,431,1137,431,1138,431,1138,431,1139,431,1139,430,1140,430,1140,430,1141,430,1141,430,1142,429,1142,429,1143,429,1143,429,1144,429,1144,429,1145,428,1145,428,1146,428,1146,428,1147,428,1147,428,1148,427,1148,427,1148,427,1149,427,1149,427,1150,427,1150,427,1151,426,1151,426,1152,426,1152,426,1153,426,1153,426,1154,426,1154,426,1155,426,1155,426,1156,426,1156,425,1157,425,1157,425,1158,425,1158,425,1159,425,1159,425,1160,425,1160,425,1160,425,1161,425,1161,425,1162,425,1162,425,1163,425,1163,425,1164,425,1164,425,1165,425,1165,425,1166,425,1166,425,1167,425,1167,425,1168,425,1168,425,1169,425,1169,425,1170,425,1170,425,1171,425,1175,425,1176,425,1176,425,1177,425,1177,425,1178,425,1178,425,1179,425,1179,425,1180,425,1180,425,1181,425,1181,425,1182,425,1182,425,1183,425,1183,425,1184,425,1184,425,1184,425,1185,425,1185,425,1186,426,1186,426,1187,426,1187,426,1188,426,1188,426,1189,426,1189,426,1190,426,1190,426,1191,426,1191,426,1192,426,1192,426,1193,426,1193,427,1194,427,1194,427,1195,427,1195,427,1196,427,1196,427,1196,427,1197,427,1197,427,1198,427,1198,428,1199,428,1199,428,1200,428,1200,428,1201,428,1201,429,1202,429,1202,429,1203,429,1203,429,1204,430,1204,430,1205,430,1205,430,1206,431,1206,431,1207,431,1207,431,1208,431,1208,432,1208,432,1209,432,1209,432,1210,432,1210,433,1211,433,1211,433,1212,433,1212,433,1213,433,1213,434,1214,434,1214,434,1215,434,1215,434,1216,434,1216,434,1217,434,1217,434,1218,434,1218,434,1219,434,1219,434,1220,434,1220,434,1220,434,1221,434,1221,434,1222,434,1222,434,1223,434,1223,434,1224,434,1224,434,1225,434,1225,434,1226,434,1226,434,1227,434,1227,434,1228,434,1228,435,1229,435,1229,435,1230,435,1230,435,1231,435,1231,436,1232,436,1232,436,1232,436,1233,436,1233,437,1234,437,1234,437,1235,438,1235,438,1236,438,1236,439,1237,439,1237,440,1238,440,1243,446,1243,447,1247,455,1247,456,1248,457,1248,459,1249,460,1252,468,1252,470,1253,471,1253,473,1254,475,1254,476,1257,488,1258,489,1258,491,1259,493,1259,494,1260,496,1262,504,1263,505,1263,507,1264,508,1264,510,1265,511,1265,513,1266,514,1266,516,1267,517,1267,519,1268,521,1268,522,1268,524,1269,525,1269,527,1270,528,1270,530,1271,531,1271,533,1272,535,1272,536,1273,538,1273,539,1274,541,1274,543,1275,544,1275,546,1276,548,1276,550,1277,551,1277,553,1278,555,1278,557,1279,559,1279,560,1280,562,1280,564,1280,566,1281,568,1281,569,1285,581,1285,582,1288,591,1289,592,1289,593,1290,595,1290,596,1301,611,1301,611,1316,554,1316,551,1318,533,1319,529,1321,510,1322,506,1322,503,1323,499,1323,495,1324,491,1324,487,1325,484,1327,464,1328,460,1330,436,1331,432,1331,428,1332,424,1332,419,1333,415,1333,411,1334,407,1334,402,1335,398,1335,394,1336,390,1336,385,1337,381,1337,377,1338,372,1338,368,1339,363,1339,359,1340,355,1340,350,1347,287,1348,280,1349,276,1349,272,1350,268,1350,265,1351,261,1351,257,1352,254,1352,250,1362,189,1368,172,1368,172,1382,231,1382,235,1383,238,1383,241,1384,245,1384,248,1392,309,1394,326,1394,330,1397,352,1397,357,1398,361,1398,365,1399,370,1399,374,1400,378,1400,383,1400,387,1401,392,1401,396,1402,400,1402,405,1403,409,1403,413,1404,418,1404,422,1407,443,1407,447,1410,467,1410,471,1411,475,1411,479,1412,483,1412,487,1412,491,1413,495,1413,499,1414,503,1414,507,1415,511,1415,515,1424,577,1435,614,1436,613,1448,593,1448,591,1454,572,1454,570,1455,568,1455,566,1456,564,1456,562,1457,560,1457,558,1458,556,1458,554,1459,552,1459,550,1460,549,1460,547,1460,545,1461,543,1461,541,1462,539,1462,538,1463,536,1463,534,1464,532,1464,531,1465,529,1465,527,1466,525,1466,524,1467,522,1467,520,1468,518,1468,517,1469,515,1469,513,1470,511,1470,510,1471,508,1471,506,1472,505,1472,503,1472,501,1473,500,1473,498,1474,496,1474,494,1475,493,1475,491,1476,489,1476,487,1477,485,1477,483,1478,482,1478,480,1479,478,1479,476,1480,474,1480,472,1481,470,1481,469,1482,467,1482,465,1483,463,1498,429,1498,429,1499,429,1499,428,1500,428,1500,428,1503,427,1504,427,1504,426,1505,426,1505,426,1506,426,1506,426,1507,426,1507,426,1508,426,1508,426,1508,426,1509,427,1509,427,1510,427,1510,427,1511,427,1511,427,1512,427,1512,427,1513,427,1513,428,1514,428,1514,428,1515,428,1515,428,1516,429,1516,429,1517,429,1517,429,1518,429,1518,430,1519,430,1522,431,1522,431,1523,431,1523,431,1524,431,1524,431,1525,431,1525,431,1526,431,1526,431,1527,431,1527,431,1528,431,1528,431,1529,431,1529,431,1530,431,1530,431,1531,431,1531,431,1532,431,1532,431,1532,431,1533,431,1533,431,1534,431,1534,431,1535,431,1535,431,1536,431,1536,431,1537,431,1537,431,1538,431,1538,431,1539,431,1539,431,1540,431,1540,431,1541,432,1541,432,1542,432,1542,432,1543,432,1543,432,1544,432,1544,432,1544,432,1545,432,1545,432,1546,432,1546,433,1547,433,1547,433,1548,433,1548,433,1549,433,1549,433,1550,433,1550,433,1551,433,1551,433,1552,433,1552,433,1553,433,1553,433,1554,433,1554,433,1557,433,1557,433,1558,433,1558,433,1559,433,1559,433,1560,433,1560,433,1561,433,1561,433,1562,433,1562,433,1563,433,1563,433,1564,433,1564,433,1565,433,1565,433,1566,433,1566,433,1567,433,1567,433,1568,433,1568,433,1568,433,1569,433,1569,433,1570,433,1570,433,1571,433,1571,433,1572,433,1572,433,1573,432,1573,432,1574,432,1574,432,1575,432,1575,432,1576,432,1576,432,1577,432,1577,432,1578,432,1578,432,1579,432,1579,432,1581,432,1582,432,1582,432,1583,432,1583,432,1584,432,1584,432,1585,432,1585,432,1586,433,1586,433,1587,433,1587,433,1588,433,1588,433,1589,433,1589,433,1590,433,1590,434,1591,434,1591,434,1592,434,1592,434,1592,434,1593,434,1593,434,1594,435,1594,435,1595,435,1595,435,1596,435,1596,435,1597,435,1597,435,1598,436,1598,436,1599,436,1599,436,1600,436,1600,436,1601,436,1601,437,1602,437,1602,437,1603,437,1603,437,1604,437,1604,437,1604,438,1605,438,1605,438,1606,438,1606,438,1607,438,1607,438,1608,438,1608,439,1609,439,1609,439,1610,439,1610,439,1611,439,1611,439,1612,440,1612,440,1613,440,1613,440,1614,440,1614,440,1615,440,1615,440,1616,440,1616,441,1616,441,1617,441,1617,441,1618,441,1618,441,1619,441,1619,441,1620,441,1620,441,1621,442,1621,442,1622,442,1622,442,1623,442,1623,442,1624,442,1624,442,1625,442,1625,442,1626,442,1626,442,1627,442,1627,443,1628,443,1628,443,1628,443,1629,443,1629,443,1630,443,1630,443,1631,443,1631,443,1632,443,1632,443,1633,444,1633,444,1634,444,1634,444,1635,444,1635,444,1636,444,1636,444,1637,444,1637,444,1638,444,1638,444,1639,444,1639,445,1640,445,1640,445,1640,445,1641,445,1641,445,1642,445,1642,445,1643,445,1643,445,1644,445,1644,445,1645,445,1645,445,1646,445,1646,446,1647,446,1647,446,1648,446,1648,446,1649,446,1649,446,1650,446,1650,446,1651,446,1651,446,1652,446,1652,446,1652,446,1653,446,1653,446,1654,446,1654,447,1655,447,1655,447,1656,447,1656,447,1657,447,1657,447,1658,447,1658,447,1659,447,1659,447,1660,447,1660,447,1661,447,1661,447,1662,447,1662,447,1663,447,1663,447,1664,447,1664,447,1664,448,1665,448,1665,448,1666,448,1666,448,1667,448,1667,448,1668,448,1668,448,1669,448,1669,448,1670,448,1670,448,1671,448,1671,448,1672,448,1672,448,1673,448,1673,448,1674,448,1674,448,1675,448,1675,448,1676,448,1676,448,1676,448,1677,448,1677,448,1678,448,1678,448,1679,448,1679,448,1680,448,1680,448,1681,448,1681,448,1682,448,1682,448,1683,448,1683,448,1684,448,1684,448,1685,448,1685,449,1686,449,1686,449,1687,449,1687,449,1688,449,1688,449,1692,449,1692,449,1693,449,1694,449,1694,449,1698,449,1699,449,1699,449,1700,449,1700,449,1700,449,1701,448,1701,448,1702,448,1702,448,1703,448,1703,448,1704,448,1704,448,1705,448,1705,448,1706,448,1706,448,1707,448,1707,448,1708,448,1708,448,1709,448,1709,448,1710,448,1710,448,1711,448,1711,448,1712,448,1712,448,1712,448,1713,448,1713,448,1714,448,1714,448,1715,448,1715,448,1716,448,1716,448,1717,448,1717,448,1718,448,1718,448,1719,448,1719,448,1720,448,1720,448,1721,448,1721,448,1722,448,1722,448,1723,448,1723,448,1724,448,1724,448,1724,447,1725,447,1725,447,1726,447,1726,447,1727,447,1727,447,1728,447,1728,447,1729,447,1729,447,1730,447,1730,447,1731,447,1731,447,1732,447,1732,447,1733,447,1733,447,1734,447,1734,447,1735,447,1735,447,1736,447,1736,447,1736,447,1737,447,1737,447,1738,447,1738,447,1739,447,1739,447,1740,447,1740,447,1741,447,1741,447,1742,447,1742,447,1743,447,1743,447,1744,447,1744,447,1745,447,1745,447,1746,447,1746,447,1747,447,1747,447,1748,447,1748,447,1748,447,1749,447,1749,447,1750,447,1750,447,1751,447,1751,447,1752,447,1752,447,1753,447,1753,447,1754,447,1754,447,1755,447,1755,447,1756,447,1756,447,1760,447,1760,447,1760,447,1761,446,1761,446,1764,446,1764,446,1765,446,1765,446,1766,446,1768,446,1769,446,1769,446,1770,446,1770,446,1771,446,1771,446,1772,446,1772,446,1772,446,1773,446,1773,446,1774,446,1774,446,1775,446,1775,446,1776,446,1776,446,1777,446,1777,446,1778,446,1778,446,1779,446,1779,446,1780,446,1780,446,1781,446,1781,446,1782,446,1782,446,1783,446,1783,446,1786,446,1786,446,1787,446,1787,446,1788,446,1792,446,1792,446,1793,446,1793,446,1794,446,1798,446,1798,446,1799,446,1799,446,1800,446,1800,446,1804,446,1805,446,1807,446,1808,446,1813,446,1814,446,1817,446,1817,446,1840,446,1840,446,1843,446,1844,446,1850,446,1851,446,1854,446,1854,446,1890,446,1891,446,1910,446,1911,446,1942,446,1943,446,2027,446,2414,446e" filled="false" stroked="true" strokeweight=".8pt" strokecolor="#ecb01f">
                <v:path arrowok="t"/>
              </v:shape>
            </v:group>
            <v:group style="position:absolute;left:325;top:187;width:2827;height:428" coordorigin="325,187" coordsize="2827,428">
              <v:shape style="position:absolute;left:325;top:187;width:2827;height:428" coordorigin="325,187" coordsize="2827,428" path="m325,446l325,446,991,446,991,446,1010,446,1011,446,1016,446,1017,446,1075,446,1076,446,1080,446,1080,446,1089,446,1090,446,1094,446,1094,446,1101,446,1102,446,1102,446,1103,446,1103,446,1104,446,1104,446,1111,446,1111,446,1112,446,1112,446,1112,446,1117,446,1118,446,1118,446,1119,446,1119,446,1123,446,1123,446,1124,446,1124,446,1124,446,1127,446,1128,446,1128,446,1129,446,1129,446,1132,446,1132,446,1133,446,1133,446,1134,446,1136,446,1136,446,1137,446,1137,446,1138,446,1140,446,1141,446,1141,446,1142,446,1142,446,1145,446,1146,446,1146,446,1147,446,1147,446,1148,447,1151,447,1151,447,1152,447,1152,447,1153,447,1153,447,1176,447,1177,447,1177,447,1178,447,1178,447,1182,447,1182,446,1183,446,1183,446,1184,446,1184,446,1184,446,1185,446,1185,446,1186,446,1186,446,1187,446,1187,446,1188,446,1188,446,1189,446,1189,446,1190,446,1190,446,1191,446,1191,446,1192,446,1192,446,1193,446,1193,446,1194,446,1194,446,1195,446,1195,446,1196,446,1196,446,1196,446,1197,446,1197,446,1198,446,1198,446,1199,446,1199,446,1200,446,1200,446,1201,446,1201,446,1202,446,1202,446,1203,446,1203,446,1204,446,1204,446,1205,446,1205,446,1206,446,1206,446,1207,446,1207,446,1208,446,1208,446,1208,446,1209,446,1209,446,1210,446,1210,446,1211,446,1211,446,1212,446,1212,446,1213,446,1213,446,1214,446,1214,446,1215,446,1215,446,1216,446,1216,446,1217,446,1217,446,1218,446,1218,446,1219,446,1219,446,1220,446,1220,446,1220,446,1221,446,1221,446,1222,446,1222,446,1223,446,1223,446,1224,446,1224,446,1225,446,1225,446,1226,446,1226,446,1227,446,1227,446,1228,446,1228,446,1229,446,1229,446,1230,446,1230,446,1231,446,1231,446,1232,446,1232,446,1232,445,1233,445,1233,445,1234,445,1234,445,1235,445,1235,445,1236,445,1236,445,1237,445,1237,445,1238,445,1238,445,1239,445,1239,445,1240,445,1240,445,1241,445,1241,445,1242,445,1242,445,1243,445,1243,445,1244,445,1244,445,1244,445,1245,445,1245,445,1246,445,1246,445,1247,445,1247,445,1248,445,1248,445,1249,445,1249,445,1250,445,1250,445,1251,445,1251,445,1252,445,1252,445,1253,445,1253,445,1254,445,1254,445,1255,445,1255,445,1256,445,1256,445,1256,445,1257,445,1257,445,1258,445,1258,445,1259,445,1259,445,1260,445,1260,445,1261,445,1261,445,1262,445,1262,445,1263,445,1263,445,1264,445,1264,444,1265,444,1265,444,1266,444,1266,444,1267,444,1267,444,1268,444,1268,444,1268,444,1269,444,1269,444,1270,444,1270,444,1271,444,1271,444,1272,444,1272,444,1273,444,1273,444,1274,444,1274,444,1275,444,1275,444,1276,444,1276,444,1277,444,1277,444,1278,444,1278,444,1279,444,1279,444,1280,444,1280,444,1280,444,1283,444,1284,444,1284,444,1286,444,1287,444,1287,444,1291,444,1292,444,1292,444,1292,444,1293,444,1293,444,1294,444,1294,444,1295,444,1295,444,1296,444,1296,444,1297,444,1297,444,1298,444,1298,444,1299,444,1299,444,1300,444,1300,444,1301,444,1301,444,1302,444,1302,444,1303,444,1303,444,1304,444,1304,444,1304,445,1305,445,1305,445,1306,445,1306,445,1307,445,1307,445,1308,445,1308,445,1309,445,1309,445,1310,445,1310,445,1311,445,1311,445,1312,445,1312,445,1313,445,1313,445,1314,445,1314,445,1315,445,1315,445,1316,445,1316,445,1316,445,1317,445,1317,445,1318,445,1318,445,1319,445,1319,445,1320,445,1320,445,1321,445,1321,446,1322,446,1322,446,1323,446,1323,446,1324,446,1324,446,1325,446,1325,446,1326,446,1326,446,1327,446,1327,446,1328,446,1328,446,1328,446,1329,446,1329,446,1330,446,1330,446,1331,446,1331,446,1332,446,1332,447,1333,447,1333,447,1334,447,1334,447,1335,447,1335,447,1336,447,1336,447,1337,447,1337,447,1338,447,1338,447,1339,447,1339,447,1340,447,1340,447,1340,447,1341,447,1341,447,1342,447,1342,447,1343,448,1343,448,1344,448,1344,448,1345,448,1345,448,1346,448,1346,448,1347,448,1347,448,1348,448,1348,448,1349,448,1349,448,1350,448,1350,448,1351,448,1351,448,1352,448,1352,448,1352,449,1353,449,1353,449,1354,449,1354,449,1355,449,1355,449,1356,449,1356,449,1357,449,1357,449,1358,449,1358,449,1359,449,1359,449,1360,449,1360,449,1361,449,1361,450,1362,450,1362,450,1363,450,1363,450,1364,450,1364,450,1364,450,1365,450,1365,450,1366,450,1368,450,1369,450,1369,450,1370,451,1370,451,1371,451,1371,451,1372,451,1372,451,1373,451,1373,451,1374,451,1374,451,1375,451,1375,451,1376,451,1376,451,1376,451,1377,451,1377,452,1378,452,1378,452,1379,452,1379,452,1380,452,1380,452,1381,452,1381,452,1382,452,1382,452,1383,452,1383,452,1384,452,1384,452,1385,452,1385,452,1386,452,1386,453,1387,453,1387,453,1388,453,1388,453,1388,453,1389,453,1389,453,1390,453,1390,453,1391,453,1391,453,1392,453,1392,453,1393,453,1393,453,1394,453,1394,453,1395,453,1395,453,1396,453,1396,453,1397,453,1397,454,1398,454,1398,454,1399,454,1399,454,1400,454,1400,454,1400,454,1401,454,1401,454,1402,454,1402,454,1403,454,1403,454,1404,454,1404,454,1405,454,1405,454,1406,454,1406,454,1407,454,1407,454,1408,454,1408,454,1409,454,1409,454,1410,454,1410,454,1411,454,1412,454,1412,454,1412,454,1413,454,1413,454,1414,454,1414,454,1415,454,1415,454,1416,454,1416,454,1417,454,1417,454,1418,454,1418,454,1419,454,1419,454,1420,454,1420,454,1421,454,1421,454,1422,454,1422,454,1423,454,1423,454,1424,453,1424,453,1424,453,1425,453,1425,453,1426,453,1426,453,1427,453,1427,453,1428,453,1428,453,1429,453,1429,453,1430,453,1430,453,1431,453,1431,453,1432,453,1432,453,1433,452,1433,452,1434,452,1434,452,1435,452,1435,452,1436,452,1436,452,1436,452,1437,452,1437,452,1438,452,1438,452,1439,452,1439,451,1440,451,1440,451,1441,451,1441,451,1442,451,1442,451,1443,451,1443,451,1444,451,1444,450,1445,450,1445,450,1446,450,1446,450,1447,450,1447,450,1448,450,1448,450,1448,449,1449,449,1449,449,1450,449,1450,449,1451,449,1451,449,1452,449,1452,448,1453,448,1453,448,1454,448,1454,448,1455,448,1455,448,1456,447,1456,447,1457,447,1457,447,1458,447,1458,447,1459,447,1459,446,1460,446,1460,446,1460,446,1461,446,1461,446,1462,445,1462,445,1463,445,1463,445,1464,445,1464,445,1465,445,1465,444,1466,444,1466,444,1467,444,1467,444,1468,443,1468,443,1469,443,1469,443,1470,443,1470,443,1471,442,1471,442,1472,442,1472,442,1472,442,1473,442,1473,441,1474,441,1474,441,1475,441,1475,441,1476,441,1476,440,1477,440,1477,440,1478,440,1478,440,1479,439,1479,439,1480,439,1480,439,1481,439,1481,439,1482,438,1482,438,1483,438,1483,438,1484,438,1484,437,1484,437,1485,437,1485,437,1486,437,1486,436,1487,436,1487,436,1488,436,1488,436,1489,435,1489,435,1490,435,1490,435,1491,435,1491,434,1492,434,1492,434,1493,434,1493,434,1494,433,1494,433,1495,433,1495,433,1496,433,1496,432,1496,432,1497,432,1497,432,1498,432,1498,431,1501,430,1501,430,1502,430,1502,430,1503,430,1503,429,1504,429,1504,429,1505,429,1505,429,1506,428,1506,428,1507,428,1507,428,1508,428,1508,427,1508,427,1509,427,1509,427,1510,427,1510,427,1511,426,1511,426,1512,426,1512,426,1513,426,1513,426,1514,425,1514,425,1515,425,1515,425,1516,425,1516,425,1517,425,1517,425,1518,424,1518,424,1519,424,1519,424,1520,424,1520,424,1520,424,1521,424,1521,424,1522,424,1522,424,1523,424,1523,424,1524,424,1524,423,1525,423,1525,423,1526,423,1526,423,1527,423,1527,423,1528,423,1528,423,1529,423,1529,423,1530,423,1530,423,1531,423,1531,423,1532,423,1532,423,1532,423,1533,423,1533,423,1534,423,1534,423,1535,423,1535,423,1536,424,1536,424,1537,424,1537,424,1538,424,1538,424,1539,424,1539,424,1540,424,1540,424,1541,424,1541,424,1542,424,1542,424,1543,424,1543,424,1544,424,1544,424,1544,424,1545,424,1545,424,1546,424,1546,424,1547,424,1547,424,1548,424,1548,424,1549,424,1550,424,1550,424,1551,424,1551,424,1552,424,1552,424,1553,424,1553,424,1554,424,1554,424,1555,424,1555,424,1556,424,1556,424,1556,424,1557,424,1557,424,1558,424,1558,424,1559,423,1559,423,1560,423,1560,423,1561,423,1561,423,1562,423,1562,423,1563,423,1563,423,1564,423,1564,423,1565,423,1565,423,1566,423,1566,423,1567,423,1567,423,1568,423,1568,423,1568,423,1569,424,1569,424,1570,424,1570,424,1571,424,1571,424,1572,424,1572,424,1573,424,1573,424,1574,424,1574,424,1575,424,1575,424,1576,424,1576,424,1577,424,1577,424,1578,424,1578,425,1579,425,1579,425,1580,425,1580,425,1580,425,1581,425,1581,425,1582,425,1582,425,1583,425,1584,425,1584,425,1585,425,1585,425,1586,425,1586,425,1587,425,1587,425,1588,425,1588,425,1589,425,1589,425,1590,425,1592,425,1592,426,1593,426,1593,426,1594,426,1594,426,1595,426,1595,427,1596,427,1596,427,1597,427,1597,428,1603,432,1603,433,1604,433,1604,434,1604,434,1605,435,1605,436,1606,436,1606,437,1607,438,1607,438,1608,439,1608,440,1616,460,1617,461,1617,463,1618,464,1618,466,1621,475,1622,477,1622,479,1623,480,1623,482,1624,484,1624,486,1625,487,1625,489,1626,491,1626,493,1627,495,1627,496,1628,498,1628,500,1628,502,1629,504,1629,505,1630,507,1630,509,1631,511,1631,513,1632,514,1632,516,1633,518,1633,520,1634,522,1634,523,1635,525,1635,527,1636,529,1636,531,1637,532,1637,534,1638,536,1638,538,1639,540,1639,542,1640,543,1640,545,1640,547,1641,549,1641,551,1642,552,1642,554,1643,556,1643,558,1644,560,1644,561,1645,563,1645,565,1646,567,1646,569,1647,570,1647,572,1648,574,1648,576,1649,577,1649,579,1652,587,1652,588,1665,611,1666,611,1683,551,1689,509,1689,506,1690,502,1690,498,1691,494,1691,490,1692,487,1692,483,1693,479,1693,475,1694,471,1694,467,1698,438,1698,434,1699,430,1699,425,1700,421,1700,417,1700,412,1701,408,1701,404,1702,400,1702,395,1703,391,1703,387,1704,382,1704,378,1705,374,1705,369,1706,365,1706,361,1707,356,1707,352,1708,348,1708,343,1709,339,1709,335,1715,286,1715,283,1724,221,1736,187,1736,187,1751,247,1759,301,1759,305,1763,339,1763,343,1764,348,1764,352,1765,356,1765,361,1766,365,1766,369,1767,374,1767,378,1768,383,1768,387,1769,391,1769,396,1770,400,1770,405,1771,409,1771,413,1772,418,1772,422,1772,426,1773,431,1773,435,1774,439,1774,444,1775,448,1775,452,1778,473,1778,477,1779,481,1779,485,1780,489,1780,493,1781,497,1781,501,1782,505,1782,509,1783,513,1783,517,1784,521,1784,524,1793,585,1806,615,1806,615,1822,578,1823,576,1823,574,1824,572,1824,570,1825,568,1825,566,1826,564,1826,562,1827,560,1827,558,1828,557,1828,555,1829,553,1829,551,1830,549,1830,547,1831,545,1831,543,1832,540,1832,538,1832,536,1833,534,1833,532,1834,530,1834,528,1835,526,1835,524,1836,522,1836,520,1837,518,1837,516,1838,514,1838,512,1839,510,1839,508,1840,506,1840,504,1841,502,1841,500,1842,498,1842,496,1843,494,1843,492,1844,490,1844,488,1844,486,1845,484,1845,482,1846,480,1846,478,1847,476,1847,474,1848,472,1848,471,1849,469,1849,467,1850,465,1850,463,1851,461,1851,460,1854,451,1854,450,1855,448,1855,447,1856,445,1862,430,1862,429,1863,428,1863,427,1864,426,1866,423,1867,423,1867,422,1868,422,1868,421,1868,421,1869,420,1869,420,1870,419,1870,419,1871,419,1871,419,1872,418,1872,418,1873,418,1873,418,1874,418,1874,417,1875,417,1875,417,1876,417,1876,417,1877,417,1877,417,1878,417,1878,417,1879,417,1879,417,1880,417,1880,417,1880,418,1881,418,1881,418,1882,418,1882,418,1883,418,1883,419,1884,419,1884,419,1885,419,1885,419,1886,420,1886,420,1887,420,1887,420,1888,421,1888,421,1889,421,1889,421,1890,421,1890,422,1891,422,1891,422,1892,422,1892,422,1892,423,1893,423,1893,423,1894,423,1894,423,1895,423,1895,424,1896,424,1896,424,1897,424,1897,424,1898,424,1898,425,1899,425,1899,425,1900,425,1900,425,1901,425,1901,426,1902,426,1902,426,1903,426,1903,426,1904,426,1904,427,1904,427,1905,427,1905,427,1906,427,1906,428,1907,428,1907,428,1908,428,1908,428,1909,429,1909,429,1910,429,1910,429,1911,429,1911,430,1912,430,1912,430,1913,430,1913,430,1914,431,1914,431,1915,431,1915,431,1916,431,1916,431,1916,432,1917,432,1917,432,1918,432,1918,432,1919,432,1919,432,1920,432,1920,432,1921,433,1921,433,1922,433,1922,433,1923,433,1923,433,1924,433,1924,433,1925,433,1925,433,1926,433,1926,433,1927,433,1927,433,1928,433,1928,433,1928,433,1929,433,1929,433,1930,433,1930,433,1931,433,1931,433,1932,433,1932,433,1933,433,1933,433,1934,433,1934,433,1935,433,1935,433,1936,433,1936,433,1937,433,1937,433,1938,433,1938,433,1939,432,1939,432,1940,432,1940,432,1940,432,1941,432,1941,432,1942,432,1942,432,1943,432,1943,432,1944,432,1944,432,1945,432,1945,431,1946,431,1946,431,1947,431,1947,431,1948,431,1948,431,1949,431,1949,431,1950,431,1950,431,1951,431,1951,431,1952,431,1952,431,1952,431,1953,431,1953,431,1954,431,1954,431,1955,431,1955,431,1956,431,1956,431,1957,431,1957,432,1958,432,1958,432,1959,432,1959,432,1960,432,1960,432,1961,432,1961,432,1962,432,1962,432,1963,432,1963,433,1964,433,1964,433,1964,433,1965,433,1965,433,1966,433,1966,433,1969,434,1970,434,1970,434,1971,434,1971,435,1972,435,1972,435,1973,435,1973,435,1974,435,1974,435,1975,435,1975,436,1976,436,1976,436,1976,436,1977,436,1977,436,1978,436,1978,437,1979,437,1979,437,1980,437,1980,437,1981,437,1981,437,1982,438,1982,438,1983,438,1983,438,1984,438,1984,438,1985,438,1985,439,1986,439,1986,439,1987,439,1987,439,1988,439,1988,439,1988,440,1989,440,1989,440,1990,440,1990,440,1991,440,1991,440,1992,441,1992,441,1993,441,1993,441,1994,441,1994,441,1995,441,1995,442,1996,442,1996,442,1997,442,1997,442,1998,442,1998,442,1999,443,1999,443,2000,443,2000,443,2000,443,2001,443,2001,443,2002,444,2002,444,2003,444,2003,444,2004,444,2004,444,2005,444,2005,445,2006,445,2006,445,2007,445,2007,445,2008,445,2008,445,2009,445,2009,446,2010,446,2010,446,2011,446,2011,446,2012,446,2012,446,2012,446,2013,447,2013,447,2014,447,2014,447,2015,447,2015,447,2016,447,2016,447,2017,447,2017,448,2018,448,2018,448,2019,448,2019,448,2020,448,2020,448,2021,448,2021,448,2022,448,2022,448,2023,449,2023,449,2024,449,2024,449,2024,449,2025,449,2025,449,2026,449,2026,449,2027,449,2027,449,2028,449,2028,449,2029,449,2029,450,2030,450,2030,450,2031,450,2031,450,2032,450,2032,450,2033,450,2033,450,2034,450,2034,450,2035,450,2035,450,2036,450,2036,450,2036,450,2037,450,2037,450,2038,450,2038,450,2039,450,2039,451,2040,451,2040,451,2041,451,2041,451,2042,451,2042,451,2043,451,2043,451,2044,451,2044,451,2045,451,2045,451,2046,451,2046,451,2047,451,2047,451,2048,451,2048,451,2048,451,2049,451,2049,451,2050,451,2050,451,2051,451,2051,451,2052,451,2052,451,2053,451,2053,451,2058,451,2058,451,2059,451,2059,451,2060,451,2060,451,2060,451,2061,451,2061,451,2062,451,2062,451,2063,451,2063,451,2064,451,2064,451,2065,451,2065,451,2066,451,2066,451,2067,451,2067,451,2068,451,2068,451,2069,451,2069,451,2070,451,2070,451,2071,451,2071,451,2072,451,2072,451,2072,450,2073,450,2073,450,2074,450,2074,450,2075,450,2075,450,2076,450,2076,450,2077,450,2077,450,2078,450,2078,450,2079,450,2079,450,2080,450,2080,450,2081,450,2081,450,2082,450,2082,450,2083,450,2083,450,2084,450,2084,450,2084,450,2085,450,2085,450,2086,449,2086,449,2087,449,2087,449,2088,449,2088,449,2089,449,2089,449,2090,449,2090,449,2091,449,2091,449,2092,449,2092,449,2093,449,2093,449,2094,449,2094,449,2095,449,2095,449,2096,449,2096,449,2096,449,2097,449,2097,448,2098,448,2098,448,2099,448,2099,448,2100,448,2100,448,2101,448,2101,448,2102,448,2102,448,2103,448,2103,448,2104,448,2104,448,2105,448,2105,448,2106,448,2106,448,2107,448,2107,448,2108,448,2108,448,2108,448,2109,448,2109,448,2110,448,2110,448,2111,447,2111,447,2112,447,2112,447,2113,447,2113,447,2114,447,2114,447,2115,447,2115,447,2116,447,2116,447,2117,447,2117,447,2118,447,2118,447,2119,447,2119,447,2120,447,2120,447,2120,447,2121,447,2121,447,2122,447,2122,447,2123,447,2123,447,2124,447,2124,447,2125,447,2125,447,2126,447,2126,447,2127,447,2127,447,2128,447,2128,447,2129,447,2129,447,2130,447,2130,447,2131,447,2131,447,2132,447,2132,447,2132,447,2133,447,2133,446,2134,446,2134,446,2135,446,2135,446,2136,446,2136,446,2137,446,2137,446,2138,446,2138,446,2139,446,2139,446,2140,446,2140,446,2141,446,2141,446,2142,446,2142,446,2143,446,2143,446,2144,446,2144,446,2144,446,2145,446,2145,446,2146,446,2146,446,2147,446,2147,446,2148,446,2148,446,2149,446,2149,446,2150,446,2150,446,2151,446,2151,446,2152,446,2152,446,2153,446,2153,446,2154,446,2154,446,2155,446,2155,446,2156,446,2156,446,2156,446,2157,446,2157,446,2158,446,2158,446,2159,446,2159,446,2160,446,2160,446,2161,446,2161,446,2162,446,2162,446,2163,446,2163,446,2164,446,2164,446,2165,446,2165,446,2166,446,2166,446,2167,446,2167,446,2169,446,2170,446,2172,446,2173,446,2173,446,2174,446,2174,446,2178,446,2179,446,2179,446,2180,446,2180,446,2180,446,2198,446,2199,446,2199,446,2200,446,2200,446,2203,446,2204,446,2204,446,2204,446,2205,446,2207,446,2208,446,2211,446,2212,446,2212,446,2213,446,2213,446,2214,446,2214,446,2215,446,2215,446,2216,446,2216,446,2216,446,2217,446,2217,446,2218,446,2218,446,2219,446,2219,446,2220,446,2220,446,2221,446,2221,446,2222,446,2222,446,2223,446,2223,446,2224,446,2224,446,2225,446,2225,446,2226,446,2226,446,2227,446,2227,446,2228,446,2228,446,2228,446,2229,446,2229,446,2230,446,2230,446,2231,446,2234,446,2235,446,2235,446,2236,446,2236,446,2237,446,2241,446,2242,446,2242,446,2243,446,2243,446,2251,446,2251,446,2252,446,2252,446,2252,446,2253,446,2264,446,2264,446,2271,446,2272,446,2301,446,2301,446,2312,446,2313,446,2336,446,2336,446,2445,446,3152,446e" filled="false" stroked="true" strokeweight=".8pt" strokecolor="#7d2e8e">
                <v:path arrowok="t"/>
              </v:shape>
            </v:group>
            <v:group style="position:absolute;left:325;top:195;width:3564;height:421" coordorigin="325,195" coordsize="3564,421">
              <v:shape style="position:absolute;left:325;top:195;width:3564;height:421" coordorigin="325,195" coordsize="3564,421" path="m325,446l325,446,1162,446,1162,446,1201,446,1202,446,1216,446,1240,446,1241,446,1275,446,1276,446,1306,446,1306,446,1332,446,1333,446,1340,446,1340,446,1352,446,1352,446,1356,446,1356,446,1364,446,1365,446,1365,446,1366,446,1366,446,1367,446,1374,446,1375,446,1375,446,1376,446,1376,446,1376,446,1383,446,1384,446,1387,446,1387,446,1396,446,1396,446,1403,446,1403,446,1414,446,1415,446,1422,446,1422,446,1429,446,1430,446,1432,446,1433,446,1437,446,1437,446,1438,446,1438,446,1439,446,1443,446,1444,446,1444,446,1445,446,1445,446,1448,446,1448,446,1448,446,1449,446,1449,446,1452,446,1452,446,1453,446,1453,446,1454,446,1456,446,1457,446,1457,446,1458,446,1458,446,1459,446,1459,446,1460,446,1460,446,1460,446,1461,446,1461,446,1462,446,1462,446,1463,446,1463,446,1464,446,1464,446,1465,446,1465,446,1466,446,1466,446,1467,446,1467,446,1468,446,1468,446,1469,446,1469,446,1470,446,1470,446,1471,446,1471,446,1472,446,1472,446,1472,446,1473,446,1473,446,1474,446,1474,446,1475,446,1475,446,1476,446,1476,446,1477,446,1477,446,1478,446,1478,446,1479,446,1479,446,1480,446,1480,446,1481,446,1481,446,1482,446,1482,446,1483,446,1483,446,1484,446,1484,446,1484,446,1485,446,1485,447,1486,447,1486,447,1487,447,1487,447,1488,447,1488,447,1489,447,1489,447,1490,447,1490,447,1491,447,1491,447,1492,447,1492,447,1493,447,1493,447,1494,447,1494,447,1495,447,1495,447,1496,447,1496,447,1496,447,1497,447,1497,447,1498,447,1498,447,1499,447,1499,447,1500,447,1500,447,1501,447,1501,447,1502,447,1502,447,1503,447,1503,447,1504,447,1504,447,1505,447,1505,447,1506,447,1506,447,1507,447,1507,447,1508,447,1508,447,1508,447,1509,447,1509,447,1510,447,1510,447,1511,447,1511,447,1512,447,1512,447,1513,447,1513,447,1514,447,1514,447,1517,447,1517,447,1518,447,1518,447,1519,447,1523,447,1523,447,1533,447,1534,447,1538,447,1539,447,1539,447,1540,447,1540,447,1541,447,1541,447,1542,447,1542,447,1543,447,1543,447,1544,447,1544,447,1544,447,1545,447,1545,447,1546,447,1546,447,1547,447,1547,447,1548,447,1548,447,1549,447,1549,447,1550,447,1550,447,1551,447,1551,447,1552,447,1552,447,1553,447,1553,447,1554,447,1554,447,1555,447,1555,447,1556,447,1556,447,1556,447,1557,447,1557,447,1558,447,1558,447,1559,447,1559,447,1560,447,1560,447,1561,447,1561,447,1562,446,1562,446,1563,446,1563,446,1564,446,1564,446,1565,446,1565,446,1566,446,1566,446,1567,446,1567,446,1568,446,1568,446,1568,446,1569,446,1569,446,1570,446,1570,446,1571,446,1571,446,1572,446,1572,446,1573,446,1573,446,1574,446,1574,446,1575,446,1575,446,1576,446,1576,446,1577,446,1577,446,1578,446,1578,446,1579,446,1579,446,1580,446,1580,446,1580,446,1581,446,1581,446,1582,446,1582,446,1583,446,1583,446,1584,446,1584,446,1585,446,1585,446,1586,446,1586,446,1587,446,1587,445,1588,445,1588,445,1589,445,1589,445,1590,445,1590,445,1591,445,1591,445,1592,445,1592,445,1592,445,1593,445,1593,445,1594,445,1594,445,1595,445,1595,445,1596,445,1596,445,1597,445,1597,445,1598,445,1598,445,1599,445,1599,445,1600,445,1600,445,1601,445,1601,445,1602,445,1602,445,1603,445,1603,445,1604,445,1604,445,1604,445,1605,445,1605,445,1606,445,1606,445,1607,445,1607,444,1608,444,1608,444,1609,444,1609,444,1610,444,1610,444,1611,444,1611,444,1612,444,1612,444,1613,444,1613,444,1614,444,1614,444,1615,444,1615,444,1616,444,1616,444,1616,444,1617,444,1617,444,1618,444,1618,444,1619,444,1619,444,1620,444,1620,444,1621,444,1621,444,1622,444,1622,444,1623,444,1623,444,1624,444,1624,444,1625,444,1625,444,1626,444,1626,444,1627,444,1627,444,1628,444,1628,443,1628,443,1629,443,1629,443,1630,443,1630,443,1631,443,1631,443,1632,443,1632,443,1633,443,1633,443,1634,443,1634,443,1635,443,1635,443,1636,443,1636,443,1637,443,1637,443,1638,443,1638,443,1639,443,1639,443,1640,443,1640,443,1640,443,1641,443,1641,443,1642,443,1642,443,1643,443,1643,443,1644,443,1644,443,1645,443,1647,443,1648,443,1648,443,1649,443,1649,443,1652,443,1653,443,1653,443,1654,443,1654,443,1657,443,1657,443,1658,443,1658,443,1659,443,1659,443,1660,443,1660,443,1661,443,1661,443,1662,443,1662,443,1663,443,1663,443,1664,443,1664,443,1664,443,1665,443,1665,443,1666,443,1666,443,1667,443,1667,443,1668,443,1668,443,1669,443,1669,443,1670,443,1670,443,1671,443,1671,443,1672,444,1672,444,1673,444,1673,444,1674,444,1674,444,1675,444,1675,444,1676,444,1676,444,1676,444,1677,444,1677,444,1678,444,1678,444,1679,444,1679,444,1680,444,1680,444,1681,444,1681,444,1682,444,1682,444,1683,444,1683,444,1684,444,1684,444,1685,445,1685,445,1686,445,1686,445,1687,445,1687,445,1688,445,1688,445,1688,445,1689,445,1689,445,1690,445,1690,445,1691,445,1691,445,1692,445,1692,445,1693,445,1693,445,1694,446,1694,446,1695,446,1695,446,1696,446,1696,446,1697,446,1697,446,1698,446,1698,446,1699,446,1699,446,1700,446,1700,446,1700,446,1701,446,1701,446,1702,447,1702,447,1703,447,1703,447,1704,447,1704,447,1705,447,1705,447,1706,447,1706,447,1707,447,1707,447,1708,447,1708,447,1709,447,1709,448,1710,448,1710,448,1711,448,1711,448,1712,448,1712,448,1712,448,1713,448,1713,448,1714,448,1714,448,1715,448,1715,448,1716,449,1716,449,1717,449,1717,449,1718,449,1718,449,1719,449,1719,449,1720,449,1720,449,1721,449,1721,449,1722,449,1722,450,1723,450,1723,450,1724,450,1724,450,1724,450,1725,450,1725,450,1726,450,1726,450,1727,450,1727,450,1728,450,1728,451,1729,451,1729,451,1730,451,1730,451,1731,451,1731,451,1732,451,1732,451,1733,451,1733,451,1734,451,1734,451,1735,452,1735,452,1736,452,1736,452,1736,452,1737,452,1737,452,1738,452,1738,452,1739,452,1739,452,1740,452,1740,452,1741,453,1741,453,1742,453,1742,453,1743,453,1743,453,1744,453,1744,453,1745,453,1745,453,1746,453,1746,453,1747,453,1747,453,1748,454,1748,454,1748,454,1749,454,1749,454,1750,454,1750,454,1751,454,1751,454,1752,454,1752,454,1753,454,1753,454,1754,454,1754,454,1755,455,1757,455,1758,455,1758,455,1759,455,1759,455,1760,455,1760,455,1760,455,1761,455,1761,455,1762,455,1762,455,1763,455,1763,455,1764,455,1764,456,1765,456,1765,456,1766,456,1766,456,1767,456,1767,456,1768,456,1768,456,1769,456,1769,456,1770,456,1770,456,1771,456,1771,456,1772,456,1772,456,1772,456,1773,456,1773,456,1774,456,1774,456,1775,456,1775,456,1776,456,1776,456,1781,456,1782,456,1782,456,1783,456,1783,456,1784,456,1784,456,1784,456,1785,456,1785,456,1786,456,1786,456,1787,456,1787,456,1788,456,1788,456,1789,456,1789,456,1790,456,1790,456,1791,456,1791,456,1792,456,1792,456,1793,456,1793,455,1794,455,1794,455,1795,455,1795,455,1796,455,1796,455,1796,455,1797,455,1797,455,1798,455,1798,455,1799,455,1799,455,1800,455,1800,455,1801,454,1801,454,1802,454,1802,454,1803,454,1803,454,1804,454,1804,454,1805,454,1805,454,1806,454,1806,453,1807,453,1807,453,1808,453,1808,453,1808,453,1809,453,1809,453,1810,453,1810,453,1811,452,1811,452,1812,452,1812,452,1813,452,1813,452,1814,452,1814,452,1815,451,1815,451,1816,451,1816,451,1817,451,1817,451,1818,451,1818,450,1819,450,1819,450,1820,450,1820,450,1820,450,1821,449,1821,449,1822,449,1822,449,1823,449,1823,449,1824,448,1824,448,1825,448,1825,448,1826,448,1826,448,1827,447,1827,447,1828,447,1828,447,1829,447,1829,446,1830,446,1830,446,1831,446,1831,446,1832,445,1832,445,1832,445,1833,445,1833,445,1834,444,1834,444,1835,444,1835,444,1836,444,1836,443,1837,443,1837,443,1838,443,1838,442,1839,442,1839,442,1840,442,1840,442,1841,441,1841,441,1842,441,1842,441,1843,440,1843,440,1844,440,1844,440,1844,440,1845,439,1845,439,1846,439,1846,439,1847,438,1847,438,1848,438,1848,438,1849,438,1849,437,1850,437,1850,437,1851,437,1851,436,1852,436,1852,436,1853,436,1853,436,1854,435,1854,435,1855,435,1855,435,1856,434,1856,434,1856,434,1857,434,1857,434,1858,433,1858,433,1859,433,1859,433,1860,433,1860,432,1861,432,1861,432,1862,432,1862,431,1863,431,1863,431,1864,431,1864,431,1865,430,1865,430,1866,430,1866,430,1867,430,1867,429,1868,429,1868,429,1868,429,1869,429,1869,428,1870,428,1870,428,1871,428,1871,428,1872,428,1872,427,1873,427,1873,427,1874,427,1874,427,1875,427,1875,426,1876,426,1876,426,1877,426,1877,426,1878,426,1878,426,1879,425,1879,425,1880,425,1880,425,1880,425,1881,425,1881,425,1882,425,1882,424,1883,424,1883,424,1884,424,1884,424,1885,424,1885,424,1886,424,1886,424,1887,424,1887,424,1888,424,1888,424,1889,423,1889,423,1890,423,1890,423,1891,423,1891,423,1892,423,1892,423,1892,423,1893,423,1893,423,1894,423,1894,423,1895,423,1895,423,1896,423,1896,423,1897,423,1897,423,1898,423,1898,423,1899,423,1899,423,1900,423,1900,423,1901,423,1901,423,1902,423,1902,423,1903,423,1903,423,1904,423,1904,423,1904,423,1905,423,1907,423,1908,423,1908,423,1909,423,1909,423,1910,423,1910,423,1911,423,1911,423,1912,423,1912,423,1913,423,1913,423,1914,423,1914,423,1915,423,1915,423,1916,423,1916,423,1916,423,1917,423,1917,423,1918,423,1918,423,1919,423,1919,423,1920,423,1920,422,1921,422,1921,422,1922,422,1922,422,1923,422,1923,422,1924,422,1924,422,1925,422,1925,422,1926,422,1926,421,1927,421,1927,421,1928,421,1928,421,1928,421,1929,421,1929,421,1930,421,1930,420,1931,420,1931,420,1932,420,1932,420,1933,420,1933,420,1934,420,1934,420,1935,420,1935,419,1936,419,1936,419,1937,419,1937,419,1938,419,1938,419,1939,419,1939,419,1940,419,1940,419,1940,419,1941,419,1941,419,1942,418,1942,418,1943,418,1943,418,1944,418,1944,418,1945,418,1945,418,1946,418,1946,418,1947,418,1947,418,1948,418,1948,418,1949,418,1949,418,1950,418,1950,418,1951,418,1951,418,1952,418,1952,418,1952,418,1953,418,1953,418,1954,418,1954,418,1955,418,1955,418,1959,419,1959,419,1960,419,1960,419,1961,419,1963,421,1964,421,1964,421,1964,422,1965,422,1965,422,1969,426,1970,427,1970,428,1971,428,1971,429,1972,430,1972,431,1973,431,1973,432,1974,433,1974,434,1975,435,1975,436,1976,437,1976,438,1979,446,1980,447,1987,469,1988,471,1990,480,1990,481,1991,483,1991,485,1992,487,1992,489,1993,491,1993,493,1994,494,1994,496,1995,498,1995,500,1996,502,1996,504,1997,506,1997,508,1998,510,1998,512,1999,514,1999,516,2000,518,2000,520,2000,522,2001,524,2001,526,2002,528,2002,530,2003,532,2003,534,2004,535,2004,537,2005,539,2005,541,2006,543,2006,545,2007,547,2007,549,2008,551,2008,553,2009,555,2009,557,2010,559,2010,561,2011,562,2011,564,2012,566,2016,583,2017,585,2017,586,2018,588,2018,589,2031,612,2032,612,2050,552,2059,489,2064,449,2064,444,2065,440,2065,436,2066,432,2066,428,2067,423,2067,419,2068,415,2068,410,2069,406,2069,402,2070,398,2070,393,2071,389,2071,385,2072,380,2072,376,2072,372,2073,368,2073,363,2074,359,2078,326,2078,321,2086,259,2099,199,2103,195,2104,195,2120,256,2128,318,2131,343,2132,348,2132,352,2132,356,2133,361,2133,365,2134,369,2134,374,2135,378,2135,382,2136,387,2136,391,2137,395,2137,400,2138,404,2138,409,2139,413,2139,417,2140,422,2140,426,2141,430,2141,435,2142,439,2142,443,2143,448,2143,452,2144,456,2144,460,2144,464,2145,469,2145,473,2146,477,2146,481,2147,485,2147,489,2148,493,2150,512,2151,516,2160,577,2174,616,2175,616,2183,606,2183,605,2184,604,2184,602,2185,601,2195,565,2195,563,2196,561,2196,559,2197,557,2197,555,2198,552,2198,550,2199,548,2199,546,2200,544,2200,542,2201,540,2201,537,2202,535,2202,533,2203,531,2203,529,2204,527,2204,524,2204,522,2205,520,2205,518,2206,516,2206,513,2207,511,2207,509,2208,507,2208,505,2209,503,2209,500,2210,498,2210,496,2211,494,2211,492,2212,490,2212,488,2213,486,2213,483,2214,481,2214,479,2215,477,2215,475,2216,473,2216,471,2216,469,2217,467,2217,465,2218,463,2218,462,2219,460,2219,458,2220,456,2220,454,2221,453,2224,443,2224,441,2225,440,2225,438,2226,437,2226,436,2227,434,2227,433,2232,422,2233,421,2233,420,2234,419,2234,418,2237,415,2238,414,2238,414,2239,413,2239,413,2240,413,2240,412,2240,412,2241,412,2241,411,2242,411,2242,411,2243,411,2243,411,2244,410,2244,410,2245,410,2245,410,2246,410,2246,410,2247,410,2247,410,2248,410,2248,410,2249,410,2249,410,2252,411,2252,412,2253,412,2253,412,2254,412,2254,412,2255,413,2255,413,2256,413,2256,413,2257,414,2257,414,2258,414,2258,415,2259,415,2259,415,2260,415,2260,416,2261,416,2261,416,2262,417,2262,417,2263,417,2263,417,2264,418,2264,418,2264,418,2265,419,2265,419,2266,419,2266,420,2267,420,2267,420,2268,421,2268,421,2269,421,2269,422,2270,422,2270,422,2271,422,2271,423,2272,423,2272,423,2273,424,2273,424,2274,424,2274,425,2275,425,2275,425,2276,426,2276,426,2276,426,2277,427,2277,427,2278,427,2278,427,2279,428,2279,428,2280,428,2280,429,2281,429,2281,429,2282,429,2282,430,2283,430,2283,430,2284,430,2284,431,2285,431,2287,432,2288,432,2288,432,2288,432,2289,432,2289,433,2290,433,2290,433,2291,433,2291,433,2292,433,2292,433,2293,433,2293,433,2294,433,2294,434,2295,434,2295,434,2296,434,2296,434,2297,434,2297,434,2298,434,2298,434,2299,434,2299,434,2300,434,2300,434,2300,434,2301,434,2301,434,2302,434,2302,434,2303,434,2303,434,2304,433,2304,433,2305,433,2305,433,2306,433,2306,433,2307,433,2307,433,2308,433,2308,433,2309,433,2309,433,2310,433,2310,432,2311,432,2311,432,2312,432,2312,432,2312,432,2313,432,2313,432,2314,432,2314,432,2315,432,2315,432,2316,431,2316,431,2317,431,2317,431,2318,431,2318,431,2319,431,2319,431,2320,431,2320,431,2321,431,2321,431,2322,431,2322,431,2323,431,2323,431,2324,431,2324,431,2324,431,2325,431,2325,431,2326,431,2326,431,2327,431,2327,431,2328,431,2328,431,2329,431,2329,431,2330,431,2330,431,2331,431,2331,431,2332,431,2332,431,2333,431,2333,431,2334,432,2334,432,2335,432,2335,432,2336,432,2336,432,2336,432,2337,432,2337,432,2338,432,2338,432,2339,432,2339,433,2340,433,2340,433,2341,433,2341,433,2342,433,2342,433,2343,433,2343,433,2344,434,2344,434,2345,434,2345,434,2346,434,2346,434,2347,434,2347,435,2348,435,2348,435,2348,435,2349,435,2349,435,2350,435,2350,436,2351,436,2351,436,2352,436,2352,436,2353,436,2353,437,2354,437,2354,437,2355,437,2355,437,2356,437,2356,438,2357,438,2357,438,2358,438,2358,438,2359,439,2359,439,2360,439,2360,439,2360,439,2361,439,2361,440,2362,440,2362,440,2363,440,2363,440,2364,441,2364,441,2365,441,2365,441,2366,441,2366,442,2367,442,2367,442,2368,442,2368,442,2369,443,2369,443,2370,443,2370,443,2371,443,2371,444,2372,444,2372,444,2372,444,2373,444,2373,445,2374,445,2374,445,2375,445,2375,445,2376,446,2376,446,2377,446,2377,446,2378,446,2378,447,2379,447,2379,447,2380,447,2380,447,2381,447,2381,448,2382,448,2382,448,2383,448,2383,448,2384,448,2384,449,2384,449,2385,449,2385,449,2386,449,2386,449,2387,449,2387,450,2388,450,2388,450,2389,450,2389,450,2390,450,2390,450,2391,450,2391,451,2392,451,2392,451,2393,451,2393,451,2394,451,2394,451,2395,451,2395,451,2396,451,2396,452,2396,452,2397,452,2397,452,2398,452,2398,452,2399,452,2399,452,2400,452,2400,452,2401,452,2401,452,2402,452,2402,453,2405,453,2405,453,2406,453,2406,453,2407,453,2407,453,2408,453,2408,453,2408,453,2409,453,2409,453,2410,453,2410,453,2411,453,2411,453,2412,453,2412,453,2413,453,2413,453,2414,453,2414,454,2415,454,2415,454,2416,454,2416,454,2417,454,2417,454,2418,454,2422,454,2422,454,2423,454,2423,454,2424,454,2424,454,2425,454,2425,453,2426,453,2426,453,2427,453,2427,453,2428,453,2428,453,2429,453,2429,453,2430,453,2430,453,2431,453,2431,453,2432,453,2432,453,2432,453,2433,453,2433,453,2434,453,2434,453,2435,453,2435,453,2436,453,2436,453,2437,453,2437,453,2438,453,2438,453,2439,452,2439,452,2440,452,2440,452,2441,452,2441,452,2442,452,2442,452,2443,452,2443,452,2444,452,2444,452,2444,452,2445,452,2445,452,2446,452,2446,452,2447,452,2447,452,2448,451,2448,451,2449,451,2449,451,2450,451,2450,451,2451,451,2451,451,2452,451,2452,451,2453,451,2453,451,2454,451,2454,451,2455,451,2455,451,2456,451,2456,450,2456,450,2457,450,2457,450,2458,450,2458,450,2459,450,2459,450,2460,450,2460,450,2461,450,2461,450,2462,450,2462,450,2463,450,2463,450,2464,450,2464,449,2465,449,2465,449,2466,449,2466,449,2467,449,2467,449,2468,449,2468,449,2468,449,2469,449,2469,449,2470,449,2470,449,2471,449,2471,449,2472,449,2472,449,2473,449,2473,448,2474,448,2474,448,2475,448,2475,448,2476,448,2476,448,2477,448,2477,448,2478,448,2478,448,2479,448,2479,448,2480,448,2480,448,2480,448,2481,448,2481,448,2482,448,2482,448,2483,448,2483,447,2484,447,2484,447,2485,447,2485,447,2486,447,2486,447,2487,447,2487,447,2488,447,2488,447,2489,447,2489,447,2490,447,2490,447,2491,447,2491,447,2492,447,2492,447,2492,447,2493,447,2493,447,2494,447,2494,447,2495,447,2495,447,2496,447,2496,446,2497,446,2497,446,2498,446,2498,446,2499,446,2499,446,2500,446,2500,446,2501,446,2501,446,2502,446,2502,446,2503,446,2503,446,2504,446,2504,446,2504,446,2505,446,2505,446,2506,446,2506,446,2507,446,2507,446,2508,446,2508,446,2509,446,2509,446,2510,446,2510,446,2511,446,2511,446,2512,446,2512,446,2513,446,2513,446,2514,446,2514,446,2515,446,2515,446,2516,446,2516,446,2516,445,2517,445,2517,445,2518,445,2518,445,2519,445,2519,445,2520,445,2520,445,2521,445,2521,445,2522,445,2522,445,2523,445,2523,445,2524,445,2524,445,2525,445,2525,445,2526,445,2526,445,2527,445,2527,445,2528,445,2528,445,2528,445,2529,445,2529,445,2530,445,2530,445,2531,445,2531,445,2532,445,2532,445,2533,445,2533,445,2534,445,2534,445,2535,445,2535,445,2536,445,2536,445,2537,445,2537,445,2538,445,2538,445,2539,445,2539,445,2540,445,2540,445,2540,445,2541,445,2541,445,2544,445,2544,445,2545,445,2545,445,2546,445,2546,445,2547,445,2557,445,2557,445,2558,445,2558,445,2559,445,2559,445,2562,445,2563,445,2563,445,2564,445,2564,445,2564,445,2565,445,2565,445,2566,445,2566,445,2567,445,2567,445,2568,445,2568,445,2569,445,2569,445,2570,445,2570,445,2571,445,2571,445,2572,445,2572,445,2573,445,2573,445,2574,445,2574,445,2575,445,2575,445,2576,445,2576,445,2576,445,2577,445,2577,445,2578,445,2578,445,2579,445,2579,445,2580,445,2580,445,2581,445,2581,445,2582,445,2582,445,2583,445,2583,445,2584,445,2584,445,2585,445,2585,445,2586,445,2586,445,2587,445,2587,445,2588,445,2588,445,2588,445,2589,445,2589,445,2590,445,2590,445,2591,445,2591,445,2592,445,2592,445,2593,445,2593,446,2594,446,2594,446,2595,446,2595,446,2596,446,2596,446,2597,446,2597,446,2598,446,2598,446,2599,446,2599,446,2600,446,2600,446,2600,446,2601,446,2601,446,2602,446,2602,446,2603,446,2603,446,2604,446,2604,446,2605,446,2605,446,2606,446,2606,446,2607,446,2607,446,2608,446,2608,446,2609,446,2609,446,2610,446,2610,446,2611,446,2611,446,2612,446,2612,446,2612,446,2613,446,2613,446,2614,446,2614,446,2615,446,2615,446,2616,446,2616,446,2617,446,2617,446,2618,446,2618,446,2619,446,2619,446,2620,446,2620,446,2621,446,2621,446,2622,446,2622,446,2623,446,2623,446,2624,446,2624,446,2624,446,2625,446,2625,446,2626,446,2626,446,2627,446,2627,446,2628,446,2628,446,2629,446,2629,446,2630,446,2630,446,2631,446,2631,446,2632,446,2632,446,2633,446,2633,446,2634,446,2637,446,2637,446,2638,446,2638,446,2639,446,2639,446,2644,446,2644,446,2645,446,2645,446,2646,446,2646,446,2647,446,2654,446,2655,446,2655,446,2656,446,2656,446,2657,446,2657,446,2670,446,2670,446,2695,446,2695,446,2708,446,2708,446,2710,446,2711,446,2724,446,2725,446,2730,446,2730,446,2752,446,2752,446,2973,446,3889,446e" filled="false" stroked="true" strokeweight=".8pt" strokecolor="#77ac2f">
                <v:path arrowok="t"/>
              </v:shape>
            </v:group>
            <v:group style="position:absolute;left:3616;top:7;width:398;height:666" coordorigin="3616,7" coordsize="398,666">
              <v:shape style="position:absolute;left:3616;top:7;width:398;height:666" coordorigin="3616,7" coordsize="398,666" path="m3616,672l4013,672,4013,7,3616,7,3616,672xe" filled="true" fillcolor="#ffffff" stroked="false">
                <v:path arrowok="t"/>
                <v:fill type="solid"/>
              </v:shape>
            </v:group>
            <v:group style="position:absolute;left:3762;top:43;width:222;height:77" coordorigin="3762,43" coordsize="222,77">
              <v:shape style="position:absolute;left:3762;top:43;width:222;height:77" coordorigin="3762,43" coordsize="222,77" path="m3794,63l3780,63,3773,66,3764,76,3762,83,3762,100,3764,107,3773,117,3780,120,3794,120,3800,118,3808,111,3810,108,3785,108,3782,107,3777,101,3776,97,3776,85,3777,81,3782,76,3784,74,3810,74,3807,70,3800,65,3794,63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798,98l3798,101,3797,104,3793,107,3791,108,3810,108,3811,106,3812,100,3798,98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810,74l3791,74,3793,75,3796,78,3797,80,3798,83,3812,80,3810,75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855,63l3842,63,3837,64,3828,69,3825,72,3820,81,3819,86,3819,97,3842,120,3855,120,3862,117,3871,108,3843,108,3840,107,3835,101,3834,97,3834,86,3835,82,3840,76,3843,75,3871,75,3862,66,3855,63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871,75l3851,75,3854,76,3859,82,3860,86,3860,97,3859,101,3854,107,3851,108,3871,108,3872,106,3875,99,3875,83,3872,76,3871,75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00,44l3886,44,3886,57,3900,57,3900,44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00,64l3886,64,3886,118,3900,118,3900,64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31,76l3917,76,3917,118,3931,118,3931,76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42,64l3909,64,3909,76,3942,76,3942,64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37,43l3929,43,3926,43,3917,64,3931,64,3931,58,3931,56,3933,54,3935,54,3943,54,3945,45,3941,43,3937,43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43,54l3939,54,3941,54,3943,54,3943,54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83,65l3969,65,3969,118,3983,118,3983,65xe" filled="true" fillcolor="#000000" stroked="false">
                <v:path arrowok="t"/>
                <v:fill type="solid"/>
              </v:shape>
              <v:shape style="position:absolute;left:3762;top:43;width:222;height:77" coordorigin="3762,43" coordsize="222,77" path="m3983,44l3972,44,3970,48,3967,52,3958,59,3954,61,3950,62,3950,75,3957,73,3964,69,3969,65,3983,65,3983,44xe" filled="true" fillcolor="#000000" stroked="false">
                <v:path arrowok="t"/>
                <v:fill type="solid"/>
              </v:shape>
            </v:group>
            <v:group style="position:absolute;left:3628;top:78;width:121;height:2" coordorigin="3628,78" coordsize="121,2">
              <v:shape style="position:absolute;left:3628;top:78;width:121;height:2" coordorigin="3628,78" coordsize="121,0" path="m3628,78l3748,78e" filled="false" stroked="true" strokeweight=".8pt" strokecolor="#0071bc">
                <v:path arrowok="t"/>
              </v:shape>
            </v:group>
            <v:group style="position:absolute;left:3762;top:173;width:234;height:77" coordorigin="3762,173" coordsize="234,77">
              <v:shape style="position:absolute;left:3762;top:173;width:234;height:77" coordorigin="3762,173" coordsize="234,77" path="m3794,194l3780,194,3773,196,3764,206,3762,213,3762,231,3764,238,3773,248,3780,250,3794,250,3800,249,3808,242,3810,239,3785,239,3782,237,3777,232,3776,228,3776,215,3777,211,3782,206,3784,205,3810,205,3807,201,3800,195,3794,194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798,228l3798,232,3797,235,3793,238,3791,239,3810,239,3811,237,3812,231,3798,228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810,205l3791,205,3793,206,3796,209,3797,211,3798,214,3812,211,3810,205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855,194l3842,194,3837,195,3828,200,3825,203,3820,212,3819,217,3819,228,3842,250,3855,250,3862,248,3871,239,3843,239,3840,237,3835,232,3834,228,3834,217,3835,213,3840,207,3843,206,3871,206,3862,197,3855,194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871,206l3851,206,3854,207,3859,213,3860,217,3860,228,3859,232,3854,237,3851,239,3871,239,3872,237,3875,230,3875,214,3872,207,3871,206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00,175l3886,175,3886,188,3900,188,3900,175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00,195l3886,195,3886,249,3900,249,3900,195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31,206l3917,206,3917,249,3931,249,3931,206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94,186l3974,186,3976,187,3980,190,3980,193,3980,199,3958,224,3952,230,3947,239,3945,244,3945,249,3995,249,3995,236,3966,236,3969,232,3971,230,3973,228,3982,219,3986,216,3995,189,3994,186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42,195l3909,195,3909,206,3942,206,3942,195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79,174l3964,174,3959,176,3950,183,3947,189,3946,196,3961,198,3961,194,3962,191,3965,187,3968,186,3994,186,3993,184,3984,176,3979,174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37,173l3929,173,3926,174,3917,195,3931,195,3931,189,3931,187,3933,185,3935,184,3943,184,3945,175,3941,174,3937,173xe" filled="true" fillcolor="#000000" stroked="false">
                <v:path arrowok="t"/>
                <v:fill type="solid"/>
              </v:shape>
              <v:shape style="position:absolute;left:3762;top:173;width:234;height:77" coordorigin="3762,173" coordsize="234,77" path="m3943,184l3939,184,3941,185,3943,185,3943,184xe" filled="true" fillcolor="#000000" stroked="false">
                <v:path arrowok="t"/>
                <v:fill type="solid"/>
              </v:shape>
            </v:group>
            <v:group style="position:absolute;left:3628;top:209;width:121;height:2" coordorigin="3628,209" coordsize="121,2">
              <v:shape style="position:absolute;left:3628;top:209;width:121;height:2" coordorigin="3628,209" coordsize="121,0" path="m3628,209l3748,209e" filled="false" stroked="true" strokeweight=".8pt" strokecolor="#d95218">
                <v:path arrowok="t"/>
              </v:shape>
            </v:group>
            <v:group style="position:absolute;left:3762;top:305;width:234;height:77" coordorigin="3762,305" coordsize="234,77">
              <v:shape style="position:absolute;left:3762;top:305;width:234;height:77" coordorigin="3762,305" coordsize="234,77" path="m3794,326l3780,326,3773,328,3764,338,3762,345,3762,363,3764,370,3773,380,3780,382,3794,382,3800,381,3808,374,3810,371,3785,371,3782,369,3777,364,3776,359,3776,347,3777,343,3782,338,3784,337,3810,337,3807,333,3800,327,3794,326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798,360l3798,364,3797,367,3793,370,3791,371,3810,371,3811,369,3812,363,3798,360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810,337l3791,337,3793,338,3796,341,3797,343,3798,346,3812,343,3810,337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855,326l3842,326,3837,327,3828,332,3825,335,3820,344,3819,349,3819,359,3842,382,3855,382,3862,380,3871,371,3843,371,3840,369,3835,363,3834,359,3834,349,3835,345,3840,339,3843,338,3871,338,3862,329,3855,326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871,338l3851,338,3854,339,3859,345,3860,349,3860,359,3859,363,3854,369,3851,371,3871,371,3872,369,3875,362,3875,346,3872,339,3871,338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00,307l3886,307,3886,320,3900,320,3900,307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00,327l3886,327,3886,381,3900,381,3900,327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31,338l3917,338,3917,381,3931,381,3931,338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42,327l3909,327,3909,338,3942,338,3942,327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37,305l3929,305,3926,306,3917,327,3931,327,3931,321,3931,319,3933,317,3935,316,3943,316,3945,307,3941,306,3937,305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43,316l3939,316,3941,317,3943,317,3943,316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60,360l3946,361,3947,368,3949,373,3958,380,3964,382,3978,382,3984,380,3993,371,3993,370,3968,370,3965,370,3962,366,3960,363,3960,360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91,346l3974,346,3976,347,3978,350,3980,352,3981,354,3981,362,3980,365,3976,369,3973,370,3993,370,3996,365,3996,354,3994,350,3991,346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66,336l3964,347,3967,347,3969,346,3991,346,3989,344,3986,342,3981,341,3989,337,3989,336,3970,336,3966,336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91,318l3972,318,3974,319,3977,322,3978,324,3978,329,3977,332,3973,335,3970,336,3989,336,3992,332,3992,321,3991,318xe" filled="true" fillcolor="#000000" stroked="false">
                <v:path arrowok="t"/>
                <v:fill type="solid"/>
              </v:shape>
              <v:shape style="position:absolute;left:3762;top:305;width:234;height:77" coordorigin="3762,305" coordsize="234,77" path="m3977,306l3966,306,3962,307,3947,326,3960,328,3961,325,3962,322,3965,319,3967,318,3991,318,3990,317,3983,309,3977,306xe" filled="true" fillcolor="#000000" stroked="false">
                <v:path arrowok="t"/>
                <v:fill type="solid"/>
              </v:shape>
            </v:group>
            <v:group style="position:absolute;left:3628;top:340;width:121;height:2" coordorigin="3628,340" coordsize="121,2">
              <v:shape style="position:absolute;left:3628;top:340;width:121;height:2" coordorigin="3628,340" coordsize="121,0" path="m3628,340l3748,340e" filled="false" stroked="true" strokeweight=".8pt" strokecolor="#ecb01f">
                <v:path arrowok="t"/>
              </v:shape>
            </v:group>
            <v:group style="position:absolute;left:3762;top:436;width:237;height:77" coordorigin="3762,436" coordsize="237,77">
              <v:shape style="position:absolute;left:3762;top:436;width:237;height:77" coordorigin="3762,436" coordsize="237,77" path="m3794,457l3780,457,3773,459,3764,469,3762,476,3762,494,3764,501,3773,510,3780,513,3794,513,3800,511,3808,505,3810,501,3785,501,3782,500,3777,495,3776,490,3776,478,3777,474,3782,469,3784,468,3810,468,3807,464,3800,458,3794,457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798,491l3798,495,3797,497,3793,501,3791,501,3810,501,3811,500,3812,493,3798,491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810,468l3791,468,3793,469,3796,471,3797,473,3798,476,3812,474,3810,468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855,457l3842,457,3837,458,3828,462,3825,466,3820,475,3819,479,3819,490,3842,513,3855,513,3862,510,3871,501,3843,501,3840,500,3835,494,3834,490,3834,479,3835,475,3840,470,3843,468,3871,468,3862,459,3855,457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871,468l3851,468,3854,470,3859,475,3860,479,3860,490,3859,494,3854,500,3851,501,3871,501,3872,500,3875,493,3875,477,3872,470,3871,468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00,437l3886,437,3886,451,3900,451,3900,437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00,458l3886,458,3886,512,3900,512,3900,458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31,469l3917,469,3917,512,3931,512,3931,469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88,497l3975,497,3975,512,3988,512,3988,497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88,437l3976,437,3944,484,3944,497,3998,497,3998,484,3957,484,3975,459,3988,459,3988,437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88,459l3975,459,3975,484,3988,484,3988,459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42,458l3909,458,3909,469,3942,469,3942,458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37,436l3929,436,3926,437,3917,458,3931,458,3931,451,3931,449,3933,447,3935,447,3943,447,3945,438,3941,437,3937,436xe" filled="true" fillcolor="#000000" stroked="false">
                <v:path arrowok="t"/>
                <v:fill type="solid"/>
              </v:shape>
              <v:shape style="position:absolute;left:3762;top:436;width:237;height:77" coordorigin="3762,436" coordsize="237,77" path="m3943,447l3939,447,3941,447,3943,448,3943,447xe" filled="true" fillcolor="#000000" stroked="false">
                <v:path arrowok="t"/>
                <v:fill type="solid"/>
              </v:shape>
            </v:group>
            <v:group style="position:absolute;left:3628;top:471;width:121;height:2" coordorigin="3628,471" coordsize="121,2">
              <v:shape style="position:absolute;left:3628;top:471;width:121;height:2" coordorigin="3628,471" coordsize="121,0" path="m3628,471l3748,471e" filled="false" stroked="true" strokeweight=".8pt" strokecolor="#7d2e8e">
                <v:path arrowok="t"/>
              </v:shape>
            </v:group>
            <v:group style="position:absolute;left:3762;top:567;width:236;height:77" coordorigin="3762,567" coordsize="236,77">
              <v:shape style="position:absolute;left:3762;top:567;width:236;height:77" coordorigin="3762,567" coordsize="236,77" path="m3794,587l3780,587,3773,590,3764,600,3762,607,3762,624,3764,631,3773,641,3780,644,3794,644,3800,642,3808,635,3810,632,3785,632,3782,631,3777,625,3776,621,3776,609,3777,605,3782,600,3784,599,3810,599,3807,594,3800,589,3794,587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798,622l3798,626,3797,628,3793,631,3791,632,3810,632,3811,631,3812,624,3798,622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810,599l3791,599,3793,599,3796,602,3797,604,3798,607,3812,604,3810,599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855,587l3842,587,3837,589,3828,593,3825,597,3820,605,3819,610,3819,621,3842,644,3855,644,3862,641,3871,632,3843,632,3840,631,3835,625,3834,621,3834,610,3835,606,3840,600,3843,599,3871,599,3862,590,3855,587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871,599l3851,599,3854,600,3859,606,3860,610,3860,621,3859,625,3854,631,3851,632,3871,632,3872,630,3875,624,3875,607,3872,601,3871,599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00,568l3886,568,3886,581,3900,581,3900,568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00,589l3886,589,3886,642,3900,642,3900,589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31,600l3917,600,3917,642,3931,642,3931,600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42,589l3909,589,3909,600,3942,600,3942,589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37,567l3929,567,3926,567,3917,589,3931,589,3931,582,3931,580,3933,578,3935,578,3943,578,3945,569,3941,567,3937,567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43,578l3939,578,3941,578,3943,579,3943,578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61,622l3947,623,3948,630,3950,634,3959,642,3965,644,3980,644,3987,640,3993,632,3969,632,3967,631,3963,628,3961,625,3961,622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95,604l3974,604,3977,605,3979,607,3981,610,3982,613,3982,623,3981,626,3977,631,3975,632,3993,632,3995,629,3997,624,3997,610,3995,604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94,569l3956,569,3949,608,3960,609,3963,606,3967,604,3995,604,3986,595,3964,595,3967,582,3994,582,3994,569xe" filled="true" fillcolor="#000000" stroked="false">
                <v:path arrowok="t"/>
                <v:fill type="solid"/>
              </v:shape>
              <v:shape style="position:absolute;left:3762;top:567;width:236;height:77" coordorigin="3762,567" coordsize="236,77" path="m3981,593l3971,593,3968,593,3964,595,3986,595,3981,593xe" filled="true" fillcolor="#000000" stroked="false">
                <v:path arrowok="t"/>
                <v:fill type="solid"/>
              </v:shape>
            </v:group>
            <v:group style="position:absolute;left:3628;top:602;width:121;height:2" coordorigin="3628,602" coordsize="121,2">
              <v:shape style="position:absolute;left:3628;top:602;width:121;height:2" coordorigin="3628,602" coordsize="121,0" path="m3628,602l3748,602e" filled="false" stroked="true" strokeweight=".8pt" strokecolor="#77ac2f">
                <v:path arrowok="t"/>
              </v:shape>
            </v:group>
            <v:group style="position:absolute;left:3616;top:7;width:398;height:666" coordorigin="3616,7" coordsize="398,666">
              <v:shape style="position:absolute;left:3616;top:7;width:398;height:666" coordorigin="3616,7" coordsize="398,666" path="m3616,7l4013,7,4013,672,3616,672,3616,7xe" filled="false" stroked="true" strokeweight=".1pt" strokecolor="#252525">
                <v:path arrowok="t"/>
              </v:shape>
            </v:group>
          </v:group>
        </w:pict>
      </w:r>
      <w:r>
        <w:rPr>
          <w:position w:val="-15"/>
        </w:rPr>
      </w:r>
      <w:r>
        <w:rPr>
          <w:position w:val="-15"/>
        </w:rPr>
        <w:tab/>
      </w:r>
      <w:r>
        <w:rPr>
          <w:position w:val="-17"/>
        </w:rPr>
        <w:pict>
          <v:group style="width:204.15pt;height:44.85pt;mso-position-horizontal-relative:char;mso-position-vertical-relative:line" coordorigin="0,0" coordsize="4083,897">
            <v:group style="position:absolute;left:325;top:717;width:3687;height:2" coordorigin="325,717" coordsize="3687,2">
              <v:shape style="position:absolute;left:325;top:717;width:3687;height:2" coordorigin="325,717" coordsize="3687,0" path="m325,717l4012,717e" filled="false" stroked="true" strokeweight=".1pt" strokecolor="#252525">
                <v:path arrowok="t"/>
              </v:shape>
            </v:group>
            <v:group style="position:absolute;left:325;top:680;width:2;height:37" coordorigin="325,680" coordsize="2,37">
              <v:shape style="position:absolute;left:325;top:680;width:2;height:37" coordorigin="325,680" coordsize="0,37" path="m325,717l325,680e" filled="false" stroked="true" strokeweight=".1pt" strokecolor="#252525">
                <v:path arrowok="t"/>
              </v:shape>
            </v:group>
            <v:group style="position:absolute;left:940;top:680;width:2;height:37" coordorigin="940,680" coordsize="2,37">
              <v:shape style="position:absolute;left:940;top:680;width:2;height:37" coordorigin="940,680" coordsize="0,37" path="m940,717l940,680e" filled="false" stroked="true" strokeweight=".1pt" strokecolor="#252525">
                <v:path arrowok="t"/>
              </v:shape>
            </v:group>
            <v:group style="position:absolute;left:1554;top:680;width:2;height:37" coordorigin="1554,680" coordsize="2,37">
              <v:shape style="position:absolute;left:1554;top:680;width:2;height:37" coordorigin="1554,680" coordsize="0,37" path="m1554,717l1554,680e" filled="false" stroked="true" strokeweight=".1pt" strokecolor="#252525">
                <v:path arrowok="t"/>
              </v:shape>
            </v:group>
            <v:group style="position:absolute;left:2168;top:680;width:2;height:37" coordorigin="2168,680" coordsize="2,37">
              <v:shape style="position:absolute;left:2168;top:680;width:2;height:37" coordorigin="2168,680" coordsize="0,37" path="m2168,717l2168,680e" filled="false" stroked="true" strokeweight=".1pt" strokecolor="#252525">
                <v:path arrowok="t"/>
              </v:shape>
            </v:group>
            <v:group style="position:absolute;left:2783;top:680;width:2;height:37" coordorigin="2783,680" coordsize="2,37">
              <v:shape style="position:absolute;left:2783;top:680;width:2;height:37" coordorigin="2783,680" coordsize="0,37" path="m2783,717l2783,680e" filled="false" stroked="true" strokeweight=".1pt" strokecolor="#252525">
                <v:path arrowok="t"/>
              </v:shape>
            </v:group>
            <v:group style="position:absolute;left:3397;top:680;width:2;height:37" coordorigin="3397,680" coordsize="2,37">
              <v:shape style="position:absolute;left:3397;top:680;width:2;height:37" coordorigin="3397,680" coordsize="0,37" path="m3397,717l3397,680e" filled="false" stroked="true" strokeweight=".1pt" strokecolor="#252525">
                <v:path arrowok="t"/>
              </v:shape>
            </v:group>
            <v:group style="position:absolute;left:4012;top:680;width:2;height:37" coordorigin="4012,680" coordsize="2,37">
              <v:shape style="position:absolute;left:4012;top:680;width:2;height:37" coordorigin="4012,680" coordsize="0,37" path="m4012,717l4012,680e" filled="false" stroked="true" strokeweight=".1pt" strokecolor="#252525">
                <v:path arrowok="t"/>
              </v:shape>
            </v:group>
            <v:group style="position:absolute;left:325;top:45;width:3687;height:2" coordorigin="325,45" coordsize="3687,2">
              <v:shape style="position:absolute;left:325;top:45;width:3687;height:2" coordorigin="325,45" coordsize="3687,0" path="m325,45l4012,45e" filled="false" stroked="true" strokeweight=".1pt" strokecolor="#252525">
                <v:path arrowok="t"/>
              </v:shape>
            </v:group>
            <v:group style="position:absolute;left:325;top:45;width:2;height:37" coordorigin="325,45" coordsize="2,37">
              <v:shape style="position:absolute;left:325;top:45;width:2;height:37" coordorigin="325,45" coordsize="0,37" path="m325,45l325,82e" filled="false" stroked="true" strokeweight=".1pt" strokecolor="#252525">
                <v:path arrowok="t"/>
              </v:shape>
            </v:group>
            <v:group style="position:absolute;left:940;top:45;width:2;height:37" coordorigin="940,45" coordsize="2,37">
              <v:shape style="position:absolute;left:940;top:45;width:2;height:37" coordorigin="940,45" coordsize="0,37" path="m940,45l940,82e" filled="false" stroked="true" strokeweight=".1pt" strokecolor="#252525">
                <v:path arrowok="t"/>
              </v:shape>
            </v:group>
            <v:group style="position:absolute;left:1554;top:45;width:2;height:37" coordorigin="1554,45" coordsize="2,37">
              <v:shape style="position:absolute;left:1554;top:45;width:2;height:37" coordorigin="1554,45" coordsize="0,37" path="m1554,45l1554,82e" filled="false" stroked="true" strokeweight=".1pt" strokecolor="#252525">
                <v:path arrowok="t"/>
              </v:shape>
            </v:group>
            <v:group style="position:absolute;left:2168;top:45;width:2;height:37" coordorigin="2168,45" coordsize="2,37">
              <v:shape style="position:absolute;left:2168;top:45;width:2;height:37" coordorigin="2168,45" coordsize="0,37" path="m2168,45l2168,82e" filled="false" stroked="true" strokeweight=".1pt" strokecolor="#252525">
                <v:path arrowok="t"/>
              </v:shape>
            </v:group>
            <v:group style="position:absolute;left:2783;top:45;width:2;height:37" coordorigin="2783,45" coordsize="2,37">
              <v:shape style="position:absolute;left:2783;top:45;width:2;height:37" coordorigin="2783,45" coordsize="0,37" path="m2783,45l2783,82e" filled="false" stroked="true" strokeweight=".1pt" strokecolor="#252525">
                <v:path arrowok="t"/>
              </v:shape>
            </v:group>
            <v:group style="position:absolute;left:3397;top:45;width:2;height:37" coordorigin="3397,45" coordsize="2,37">
              <v:shape style="position:absolute;left:3397;top:45;width:2;height:37" coordorigin="3397,45" coordsize="0,37" path="m3397,45l3397,82e" filled="false" stroked="true" strokeweight=".1pt" strokecolor="#252525">
                <v:path arrowok="t"/>
              </v:shape>
            </v:group>
            <v:group style="position:absolute;left:4012;top:45;width:2;height:37" coordorigin="4012,45" coordsize="2,37">
              <v:shape style="position:absolute;left:4012;top:45;width:2;height:37" coordorigin="4012,45" coordsize="0,37" path="m4012,45l4012,82e" filled="false" stroked="true" strokeweight=".1pt" strokecolor="#252525">
                <v:path arrowok="t"/>
              </v:shape>
            </v:group>
            <v:group style="position:absolute;left:325;top:45;width:2;height:672" coordorigin="325,45" coordsize="2,672">
              <v:shape style="position:absolute;left:325;top:45;width:2;height:672" coordorigin="325,45" coordsize="0,672" path="m325,717l325,45e" filled="false" stroked="true" strokeweight=".1pt" strokecolor="#252525">
                <v:path arrowok="t"/>
              </v:shape>
            </v:group>
            <v:group style="position:absolute;left:4012;top:45;width:2;height:672" coordorigin="4012,45" coordsize="2,672">
              <v:shape style="position:absolute;left:4012;top:45;width:2;height:672" coordorigin="4012,45" coordsize="0,672" path="m4012,717l4012,45e" filled="false" stroked="true" strokeweight=".1pt" strokecolor="#252525">
                <v:path arrowok="t"/>
              </v:shape>
            </v:group>
            <v:group style="position:absolute;left:325;top:717;width:37;height:2" coordorigin="325,717" coordsize="37,2">
              <v:shape style="position:absolute;left:325;top:717;width:37;height:2" coordorigin="325,717" coordsize="37,0" path="m325,717l362,717e" filled="false" stroked="true" strokeweight=".1pt" strokecolor="#252525">
                <v:path arrowok="t"/>
              </v:shape>
            </v:group>
            <v:group style="position:absolute;left:325;top:381;width:37;height:2" coordorigin="325,381" coordsize="37,2">
              <v:shape style="position:absolute;left:325;top:381;width:37;height:2" coordorigin="325,381" coordsize="37,0" path="m325,381l362,381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17;width:37;height:2" coordorigin="3975,717" coordsize="37,2">
              <v:shape style="position:absolute;left:3975;top:717;width:37;height:2" coordorigin="3975,717" coordsize="37,0" path="m4012,717l3975,717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92;top:794;width:3791;height:103" coordorigin="292,794" coordsize="3791,103">
              <v:shape style="position:absolute;left:292;top:794;width:3791;height:103" coordorigin="292,794" coordsize="3791,103" path="m334,794l315,794,307,797,302,804,295,820,292,842,294,867,300,883,307,893,315,896,334,896,342,893,347,886,350,880,322,880,320,880,317,877,315,874,313,865,312,857,312,833,322,810,350,810,349,807,342,797,334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50,810l327,810,329,811,333,814,334,817,337,825,337,833,337,857,327,880,350,880,355,871,357,848,355,823,350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970,810l943,810,946,811,951,816,952,819,952,827,951,831,946,838,941,843,922,861,914,869,907,881,905,888,904,895,972,895,972,877,933,877,934,875,936,873,939,870,943,866,955,855,959,851,972,814,970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950,794l931,794,923,796,911,805,908,813,906,824,926,826,926,820,927,816,932,811,935,810,970,810,969,807,957,797,950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577,874l1559,874,1559,895,1577,895,1577,87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577,794l1561,794,1518,858,1518,874,1590,874,1590,858,1536,858,1559,823,1577,823,1577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1577,823l1559,823,1559,858,1577,858,1577,823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80,794l2161,794,2152,798,2146,806,2138,822,2136,844,2135,845,2138,868,2145,884,2152,892,2160,896,2180,896,2187,893,2199,881,2199,880,2167,880,2164,879,2158,872,2157,867,2157,855,2158,851,2163,845,2166,844,2198,844,2193,838,2155,838,2156,826,2158,819,2163,812,2167,810,2199,810,2196,805,2186,796,2180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98,844l2174,844,2177,845,2182,851,2184,856,2184,869,2182,873,2178,879,2175,880,2199,880,2202,873,2202,853,2199,845,2198,84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81,830l2166,830,2160,832,2155,838,2193,838,2188,833,2181,83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199,810l2174,810,2176,811,2180,814,2181,817,2182,821,2200,819,2199,811,2199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792,794l2773,794,2765,796,2755,806,2752,812,2752,824,2753,828,2758,836,2761,838,2766,841,2761,843,2756,846,2751,856,2750,860,2750,876,2753,884,2766,894,2774,896,2793,896,2801,893,2812,882,2813,881,2779,881,2775,879,2770,874,2769,870,2768,860,2770,857,2774,850,2778,849,2810,849,2808,846,2804,843,2798,841,2803,839,2806,836,2808,833,2779,833,2776,832,2771,828,2770,825,2770,818,2771,815,2776,810,2779,809,2811,809,2810,806,2799,796,2792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810,849l2786,849,2790,850,2795,856,2796,860,2796,870,2795,874,2790,879,2787,881,2813,881,2815,874,2815,860,2814,855,2810,849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2811,809l2786,809,2789,810,2793,815,2794,818,2794,825,2793,828,2789,832,2786,833,2808,833,2811,829,2812,825,2812,812,2811,809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374,822l3355,822,3355,895,3374,895,3374,822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374,794l3359,794,3357,800,3353,805,3341,815,3335,818,3330,819,3330,837,3340,834,3348,829,3355,822,3374,822,3374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445,794l3426,794,3418,797,3413,804,3406,820,3403,842,3405,867,3411,883,3418,893,3426,896,3445,896,3453,893,3458,886,3461,880,3433,880,3431,880,3428,877,3426,874,3425,869,3424,865,3423,857,3423,833,3433,810,3461,810,3460,807,3453,797,3445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461,810l3438,810,3440,811,3442,812,3444,814,3445,817,3447,825,3448,833,3448,857,3438,880,3461,880,3465,871,3468,848,3466,823,3461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989,822l3970,822,3970,895,3989,895,3989,822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3989,794l3973,794,3971,800,3967,805,3955,815,3950,818,3945,819,3945,837,3954,834,3963,829,3970,822,3989,822,3989,794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4081,810l4054,810,4057,811,4062,816,4063,819,4063,827,4062,831,4057,838,4052,843,4032,861,4025,869,4018,881,4016,888,4015,895,4082,895,4082,877,4044,877,4045,875,4046,873,4050,870,4054,866,4066,855,4070,851,4082,814,4081,810xe" filled="true" fillcolor="#252525" stroked="false">
                <v:path arrowok="t"/>
                <v:fill type="solid"/>
              </v:shape>
              <v:shape style="position:absolute;left:292;top:794;width:3791;height:103" coordorigin="292,794" coordsize="3791,103" path="m4060,794l4042,794,4034,796,4022,805,4018,813,4017,824,4036,826,4037,820,4038,816,4043,811,4046,810,4081,810,4079,807,4074,802,4068,797,4060,794xe" filled="true" fillcolor="#252525" stroked="false">
                <v:path arrowok="t"/>
                <v:fill type="solid"/>
              </v:shape>
            </v:group>
            <v:group style="position:absolute;left:172;top:672;width:110;height:101" coordorigin="172,672" coordsize="110,101">
              <v:shape style="position:absolute;left:172;top:672;width:110;height:101" coordorigin="172,672" coordsize="110,101" path="m210,726l172,726,172,746,210,746,210,726xe" filled="true" fillcolor="#252525" stroked="false">
                <v:path arrowok="t"/>
                <v:fill type="solid"/>
              </v:shape>
              <v:shape style="position:absolute;left:172;top:672;width:110;height:101" coordorigin="172,672" coordsize="110,101" path="m280,688l254,688,257,689,261,693,263,697,263,705,232,739,225,747,217,759,215,765,215,772,282,772,282,754,244,754,245,753,246,751,249,747,253,744,265,732,269,728,282,692,280,688xe" filled="true" fillcolor="#252525" stroked="false">
                <v:path arrowok="t"/>
                <v:fill type="solid"/>
              </v:shape>
              <v:shape style="position:absolute;left:172;top:672;width:110;height:101" coordorigin="172,672" coordsize="110,101" path="m260,672l241,672,234,674,222,683,218,691,217,701,236,703,236,698,238,694,242,689,246,688,280,688,279,685,268,674,260,672xe" filled="true" fillcolor="#252525" stroked="false">
                <v:path arrowok="t"/>
                <v:fill type="solid"/>
              </v:shape>
            </v:group>
            <v:group style="position:absolute;left:217;top:336;width:66;height:103" coordorigin="217,336" coordsize="66,103">
              <v:shape style="position:absolute;left:217;top:336;width:66;height:103" coordorigin="217,336" coordsize="66,103" path="m259,336l240,336,232,339,227,346,220,362,217,384,219,409,225,425,232,434,240,438,259,438,267,435,272,428,275,422,247,422,245,421,244,420,242,419,240,416,238,407,237,399,237,375,247,352,275,352,274,349,267,339,259,336xe" filled="true" fillcolor="#252525" stroked="false">
                <v:path arrowok="t"/>
                <v:fill type="solid"/>
              </v:shape>
              <v:shape style="position:absolute;left:217;top:336;width:66;height:103" coordorigin="217,336" coordsize="66,103" path="m275,352l252,352,254,353,258,355,259,358,262,367,262,375,262,399,252,422,275,422,280,412,282,390,280,365,275,352xe" filled="true" fillcolor="#252525" stroked="false">
                <v:path arrowok="t"/>
                <v:fill type="solid"/>
              </v:shape>
            </v:group>
            <v:group style="position:absolute;left:215;top:0;width:68;height:101" coordorigin="215,0" coordsize="68,101">
              <v:shape style="position:absolute;left:215;top:0;width:68;height:101" coordorigin="215,0" coordsize="68,101" path="m280,16l254,16,257,17,262,22,263,25,263,33,232,67,225,75,218,87,215,94,215,101,282,101,282,83,244,83,245,81,246,79,249,76,253,72,265,61,270,57,282,20,280,16xe" filled="true" fillcolor="#252525" stroked="false">
                <v:path arrowok="t"/>
                <v:fill type="solid"/>
              </v:shape>
              <v:shape style="position:absolute;left:215;top:0;width:68;height:101" coordorigin="215,0" coordsize="68,101" path="m260,0l241,0,234,2,222,12,218,19,217,30,236,32,237,26,238,22,243,17,246,16,280,16,279,13,274,8,268,3,260,0xe" filled="true" fillcolor="#252525" stroked="false">
                <v:path arrowok="t"/>
                <v:fill type="solid"/>
              </v:shape>
            </v:group>
            <v:group style="position:absolute;left:7;top:408;width:110;height:110" coordorigin="7,408" coordsize="110,110">
              <v:shape style="position:absolute;left:7;top:408;width:110;height:110" coordorigin="7,408" coordsize="110,110" path="m94,472l89,472,87,477,83,482,68,488,60,489,47,489,44,490,37,491,34,492,30,496,28,499,28,515,29,517,30,517,31,517,32,517,33,515,33,509,39,507,57,507,62,506,93,478,94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3,434l7,434,7,492,13,492,13,479,15,472,116,472,116,454,15,454,13,448,13,434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72l109,472,111,479,111,492,116,492,116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31,408l30,408,29,408,29,409,28,428,31,432,40,435,45,436,57,436,62,437,89,454,94,454,80,428,77,424,72,422,62,419,57,418,39,418,33,416,32,409,32,408,31,408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34l111,434,111,448,109,454,116,454,116,434xe" filled="true" fillcolor="#252525" stroked="false">
                <v:path arrowok="t"/>
                <v:fill type="solid"/>
              </v:shape>
            </v:group>
            <v:group style="position:absolute;left:0;top:244;width:151;height:144" coordorigin="0,244" coordsize="151,144">
              <v:shape style="position:absolute;left:0;top:244;width:151;height:144" coordorigin="0,244" coordsize="151,144" path="m3,349l51,385,71,387,92,386,111,382,130,374,144,366,63,366,51,365,40,362,23,357,3,349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50,348l93,365,84,366,144,366,147,365,150,348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330l34,330,34,340,51,340,51,330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15,291l98,293,99,297,100,300,51,308,4,308,17,330,95,330,100,330,103,329,106,329,118,312,118,302,117,296,115,291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293l34,293,34,308,51,308,51,293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61,244l0,269,0,284,21,275,38,270,51,267,63,265,144,265,132,258,114,251,92,246,74,244,61,244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44,265l82,265,88,266,99,267,150,284,150,269,144,265xe" filled="true" fillcolor="#252525" stroked="false">
                <v:path arrowok="t"/>
                <v:fill type="solid"/>
              </v:shape>
            </v:group>
            <v:group style="position:absolute;left:325;top:153;width:922;height:519" coordorigin="325,153" coordsize="922,519">
              <v:shape style="position:absolute;left:325;top:153;width:922;height:519" coordorigin="325,153" coordsize="922,519" path="m325,381l326,379,328,378,329,377,330,375,331,375,332,374,334,373,335,372,336,372,337,372,338,371,340,371,346,368,347,368,348,367,349,367,350,367,352,366,353,366,354,366,355,365,356,365,358,364,359,364,360,363,361,363,362,362,364,362,365,362,366,362,367,362,368,362,370,361,371,361,372,361,373,361,374,360,376,360,377,360,378,359,379,359,380,359,382,358,383,358,384,358,385,357,386,357,388,357,389,356,390,356,391,356,392,355,394,355,395,355,396,354,397,354,398,354,400,353,401,353,402,353,403,353,404,353,406,353,407,353,408,353,409,353,410,353,412,352,413,352,414,352,415,352,416,352,418,351,419,351,420,351,421,351,422,351,424,350,425,350,426,350,427,350,428,349,430,349,431,349,432,349,433,349,434,348,436,348,437,348,438,348,439,348,440,347,442,347,443,347,444,346,445,346,446,346,448,346,449,345,450,345,451,345,452,345,454,344,455,344,456,344,457,344,458,343,460,343,461,343,462,343,463,342,464,342,466,342,467,342,468,342,469,341,470,341,472,341,473,341,474,340,475,340,476,340,478,340,479,339,480,340,481,340,482,340,484,340,485,340,486,340,487,340,488,340,490,340,491,339,492,339,493,339,494,339,496,339,497,339,498,339,499,339,500,339,502,338,503,338,504,338,505,338,506,338,508,338,509,338,510,338,511,337,512,337,514,337,515,337,516,337,517,337,518,337,520,336,521,336,522,336,523,336,524,336,526,335,527,335,528,335,529,335,530,335,532,335,533,334,534,334,535,334,536,334,538,334,539,334,540,334,541,333,542,333,544,333,545,333,546,333,547,333,548,333,550,332,551,332,552,332,553,332,554,332,556,332,557,331,558,331,559,331,560,331,562,330,563,330,564,330,565,330,566,330,568,329,569,329,570,329,571,329,577,328,578,328,580,328,581,327,582,327,583,327,584,327,586,327,587,326,588,326,589,326,590,326,592,326,593,326,594,325,595,325,596,325,598,325,599,325,600,325,601,324,602,324,604,324,605,324,606,324,607,324,608,323,610,323,611,323,612,323,613,323,614,322,616,322,617,322,618,322,619,322,620,322,622,321,623,321,624,321,625,321,626,321,628,321,629,320,630,320,631,320,632,320,634,339,635,352,636,361,637,371,638,376,640,382,641,390,642,397,643,399,644,403,646,408,647,412,648,418,649,424,650,429,652,434,653,435,654,436,655,439,656,442,658,446,659,449,660,452,661,456,662,460,664,465,665,468,666,472,667,476,668,480,670,484,671,488,672,486,673,486,674,488,676,489,677,491,678,494,679,495,680,497,682,500,683,503,684,506,685,508,691,521,692,524,694,527,695,530,696,533,697,536,698,539,700,542,701,544,702,547,703,550,704,552,706,555,707,558,708,561,709,564,710,561,712,560,713,561,714,561,715,562,716,563,718,564,719,564,720,567,721,568,722,570,724,571,730,579,731,581,732,583,733,585,734,587,736,588,737,590,738,592,739,593,740,595,742,597,743,598,744,600,745,602,746,603,748,605,749,608,750,611,751,613,752,616,754,618,755,620,756,622,757,624,758,626,760,628,761,630,762,632,763,634,764,636,766,638,767,640,773,650,774,652,775,654,776,656,778,658,779,660,780,662,781,663,782,665,784,667,785,669,786,671,787,634,788,607,790,591,791,572,792,564,793,552,794,538,796,525,797,522,798,516,799,508,800,500,802,489,803,479,804,470,805,461,806,462,808,461,809,456,810,452,811,446,812,440,814,435,815,430,822,390,823,383,824,377,826,381,827,383,828,381,829,381,830,377,832,375,833,373,834,370,835,366,836,361,838,358,839,354,840,351,841,348,842,345,844,342,845,336,846,330,847,326,848,321,850,317,851,313,852,308,853,304,854,300,856,296,857,292,858,289,859,284,860,280,862,276,863,272,864,279,865,282,866,283,868,285,869,283,870,283,871,283,872,283,874,280,875,278,876,277,877,276,878,275,880,274,881,273,882,272,883,268,884,265,886,263,887,260,888,258,889,256,890,254,892,252,893,251,894,249,895,247,896,245,898,243,899,242,900,240,901,238,902,233,904,229,905,226,906,223,907,220,908,217,910,214,911,211,912,209,913,207,914,204,916,202,917,199,918,196,919,193,920,191,922,189,923,187,924,184,925,182,926,180,928,177,929,175,930,173,931,170,932,167,934,165,935,163,936,160,937,158,938,155,940,153,941,180,942,199,943,211,944,224,946,230,947,237,948,247,949,256,950,257,952,261,953,266,954,271,955,278,956,285,958,291,959,297,960,295,961,295,962,298,964,299,965,303,966,307,967,309,968,312,970,317,971,322,972,326,973,330,974,334,976,337,977,341,978,345,979,341,980,339,982,339,983,338,984,340,985,341,986,342,988,342,989,345,990,347,991,349,992,351,994,352,995,353,996,355,997,356,998,360,1000,363,1001,366,1002,368,1003,370,1004,373,1006,375,1007,377,1008,379,1009,381,1010,383,1012,385,1013,387,1014,390,1015,392,1016,394,1018,388,1019,384,1020,383,1021,381,1022,381,1024,380,1025,379,1026,378,1027,379,1028,379,1030,379,1031,380,1032,379,1033,379,1034,379,1036,379,1037,381,1038,382,1039,383,1040,384,1042,384,1043,385,1044,385,1045,386,1051,388,1052,388,1054,389,1055,389,1056,392,1057,394,1058,395,1060,397,1061,398,1062,399,1063,400,1064,402,1066,402,1067,403,1068,404,1069,405,1070,406,1072,407,1073,408,1074,409,1075,410,1076,411,1078,411,1079,412,1080,413,1081,414,1082,415,1084,416,1085,417,1086,417,1087,418,1088,419,1090,420,1091,421,1092,422,1093,423,1094,416,1096,411,1097,408,1098,405,1099,404,1100,402,1102,399,1103,397,1104,397,1105,396,1106,395,1108,394,1109,392,1110,391,1111,390,1112,388,1114,389,1115,389,1116,389,1117,388,1118,388,1120,387,1121,386,1122,386,1123,385,1124,384,1126,383,1127,382,1128,381,1129,381,1130,380,1132,379,1133,380,1134,381,1135,381,1136,382,1138,382,1139,382,1140,382,1141,382,1142,381,1144,381,1145,381,1146,380,1152,379,1153,378,1154,378,1156,378,1157,377,1158,377,1159,377,1160,376,1162,376,1163,376,1164,375,1165,375,1166,375,1168,374,1169,374,1170,374,1171,375,1172,377,1174,377,1175,378,1176,378,1177,379,1178,379,1180,380,1181,380,1182,380,1183,380,1184,380,1186,381,1187,381,1188,381,1189,382,1190,381,1192,381,1193,381,1194,381,1195,381,1196,381,1198,381,1199,381,1200,382,1201,382,1202,382,1204,382,1205,382,1206,382,1207,382,1208,383,1210,382,1211,382,1212,382,1213,382,1214,381,1216,381,1217,381,1218,381,1219,381,1220,381,1222,381,1223,381,1224,381,1225,381,1226,381,1228,381,1229,381,1230,381,1231,381,1232,381,1234,381,1235,381,1236,381,1237,381,1238,381,1240,381,1241,381,1242,381,1243,381,1244,381,1246,381,1247,381e" filled="false" stroked="true" strokeweight=".8pt" strokecolor="#0071bc">
                <v:path arrowok="t"/>
              </v:shape>
            </v:group>
            <v:group style="position:absolute;left:325;top:196;width:1536;height:471" coordorigin="325,196" coordsize="1536,471">
              <v:shape style="position:absolute;left:325;top:196;width:1536;height:471" coordorigin="325,196" coordsize="1536,471" path="m325,381l326,381,328,381,329,381,330,381,331,382,332,382,334,382,335,382,336,382,337,382,338,382,340,382,341,382,342,382,343,382,344,382,346,382,347,382,348,383,349,383,350,383,352,383,353,383,354,383,355,383,356,383,358,383,359,383,360,383,361,383,362,384,364,384,365,384,366,384,367,384,368,384,370,384,371,384,372,384,373,384,374,384,376,384,377,384,378,384,379,385,380,385,382,385,383,385,384,385,385,385,386,385,388,385,389,385,390,385,391,385,392,386,394,386,395,386,396,386,397,386,398,386,400,386,401,386,402,386,403,386,404,386,406,387,407,387,408,387,409,387,410,387,412,387,413,387,414,387,415,387,416,387,418,387,419,387,420,387,421,387,422,388,424,388,425,388,426,388,427,388,428,388,430,388,431,388,432,388,433,388,434,388,436,388,437,388,438,389,439,389,440,389,442,389,443,389,444,389,445,389,446,389,448,389,449,389,450,390,451,390,452,390,454,390,455,390,456,390,457,390,458,390,460,390,461,390,462,391,463,391,464,391,466,391,467,391,468,391,469,391,470,391,472,391,473,391,474,392,475,392,476,392,478,392,479,392,480,392,481,392,482,392,484,392,485,392,486,392,487,393,488,393,490,393,491,393,492,393,493,393,494,393,496,393,497,393,498,393,499,393,500,393,506,394,508,394,509,394,510,394,511,394,512,394,514,394,515,394,516,394,517,394,518,395,520,395,521,395,522,395,523,395,524,395,526,395,527,395,528,395,529,395,530,395,532,395,533,396,534,396,535,396,536,396,538,396,539,396,540,396,541,396,542,396,544,396,545,396,546,397,547,397,548,397,550,397,551,397,552,397,553,397,554,397,556,397,557,397,558,397,559,397,560,398,562,398,563,398,564,398,565,398,566,398,568,398,569,398,570,398,571,399,572,399,574,399,575,399,576,399,577,399,578,399,580,399,581,399,582,399,583,400,584,400,586,400,587,400,588,400,589,400,590,400,592,400,593,400,594,401,595,401,596,401,598,401,599,401,600,401,601,401,602,401,604,401,605,402,606,402,607,402,608,402,610,402,611,402,612,402,613,402,614,402,616,402,617,403,618,403,619,403,620,403,622,403,623,403,624,403,625,403,626,404,628,404,629,404,630,404,631,404,632,404,634,404,635,403,636,403,637,403,638,402,640,402,641,401,642,401,643,400,649,398,650,398,652,397,653,396,654,396,655,396,656,395,658,395,659,394,660,394,661,393,662,393,664,392,665,392,666,391,667,390,668,390,670,389,671,389,672,388,673,388,674,387,676,387,677,386,678,386,679,386,680,385,682,385,683,384,684,384,685,383,686,383,688,382,689,382,690,381,691,381,692,380,694,379,695,379,696,378,697,377,698,377,700,376,701,375,702,375,703,374,704,373,706,373,707,372,708,371,714,369,715,368,716,368,718,368,719,367,720,367,721,366,722,366,724,365,725,365,726,364,727,364,728,363,730,363,731,362,732,362,733,361,734,361,736,360,737,360,738,359,739,359,740,358,742,358,743,357,744,357,745,356,746,356,748,355,749,354,750,354,751,353,752,352,754,352,755,351,756,350,757,350,758,349,760,348,761,348,762,347,763,346,764,346,766,345,767,344,768,343,769,343,770,342,772,342,773,341,774,340,775,339,776,339,778,338,779,337,780,337,781,336,782,335,784,335,785,334,786,333,787,333,788,332,790,332,791,331,792,331,793,330,794,330,796,329,797,329,798,328,799,328,800,327,802,327,803,326,804,326,805,326,806,325,808,325,809,324,810,324,811,323,812,323,814,322,815,321,816,321,817,321,818,320,820,320,821,319,822,319,823,318,824,318,826,317,827,317,828,316,829,316,830,315,832,314,833,314,834,313,835,313,836,312,838,312,839,311,840,311,841,310,842,309,844,309,845,308,846,308,847,307,848,307,850,306,851,306,852,305,853,305,854,304,856,304,857,303,858,303,859,302,860,302,862,301,863,301,864,300,865,299,866,299,868,298,869,297,870,297,871,296,872,295,874,294,875,294,876,293,877,292,878,292,880,291,881,290,882,289,883,289,884,288,886,287,887,287,888,286,889,285,890,285,892,284,893,283,894,282,895,282,896,281,898,280,899,280,900,279,901,278,902,277,904,277,905,276,906,275,907,275,908,274,910,273,911,273,912,272,913,271,914,271,916,270,917,269,918,268,919,268,920,267,922,266,923,266,924,265,925,264,926,263,928,263,929,262,930,261,931,260,932,260,934,259,935,258,936,257,937,257,938,256,940,255,941,257,942,259,943,261,944,264,946,266,947,268,948,271,949,274,950,276,959,297,960,299,961,301,962,304,964,306,965,309,966,312,967,314,968,317,970,320,971,323,972,327,973,331,974,334,976,338,977,341,978,345,979,348,980,350,982,353,983,355,984,358,985,360,986,363,988,365,989,368,990,371,991,374,992,377,994,380,995,382,996,385,997,388,998,391,1000,395,1001,399,1002,402,1003,406,1004,410,1006,414,1007,418,1008,421,1009,425,1010,429,1012,432,1013,436,1014,440,1015,444,1016,448,1018,451,1019,454,1020,456,1021,459,1022,461,1024,464,1025,467,1026,469,1027,472,1028,475,1030,478,1031,480,1032,483,1033,486,1034,488,1036,491,1037,494,1038,497,1039,500,1040,503,1042,506,1043,509,1044,512,1045,516,1046,518,1048,521,1049,524,1050,527,1051,530,1052,533,1054,536,1060,554,1061,558,1062,562,1063,566,1064,570,1066,574,1067,577,1068,581,1069,585,1070,589,1072,594,1073,598,1074,602,1075,606,1076,610,1078,613,1079,617,1080,621,1081,625,1082,629,1084,633,1085,637,1086,641,1087,645,1088,649,1090,654,1091,658,1092,662,1093,666,1094,666,1096,663,1097,661,1098,657,1099,655,1100,652,1102,649,1103,644,1104,641,1105,639,1106,636,1108,633,1109,629,1110,624,1111,620,1112,614,1114,612,1115,609,1116,607,1117,604,1118,601,1120,598,1121,595,1127,572,1128,567,1129,562,1130,557,1132,551,1133,548,1134,546,1135,543,1136,541,1138,538,1139,535,1140,533,1141,530,1142,527,1144,523,1145,520,1146,516,1147,513,1148,510,1150,507,1151,504,1152,500,1153,495,1154,490,1156,484,1157,479,1158,474,1159,469,1160,463,1162,458,1163,453,1164,448,1165,444,1166,438,1168,433,1169,427,1170,422,1171,418,1172,416,1174,414,1175,412,1176,410,1177,407,1178,406,1180,404,1181,402,1182,399,1183,396,1184,394,1186,392,1187,390,1188,388,1189,386,1190,383,1192,380,1193,377,1194,374,1195,371,1196,368,1198,365,1199,361,1200,359,1201,357,1202,354,1204,352,1205,349,1206,347,1207,344,1208,342,1210,338,1211,333,1212,329,1213,324,1214,320,1216,315,1217,311,1218,306,1219,301,1220,297,1222,292,1223,288,1224,283,1225,278,1226,273,1228,268,1229,264,1230,259,1231,255,1232,251,1234,247,1235,243,1236,238,1237,234,1238,229,1240,225,1241,220,1242,215,1243,210,1244,206,1246,201,1247,196,1248,196,1249,197,1250,198,1252,200,1253,202,1254,203,1255,206,1256,209,1258,210,1259,212,1260,213,1261,215,1262,218,1264,221,1265,225,1266,228,1267,230,1268,231,1270,232,1271,233,1272,235,1273,237,1274,239,1276,241,1277,243,1278,247,1279,250,1280,254,1282,257,1283,261,1284,264,1285,268,1286,270,1288,271,1289,272,1290,273,1291,275,1292,276,1294,277,1295,278,1296,280,1297,282,1298,284,1300,286,1301,288,1302,289,1303,291,1304,292,1306,295,1307,298,1308,302,1309,305,1310,308,1312,312,1313,315,1314,319,1315,322,1316,325,1318,329,1319,332,1320,335,1321,339,1322,343,1324,346,1325,348,1326,348,1327,349,1328,348,1330,349,1331,349,1332,349,1333,349,1334,350,1336,350,1337,351,1338,352,1339,352,1340,352,1342,352,1343,351,1344,352,1345,353,1346,354,1348,356,1349,357,1350,357,1351,358,1352,360,1354,360,1355,360,1356,361,1357,361,1358,361,1360,362,1361,362,1362,362,1363,364,1364,366,1366,368,1367,370,1368,373,1369,375,1370,377,1372,380,1373,382,1374,384,1375,386,1376,388,1378,390,1379,393,1380,396,1381,398,1382,400,1384,402,1385,403,1386,405,1387,407,1388,409,1390,410,1391,412,1392,414,1393,416,1394,418,1396,421,1397,423,1398,425,1399,427,1400,429,1402,429,1403,429,1404,429,1405,428,1406,427,1408,427,1409,426,1410,425,1411,424,1417,420,1418,419,1420,417,1421,417,1422,416,1423,416,1424,416,1426,415,1427,414,1428,414,1429,413,1430,412,1432,411,1433,410,1434,409,1435,407,1436,406,1438,405,1439,403,1440,403,1441,403,1442,402,1444,402,1445,402,1446,401,1447,401,1448,400,1450,400,1451,399,1452,399,1453,398,1454,397,1456,397,1457,396,1463,391,1464,390,1465,389,1466,388,1468,386,1469,385,1470,384,1471,383,1472,382,1474,381,1475,379,1476,378,1477,377,1478,376,1480,377,1481,377,1482,377,1483,377,1484,378,1486,378,1487,379,1488,379,1489,379,1490,379,1492,379,1493,380,1494,380,1495,381,1496,381,1498,382,1499,382,1500,382,1501,381,1502,382,1504,382,1505,382,1506,382,1507,382,1508,382,1510,383,1511,383,1512,384,1513,384,1514,384,1516,385,1517,385,1518,384,1519,384,1520,383,1522,383,1523,383,1524,382,1525,381,1526,381,1528,381,1529,380,1530,380,1531,380,1532,379,1534,378,1535,378,1536,378,1537,378,1538,377,1540,377,1541,377,1542,377,1543,377,1544,377,1546,377,1547,376,1548,376,1549,376,1550,375,1552,375,1553,375,1554,375,1555,375,1556,375,1558,375,1559,375,1560,375,1561,375,1562,375,1564,375,1565,375,1566,376,1567,376,1568,376,1570,376,1571,376,1572,376,1573,377,1574,377,1576,377,1577,377,1578,377,1579,377,1580,377,1582,377,1583,377,1584,377,1585,377,1586,378,1588,378,1589,378,1590,378,1591,378,1592,379,1594,379,1595,379,1596,379,1597,379,1598,379,1600,379,1601,379,1602,379,1603,379,1604,380,1606,380,1607,380,1608,380,1609,380,1610,380,1612,380,1613,381,1614,381,1615,381,1616,381,1618,381,1619,382,1620,382,1621,382,1622,382,1624,382,1625,383,1626,383,1627,383,1628,383,1630,383,1631,384,1632,384,1633,384,1634,384,1636,383,1637,383,1638,383,1639,383,1640,383,1642,383,1648,383,1649,382,1650,382,1651,382,1652,382,1654,382,1655,382,1656,382,1657,382,1658,382,1660,382,1661,382,1662,382,1663,382,1664,381,1666,381,1667,381,1668,381,1669,381,1670,381,1672,381,1673,381,1674,381,1675,381,1676,381,1678,381,1679,381,1680,381,1681,381,1682,381,1684,381,1685,381,1686,381,1687,381,1688,381,1690,381,1691,381,1692,381,1693,381,1694,381,1696,381,1697,381,1698,381,1699,381,1700,381,1702,381,1703,381,1704,381,1705,381,1706,381,1708,381,1709,381,1710,381,1711,381,1712,381,1714,381,1715,381,1716,381,1717,381,1718,381,1720,381,1721,381,1722,381,1723,381,1724,381,1726,381,1727,381,1728,381,1729,381,1730,381,1732,381,1733,381,1734,381,1735,381,1736,381,1738,381,1739,381,1740,381,1741,381,1742,381,1744,381,1745,381,1746,381,1747,381,1748,381,1750,381,1751,381,1752,381,1753,381,1754,381,1756,381,1757,381,1758,381,1759,381,1760,381,1762,381,1763,381,1764,381,1765,381,1766,381,1768,381,1769,381,1770,381,1771,381,1777,381,1778,381,1780,381,1781,381,1782,381,1794,381,1795,381,1796,381,1798,381,1799,381,1800,381,1801,381,1812,381,1813,381,1822,381,1823,381,1825,381,1826,381,1861,381e" filled="false" stroked="true" strokeweight=".8pt" strokecolor="#d95218">
                <v:path arrowok="t"/>
              </v:shape>
            </v:group>
            <v:group style="position:absolute;left:325;top:126;width:2151;height:435" coordorigin="325,126" coordsize="2151,435">
              <v:shape style="position:absolute;left:325;top:126;width:2151;height:435" coordorigin="325,126" coordsize="2151,435" path="m325,381l325,381,421,381,422,381,444,381,445,381,446,381,448,381,449,381,450,381,451,381,470,381,472,381,485,381,486,381,517,381,518,381,520,381,521,381,522,381,523,381,524,381,526,381,527,381,528,381,529,381,530,381,532,381,533,381,534,381,535,381,536,381,538,381,539,381,540,381,541,381,542,381,544,381,545,381,546,381,547,381,548,381,550,381,551,381,552,381,553,381,554,381,556,381,557,381,558,381,559,381,560,381,562,381,563,381,564,381,565,381,566,381,568,381,569,381,570,381,571,381,572,381,574,381,575,381,576,381,577,381,578,381,580,381,581,381,582,381,583,381,584,381,586,381,587,381,588,381,589,381,590,381,592,381,593,381,594,381,595,381,596,381,598,381,599,381,600,381,601,381,602,381,604,381,605,381,606,381,607,381,608,381,610,381,611,381,612,381,613,381,614,381,616,381,617,381,618,381,619,380,620,380,622,380,623,380,624,380,625,380,626,380,628,380,629,380,630,380,631,380,632,380,634,380,635,380,636,380,637,380,638,380,640,380,641,380,642,380,643,380,644,380,646,380,647,380,648,380,649,380,650,380,652,381,653,381,654,381,655,381,656,381,658,381,659,381,660,381,661,381,662,381,664,381,665,381,666,381,667,381,668,381,670,381,671,381,672,381,673,381,674,381,685,381,686,381,688,381,689,381,690,381,696,381,697,381,698,381,700,381,701,381,702,381,703,381,704,381,706,381,707,381,708,381,709,381,710,381,712,381,713,381,714,381,715,381,716,381,718,381,719,381,720,381,721,381,722,382,724,382,725,382,726,382,727,382,728,382,730,382,731,382,732,382,733,382,734,382,736,382,737,382,738,382,739,382,740,382,742,382,743,382,744,382,745,383,746,383,748,383,749,383,750,383,751,383,752,383,754,383,755,383,756,383,757,383,758,384,760,384,761,384,762,384,763,384,764,384,766,384,767,384,768,384,769,384,770,384,772,384,773,385,774,385,775,385,776,385,778,385,779,385,780,385,781,385,782,385,784,385,785,385,786,385,787,385,788,385,790,385,791,385,792,385,793,384,794,384,796,384,797,384,798,384,799,384,800,384,802,383,803,383,804,383,805,383,806,383,808,383,809,382,810,382,811,382,812,382,814,382,815,381,816,381,817,381,818,381,820,381,821,380,822,380,823,380,824,380,826,380,827,379,828,379,829,379,830,379,832,379,833,379,834,378,835,378,836,378,838,378,839,378,840,377,841,377,842,377,844,377,845,377,846,376,847,376,848,376,850,376,851,376,852,375,853,375,854,375,856,375,857,375,858,374,866,373,868,373,869,373,870,373,871,372,872,372,874,372,875,372,876,372,877,372,878,371,880,371,881,371,882,371,883,371,884,371,886,371,887,370,888,370,889,370,890,370,892,370,893,370,894,370,895,370,896,370,898,369,899,369,900,369,901,369,902,369,904,369,905,368,906,368,907,368,908,368,910,368,911,367,912,367,913,367,914,367,916,367,917,367,918,366,919,366,920,366,922,366,923,366,924,366,925,365,926,365,928,365,929,365,930,365,931,365,932,364,934,364,935,364,936,364,937,364,938,364,940,364,941,364,942,364,943,364,944,364,946,364,947,364,948,364,949,364,950,364,952,364,953,364,954,364,955,364,956,365,958,365,959,365,960,365,961,365,962,365,964,365,965,365,966,365,967,365,968,365,970,365,971,365,972,365,973,365,974,365,976,365,977,365,978,365,979,366,980,366,982,366,983,367,984,367,985,367,986,367,988,368,989,368,990,368,991,368,992,369,994,369,995,369,996,370,997,370,998,370,1000,371,1001,371,1002,371,1003,372,1004,372,1006,372,1007,373,1008,373,1009,374,1010,374,1012,374,1013,375,1014,375,1015,375,1016,375,1018,375,1019,374,1025,373,1026,373,1027,373,1028,373,1030,372,1036,371,1037,371,1038,371,1039,370,1040,370,1042,370,1043,370,1044,370,1045,369,1046,369,1048,369,1049,369,1055,368,1056,367,1057,367,1058,367,1060,366,1061,366,1062,366,1063,365,1064,365,1066,365,1067,365,1068,365,1069,364,1075,363,1076,363,1078,362,1079,362,1080,362,1081,361,1082,361,1084,361,1085,361,1086,360,1087,360,1088,360,1090,360,1091,360,1099,365,1100,366,1112,376,1114,377,1115,379,1116,380,1117,381,1118,383,1120,384,1121,386,1122,387,1123,389,1124,390,1126,392,1127,393,1128,395,1138,402,1139,403,1140,404,1141,405,1142,406,1144,407,1145,408,1146,409,1152,413,1153,414,1154,415,1156,416,1157,417,1158,418,1159,418,1160,419,1162,420,1163,421,1164,422,1165,423,1166,424,1172,432,1174,434,1175,436,1176,439,1177,441,1178,443,1180,445,1181,447,1182,450,1183,452,1184,454,1186,457,1187,459,1188,461,1189,463,1190,465,1192,467,1193,469,1194,471,1195,472,1196,474,1198,476,1199,478,1200,480,1201,482,1202,484,1204,485,1205,487,1206,490,1207,492,1208,494,1210,497,1211,499,1212,502,1213,504,1214,507,1216,509,1217,511,1218,514,1219,516,1220,518,1222,520,1223,522,1224,524,1225,526,1226,529,1228,531,1229,534,1230,536,1231,539,1232,541,1234,543,1235,545,1236,548,1237,550,1238,552,1240,554,1241,557,1242,559,1243,560,1244,561,1246,561,1253,555,1254,553,1262,540,1264,538,1265,536,1266,533,1267,531,1268,528,1270,525,1271,523,1272,520,1273,517,1282,495,1283,492,1284,489,1285,487,1286,484,1288,482,1289,479,1290,477,1291,475,1292,472,1294,469,1295,467,1296,464,1297,461,1298,459,1300,456,1301,454,1302,451,1303,448,1304,445,1306,442,1307,440,1308,437,1309,434,1310,431,1312,428,1313,425,1314,422,1315,419,1316,416,1318,413,1319,410,1325,392,1326,388,1327,384,1328,380,1330,376,1331,372,1332,367,1333,363,1339,341,1340,337,1342,333,1343,329,1344,325,1345,321,1346,317,1348,314,1349,310,1350,306,1351,302,1352,298,1354,294,1355,291,1356,287,1357,283,1358,279,1360,275,1361,270,1362,266,1363,261,1364,256,1366,251,1367,246,1368,241,1369,237,1370,232,1372,228,1373,223,1374,219,1375,215,1376,210,1378,206,1379,201,1380,197,1381,192,1382,187,1384,182,1385,177,1386,173,1387,168,1388,164,1390,159,1391,154,1392,150,1393,145,1394,141,1396,137,1397,133,1404,126,1405,127,1406,127,1408,127,1416,134,1417,135,1418,137,1420,138,1421,140,1422,141,1423,143,1424,145,1426,147,1432,158,1433,161,1439,173,1440,175,1441,177,1442,179,1444,181,1445,183,1446,185,1447,187,1448,189,1450,192,1451,194,1452,196,1453,198,1454,201,1456,203,1457,206,1458,209,1459,211,1460,214,1462,217,1463,220,1464,223,1465,226,1466,228,1468,231,1469,234,1470,237,1471,240,1472,243,1474,246,1475,249,1476,253,1477,256,1478,259,1480,262,1481,265,1482,269,1483,272,1489,289,1490,292,1492,296,1493,299,1494,303,1495,306,1496,309,1498,312,1499,315,1500,319,1501,322,1502,325,1504,328,1505,331,1506,334,1507,338,1508,341,1510,344,1511,347,1519,373,1520,378,1522,382,1523,386,1524,390,1525,393,1526,397,1528,401,1529,405,1530,409,1531,412,1532,416,1534,421,1535,425,1536,429,1537,433,1538,437,1540,441,1541,445,1542,449,1543,453,1544,457,1546,461,1547,465,1548,469,1570,492,1571,492,1572,492,1573,492,1574,492,1576,492,1577,492,1588,489,1589,488,1590,488,1591,487,1592,487,1594,487,1595,486,1596,486,1597,486,1598,485,1600,485,1601,484,1602,484,1603,483,1604,483,1606,482,1607,482,1608,481,1614,477,1615,476,1616,475,1618,474,1619,473,1620,472,1621,471,1622,470,1624,469,1625,468,1626,467,1627,466,1628,465,1630,464,1631,463,1632,463,1633,462,1634,461,1636,460,1637,460,1638,459,1639,458,1640,457,1642,456,1643,456,1644,455,1645,454,1646,453,1648,452,1649,452,1650,451,1651,450,1652,449,1654,448,1655,448,1656,447,1657,446,1658,445,1660,445,1661,444,1662,443,1663,442,1669,438,1670,436,1672,435,1673,434,1674,433,1675,432,1676,431,1678,429,1679,428,1680,427,1681,426,1682,425,1688,419,1690,418,1691,416,1692,415,1693,414,1694,413,1696,412,1697,410,1698,409,1699,408,1700,407,1702,405,1703,404,1714,398,1715,398,1716,397,1717,397,1718,397,1720,396,1721,396,1722,396,1723,396,1724,395,1726,395,1727,395,1728,395,1729,394,1730,394,1732,394,1733,394,1734,393,1735,393,1736,393,1738,393,1739,393,1740,393,1741,393,1742,392,1744,392,1750,392,1751,391,1752,391,1753,391,1754,391,1756,391,1757,391,1758,391,1759,390,1760,390,1762,390,1763,390,1764,390,1765,390,1766,390,1768,390,1769,390,1770,390,1771,390,1772,390,1774,390,1775,390,1776,390,1777,390,1778,390,1780,390,1781,390,1782,390,1783,389,1784,389,1786,389,1787,389,1788,389,1789,389,1790,388,1792,388,1793,388,1794,388,1795,387,1796,387,1798,387,1799,387,1800,387,1801,386,1802,386,1804,386,1805,386,1806,385,1807,385,1808,385,1810,385,1811,385,1812,384,1813,384,1814,384,1816,384,1817,384,1818,383,1819,383,1820,383,1822,383,1823,382,1824,382,1825,382,1826,382,1828,382,1829,382,1830,381,1831,381,1832,381,1834,381,1835,381,1836,381,1837,380,1838,380,1840,380,1841,380,1842,380,1843,380,1844,380,1846,379,1847,379,1848,379,1849,379,1850,379,1852,379,1853,378,1854,378,1855,378,1856,378,1858,378,1859,378,1860,378,1861,377,1862,377,1864,377,1865,377,1866,377,1867,377,1868,377,1870,377,1871,377,1872,377,1873,376,1874,376,1876,376,1877,376,1878,376,1879,376,1880,376,1882,376,1883,376,1884,376,1885,376,1886,375,1888,375,1889,375,1890,375,1891,375,1892,375,1894,375,1895,375,1896,375,1897,375,1898,375,1900,375,1901,375,1902,375,1903,375,1904,374,1906,374,1907,374,1908,374,1909,374,1910,374,1912,374,1913,374,1914,374,1915,374,1916,374,1918,374,1919,374,1920,374,1921,374,1922,374,1924,374,1925,374,1926,374,1927,374,1928,374,1930,374,1931,374,1932,374,1933,373,1934,373,1936,373,1937,373,1938,373,1939,373,1940,373,1942,373,1943,373,1944,373,1945,373,1946,373,1948,373,1949,373,1950,373,1951,373,1952,373,1954,373,1955,373,1956,373,1957,373,1958,373,1960,373,1961,373,1962,373,1963,373,1964,373,1966,373,1967,373,1968,373,1969,373,1970,373,1972,373,1973,373,1974,373,1975,373,1976,373,1978,373,1979,372,1980,372,1981,372,1982,372,1984,372,1985,372,1986,372,1987,372,1988,372,1990,372,1991,372,1992,372,1993,372,2002,372,2003,372,2004,372,2005,372,2006,372,2008,372,2009,372,2010,372,2011,372,2012,372,2014,373,2015,373,2016,373,2017,373,2018,373,2020,373,2021,373,2022,373,2023,373,2024,373,2026,373,2027,373,2028,373,2029,373,2030,373,2032,373,2033,373,2034,373,2035,373,2036,373,2038,373,2039,373,2040,373,2041,373,2042,374,2044,374,2045,374,2046,374,2047,374,2048,374,2050,374,2051,374,2052,374,2053,374,2054,374,2056,374,2057,374,2058,374,2059,374,2060,374,2062,374,2063,374,2064,375,2065,375,2066,375,2068,375,2069,375,2070,375,2071,375,2072,375,2074,375,2075,375,2076,375,2077,375,2078,375,2080,375,2081,375,2082,375,2083,375,2084,376,2086,376,2087,376,2088,376,2089,376,2090,376,2092,376,2093,376,2094,376,2095,376,2096,376,2098,376,2099,376,2100,377,2101,377,2102,377,2104,377,2105,377,2106,377,2107,377,2108,377,2110,377,2111,377,2112,377,2113,378,2114,378,2116,378,2117,378,2118,378,2119,378,2120,378,2122,378,2123,378,2124,378,2125,378,2126,379,2128,379,2129,379,2130,379,2131,379,2132,379,2134,379,2135,379,2136,379,2137,379,2138,380,2140,380,2141,380,2142,380,2143,380,2144,380,2146,380,2147,380,2148,380,2149,380,2150,381,2152,381,2153,381,2154,381,2155,381,2156,381,2158,381,2159,381,2160,381,2161,381,2162,382,2164,382,2165,382,2166,382,2167,382,2168,382,2170,382,2171,382,2172,382,2173,382,2174,382,2176,382,2177,382,2178,382,2179,382,2180,382,2182,382,2183,382,2184,382,2185,382,2186,382,2188,382,2189,382,2190,382,2191,382,2192,382,2194,382,2216,382,2218,382,2219,382,2220,382,2221,382,2222,382,2224,382,2225,382,2226,382,2227,382,2228,382,2230,382,2231,382,2232,382,2233,382,2234,382,2236,382,2237,382,2238,382,2239,382,2240,382,2242,382,2243,382,2244,382,2245,382,2246,382,2248,382,2249,382,2250,382,2251,382,2252,382,2254,382,2255,382,2256,382,2257,382,2258,382,2260,382,2261,382,2262,382,2263,382,2264,382,2266,382,2267,382,2268,382,2269,382,2270,382,2272,382,2273,382,2274,382,2275,382,2276,382,2278,382,2279,382,2280,382,2281,382,2282,382,2284,382,2285,382,2286,382,2287,382,2288,382,2290,382,2291,382,2292,382,2293,382,2294,382,2296,382,2297,382,2298,382,2299,382,2300,382,2302,381,2303,381,2304,381,2305,381,2306,381,2308,381,2309,381,2310,381,2311,381,2312,381,2314,381,2315,381,2316,381,2317,381,2318,381,2320,381,2321,381,2322,381,2323,381,2324,381,2326,381,2327,381,2328,381,2329,381,2350,381,2351,381,2363,381,2364,381,2370,381,2371,381,2381,381,2382,381,2383,381,2384,381,2386,381,2392,381,2393,381,2394,381,2395,381,2396,381,2431,381,2432,381,2434,381,2448,381,2449,381,2476,381e" filled="false" stroked="true" strokeweight=".8pt" strokecolor="#ecb01f">
                <v:path arrowok="t"/>
              </v:shape>
            </v:group>
            <v:group style="position:absolute;left:325;top:210;width:2765;height:398" coordorigin="325,210" coordsize="2765,398">
              <v:shape style="position:absolute;left:325;top:210;width:2765;height:398" coordorigin="325,210" coordsize="2765,398" path="m325,381l325,381,475,381,476,381,547,381,548,381,550,381,551,381,552,381,564,381,565,381,572,381,574,381,604,381,605,381,613,381,614,381,624,381,625,381,626,381,628,381,629,381,630,381,631,381,632,381,634,381,635,381,636,381,637,381,638,381,640,381,641,381,642,381,643,381,644,381,646,381,647,381,648,381,649,381,650,381,652,381,653,381,654,381,655,381,680,381,682,381,683,381,684,381,685,381,686,381,688,381,696,381,697,381,698,381,700,381,701,381,702,381,703,381,704,381,706,381,707,382,708,382,709,382,710,382,712,382,713,382,714,382,715,382,716,382,718,382,719,382,720,382,721,382,722,382,724,382,725,382,726,382,740,382,742,382,743,382,744,382,745,382,746,382,748,382,749,382,750,382,751,382,752,382,754,382,755,382,756,382,757,382,758,382,760,382,761,381,762,381,763,381,764,381,766,381,767,381,768,381,769,381,770,381,772,381,773,381,774,381,775,381,776,381,778,381,779,381,780,381,781,381,782,381,784,381,785,381,786,381,787,381,788,381,790,381,791,381,792,381,793,381,794,381,796,380,797,380,798,380,799,380,800,380,802,380,803,380,804,380,805,380,806,380,808,380,809,380,810,380,811,380,812,380,814,380,815,380,816,380,817,380,818,380,820,380,821,380,822,380,823,380,824,380,826,380,827,380,828,380,829,380,830,380,832,380,833,380,834,380,835,380,836,379,838,379,839,379,840,379,841,379,842,379,844,379,845,379,846,379,847,379,848,379,850,379,851,379,852,379,853,379,854,379,856,379,857,379,858,379,859,379,860,379,862,379,863,379,864,379,865,379,866,379,868,379,869,379,870,379,871,379,872,379,874,379,875,379,876,379,877,379,878,379,880,379,881,379,882,379,883,379,884,379,886,379,887,379,888,379,889,379,890,379,892,379,893,379,894,379,895,379,896,379,898,379,899,379,900,379,901,379,902,379,904,379,905,379,906,379,907,380,908,380,910,380,911,380,912,380,913,380,914,380,916,380,923,380,924,380,925,381,926,381,928,381,929,381,936,382,937,382,938,382,940,382,941,382,942,382,943,382,944,383,946,383,947,383,948,383,949,383,950,383,952,383,953,384,954,384,955,384,956,384,958,384,959,384,960,384,961,385,962,385,964,385,965,385,966,385,967,385,968,385,970,385,971,386,972,386,973,386,974,386,976,386,977,386,978,386,979,386,980,386,982,386,983,387,984,387,985,387,986,387,988,387,989,387,990,387,991,387,992,387,994,387,995,387,996,388,997,388,998,388,1000,388,1001,388,1002,388,1003,388,1004,388,1006,388,1007,388,1008,388,1009,389,1010,389,1012,389,1013,389,1014,389,1015,389,1016,389,1018,389,1019,389,1020,389,1021,389,1022,389,1024,389,1025,390,1026,390,1027,390,1028,390,1030,390,1031,390,1032,390,1033,390,1034,390,1036,390,1037,390,1038,390,1039,390,1040,390,1042,390,1043,390,1044,390,1045,390,1046,390,1048,390,1049,390,1050,390,1051,390,1052,390,1054,390,1055,390,1056,390,1057,390,1058,390,1060,390,1061,390,1062,390,1063,390,1064,390,1066,390,1067,390,1068,390,1069,390,1070,390,1072,390,1073,390,1074,390,1075,389,1076,389,1078,389,1079,389,1080,389,1081,389,1082,389,1084,389,1085,389,1086,388,1087,388,1088,388,1090,388,1091,388,1092,388,1093,387,1094,387,1096,387,1097,387,1098,387,1099,387,1100,386,1102,386,1103,386,1104,386,1105,386,1106,385,1108,385,1109,385,1110,385,1111,385,1112,384,1114,384,1115,384,1116,384,1117,384,1118,384,1120,383,1121,383,1122,383,1123,383,1124,383,1126,383,1127,383,1128,382,1129,382,1130,382,1132,382,1133,382,1134,382,1135,382,1136,382,1138,381,1139,381,1140,381,1141,381,1142,381,1144,381,1145,381,1146,380,1147,380,1148,380,1150,380,1151,380,1152,380,1153,379,1154,379,1160,378,1162,378,1163,378,1164,378,1165,378,1166,377,1168,377,1169,377,1170,377,1171,376,1172,376,1174,376,1175,376,1176,376,1177,375,1178,375,1180,375,1181,375,1182,375,1183,374,1184,374,1186,374,1187,374,1188,374,1189,374,1190,374,1192,374,1193,373,1194,373,1195,373,1196,373,1198,373,1199,373,1200,373,1201,373,1202,373,1204,373,1205,373,1206,373,1207,372,1208,372,1210,372,1211,372,1212,372,1213,372,1214,372,1216,372,1217,372,1218,372,1219,372,1220,373,1222,373,1223,373,1224,373,1225,373,1226,373,1228,373,1229,373,1236,374,1237,374,1238,375,1240,375,1241,375,1242,375,1243,376,1244,376,1246,377,1247,377,1253,379,1254,379,1255,380,1256,380,1258,380,1259,381,1260,381,1261,382,1262,382,1264,382,1265,383,1266,383,1267,383,1268,384,1270,384,1271,384,1272,384,1273,385,1274,385,1276,385,1277,385,1278,386,1279,386,1280,386,1282,386,1283,386,1284,386,1285,386,1286,386,1288,386,1289,386,1290,386,1291,387,1292,387,1294,387,1295,387,1296,387,1297,387,1298,387,1300,387,1301,387,1302,388,1303,388,1304,388,1306,388,1307,388,1308,388,1309,389,1310,389,1312,389,1313,389,1314,390,1320,391,1321,392,1336,395,1337,395,1338,395,1339,395,1340,395,1342,395,1343,395,1344,395,1345,395,1346,395,1348,395,1349,395,1350,394,1351,394,1352,394,1354,394,1355,394,1356,394,1357,393,1358,393,1360,393,1361,393,1362,392,1363,392,1372,389,1373,388,1374,387,1375,387,1376,386,1399,361,1400,359,1402,357,1403,355,1404,353,1405,351,1406,349,1408,348,1409,346,1410,344,1411,342,1412,340,1414,338,1415,336,1416,335,1417,333,1418,331,1420,329,1421,328,1422,326,1423,325,1424,323,1426,321,1427,320,1435,311,1436,310,1438,309,1439,308,1440,307,1441,306,1442,306,1444,305,1445,304,1446,303,1447,302,1448,301,1450,300,1451,299,1452,298,1453,297,1454,296,1456,295,1457,294,1458,293,1459,292,1460,292,1462,291,1463,290,1464,289,1465,288,1466,287,1468,286,1469,285,1470,284,1471,283,1472,282,1474,281,1475,280,1476,279,1482,275,1483,274,1492,271,1493,271,1494,271,1495,271,1508,274,1510,274,1511,275,1512,275,1513,276,1522,282,1523,283,1530,292,1531,294,1552,346,1553,350,1554,355,1555,359,1556,364,1558,369,1559,373,1560,378,1561,382,1562,387,1564,391,1565,396,1566,400,1567,405,1568,409,1570,413,1571,417,1572,422,1573,426,1574,430,1576,434,1577,438,1578,442,1579,446,1580,450,1582,454,1583,458,1589,475,1590,478,1591,481,1592,484,1594,487,1595,490,1596,493,1597,496,1598,499,1600,502,1601,505,1602,508,1603,511,1604,514,1606,517,1607,520,1608,523,1609,526,1610,529,1612,531,1613,534,1614,537,1615,540,1616,542,1618,545,1619,547,1620,550,1621,553,1622,555,1624,558,1625,560,1626,563,1627,565,1628,567,1630,570,1631,572,1632,574,1633,576,1634,578,1636,580,1657,602,1658,603,1660,603,1661,604,1662,605,1663,605,1664,606,1666,606,1667,607,1668,607,1669,607,1670,608,1672,608,1673,608,1704,554,1705,549,1706,544,1708,539,1709,534,1710,529,1711,524,1712,519,1714,514,1715,509,1716,504,1717,499,1718,494,1720,490,1721,485,1722,480,1723,475,1724,471,1726,466,1727,461,1728,457,1729,452,1730,447,1732,443,1733,438,1734,434,1735,429,1736,425,1738,420,1744,400,1745,396,1746,392,1747,389,1748,385,1750,381,1751,377,1752,374,1753,370,1754,366,1756,362,1757,359,1758,355,1759,351,1760,348,1762,344,1763,340,1764,337,1765,333,1766,330,1768,326,1769,323,1770,319,1771,316,1772,313,1774,310,1775,307,1776,303,1777,300,1778,298,1788,276,1789,274,1801,252,1802,250,1804,249,1805,247,1806,245,1807,243,1808,242,1810,240,1811,238,1812,237,1813,235,1819,227,1820,225,1842,210,1843,211,1858,222,1859,224,1860,226,1861,228,1862,230,1864,232,1865,234,1866,236,1867,238,1868,240,1870,243,1871,245,1872,247,1873,249,1874,251,1876,253,1877,255,1878,257,1879,259,1880,261,1882,263,1883,265,1884,267,1885,269,1886,272,1888,274,1889,276,1890,278,1891,280,1892,282,1894,284,1895,286,1896,287,1897,289,1898,291,1900,293,1901,295,1902,297,1903,298,1904,300,1906,302,1907,304,1908,305,1909,307,1910,309,1912,311,1913,312,1914,314,1915,316,1916,318,1918,320,1919,321,1920,323,1921,325,1922,326,1924,328,1925,329,1926,331,1934,339,1936,340,1937,341,1938,342,1939,343,1940,344,1942,345,1943,346,1944,347,1945,348,1951,353,1952,354,1954,355,1955,356,1956,357,1957,358,1958,359,1960,360,1961,361,1962,362,1963,363,1973,371,1974,372,1975,373,1976,374,1978,375,1979,376,1992,386,1993,387,1994,388,1996,388,1997,389,1998,390,1999,391,2000,391,2002,392,2014,396,2015,397,2016,397,2017,397,2018,398,2020,398,2021,398,2022,399,2023,399,2024,399,2026,399,2027,400,2028,400,2029,400,2030,401,2032,401,2033,401,2034,402,2035,402,2036,402,2038,402,2039,403,2040,403,2041,403,2042,403,2044,404,2045,404,2046,404,2047,404,2048,405,2050,405,2051,405,2052,405,2053,405,2054,406,2056,406,2057,406,2058,406,2059,406,2060,407,2062,407,2063,407,2064,407,2065,407,2066,408,2068,408,2069,408,2070,408,2071,409,2072,409,2074,409,2075,409,2076,410,2077,410,2083,411,2084,412,2086,412,2087,412,2088,413,2089,413,2090,414,2092,414,2093,415,2094,415,2095,416,2096,416,2098,416,2099,417,2100,417,2101,418,2107,419,2108,419,2110,420,2111,420,2112,420,2113,420,2114,421,2116,421,2117,421,2118,421,2119,421,2120,422,2122,422,2123,422,2124,422,2125,422,2126,422,2128,422,2129,422,2130,422,2131,423,2132,423,2134,423,2135,423,2136,423,2137,423,2138,423,2140,422,2141,422,2142,422,2143,422,2144,422,2146,422,2147,422,2148,422,2149,422,2150,422,2152,422,2153,421,2154,421,2155,421,2156,421,2158,420,2159,420,2160,420,2166,418,2167,417,2168,417,2170,416,2171,416,2172,415,2173,415,2174,414,2176,414,2177,413,2178,413,2179,412,2180,412,2182,411,2183,411,2184,410,2185,410,2186,409,2188,409,2189,408,2190,408,2191,407,2192,407,2194,407,2195,406,2196,406,2197,405,2198,405,2200,404,2201,404,2202,403,2203,403,2204,403,2206,402,2207,402,2208,401,2209,401,2210,401,2212,400,2213,400,2214,399,2215,399,2216,398,2218,398,2219,398,2220,397,2221,397,2222,396,2224,396,2225,396,2226,395,2227,395,2228,394,2230,394,2231,394,2232,393,2233,393,2234,392,2236,392,2237,392,2238,391,2239,391,2240,390,2242,390,2243,390,2244,389,2245,389,2246,389,2248,388,2249,388,2250,387,2251,387,2252,387,2254,386,2255,386,2256,386,2257,385,2258,385,2260,385,2261,384,2262,384,2263,384,2264,384,2266,383,2267,383,2268,383,2269,382,2270,382,2272,382,2273,382,2274,381,2275,381,2276,381,2278,380,2279,380,2280,380,2281,380,2282,379,2284,379,2285,379,2286,378,2287,378,2288,378,2290,378,2291,378,2292,377,2293,377,2294,377,2296,377,2297,377,2298,376,2299,376,2300,376,2302,376,2303,376,2304,376,2305,375,2306,375,2308,375,2315,375,2316,375,2317,375,2318,375,2320,375,2321,375,2322,375,2323,375,2324,375,2326,375,2327,375,2328,376,2329,376,2330,376,2332,376,2333,376,2334,376,2335,376,2336,376,2338,376,2339,376,2340,376,2341,376,2342,376,2344,376,2345,376,2346,376,2347,376,2348,377,2350,377,2351,377,2352,377,2353,377,2354,377,2356,377,2357,377,2358,377,2359,377,2360,377,2362,377,2363,377,2364,377,2365,377,2366,377,2368,377,2369,377,2370,377,2371,377,2372,377,2374,378,2375,378,2376,378,2377,378,2378,378,2380,378,2381,378,2382,378,2383,378,2384,378,2386,378,2387,378,2388,378,2389,378,2390,378,2392,378,2393,378,2394,378,2395,378,2396,378,2398,378,2399,378,2400,378,2401,378,2402,378,2404,378,2405,378,2406,378,2407,378,2408,378,2410,378,2411,378,2412,378,2413,378,2414,378,2416,378,2417,378,2418,378,2419,378,2420,378,2422,378,2430,378,2431,378,2432,378,2434,378,2435,378,2436,378,2437,378,2438,378,2440,378,2441,378,2442,378,2443,378,2444,378,2446,378,2447,378,2448,378,2449,378,2450,378,2452,378,2453,378,2454,378,2455,378,2456,378,2458,378,2459,378,2460,378,2461,378,2462,378,2464,378,2465,378,2466,378,2467,378,2468,378,2470,378,2471,378,2472,378,2473,378,2474,378,2476,378,2477,378,2478,378,2479,378,2480,378,2482,378,2483,378,2484,378,2485,378,2486,378,2488,378,2489,378,2490,378,2491,378,2492,378,2494,379,2495,379,2496,379,2497,379,2498,379,2500,379,2501,379,2502,379,2503,379,2504,379,2506,379,2507,379,2508,379,2509,379,2510,379,2512,379,2513,379,2514,379,2515,379,2516,379,2518,379,2519,379,2520,379,2521,379,2522,379,2524,379,2525,379,2526,379,2527,379,2528,379,2530,379,2531,379,2532,379,2533,379,2534,379,2536,379,2537,379,2538,379,2539,379,2540,379,2542,379,2543,379,2544,379,2545,380,2546,380,2548,380,2549,380,2550,380,2551,380,2552,380,2554,380,2555,380,2556,380,2557,380,2558,380,2560,380,2561,380,2562,380,2563,380,2564,380,2566,380,2567,380,2568,380,2569,380,2570,380,2572,380,2573,380,2574,380,2575,380,2576,380,2578,381,2579,381,2580,381,2581,381,2582,381,2584,381,2585,381,2586,381,2587,381,2588,381,2590,381,2591,381,2592,381,2593,381,2594,381,2596,381,2597,381,2598,381,2599,381,2600,381,2602,381,2603,381,2604,381,2605,381,2606,381,2608,381,2609,381,2610,381,2611,381,2612,381,2614,381,2615,381,2616,381,2617,381,2618,381,2620,381,2621,381,2623,381,2624,381,2626,381,2627,381,2628,381,2629,381,2630,381,2632,381,2633,381,2634,381,2635,381,2636,381,2638,381,2639,381,2640,381,2641,381,2642,381,2644,381,2645,381,2646,381,2647,381,2648,381,2650,381,2651,381,2652,381,2653,381,2654,381,2656,381,2657,381,2658,381,2659,381,2660,381,2662,381,2663,381,2664,381,2665,381,2666,381,2668,381,2669,381,2681,381,2682,381,2683,381,2684,381,2686,381,2712,381,2713,381,2720,381,2722,381,2766,381,2767,381,2768,381,2770,381,2771,381,2772,381,2773,381,2782,381,2783,381,2784,381,2785,381,2786,381,2792,381,2794,381,2795,381,2796,381,2797,381,2798,381,2807,381,2808,381,2809,381,2810,381,2812,381,2813,381,2822,381,2824,381,2825,381,2826,381,2827,381,2828,381,2830,381,2846,381,2848,381,2870,381,2872,381,2932,381,2933,381,2963,381,3090,381e" filled="false" stroked="true" strokeweight=".8pt" strokecolor="#7d2e8e">
                <v:path arrowok="t"/>
              </v:shape>
            </v:group>
            <v:group style="position:absolute;left:325;top:143;width:3380;height:393" coordorigin="325,143" coordsize="3380,393">
              <v:shape style="position:absolute;left:325;top:143;width:3380;height:393" coordorigin="325,143" coordsize="3380,393" path="m325,381l325,381,664,381,665,381,707,381,708,381,720,381,721,381,859,381,860,381,862,381,863,381,864,381,870,381,871,381,872,381,874,381,875,381,876,381,877,381,878,381,880,381,881,381,882,381,883,381,884,381,886,381,887,381,888,381,889,381,890,381,892,381,893,381,894,381,895,381,896,381,898,381,899,381,900,381,901,381,902,381,904,381,905,381,906,381,907,381,908,381,910,381,911,381,917,381,918,381,919,381,920,381,922,381,944,381,946,381,947,381,948,381,949,381,950,381,952,381,953,381,954,381,955,381,956,381,958,381,959,381,960,381,961,381,962,381,964,381,965,381,966,381,967,381,968,381,970,381,971,381,972,381,973,381,974,381,976,381,977,381,978,381,979,381,980,381,982,381,983,381,984,381,985,381,986,381,988,381,989,381,990,381,996,381,997,381,998,381,1000,381,1001,381,1002,381,1003,381,1004,381,1006,381,1007,381,1008,381,1009,381,1010,381,1012,381,1013,381,1014,381,1015,381,1016,381,1018,381,1019,381,1020,381,1021,381,1022,381,1024,381,1025,381,1026,381,1027,381,1028,381,1030,381,1031,381,1032,381,1033,381,1034,381,1044,381,1045,381,1046,381,1048,381,1049,381,1050,381,1058,381,1060,381,1075,381,1076,381,1078,381,1079,381,1080,381,1081,381,1082,381,1084,381,1085,381,1086,381,1087,381,1088,381,1090,381,1091,381,1092,381,1093,381,1094,381,1096,381,1097,381,1098,381,1099,381,1100,381,1102,381,1103,381,1104,381,1105,381,1106,381,1108,381,1109,382,1110,382,1111,382,1112,382,1114,382,1115,382,1116,382,1117,382,1118,382,1120,382,1121,382,1122,382,1123,382,1124,382,1126,382,1127,382,1128,382,1129,382,1130,382,1132,382,1133,382,1134,382,1135,382,1136,382,1138,382,1139,382,1140,382,1141,382,1142,383,1144,383,1145,383,1146,383,1147,383,1148,383,1150,383,1151,383,1152,383,1153,383,1154,383,1156,383,1157,383,1158,383,1159,383,1160,383,1162,383,1163,383,1164,383,1165,383,1166,383,1168,383,1169,383,1170,383,1171,383,1172,383,1174,383,1175,383,1176,383,1177,383,1178,383,1180,383,1181,383,1182,383,1183,383,1184,383,1186,383,1187,383,1188,383,1189,383,1190,383,1192,383,1193,383,1194,383,1195,383,1196,383,1204,383,1205,383,1213,383,1214,383,1216,383,1217,383,1218,384,1236,384,1237,384,1238,384,1240,384,1241,384,1242,384,1243,384,1244,384,1246,384,1247,384,1248,384,1249,384,1250,384,1252,384,1253,384,1254,384,1255,384,1256,384,1258,384,1259,384,1260,384,1261,384,1262,384,1264,384,1265,384,1266,384,1267,384,1268,384,1270,384,1271,384,1272,384,1273,384,1274,384,1276,384,1277,384,1278,384,1279,384,1280,384,1282,384,1283,384,1284,384,1285,384,1286,384,1288,384,1289,384,1290,384,1291,384,1292,384,1294,384,1295,384,1296,384,1297,384,1298,384,1300,384,1301,384,1302,384,1303,384,1304,384,1306,384,1307,384,1308,384,1309,384,1310,384,1312,384,1313,384,1314,384,1315,384,1316,384,1318,384,1319,384,1320,384,1321,384,1322,384,1324,384,1325,384,1326,384,1327,384,1328,384,1330,384,1331,384,1332,384,1333,384,1334,384,1336,384,1337,384,1338,384,1339,384,1340,384,1342,384,1343,384,1344,384,1345,384,1346,384,1348,384,1349,384,1350,384,1351,384,1352,384,1354,384,1355,384,1356,384,1357,384,1358,384,1360,384,1361,384,1362,384,1363,384,1364,384,1366,384,1367,384,1368,384,1369,384,1370,384,1372,384,1373,383,1374,383,1375,383,1376,383,1378,383,1379,383,1380,383,1381,383,1382,383,1384,383,1385,383,1386,383,1387,383,1388,383,1390,383,1391,383,1392,382,1393,382,1394,382,1396,382,1397,382,1398,382,1399,382,1400,381,1402,381,1403,381,1404,381,1405,381,1406,380,1408,380,1409,380,1410,380,1411,379,1412,379,1414,379,1415,379,1416,378,1417,378,1418,378,1420,378,1421,377,1422,377,1423,377,1424,377,1426,376,1427,376,1428,376,1429,375,1430,375,1432,375,1433,375,1434,374,1435,374,1436,374,1438,373,1439,373,1440,373,1441,372,1442,372,1444,372,1445,372,1446,371,1447,371,1448,371,1450,370,1451,370,1452,370,1453,370,1454,369,1456,369,1457,369,1458,368,1459,368,1460,368,1462,368,1463,367,1464,367,1465,367,1466,366,1468,366,1469,366,1470,366,1471,365,1472,365,1474,365,1475,365,1476,364,1477,364,1478,364,1480,364,1481,364,1482,364,1483,363,1484,363,1486,363,1487,363,1488,363,1489,362,1490,362,1492,362,1493,362,1494,362,1495,362,1496,362,1498,361,1499,361,1500,361,1501,361,1502,361,1504,361,1505,361,1506,361,1507,361,1508,360,1510,360,1511,360,1512,360,1513,360,1514,360,1516,360,1517,359,1518,359,1519,359,1520,359,1522,359,1523,359,1524,359,1525,359,1526,358,1528,358,1529,358,1530,358,1531,358,1532,358,1534,358,1535,358,1536,358,1537,358,1538,357,1540,357,1541,357,1542,357,1543,357,1544,357,1546,357,1547,357,1548,357,1549,357,1550,357,1552,357,1553,357,1554,357,1555,357,1556,357,1558,357,1559,357,1560,357,1561,358,1562,358,1564,358,1565,358,1566,358,1567,358,1568,358,1570,358,1571,358,1572,358,1573,358,1574,358,1576,359,1577,359,1578,359,1579,359,1580,359,1582,359,1583,359,1584,359,1585,360,1586,360,1588,360,1589,360,1590,360,1591,361,1592,361,1594,361,1595,361,1596,362,1597,362,1598,362,1600,362,1601,363,1602,363,1603,363,1604,364,1606,364,1607,364,1608,364,1609,365,1610,365,1612,365,1613,366,1614,366,1615,366,1616,366,1618,367,1619,367,1627,368,1628,368,1630,368,1631,368,1632,368,1633,368,1634,368,1636,368,1637,368,1638,368,1639,368,1640,368,1642,367,1643,367,1644,367,1645,367,1646,367,1648,367,1649,367,1650,367,1651,367,1652,367,1654,367,1655,367,1656,367,1657,367,1658,367,1660,367,1661,367,1662,367,1663,367,1664,367,1675,367,1676,368,1678,368,1679,368,1680,368,1681,368,1682,369,1684,369,1685,369,1686,369,1687,370,1688,370,1690,370,1691,370,1692,371,1693,371,1694,372,1696,372,1697,372,1698,373,1712,383,1714,384,1715,385,1716,386,1717,387,1718,388,1720,389,1721,390,1722,392,1723,393,1724,394,1726,396,1727,397,1728,398,1729,400,1730,401,1732,402,1733,404,1734,405,1735,407,1736,408,1738,409,1739,411,1740,412,1741,414,1742,415,1744,416,1745,417,1746,419,1747,420,1748,421,1750,422,1751,423,1752,425,1753,426,1754,427,1756,428,1757,430,1758,431,1759,432,1760,434,1762,435,1763,436,1764,437,1765,439,1766,440,1768,441,1769,443,1770,444,1771,445,1772,447,1774,448,1775,450,1776,451,1777,453,1778,454,1780,456,1781,457,1782,459,1783,461,1784,463,1786,464,1787,466,1788,468,1789,470,1790,472,1792,474,1793,476,1794,477,1795,479,1796,481,1798,483,1799,485,1800,487,1801,488,1802,490,1804,492,1805,493,1806,495,1807,497,1808,498,1810,500,1811,501,1812,503,1813,504,1814,506,1816,508,1817,509,1818,511,1819,512,1820,513,1822,515,1823,516,1831,525,1832,526,1840,532,1841,532,1852,536,1853,536,1879,501,1880,498,1882,496,1883,493,1884,490,1890,475,1891,472,1892,469,1894,466,1895,463,1896,460,1897,457,1898,454,1900,451,1901,448,1902,445,1903,442,1904,439,1906,436,1907,433,1908,430,1909,427,1910,424,1912,420,1913,417,1914,414,1915,411,1916,407,1918,404,1919,400,1920,397,1921,393,1922,390,1924,386,1925,383,1926,379,1927,376,1928,372,1930,368,1931,365,1932,361,1933,357,1934,353,1936,349,1937,345,1938,341,1939,337,1940,333,1942,329,1943,325,1944,321,1945,317,1946,313,1948,309,1949,305,1950,301,1951,297,1952,293,1954,289,1955,286,1956,282,1957,278,1958,274,1960,270,1961,267,1962,263,1963,259,1964,256,1966,252,1967,248,1968,245,1969,241,1970,237,1972,234,1973,230,1974,226,1975,223,1976,219,1978,215,1979,212,1980,208,1981,205,1982,201,1984,198,1985,195,1986,192,1987,189,1988,185,1990,182,1991,179,1992,176,1993,174,1994,171,2000,158,2002,156,2016,143,2017,143,2042,172,2044,174,2045,177,2046,179,2047,182,2048,184,2050,187,2051,189,2052,192,2053,194,2054,197,2056,199,2057,202,2058,204,2059,207,2060,210,2062,213,2063,216,2064,218,2070,234,2071,237,2072,240,2074,244,2075,247,2076,250,2077,254,2078,257,2080,261,2081,264,2082,268,2083,271,2084,275,2086,278,2087,282,2088,285,2089,289,2090,293,2092,296,2093,300,2094,304,2095,307,2096,311,2098,315,2099,318,2100,322,2101,326,2102,330,2104,333,2105,337,2106,341,2107,344,2108,348,2110,352,2111,355,2112,359,2113,362,2114,366,2116,369,2117,373,2118,377,2119,380,2120,384,2122,387,2123,391,2124,394,2125,398,2126,402,2128,406,2129,409,2130,413,2131,417,2132,420,2134,424,2135,428,2136,431,2137,435,2138,438,2140,442,2141,445,2142,449,2143,452,2144,456,2150,472,2152,475,2153,478,2154,480,2155,483,2186,515,2188,515,2201,511,2202,510,2203,510,2204,509,2206,508,2207,508,2208,507,2209,506,2210,506,2212,505,2213,504,2214,503,2225,493,2226,492,2227,491,2228,490,2230,488,2231,487,2232,485,2233,484,2234,483,2236,481,2237,480,2238,479,2239,477,2240,476,2242,474,2243,473,2244,472,2245,470,2246,469,2248,468,2249,466,2250,465,2251,463,2252,462,2254,461,2255,459,2256,458,2257,456,2258,455,2260,454,2261,452,2262,451,2263,450,2264,448,2266,447,2267,445,2268,444,2269,443,2270,441,2272,440,2273,439,2274,437,2275,436,2282,427,2284,425,2285,424,2286,422,2287,420,2288,419,2290,417,2291,416,2292,414,2293,413,2294,411,2296,409,2297,408,2298,406,2299,405,2300,403,2302,402,2303,400,2304,399,2305,398,2306,396,2308,395,2309,393,2335,375,2336,375,2346,372,2347,372,2348,372,2350,372,2351,372,2352,372,2353,371,2354,371,2356,371,2357,371,2358,371,2359,371,2360,371,2362,371,2363,371,2364,371,2365,371,2366,371,2368,371,2369,371,2370,371,2371,371,2378,371,2380,371,2381,371,2382,372,2383,372,2384,372,2386,372,2387,372,2388,372,2389,372,2390,373,2392,373,2393,373,2394,373,2395,373,2396,373,2398,373,2399,373,2400,373,2401,373,2402,373,2404,373,2405,373,2406,373,2407,373,2408,373,2410,373,2411,373,2412,373,2413,373,2414,373,2416,374,2417,374,2418,374,2419,374,2420,374,2422,374,2423,374,2424,374,2425,374,2426,374,2428,374,2429,374,2430,374,2431,374,2432,374,2434,374,2435,374,2436,374,2437,374,2438,374,2440,374,2441,374,2442,374,2443,375,2444,375,2446,375,2447,375,2448,375,2449,375,2450,375,2452,375,2453,375,2454,376,2455,376,2456,376,2458,376,2459,376,2460,376,2461,376,2462,376,2464,376,2465,376,2466,376,2467,376,2468,376,2470,376,2471,376,2472,376,2473,376,2474,376,2476,376,2477,376,2478,376,2479,376,2480,376,2482,376,2483,376,2484,376,2485,376,2486,376,2488,376,2489,376,2490,376,2491,376,2492,376,2494,376,2495,376,2496,376,2497,375,2498,375,2500,375,2501,375,2502,375,2503,375,2504,375,2506,375,2507,375,2508,375,2509,375,2510,374,2512,374,2513,374,2514,374,2515,374,2516,374,2518,374,2519,374,2520,374,2521,374,2522,373,2524,373,2525,373,2526,373,2527,373,2528,373,2530,373,2531,373,2532,373,2533,372,2534,372,2536,372,2537,372,2538,372,2539,372,2540,372,2542,372,2543,372,2544,371,2545,371,2546,371,2548,371,2549,371,2550,371,2551,371,2552,371,2554,371,2555,371,2556,371,2557,371,2558,371,2560,371,2561,371,2562,370,2563,370,2564,370,2566,370,2567,370,2568,370,2569,370,2570,370,2572,370,2573,370,2574,370,2575,370,2576,370,2578,370,2579,370,2580,370,2581,370,2582,370,2584,370,2585,370,2586,370,2587,370,2588,370,2590,370,2591,370,2592,370,2593,370,2594,370,2596,370,2597,370,2598,370,2599,370,2600,370,2602,370,2603,370,2604,370,2605,370,2606,370,2608,370,2609,370,2610,370,2611,370,2612,370,2614,370,2615,370,2616,370,2617,370,2618,370,2620,370,2621,370,2622,370,2623,370,2629,370,2630,370,2632,370,2633,370,2634,370,2635,370,2636,371,2638,371,2639,371,2640,371,2641,371,2642,371,2644,371,2645,371,2646,371,2647,371,2648,371,2650,371,2651,371,2652,372,2653,372,2654,372,2656,372,2657,372,2658,372,2659,372,2660,372,2662,372,2663,372,2664,372,2665,373,2666,373,2668,373,2669,373,2670,373,2671,373,2672,373,2674,373,2675,373,2676,373,2677,374,2678,374,2680,374,2681,374,2682,374,2683,374,2684,374,2686,374,2687,374,2688,374,2689,375,2690,375,2692,375,2693,375,2694,375,2695,375,2696,375,2698,375,2699,376,2700,376,2701,376,2702,376,2704,376,2705,376,2706,376,2707,376,2708,376,2710,377,2711,377,2712,377,2713,377,2714,377,2716,377,2717,377,2718,377,2719,378,2720,378,2722,378,2723,378,2724,378,2725,378,2726,378,2728,378,2729,378,2730,379,2731,379,2732,379,2734,379,2735,379,2736,379,2737,379,2738,379,2740,380,2741,380,2742,380,2743,380,2744,380,2746,380,2747,380,2748,380,2749,380,2750,381,2752,381,2753,381,2754,381,2755,381,2756,381,2758,381,2759,381,2760,381,2761,382,2762,382,2764,382,2765,382,2766,382,2767,382,2768,382,2770,382,2771,382,2772,382,2773,382,2774,383,2776,383,2777,383,2778,383,2779,383,2780,383,2782,383,2783,383,2784,383,2785,383,2786,383,2788,383,2789,383,2790,383,2791,383,2792,384,2794,384,2795,384,2796,384,2797,384,2798,384,2800,384,2801,384,2802,384,2803,384,2804,384,2806,384,2807,384,2808,384,2809,384,2810,384,2812,384,2813,384,2814,384,2815,384,2816,384,2818,384,2819,384,2820,384,2821,384,2822,384,2824,384,2825,384,2826,384,2827,384,2828,384,2830,384,2831,384,2832,384,2833,384,2840,384,2842,384,2843,384,2844,384,2845,384,2846,384,2848,384,2849,384,2850,384,2856,384,2857,384,2858,384,2860,384,2861,384,2862,384,2863,384,2864,384,2866,384,2867,384,2868,384,2869,384,2870,384,2872,384,2873,384,2874,384,2875,384,2876,384,2878,384,2879,384,2880,384,2881,384,2882,384,2884,384,2885,384,2886,384,2887,384,2888,384,2890,384,2891,384,2892,384,2893,384,2894,384,2896,384,2897,384,2898,384,2899,384,2900,384,2902,384,2903,384,2904,384,2905,384,2906,384,2908,384,2909,383,2910,383,2911,383,2912,383,2914,383,2915,383,2916,383,2917,383,2918,383,2920,383,2921,383,2922,383,2923,383,2924,383,2926,383,2927,383,2928,383,2929,383,2930,383,2932,383,2933,383,2934,383,2935,383,2936,383,2938,383,2939,383,2940,383,2941,383,2942,383,2944,383,2945,383,2946,383,2947,383,2948,383,2950,383,2951,383,2952,383,2953,383,2954,383,2956,383,2957,383,2958,383,2959,383,2960,383,2962,383,2963,383,2964,383,2965,383,2966,383,2968,383,2969,383,2970,383,2971,383,2972,383,2974,383,2975,382,2976,382,2977,382,2978,382,2980,382,2981,382,2982,382,2983,382,2984,382,2986,382,2987,382,2988,382,2989,382,2990,382,2992,382,2993,382,2994,382,2995,382,2996,382,2998,382,2999,382,3000,382,3001,382,3002,382,3004,382,3005,382,3006,382,3007,382,3008,382,3010,382,3011,382,3012,382,3013,382,3014,382,3016,382,3017,382,3018,382,3019,382,3020,382,3022,382,3023,382,3024,382,3025,382,3026,382,3028,382,3029,382,3030,382,3031,382,3032,382,3034,382,3035,382,3036,382,3037,382,3038,382,3040,382,3041,382,3042,382,3043,382,3044,382,3046,382,3047,382,3048,382,3049,381,3050,381,3052,381,3053,381,3054,381,3055,381,3056,381,3058,381,3059,381,3060,381,3061,381,3062,381,3064,381,3065,381,3066,381,3067,381,3068,381,3070,381,3071,381,3072,381,3073,381,3074,381,3076,381,3077,381,3078,381,3079,381,3080,381,3082,381,3083,381,3084,381,3085,381,3086,381,3088,381,3089,381,3090,381,3091,381,3092,381,3094,381,3095,381,3096,381,3097,381,3098,381,3100,381,3101,381,3102,381,3103,381,3104,381,3114,381,3115,381,3126,381,3127,381,3134,381,3136,381,3138,381,3144,381,3145,381,3156,381,3157,381,3158,381,3160,381,3161,381,3168,381,3169,381,3170,381,3172,381,3173,381,3174,381,3175,381,3176,381,3178,381,3179,381,3180,381,3181,381,3182,381,3184,381,3185,381,3186,381,3187,381,3188,381,3190,381,3191,381,3192,381,3193,381,3194,381,3196,381,3197,381,3198,381,3199,381,3200,381,3202,381,3203,381,3204,381,3205,381,3206,381,3208,381,3209,381,3210,381,3211,381,3212,381,3214,381,3215,381,3216,381,3217,381,3218,381,3220,381,3221,381,3222,381,3223,381,3224,381,3226,381,3227,381,3228,381,3229,381,3230,381,3232,381,3233,381,3234,381,3235,381,3236,381,3238,381,3239,381,3251,381,3252,381,3286,381,3287,381,3312,381,3313,381,3328,381,3329,381,3380,381,3382,381,3400,381,3401,381,3431,381,3432,381,3438,381,3466,381,3467,381,3514,381,3515,381,3704,381e" filled="false" stroked="true" strokeweight=".8pt" strokecolor="#77ac2f">
                <v:path arrowok="t"/>
              </v:shape>
            </v:group>
            <v:group style="position:absolute;left:3594;top:45;width:420;height:666" coordorigin="3594,45" coordsize="420,666">
              <v:shape style="position:absolute;left:3594;top:45;width:420;height:666" coordorigin="3594,45" coordsize="420,666" path="m3594,711l4014,711,4014,45,3594,45,3594,711xe" filled="true" fillcolor="#ffffff" stroked="false">
                <v:path arrowok="t"/>
                <v:fill type="solid"/>
              </v:shape>
            </v:group>
            <v:group style="position:absolute;left:3738;top:82;width:259;height:97" coordorigin="3738,82" coordsize="259,97">
              <v:shape style="position:absolute;left:3738;top:82;width:259;height:97" coordorigin="3738,82" coordsize="259,97" path="m3752,139l3738,142,3739,147,3742,151,3751,157,3757,158,3772,158,3778,156,3786,149,3787,148,3761,148,3758,147,3754,144,3753,142,3752,139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770,102l3755,102,3749,103,3742,110,3740,114,3740,124,3742,128,3750,133,3757,135,3768,137,3771,138,3772,139,3773,139,3774,142,3774,142,3772,146,3770,147,3768,148,3787,148,3788,145,3788,136,3760,121,3756,120,3755,119,3753,117,3755,114,3757,113,3759,112,3785,112,3785,111,3783,108,3776,103,3770,102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785,112l3766,112,3768,113,3772,115,3773,116,3773,119,3787,116,3785,112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798,167l3799,178,3802,179,3804,179,3810,179,3826,167,3802,167,3800,167,3798,167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809,103l3794,103,3815,157,3814,160,3813,163,3809,166,3807,167,3826,167,3827,164,3836,141,3822,141,3809,103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850,103l3835,103,3822,141,3836,141,3850,103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871,103l3858,103,3858,157,3872,157,3872,126,3872,122,3881,113,3936,113,3935,110,3871,110,3871,103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913,113l3885,113,3886,113,3887,114,3890,117,3890,119,3890,121,3890,157,3905,157,3911,113,3913,113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936,113l3918,113,3920,114,3922,117,3923,121,3923,157,3937,157,3937,117,3937,114,3936,113,3936,113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891,102l3881,102,3876,105,3871,110,3903,110,3901,108,3899,105,3894,103,3891,102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923,102l3916,102,3913,103,3908,105,3905,108,3903,110,3935,110,3934,108,3932,106,3927,103,3923,102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995,94l3975,94,3978,95,3981,98,3982,101,3982,107,3981,110,3978,115,3974,119,3959,132,3954,138,3949,147,3947,152,3946,157,3996,157,3996,144,3968,144,3971,140,3972,138,3975,136,3984,127,3987,124,3996,97,3995,94xe" filled="true" fillcolor="#000000" stroked="false">
                <v:path arrowok="t"/>
                <v:fill type="solid"/>
              </v:shape>
              <v:shape style="position:absolute;left:3738;top:82;width:259;height:97" coordorigin="3738,82" coordsize="259,97" path="m3980,82l3966,82,3960,84,3952,91,3949,96,3948,104,3962,106,3963,102,3964,99,3967,95,3969,94,3995,94,3994,92,3986,84,3980,82xe" filled="true" fillcolor="#000000" stroked="false">
                <v:path arrowok="t"/>
                <v:fill type="solid"/>
              </v:shape>
            </v:group>
            <v:group style="position:absolute;left:3606;top:116;width:121;height:2" coordorigin="3606,116" coordsize="121,2">
              <v:shape style="position:absolute;left:3606;top:116;width:121;height:2" coordorigin="3606,116" coordsize="121,0" path="m3606,116l3726,116e" filled="false" stroked="true" strokeweight=".8pt" strokecolor="#0071bc">
                <v:path arrowok="t"/>
              </v:shape>
            </v:group>
            <v:group style="position:absolute;left:3738;top:213;width:260;height:97" coordorigin="3738,213" coordsize="260,97">
              <v:shape style="position:absolute;left:3738;top:213;width:260;height:97" coordorigin="3738,213" coordsize="260,97" path="m3752,270l3738,272,3739,277,3742,281,3751,287,3757,289,3772,289,3778,287,3786,280,3787,279,3761,279,3758,278,3754,275,3753,273,3752,270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770,233l3755,233,3749,234,3742,241,3740,244,3740,254,3742,258,3750,263,3757,266,3768,268,3771,269,3772,269,3773,270,3774,272,3774,273,3772,277,3770,278,3768,279,3787,279,3788,276,3788,266,3760,252,3756,251,3755,250,3753,247,3755,244,3757,243,3759,243,3785,243,3785,242,3783,239,3776,234,3770,23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785,243l3766,243,3768,243,3772,246,3773,247,3773,249,3787,247,3785,24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798,298l3799,309,3802,309,3804,310,3810,310,3826,298,3802,298,3800,298,3798,298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809,234l3794,234,3815,288,3814,291,3813,293,3809,297,3807,298,3826,298,3827,295,3836,272,3822,272,3809,234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850,234l3835,234,3822,272,3836,272,3850,234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871,234l3858,234,3858,288,3872,288,3872,256,3872,253,3881,243,3936,243,3935,241,3871,241,3871,234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13,243l3885,243,3886,244,3887,245,3890,248,3890,250,3890,252,3890,288,3905,288,3911,244,3913,24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36,243l3918,243,3920,245,3921,247,3922,248,3923,252,3923,288,3937,288,3937,248,3937,245,3936,244,3936,24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891,233l3881,233,3876,235,3871,241,3903,241,3901,238,3899,236,3894,233,3891,23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23,233l3916,233,3913,233,3908,236,3905,238,3903,241,3935,241,3934,239,3932,237,3927,233,3923,23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61,266l3948,268,3948,274,3951,279,3955,283,3960,287,3965,289,3979,289,3985,287,3995,277,3995,277,3969,277,3967,276,3963,272,3962,270,3961,266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93,253l3975,253,3978,254,3982,258,3982,261,3983,269,3982,272,3977,276,3975,277,3995,277,3997,272,3997,261,3996,257,3993,25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68,243l3966,254,3969,253,3971,253,3993,253,3991,251,3987,249,3983,248,3990,244,3991,243,3971,243,3968,243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93,225l3974,225,3976,225,3979,228,3979,230,3979,236,3978,238,3974,242,3971,243,3991,243,3994,239,3994,227,3993,225xe" filled="true" fillcolor="#000000" stroked="false">
                <v:path arrowok="t"/>
                <v:fill type="solid"/>
              </v:shape>
              <v:shape style="position:absolute;left:3738;top:213;width:260;height:97" coordorigin="3738,213" coordsize="260,97" path="m3979,213l3968,213,3964,214,3949,232,3962,235,3962,231,3963,229,3967,226,3969,225,3993,225,3992,223,3984,215,3979,213xe" filled="true" fillcolor="#000000" stroked="false">
                <v:path arrowok="t"/>
                <v:fill type="solid"/>
              </v:shape>
            </v:group>
            <v:group style="position:absolute;left:3606;top:247;width:121;height:2" coordorigin="3606,247" coordsize="121,2">
              <v:shape style="position:absolute;left:3606;top:247;width:121;height:2" coordorigin="3606,247" coordsize="121,0" path="m3606,247l3726,247e" filled="false" stroked="true" strokeweight=".8pt" strokecolor="#d95218">
                <v:path arrowok="t"/>
              </v:shape>
            </v:group>
            <v:group style="position:absolute;left:3738;top:345;width:262;height:97" coordorigin="3738,345" coordsize="262,97">
              <v:shape style="position:absolute;left:3738;top:345;width:262;height:97" coordorigin="3738,345" coordsize="262,97" path="m3752,402l3738,404,3739,409,3742,413,3751,419,3757,421,3772,421,3778,419,3786,412,3787,411,3761,411,3758,410,3754,407,3753,405,3752,402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770,364l3755,364,3749,366,3742,372,3740,376,3740,386,3742,390,3750,395,3757,398,3768,400,3771,401,3772,401,3773,402,3774,404,3774,405,3772,408,3770,410,3768,411,3787,411,3788,408,3788,398,3760,384,3756,383,3755,382,3753,379,3755,376,3757,375,3759,375,3785,375,3785,374,3783,371,3779,368,3776,366,3770,364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785,375l3766,375,3768,375,3772,378,3773,379,3773,381,3787,379,3785,375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798,429l3799,441,3802,441,3804,441,3810,441,3826,430,3802,430,3800,430,3798,429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809,366l3794,366,3815,420,3814,423,3813,425,3809,429,3807,430,3826,430,3827,427,3831,418,3836,404,3822,404,3809,366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850,366l3835,366,3822,404,3836,404,3850,366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871,366l3858,366,3858,420,3872,420,3872,388,3872,385,3881,375,3936,375,3935,373,3871,373,3871,366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13,375l3885,375,3886,376,3887,377,3890,380,3890,381,3890,383,3890,420,3905,420,3911,376,3913,375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36,375l3918,375,3920,376,3922,380,3923,383,3923,420,3937,420,3937,380,3937,377,3936,376,3936,375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891,364l3881,364,3876,367,3871,373,3903,373,3901,370,3899,368,3894,365,3891,364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23,364l3916,364,3913,365,3908,368,3905,370,3903,373,3935,373,3934,371,3932,369,3927,365,3923,364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90,405l3976,405,3976,420,3990,420,3990,405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90,345l3978,345,3946,392,3946,405,3999,405,3999,392,3959,392,3976,367,3990,367,3990,345xe" filled="true" fillcolor="#000000" stroked="false">
                <v:path arrowok="t"/>
                <v:fill type="solid"/>
              </v:shape>
              <v:shape style="position:absolute;left:3738;top:345;width:262;height:97" coordorigin="3738,345" coordsize="262,97" path="m3990,367l3976,367,3976,392,3990,392,3990,367xe" filled="true" fillcolor="#000000" stroked="false">
                <v:path arrowok="t"/>
                <v:fill type="solid"/>
              </v:shape>
            </v:group>
            <v:group style="position:absolute;left:3606;top:378;width:121;height:2" coordorigin="3606,378" coordsize="121,2">
              <v:shape style="position:absolute;left:3606;top:378;width:121;height:2" coordorigin="3606,378" coordsize="121,0" path="m3606,378l3726,378e" filled="false" stroked="true" strokeweight=".8pt" strokecolor="#ecb01f">
                <v:path arrowok="t"/>
              </v:shape>
            </v:group>
            <v:group style="position:absolute;left:3738;top:477;width:261;height:96" coordorigin="3738,477" coordsize="261,96">
              <v:shape style="position:absolute;left:3738;top:477;width:261;height:96" coordorigin="3738,477" coordsize="261,96" path="m3752,533l3738,535,3739,540,3742,544,3751,550,3757,552,3772,552,3778,550,3786,543,3787,541,3761,541,3758,541,3754,538,3753,536,3752,533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770,495l3755,495,3749,497,3742,503,3740,507,3740,517,3742,521,3750,526,3757,528,3768,531,3771,531,3772,532,3773,533,3774,535,3774,536,3772,539,3770,541,3768,541,3787,541,3788,538,3788,529,3760,515,3756,513,3755,513,3753,510,3755,507,3757,506,3759,505,3785,505,3785,505,3783,501,3776,496,3770,495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785,505l3766,505,3768,506,3772,508,3773,510,3773,512,3787,509,3785,505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798,560l3799,571,3802,572,3804,572,3810,572,3826,561,3802,561,3800,561,3798,560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809,496l3794,496,3815,551,3814,554,3813,556,3809,560,3807,561,3826,561,3827,558,3836,535,3822,535,3809,496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850,496l3835,496,3822,535,3836,535,3850,496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871,496l3858,496,3858,550,3872,550,3872,519,3872,515,3881,506,3936,506,3935,504,3871,504,3871,496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13,506l3885,506,3886,507,3887,507,3890,511,3890,512,3890,514,3890,550,3905,550,3911,507,3913,506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36,506l3918,506,3920,507,3921,509,3922,511,3922,511,3923,514,3923,550,3937,550,3937,511,3937,507,3936,507,3936,506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891,495l3881,495,3876,498,3871,504,3903,504,3901,501,3899,499,3894,496,3891,495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23,495l3916,495,3913,496,3908,499,3905,501,3903,504,3935,504,3934,502,3932,499,3927,496,3923,495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63,530l3948,531,3949,537,3952,542,3960,550,3966,552,3982,552,3988,548,3994,540,3971,540,3968,539,3964,536,3963,533,3963,530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96,512l3976,512,3979,513,3983,518,3984,521,3984,531,3983,534,3979,539,3976,540,3994,540,3997,537,3998,531,3998,518,3996,512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95,477l3957,477,3950,516,3962,517,3965,514,3969,512,3996,512,3988,503,3966,503,3968,490,3995,490,3995,477xe" filled="true" fillcolor="#000000" stroked="false">
                <v:path arrowok="t"/>
                <v:fill type="solid"/>
              </v:shape>
              <v:shape style="position:absolute;left:3738;top:477;width:261;height:96" coordorigin="3738,477" coordsize="261,96" path="m3982,501l3972,501,3969,501,3966,503,3988,503,3982,501xe" filled="true" fillcolor="#000000" stroked="false">
                <v:path arrowok="t"/>
                <v:fill type="solid"/>
              </v:shape>
            </v:group>
            <v:group style="position:absolute;left:3606;top:509;width:121;height:2" coordorigin="3606,509" coordsize="121,2">
              <v:shape style="position:absolute;left:3606;top:509;width:121;height:2" coordorigin="3606,509" coordsize="121,0" path="m3606,509l3726,509e" filled="false" stroked="true" strokeweight=".8pt" strokecolor="#7d2e8e">
                <v:path arrowok="t"/>
              </v:shape>
            </v:group>
            <v:group style="position:absolute;left:3738;top:606;width:260;height:97" coordorigin="3738,606" coordsize="260,97">
              <v:shape style="position:absolute;left:3738;top:606;width:260;height:97" coordorigin="3738,606" coordsize="260,97" path="m3752,664l3738,666,3739,671,3742,675,3751,681,3757,682,3772,682,3778,681,3786,673,3787,672,3761,672,3758,671,3754,668,3753,666,3752,664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770,626l3755,626,3749,628,3742,634,3740,638,3740,648,3742,652,3750,657,3757,659,3768,662,3771,662,3772,663,3773,663,3774,666,3774,666,3772,670,3770,671,3768,672,3787,672,3788,669,3788,660,3760,646,3756,644,3755,643,3753,641,3755,638,3757,637,3759,636,3786,636,3785,636,3783,632,3776,627,3770,626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786,636l3766,636,3768,637,3770,638,3772,639,3773,641,3773,643,3787,640,3786,636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798,691l3799,702,3802,703,3804,703,3810,703,3826,692,3807,692,3800,691,3798,691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809,627l3794,627,3815,681,3814,684,3813,687,3811,689,3809,691,3807,692,3826,692,3827,688,3831,679,3836,665,3822,665,3809,627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850,627l3835,627,3822,665,3836,665,3850,627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871,627l3858,627,3858,681,3872,681,3872,650,3872,646,3881,637,3936,637,3935,635,3871,635,3871,627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13,637l3885,637,3886,637,3887,638,3890,641,3890,643,3890,645,3890,681,3905,681,3911,637,3913,637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36,637l3918,637,3920,638,3922,641,3923,645,3923,681,3937,681,3937,641,3937,638,3936,637,3936,637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891,626l3881,626,3876,629,3871,635,3903,635,3901,632,3899,630,3894,627,3891,626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23,626l3916,626,3913,627,3908,630,3905,632,3903,635,3935,635,3934,632,3932,630,3927,627,3923,626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81,606l3967,606,3961,609,3951,621,3948,631,3948,658,3951,668,3960,679,3966,682,3981,682,3987,680,3996,671,3996,671,3972,671,3970,669,3967,667,3965,664,3964,661,3964,652,3965,649,3969,644,3971,643,3995,643,3991,639,3963,639,3964,631,3965,625,3969,619,3972,618,3995,618,3993,614,3986,608,3981,606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95,643l3977,643,3979,644,3983,649,3984,652,3984,662,3983,665,3980,670,3977,671,3996,671,3998,665,3998,650,3996,644,3995,643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82,633l3971,633,3967,635,3963,639,3991,639,3987,635,3982,633xe" filled="true" fillcolor="#000000" stroked="false">
                <v:path arrowok="t"/>
                <v:fill type="solid"/>
              </v:shape>
              <v:shape style="position:absolute;left:3738;top:606;width:260;height:97" coordorigin="3738,606" coordsize="260,97" path="m3995,618l3977,618,3979,619,3981,621,3982,624,3983,626,3997,625,3996,619,3995,619,3995,618xe" filled="true" fillcolor="#000000" stroked="false">
                <v:path arrowok="t"/>
                <v:fill type="solid"/>
              </v:shape>
            </v:group>
            <v:group style="position:absolute;left:3606;top:640;width:121;height:2" coordorigin="3606,640" coordsize="121,2">
              <v:shape style="position:absolute;left:3606;top:640;width:121;height:2" coordorigin="3606,640" coordsize="121,0" path="m3606,640l3726,640e" filled="false" stroked="true" strokeweight=".8pt" strokecolor="#77ac2f">
                <v:path arrowok="t"/>
              </v:shape>
            </v:group>
            <v:group style="position:absolute;left:3594;top:45;width:420;height:666" coordorigin="3594,45" coordsize="420,666">
              <v:shape style="position:absolute;left:3594;top:45;width:420;height:666" coordorigin="3594,45" coordsize="420,666" path="m3594,45l4014,45,4014,711,3594,711,3594,45xe" filled="false" stroked="true" strokeweight=".1pt" strokecolor="#252525">
                <v:path arrowok="t"/>
              </v:shape>
            </v:group>
          </v:group>
        </w:pict>
      </w:r>
      <w:r>
        <w:rPr>
          <w:position w:val="-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BodyText"/>
        <w:tabs>
          <w:tab w:pos="5422" w:val="left" w:leader="none"/>
        </w:tabs>
        <w:spacing w:line="1039" w:lineRule="exact"/>
        <w:ind w:left="715" w:right="0"/>
        <w:jc w:val="left"/>
      </w:pPr>
      <w:r>
        <w:rPr>
          <w:position w:val="-20"/>
        </w:rPr>
        <w:pict>
          <v:group style="width:207.6pt;height:52pt;mso-position-horizontal-relative:char;mso-position-vertical-relative:line" coordorigin="0,0" coordsize="4152,1040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5,53,2226,56,2227,61,2227,116,2249,116,2249,56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1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87;width:3687;height:2" coordorigin="394,187" coordsize="3687,2">
              <v:shape style="position:absolute;left:394;top:187;width:3687;height:2" coordorigin="394,187" coordsize="3687,0" path="m394,187l4081,187e" filled="false" stroked="true" strokeweight=".1pt" strokecolor="#252525">
                <v:path arrowok="t"/>
              </v:shape>
            </v:group>
            <v:group style="position:absolute;left:394;top:187;width:2;height:37" coordorigin="394,187" coordsize="2,37">
              <v:shape style="position:absolute;left:394;top:187;width:2;height:37" coordorigin="394,187" coordsize="0,37" path="m394,187l394,224e" filled="false" stroked="true" strokeweight=".1pt" strokecolor="#252525">
                <v:path arrowok="t"/>
              </v:shape>
            </v:group>
            <v:group style="position:absolute;left:1316;top:187;width:2;height:37" coordorigin="1316,187" coordsize="2,37">
              <v:shape style="position:absolute;left:1316;top:187;width:2;height:37" coordorigin="1316,187" coordsize="0,37" path="m1316,187l1316,224e" filled="false" stroked="true" strokeweight=".1pt" strokecolor="#252525">
                <v:path arrowok="t"/>
              </v:shape>
            </v:group>
            <v:group style="position:absolute;left:2237;top:187;width:2;height:37" coordorigin="2237,187" coordsize="2,37">
              <v:shape style="position:absolute;left:2237;top:187;width:2;height:37" coordorigin="2237,187" coordsize="0,37" path="m2237,187l2237,224e" filled="false" stroked="true" strokeweight=".1pt" strokecolor="#252525">
                <v:path arrowok="t"/>
              </v:shape>
            </v:group>
            <v:group style="position:absolute;left:3159;top:187;width:2;height:37" coordorigin="3159,187" coordsize="2,37">
              <v:shape style="position:absolute;left:3159;top:187;width:2;height:37" coordorigin="3159,187" coordsize="0,37" path="m3159,187l3159,224e" filled="false" stroked="true" strokeweight=".1pt" strokecolor="#252525">
                <v:path arrowok="t"/>
              </v:shape>
            </v:group>
            <v:group style="position:absolute;left:4081;top:187;width:2;height:37" coordorigin="4081,187" coordsize="2,37">
              <v:shape style="position:absolute;left:4081;top:187;width:2;height:37" coordorigin="4081,187" coordsize="0,37" path="m4081,187l4081,224e" filled="false" stroked="true" strokeweight=".1pt" strokecolor="#252525">
                <v:path arrowok="t"/>
              </v:shape>
            </v:group>
            <v:group style="position:absolute;left:394;top:859;width:3687;height:2" coordorigin="394,859" coordsize="3687,2">
              <v:shape style="position:absolute;left:394;top:859;width:3687;height:2" coordorigin="394,859" coordsize="3687,2" path="m394,861l4081,861,4081,859,394,859,394,861xe" filled="true" fillcolor="#252525" stroked="false">
                <v:path arrowok="t"/>
                <v:fill type="solid"/>
              </v:shape>
            </v:group>
            <v:group style="position:absolute;left:394;top:823;width:2;height:37" coordorigin="394,823" coordsize="2,37">
              <v:shape style="position:absolute;left:394;top:823;width:2;height:37" coordorigin="394,823" coordsize="0,37" path="m394,860l394,823e" filled="false" stroked="true" strokeweight=".1pt" strokecolor="#252525">
                <v:path arrowok="t"/>
              </v:shape>
            </v:group>
            <v:group style="position:absolute;left:1316;top:823;width:2;height:37" coordorigin="1316,823" coordsize="2,37">
              <v:shape style="position:absolute;left:1316;top:823;width:2;height:37" coordorigin="1316,823" coordsize="0,37" path="m1316,860l1316,823e" filled="false" stroked="true" strokeweight=".1pt" strokecolor="#252525">
                <v:path arrowok="t"/>
              </v:shape>
            </v:group>
            <v:group style="position:absolute;left:2237;top:823;width:2;height:37" coordorigin="2237,823" coordsize="2,37">
              <v:shape style="position:absolute;left:2237;top:823;width:2;height:37" coordorigin="2237,823" coordsize="0,37" path="m2237,860l2237,823e" filled="false" stroked="true" strokeweight=".1pt" strokecolor="#252525">
                <v:path arrowok="t"/>
              </v:shape>
            </v:group>
            <v:group style="position:absolute;left:3159;top:823;width:2;height:37" coordorigin="3159,823" coordsize="2,37">
              <v:shape style="position:absolute;left:3159;top:823;width:2;height:37" coordorigin="3159,823" coordsize="0,37" path="m3159,860l3159,823e" filled="false" stroked="true" strokeweight=".1pt" strokecolor="#252525">
                <v:path arrowok="t"/>
              </v:shape>
            </v:group>
            <v:group style="position:absolute;left:4081;top:823;width:2;height:37" coordorigin="4081,823" coordsize="2,37">
              <v:shape style="position:absolute;left:4081;top:823;width:2;height:37" coordorigin="4081,823" coordsize="0,37" path="m4081,860l4081,823e" filled="false" stroked="true" strokeweight=".1pt" strokecolor="#252525">
                <v:path arrowok="t"/>
              </v:shape>
            </v:group>
            <v:group style="position:absolute;left:394;top:187;width:2;height:673" coordorigin="394,187" coordsize="2,673">
              <v:shape style="position:absolute;left:394;top:187;width:2;height:673" coordorigin="394,187" coordsize="0,673" path="m394,860l394,187e" filled="false" stroked="true" strokeweight=".1pt" strokecolor="#252525">
                <v:path arrowok="t"/>
              </v:shape>
            </v:group>
            <v:group style="position:absolute;left:4081;top:187;width:2;height:673" coordorigin="4081,187" coordsize="2,673">
              <v:shape style="position:absolute;left:4081;top:187;width:2;height:673" coordorigin="4081,187" coordsize="0,673" path="m4081,860l4081,187e" filled="false" stroked="true" strokeweight=".1pt" strokecolor="#252525">
                <v:path arrowok="t"/>
              </v:shape>
            </v:group>
            <v:group style="position:absolute;left:394;top:860;width:37;height:2" coordorigin="394,860" coordsize="37,2">
              <v:shape style="position:absolute;left:394;top:860;width:37;height:2" coordorigin="394,860" coordsize="37,0" path="m394,860l431,860e" filled="false" stroked="true" strokeweight=".1pt" strokecolor="#252525">
                <v:path arrowok="t"/>
              </v:shape>
            </v:group>
            <v:group style="position:absolute;left:394;top:187;width:37;height:2" coordorigin="394,187" coordsize="37,2">
              <v:shape style="position:absolute;left:394;top:187;width:37;height:2" coordorigin="394,187" coordsize="37,0" path="m394,187l431,187e" filled="false" stroked="true" strokeweight=".1pt" strokecolor="#252525">
                <v:path arrowok="t"/>
              </v:shape>
            </v:group>
            <v:group style="position:absolute;left:4044;top:860;width:37;height:2" coordorigin="4044,860" coordsize="37,2">
              <v:shape style="position:absolute;left:4044;top:860;width:37;height:2" coordorigin="4044,860" coordsize="37,0" path="m4081,860l4044,860e" filled="false" stroked="true" strokeweight=".1pt" strokecolor="#252525">
                <v:path arrowok="t"/>
              </v:shape>
            </v:group>
            <v:group style="position:absolute;left:4044;top:187;width:37;height:2" coordorigin="4044,187" coordsize="37,2">
              <v:shape style="position:absolute;left:4044;top:187;width:37;height:2" coordorigin="4044,187" coordsize="37,0" path="m4081,187l4044,187e" filled="false" stroked="true" strokeweight=".1pt" strokecolor="#252525">
                <v:path arrowok="t"/>
              </v:shape>
            </v:group>
            <v:group style="position:absolute;left:361;top:937;width:3791;height:103" coordorigin="361,937" coordsize="3791,103">
              <v:shape style="position:absolute;left:361;top:937;width:3791;height:103" coordorigin="361,937" coordsize="3791,103" path="m403,937l384,937,376,940,371,947,364,963,361,985,363,1010,369,1026,376,1036,384,1039,403,1039,411,1036,416,1029,419,1023,391,1023,389,1023,386,1020,384,1017,382,1008,381,1000,381,976,391,953,419,953,418,950,411,940,403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9,953l396,953,398,954,402,957,403,960,405,968,406,976,406,1000,396,1023,419,1023,423,1014,426,991,424,966,419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02,1010l1283,1012,1284,1020,1288,1027,1299,1037,1307,1039,1328,1039,1337,1035,1345,1024,1313,1024,1310,1023,1304,1018,1303,1014,1302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7,986l1320,986,1324,987,1329,993,1331,998,1331,1011,1329,1016,1324,1022,1320,1024,1345,1024,1348,1020,1350,1012,1350,994,1347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46,939l1295,939,1285,991,1301,993,1305,988,1310,986,1347,986,1336,974,1307,974,1310,957,1346,957,1346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1328,971l1315,971,1311,972,1307,974,1336,974,1328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65l2195,965,2195,1038,2214,1038,2214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14,937l2199,937,2197,943,2193,948,2181,958,2175,961,2170,962,2170,980,2180,977,2188,972,2195,965,2214,965,2214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285,937l2266,937,2258,940,2253,947,2246,963,2243,985,2245,1010,2251,1026,2258,1036,2266,1039,2285,1039,2293,1036,2298,1029,2301,1023,2273,1023,2271,1023,2268,1020,2266,1017,2264,1008,2263,1000,2263,976,2273,953,2301,953,2300,950,2293,940,2285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2301,953l2278,953,2280,954,2284,957,2285,960,2287,968,2288,976,2288,1000,2278,1023,2301,1023,2305,1014,2308,991,2306,966,2301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65l3117,965,3117,1038,3136,1038,3136,965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36,937l3120,937,3118,943,3114,948,3102,958,3097,961,3092,962,3092,980,3102,977,3110,972,3117,965,3136,965,3136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184,1010l3165,1012,3166,1020,3170,1027,3181,1037,3189,1039,3210,1039,3219,1035,3227,1024,3195,1024,3192,1023,3186,1018,3185,1014,3184,1010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9,986l3202,986,3206,987,3211,993,3213,998,3213,1011,3211,1016,3206,1022,3202,1024,3227,1024,3230,1020,3232,1012,3232,994,3229,986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28,939l3177,939,3167,991,3183,993,3187,988,3192,986,3229,986,3218,974,3189,974,3192,957,3228,957,3228,939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3210,971l3197,971,3193,972,3189,974,3218,974,3210,971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72,953l4045,953,4048,954,4053,959,4054,962,4054,970,4023,1004,4016,1012,4009,1024,4007,1031,4006,1038,4073,1038,4073,1020,4035,1020,4036,1018,4038,1016,4041,1013,4045,1009,4057,998,4061,993,4073,957,4072,953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051,937l4033,937,4025,939,4013,948,4009,956,4008,967,4027,969,4028,963,4029,959,4034,954,4037,953,4072,953,4071,950,4059,940,4051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28,937l4109,937,4102,940,4096,947,4089,963,4086,985,4088,1010,4094,1026,4101,1036,4109,1039,4128,1039,4136,1036,4141,1029,4144,1023,4116,1023,4114,1023,4111,1020,4109,1017,4107,1008,4106,1000,4106,976,4116,953,4144,953,4143,950,4136,940,4128,937xe" filled="true" fillcolor="#252525" stroked="false">
                <v:path arrowok="t"/>
                <v:fill type="solid"/>
              </v:shape>
              <v:shape style="position:absolute;left:361;top:937;width:3791;height:103" coordorigin="361,937" coordsize="3791,103" path="m4144,953l4121,953,4123,954,4127,957,4128,960,4131,968,4131,976,4131,1000,4121,1023,4144,1023,4149,1014,4151,991,4149,966,4144,953xe" filled="true" fillcolor="#252525" stroked="false">
                <v:path arrowok="t"/>
                <v:fill type="solid"/>
              </v:shape>
            </v:group>
            <v:group style="position:absolute;left:286;top:815;width:66;height:103" coordorigin="286,815" coordsize="66,103">
              <v:shape style="position:absolute;left:286;top:815;width:66;height:103" coordorigin="286,815" coordsize="66,103" path="m328,815l309,815,301,818,296,825,289,840,286,863,288,888,294,904,301,913,309,917,328,917,336,913,341,907,344,901,316,901,314,900,311,897,309,894,307,886,306,878,306,854,316,831,344,831,343,828,336,818,328,815xe" filled="true" fillcolor="#252525" stroked="false">
                <v:path arrowok="t"/>
                <v:fill type="solid"/>
              </v:shape>
              <v:shape style="position:absolute;left:286;top:815;width:66;height:103" coordorigin="286,815" coordsize="66,103" path="m344,831l321,831,323,831,327,834,328,837,330,846,331,854,331,878,321,901,344,901,348,891,351,869,349,844,344,831xe" filled="true" fillcolor="#252525" stroked="false">
                <v:path arrowok="t"/>
                <v:fill type="solid"/>
              </v:shape>
            </v:group>
            <v:group style="position:absolute;left:168;top:142;width:185;height:103" coordorigin="168,142" coordsize="185,103">
              <v:shape style="position:absolute;left:168;top:142;width:185;height:103" coordorigin="168,142" coordsize="185,103" path="m211,142l191,142,184,145,178,152,171,168,168,190,170,215,176,231,183,240,191,244,211,244,218,241,224,234,226,228,199,228,197,227,193,225,191,222,189,213,189,205,189,181,199,158,227,158,226,155,218,145,211,142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227,158l203,158,205,158,209,161,210,164,213,173,213,181,213,205,203,228,226,228,231,218,233,196,232,171,227,158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270,223l250,223,250,242,270,242,270,223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305,215l286,217,287,225,290,232,302,242,309,244,330,244,339,240,347,229,315,229,312,227,307,222,305,219,305,215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350,191l323,191,326,192,332,198,333,203,333,216,332,221,326,227,323,229,347,229,351,224,353,217,353,199,350,191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348,144l298,144,288,196,303,198,308,193,313,191,350,191,338,179,309,179,312,162,348,162,348,144xe" filled="true" fillcolor="#252525" stroked="false">
                <v:path arrowok="t"/>
                <v:fill type="solid"/>
              </v:shape>
              <v:shape style="position:absolute;left:168;top:142;width:185;height:103" coordorigin="168,142" coordsize="185,103" path="m331,175l318,175,314,176,309,179,338,179,331,175xe" filled="true" fillcolor="#252525" stroked="false">
                <v:path arrowok="t"/>
                <v:fill type="solid"/>
              </v:shape>
            </v:group>
            <v:group style="position:absolute;left:0;top:138;width:147;height:776" coordorigin="0,138" coordsize="147,776">
              <v:shape style="position:absolute;left:0;top:138;width:147;height:776" coordorigin="0,138" coordsize="147,776" path="m115,799l0,845,0,869,115,914,115,889,89,880,89,873,69,873,27,857,69,842,89,842,89,834,115,824,115,799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9,842l69,842,69,873,89,873,89,842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667l54,667,48,667,30,688,30,699,31,703,35,712,38,716,43,719,38,722,35,725,31,733,30,737,30,753,34,761,43,768,32,768,32,789,115,789,115,767,66,767,61,766,54,764,51,762,47,756,46,753,46,747,61,739,115,739,115,717,67,717,61,716,54,714,51,712,47,706,46,703,46,696,48,693,54,689,59,689,115,689,115,66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6,565l59,565,49,568,33,581,30,590,30,605,31,610,36,619,40,622,44,625,32,625,32,646,146,646,146,624,64,624,57,622,49,615,47,611,47,600,49,596,58,589,64,587,115,587,113,582,97,568,86,56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87l82,587,89,589,97,595,99,600,99,610,97,615,88,622,81,624,146,624,146,624,104,624,109,619,112,616,116,608,116,605,116,590,115,58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25l0,525,0,547,115,547,115,52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20,481l0,481,0,503,20,503,20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481l32,481,32,503,115,503,115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57l32,457,32,467,49,467,49,45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3,418l96,420,98,424,98,427,49,435,2,435,15,457,93,457,98,457,101,457,104,456,116,440,116,429,115,424,113,41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20l32,420,32,435,49,435,49,42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330l32,330,32,352,78,352,86,353,92,355,95,357,99,363,100,366,100,373,81,384,32,384,32,405,92,405,98,405,116,372,115,367,110,357,107,353,102,350,115,350,115,33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231l0,231,0,253,41,253,34,260,30,268,30,287,33,296,48,309,59,312,86,312,97,309,113,295,115,290,63,290,57,288,49,281,46,277,46,266,49,262,57,255,64,253,104,253,102,252,115,252,115,23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04,253l82,253,88,255,97,262,99,266,99,278,96,283,87,289,80,290,115,290,116,287,116,273,115,268,111,259,107,255,104,253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63,138l50,142,34,156,30,166,30,189,34,198,49,212,60,216,85,216,95,213,102,208,112,201,115,194,79,194,79,193,60,193,55,192,48,185,46,181,46,172,48,168,55,162,60,160,66,160,79,160,79,139,63,13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92,140l88,162,92,163,95,165,99,169,100,172,100,181,98,185,91,192,86,193,79,194,115,194,116,190,116,167,114,159,106,147,100,143,92,14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79,160l66,160,66,193,60,193,79,193,79,160xe" filled="true" fillcolor="#252525" stroked="false">
                <v:path arrowok="t"/>
                <v:fill type="solid"/>
              </v:shape>
            </v:group>
            <v:group style="position:absolute;left:394;top:220;width:3687;height:640" coordorigin="394,220" coordsize="3687,640">
              <v:shape style="position:absolute;left:394;top:220;width:3687;height:640" coordorigin="394,220" coordsize="3687,640" path="m394,785l410,720,417,645,421,579,426,505,428,467,430,428,435,355,439,293,446,233,450,220,453,223,462,286,468,374,473,443,477,514,480,549,484,615,491,700,498,764,509,827,543,859,545,859,583,847,585,846,603,840,606,840,626,848,628,849,680,860,682,860,684,860,687,860,689,860,691,860,693,860,696,860,698,860,700,860,702,860,705,860,707,860,709,859,720,859,723,858,725,858,727,858,729,858,732,857,734,857,754,855,756,855,770,856,772,857,774,857,777,857,779,858,781,858,783,858,786,858,788,859,808,860,810,860,813,860,815,860,817,860,820,860,822,860,824,860,826,860,829,860,831,860,833,860,835,860,838,860,840,860,842,860,844,860,847,860,849,860,851,860,853,860,856,860,858,860,860,860,862,860,865,860,867,859,869,859,871,859,874,859,887,859,889,859,892,859,894,859,896,859,907,859,910,859,912,859,914,859,916,859,919,860,921,860,923,860,925,860,928,860,930,860,932,860,934,860,937,860,939,860,941,860,943,860,946,860,948,860,950,860,952,860,964,860,966,860,977,860,979,860,982,860,984,860,986,860,988,860,991,860,993,860,995,860,997,860,1000,860,1002,860,1004,860,1006,860,1009,860,1011,860,1013,860,1015,860,1018,860,1020,860,1022,860,1024,860,1027,860,1029,860,1031,860,1033,860,1036,860,1038,860,1040,860,1042,860,1045,860,1047,860,1049,860,1051,860,1054,860,1056,860,1058,860,1060,860,1063,860,1065,860,1067,860,1069,860,1072,860,1074,860,1076,860,1078,860,1081,860,1083,860,1085,860,1087,860,1090,860,1092,860,1094,860,1096,860,1099,860,1101,860,1128,860,1130,860,1132,860,1135,860,1137,860,1139,860,1141,860,1144,860,1146,860,1148,860,1150,860,1153,860,1155,860,1157,860,1159,860,1162,860,1164,860,1166,860,1168,860,1171,860,1173,860,1175,860,1177,860,1180,859,1182,859,1184,859,1186,860,1189,860,1191,860,1193,860,1195,860,1198,860,1200,860,1202,860,1204,860,1207,860,1209,860,1211,860,1213,860,1216,860,1218,860,1220,860,1222,860,1225,860,1227,860,1229,860,1231,860,1234,860,1236,860,1238,860,1240,860,1243,860,1245,860,1247,860,1249,860,1272,860,1274,860,1276,860,1279,860,1281,860,1283,860,1285,860,1288,860,1290,860,1292,860,1294,860,1297,860,1299,860,1301,860,1303,860,1306,860,1308,860,1310,860,1312,860,1315,860,1317,860,1319,860,1321,860,1324,860,1326,860,1328,860,1330,860,1333,860,1335,860,1337,860,1339,860,1342,860,1344,860,1346,860,1348,860,1351,860,1353,860,1355,860,1357,860,1360,860,1362,860,1364,860,1366,860,1369,860,1371,860,1373,860,1375,860,1378,860,1380,860,1382,860,1384,860,1387,860,1389,860,1423,860,1425,860,1441,860,1443,860,1445,860,1447,860,1450,860,1452,860,1454,860,1483,860,1486,860,1488,860,1490,860,1492,860,1495,860,1497,860,1513,860,1515,860,1578,860,1580,860,1600,860,1603,860,1643,860,1645,860,1663,860,1666,860,1711,860,1713,860,1726,860,1729,860,1731,860,1733,860,1735,860,1738,860,1740,860,1742,860,1744,860,1747,860,1749,860,1751,860,1753,860,1767,860,1769,860,1771,860,1774,860,1776,860,1778,860,1780,860,1783,860,1785,860,1787,860,1789,860,1792,860,1794,860,1796,860,1810,860,1812,860,1857,860,1859,860,1873,860,1875,860,1877,860,1880,860,1882,860,1884,860,1886,860,1889,860,1891,860,1893,860,1895,860,1898,860,1900,860,1918,860,1920,860,1922,860,1925,860,1927,860,1929,860,1931,860,1934,860,1936,860,1938,860,1940,860,1943,860,1956,860,1958,860,2003,860,2006,860,2026,860,2028,860,2064,860,2066,860,2087,860,2089,860,2161,860,2163,860,2233,860,2235,860,2296,860,2298,860,2325,860,2327,860,2330,860,2339,860,2341,860,2343,860,2345,860,2372,860,2375,860,2456,860,2458,860,2507,860,2510,860,2897,860,2899,860,2926,860,2928,860,3034,860,3036,860,3084,860,3086,860,3183,860,3185,860,3210,860,3212,860,3336,860,3338,860,3365,860,3367,860,3462,860,3464,860,3511,860,3513,860,3619,860,3621,860,3648,860,3651,860,4076,860,4081,860e" filled="false" stroked="true" strokeweight=".6pt" strokecolor="#0071bc">
                <v:path arrowok="t"/>
              </v:shape>
            </v:group>
            <v:group style="position:absolute;left:394;top:635;width:3687;height:226" coordorigin="394,635" coordsize="3687,226">
              <v:shape style="position:absolute;left:394;top:635;width:3687;height:226" coordorigin="394,635" coordsize="3687,226" path="m394,860l423,795,430,735,432,713,441,647,448,635,450,638,464,705,468,734,471,749,482,811,518,860,520,860,522,860,525,860,556,860,558,860,561,860,563,860,565,860,579,860,581,859,583,859,585,859,588,859,590,859,592,859,594,859,597,859,599,859,601,859,603,859,606,859,608,859,610,859,612,859,615,859,617,859,619,859,621,859,624,860,626,860,628,860,630,860,633,860,635,860,637,860,639,860,642,860,644,860,646,860,648,860,651,860,653,860,718,860,720,860,723,860,725,860,727,860,729,860,732,860,734,860,736,860,738,860,741,860,743,860,745,860,747,860,750,860,752,860,754,860,756,860,759,860,761,860,763,860,765,860,768,860,770,860,772,860,774,860,777,860,779,860,781,860,783,860,786,860,788,860,790,860,792,860,795,860,797,860,799,860,880,860,883,860,889,860,892,860,901,860,1171,860,1173,860,1184,860,1186,860,1193,860,1207,860,4081,860e" filled="false" stroked="true" strokeweight=".6pt" strokecolor="#d95218">
                <v:path arrowok="t"/>
              </v:shape>
            </v:group>
            <v:group style="position:absolute;left:394;top:800;width:3687;height:60" coordorigin="394,800" coordsize="3687,60">
              <v:shape style="position:absolute;left:394;top:800;width:3687;height:60" coordorigin="394,800" coordsize="3687,60" path="m394,860l396,860,399,860,401,860,430,824,432,818,446,800,448,801,468,830,471,834,513,860,516,860,518,860,570,860,572,860,574,860,576,860,579,860,581,860,583,860,585,860,588,860,590,860,592,860,594,860,597,860,599,860,601,860,603,860,606,860,608,860,610,860,612,860,615,860,617,860,619,860,621,860,624,860,626,860,628,860,630,860,633,860,781,860,4081,860e" filled="false" stroked="true" strokeweight=".6pt" strokecolor="#ecb01f">
                <v:path arrowok="t"/>
              </v:shape>
            </v:group>
            <v:group style="position:absolute;left:394;top:817;width:3687;height:43" coordorigin="394,817" coordsize="3687,43">
              <v:shape style="position:absolute;left:394;top:817;width:3687;height:43" coordorigin="394,817" coordsize="3687,43" path="m394,860l396,860,399,860,401,860,430,837,432,833,446,817,448,817,468,840,471,843,504,860,507,860,509,860,511,860,513,860,581,860,583,860,612,860,615,860,617,860,619,860,621,860,624,860,4081,860e" filled="false" stroked="true" strokeweight=".6pt" strokecolor="#7d2e8e">
                <v:path arrowok="t"/>
              </v:shape>
            </v:group>
            <v:group style="position:absolute;left:394;top:828;width:3687;height:33" coordorigin="394,828" coordsize="3687,33">
              <v:shape style="position:absolute;left:394;top:828;width:3687;height:33" coordorigin="394,828" coordsize="3687,33" path="m394,860l4081,860,4081,828,394,828,394,860xe" filled="true" fillcolor="#77ac2f" stroked="false">
                <v:path arrowok="t"/>
                <v:fill type="solid"/>
              </v:shape>
            </v:group>
            <v:group style="position:absolute;left:3685;top:185;width:396;height:666" coordorigin="3685,185" coordsize="396,666">
              <v:shape style="position:absolute;left:3685;top:185;width:396;height:666" coordorigin="3685,185" coordsize="396,666" path="m3685,850l4081,850,4081,185,3685,185,3685,850xe" filled="true" fillcolor="#ffffff" stroked="false">
                <v:path arrowok="t"/>
                <v:fill type="solid"/>
              </v:shape>
            </v:group>
            <v:group style="position:absolute;left:3829;top:221;width:222;height:77" coordorigin="3829,221" coordsize="222,77">
              <v:shape style="position:absolute;left:3829;top:221;width:222;height:77" coordorigin="3829,221" coordsize="222,77" path="m3862,241l3847,241,3841,244,3832,254,3829,261,3829,278,3832,285,3841,295,3847,298,3862,298,3868,296,3876,289,3878,286,3852,286,3849,285,3845,279,3844,275,3844,263,3845,259,3849,254,3852,252,3878,252,3875,248,3867,243,3862,241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866,276l3865,279,3864,282,3861,285,3859,286,3878,286,3879,284,3880,278,3866,276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878,252l3858,252,3860,253,3864,256,3865,258,3865,261,3879,258,3878,253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923,241l3909,241,3905,242,3896,247,3893,250,3888,259,3887,264,3887,275,3910,298,3923,298,3929,295,3938,286,3911,286,3908,285,3903,279,3902,275,3902,264,3903,260,3908,254,3911,253,3938,253,3930,244,3923,241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938,253l3918,253,3922,254,3927,260,3928,264,3928,275,3927,279,3922,285,3918,286,3938,286,3940,284,3943,277,3943,261,3940,254,3938,253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968,222l3954,222,3954,235,3968,235,3968,222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968,242l3954,242,3954,296,3968,296,3968,242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3999,254l3984,254,3984,296,3999,296,3999,254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4009,242l3976,242,3976,254,4009,254,4009,242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4005,221l3997,221,3994,221,3984,242,3999,242,3999,236,3999,234,4001,232,4002,232,4011,232,4013,222,4009,221,4005,221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4011,232l4007,232,4009,232,4011,232,4011,232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4051,243l4037,243,4037,296,4051,296,4051,243xe" filled="true" fillcolor="#000000" stroked="false">
                <v:path arrowok="t"/>
                <v:fill type="solid"/>
              </v:shape>
              <v:shape style="position:absolute;left:3829;top:221;width:222;height:77" coordorigin="3829,221" coordsize="222,77" path="m4051,222l4039,222,4038,226,4035,230,4026,237,4022,239,4018,240,4018,253,4025,251,4031,247,4037,243,4051,243,4051,222xe" filled="true" fillcolor="#000000" stroked="false">
                <v:path arrowok="t"/>
                <v:fill type="solid"/>
              </v:shape>
            </v:group>
            <v:group style="position:absolute;left:3697;top:256;width:120;height:2" coordorigin="3697,256" coordsize="120,2">
              <v:shape style="position:absolute;left:3697;top:256;width:120;height:2" coordorigin="3697,256" coordsize="120,0" path="m3697,256l3816,256e" filled="false" stroked="true" strokeweight=".6pt" strokecolor="#0071bc">
                <v:path arrowok="t"/>
              </v:shape>
            </v:group>
            <v:group style="position:absolute;left:3829;top:351;width:234;height:77" coordorigin="3829,351" coordsize="234,77">
              <v:shape style="position:absolute;left:3829;top:351;width:234;height:77" coordorigin="3829,351" coordsize="234,77" path="m3862,372l3847,372,3841,374,3832,384,3829,391,3829,409,3832,416,3841,426,3847,428,3862,428,3868,427,3876,420,3878,417,3852,417,3849,415,3845,410,3844,406,3844,393,3845,389,3849,384,3852,383,3878,383,3875,379,3867,373,3862,372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866,406l3865,410,3864,413,3861,416,3859,417,3878,417,3879,415,3880,409,3866,406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878,383l3858,383,3860,384,3864,387,3865,389,3865,392,3879,389,3878,383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923,372l3909,372,3905,373,3896,378,3893,381,3888,390,3887,395,3887,406,3910,428,3923,428,3929,426,3938,417,3911,417,3908,415,3903,410,3902,406,3902,395,3903,391,3908,385,3911,384,3938,384,3930,375,3923,372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938,384l3918,384,3922,385,3927,391,3928,395,3928,406,3927,410,3922,415,3918,417,3938,417,3940,415,3943,408,3943,392,3940,385,3938,384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968,353l3954,353,3954,366,3968,366,3968,353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968,373l3954,373,3954,427,3968,427,3968,373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3999,384l3984,384,3984,427,3999,427,3999,384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4061,364l4041,364,4044,365,4047,368,4048,371,4048,377,4025,402,4020,408,4015,417,4013,422,4012,427,4062,427,4062,414,4034,414,4037,410,4038,408,4041,406,4050,397,4053,394,4062,367,4061,364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4009,373l3976,373,3976,384,4009,384,4009,373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4046,352l4032,352,4027,354,4018,361,4015,367,4014,374,4028,376,4029,372,4030,369,4033,365,4036,364,4061,364,4060,362,4052,354,4046,352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4005,351l3997,351,3994,352,3984,373,3999,373,3999,367,3999,365,4001,363,4002,362,4011,362,4013,353,4009,352,4005,351xe" filled="true" fillcolor="#000000" stroked="false">
                <v:path arrowok="t"/>
                <v:fill type="solid"/>
              </v:shape>
              <v:shape style="position:absolute;left:3829;top:351;width:234;height:77" coordorigin="3829,351" coordsize="234,77" path="m4011,362l4007,362,4009,363,4011,363,4011,362xe" filled="true" fillcolor="#000000" stroked="false">
                <v:path arrowok="t"/>
                <v:fill type="solid"/>
              </v:shape>
            </v:group>
            <v:group style="position:absolute;left:3697;top:387;width:120;height:2" coordorigin="3697,387" coordsize="120,2">
              <v:shape style="position:absolute;left:3697;top:387;width:120;height:2" coordorigin="3697,387" coordsize="120,0" path="m3697,387l3816,387e" filled="false" stroked="true" strokeweight=".6pt" strokecolor="#d95218">
                <v:path arrowok="t"/>
              </v:shape>
            </v:group>
            <v:group style="position:absolute;left:3829;top:483;width:234;height:77" coordorigin="3829,483" coordsize="234,77">
              <v:shape style="position:absolute;left:3829;top:483;width:234;height:77" coordorigin="3829,483" coordsize="234,77" path="m3862,504l3847,504,3841,506,3832,516,3829,523,3829,541,3832,548,3841,558,3847,560,3862,560,3868,559,3876,552,3878,549,3852,549,3849,547,3845,542,3844,537,3844,525,3845,521,3849,516,3852,515,3878,515,3875,511,3867,505,3862,504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866,538l3865,542,3864,545,3861,548,3859,549,3878,549,3879,547,3880,541,3866,538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878,515l3858,515,3860,516,3864,519,3865,521,3865,524,3879,521,3878,515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923,504l3909,504,3905,505,3896,510,3893,513,3888,522,3887,527,3887,537,3910,560,3923,560,3929,558,3938,549,3911,549,3908,547,3903,541,3902,537,3902,527,3903,523,3908,517,3911,515,3938,515,3930,507,3923,504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938,515l3918,515,3922,517,3927,523,3928,527,3928,537,3927,541,3922,547,3918,549,3938,549,3940,547,3943,540,3943,524,3940,517,3938,515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968,485l3954,485,3954,498,3968,498,3968,485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968,505l3954,505,3954,559,3968,559,3968,505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3999,516l3984,516,3984,559,3999,559,3999,516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09,505l3976,505,3976,516,4009,516,4009,505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05,483l3997,483,3994,484,3984,505,3999,505,3999,499,3999,497,4001,495,4002,494,4011,494,4013,485,4009,484,4005,483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11,494l4007,494,4009,495,4011,495,4011,494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28,538l4014,539,4014,546,4017,551,4026,558,4031,560,4045,560,4051,558,4061,549,4061,548,4035,548,4033,548,4029,544,4028,541,4028,538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59,524l4041,524,4044,525,4048,530,4048,532,4049,540,4048,543,4044,547,4041,548,4061,548,4063,543,4063,532,4062,528,4059,524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34,514l4032,525,4035,525,4037,524,4059,524,4057,522,4053,520,4049,519,4056,515,4057,514,4038,514,4034,514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59,496l4040,496,4042,497,4045,500,4046,502,4046,507,4045,510,4040,513,4038,514,4057,514,4060,510,4060,499,4059,496xe" filled="true" fillcolor="#000000" stroked="false">
                <v:path arrowok="t"/>
                <v:fill type="solid"/>
              </v:shape>
              <v:shape style="position:absolute;left:3829;top:483;width:234;height:77" coordorigin="3829,483" coordsize="234,77" path="m4045,484l4034,484,4030,485,4015,504,4028,506,4028,503,4029,500,4033,497,4035,496,4059,496,4058,495,4050,487,4045,484xe" filled="true" fillcolor="#000000" stroked="false">
                <v:path arrowok="t"/>
                <v:fill type="solid"/>
              </v:shape>
            </v:group>
            <v:group style="position:absolute;left:3697;top:518;width:120;height:2" coordorigin="3697,518" coordsize="120,2">
              <v:shape style="position:absolute;left:3697;top:518;width:120;height:2" coordorigin="3697,518" coordsize="120,0" path="m3697,518l3816,518e" filled="false" stroked="true" strokeweight=".6pt" strokecolor="#ecb01f">
                <v:path arrowok="t"/>
              </v:shape>
            </v:group>
            <v:group style="position:absolute;left:3829;top:614;width:237;height:77" coordorigin="3829,614" coordsize="237,77">
              <v:shape style="position:absolute;left:3829;top:614;width:237;height:77" coordorigin="3829,614" coordsize="237,77" path="m3862,635l3847,635,3841,637,3832,647,3829,654,3829,672,3832,679,3841,688,3847,691,3862,691,3868,689,3876,683,3878,679,3852,679,3849,678,3845,673,3844,668,3844,656,3845,652,3849,647,3852,646,3878,646,3875,642,3867,636,3862,635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866,669l3865,673,3864,675,3861,679,3859,679,3878,679,3879,678,3880,671,3866,669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878,646l3858,646,3860,647,3864,649,3865,651,3865,654,3879,652,3878,646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923,635l3909,635,3905,636,3896,640,3893,644,3888,653,3887,657,3887,668,3910,691,3923,691,3929,688,3938,679,3911,679,3908,678,3903,672,3902,668,3902,657,3903,653,3908,648,3911,646,3938,646,3930,637,3923,635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938,646l3918,646,3922,648,3927,653,3928,657,3928,668,3927,672,3922,678,3918,679,3938,679,3940,678,3943,671,3943,655,3940,648,3938,646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968,615l3954,615,3954,629,3968,629,3968,615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968,636l3954,636,3954,690,3968,690,3968,636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3999,647l3984,647,3984,690,3999,690,3999,647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56,675l4042,675,4042,690,4056,690,4056,675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56,615l4044,615,4012,662,4012,675,4065,675,4065,662,4025,662,4042,637,4056,637,4056,615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56,637l4042,637,4042,662,4056,662,4056,637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09,636l3976,636,3976,647,4009,647,4009,636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05,614l3997,614,3994,615,3984,636,3999,636,3999,629,3999,627,4001,625,4002,625,4011,625,4013,616,4009,615,4005,614xe" filled="true" fillcolor="#000000" stroked="false">
                <v:path arrowok="t"/>
                <v:fill type="solid"/>
              </v:shape>
              <v:shape style="position:absolute;left:3829;top:614;width:237;height:77" coordorigin="3829,614" coordsize="237,77" path="m4011,625l4007,625,4009,625,4011,626,4011,625xe" filled="true" fillcolor="#000000" stroked="false">
                <v:path arrowok="t"/>
                <v:fill type="solid"/>
              </v:shape>
            </v:group>
            <v:group style="position:absolute;left:3697;top:649;width:120;height:2" coordorigin="3697,649" coordsize="120,2">
              <v:shape style="position:absolute;left:3697;top:649;width:120;height:2" coordorigin="3697,649" coordsize="120,0" path="m3697,649l3816,649e" filled="false" stroked="true" strokeweight=".6pt" strokecolor="#7d2e8e">
                <v:path arrowok="t"/>
              </v:shape>
            </v:group>
            <v:group style="position:absolute;left:3829;top:745;width:236;height:77" coordorigin="3829,745" coordsize="236,77">
              <v:shape style="position:absolute;left:3829;top:745;width:236;height:77" coordorigin="3829,745" coordsize="236,77" path="m3862,765l3847,765,3841,768,3832,778,3829,785,3829,802,3832,809,3841,819,3847,822,3862,822,3868,820,3876,813,3878,810,3852,810,3849,809,3845,803,3844,799,3844,787,3845,783,3849,778,3852,777,3878,777,3875,772,3867,767,3862,765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866,800l3865,804,3864,806,3861,809,3859,810,3878,810,3879,809,3880,802,3866,800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878,777l3858,777,3860,777,3864,780,3865,782,3865,785,3879,782,3878,777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923,765l3909,765,3905,767,3896,771,3893,775,3888,783,3887,788,3887,799,3910,822,3923,822,3929,819,3938,810,3911,810,3908,809,3903,803,3902,799,3902,788,3903,784,3908,778,3911,777,3938,777,3930,768,3923,765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938,777l3918,777,3922,778,3927,784,3928,788,3928,799,3927,803,3922,809,3918,810,3938,810,3940,808,3943,802,3943,785,3940,779,3938,777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968,746l3954,746,3954,759,3968,759,3968,746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968,767l3954,767,3954,820,3968,820,3968,767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3999,778l3984,778,3984,820,3999,820,3999,778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09,767l3976,767,3976,778,4009,778,4009,767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05,745l3997,745,3994,745,3984,767,3999,767,3999,760,3999,758,4001,756,4002,756,4011,756,4013,747,4009,745,4005,745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11,756l4007,756,4009,756,4011,757,4011,756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29,800l4014,801,4015,808,4018,812,4027,820,4032,822,4048,822,4054,818,4060,810,4037,810,4034,809,4030,806,4029,803,4029,800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62,782l4042,782,4045,783,4049,788,4050,791,4050,801,4049,804,4045,809,4042,810,4060,810,4063,807,4065,802,4064,788,4062,782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61,747l4024,747,4016,786,4028,787,4031,784,4035,782,4062,782,4058,778,4054,773,4032,773,4034,760,4061,760,4061,747xe" filled="true" fillcolor="#000000" stroked="false">
                <v:path arrowok="t"/>
                <v:fill type="solid"/>
              </v:shape>
              <v:shape style="position:absolute;left:3829;top:745;width:236;height:77" coordorigin="3829,745" coordsize="236,77" path="m4048,771l4039,771,4035,771,4032,773,4054,773,4048,771xe" filled="true" fillcolor="#000000" stroked="false">
                <v:path arrowok="t"/>
                <v:fill type="solid"/>
              </v:shape>
            </v:group>
            <v:group style="position:absolute;left:3697;top:780;width:120;height:2" coordorigin="3697,780" coordsize="120,2">
              <v:shape style="position:absolute;left:3697;top:780;width:120;height:2" coordorigin="3697,780" coordsize="120,0" path="m3697,780l3816,780e" filled="false" stroked="true" strokeweight=".6pt" strokecolor="#77ac2f">
                <v:path arrowok="t"/>
              </v:shape>
            </v:group>
            <v:group style="position:absolute;left:3685;top:185;width:396;height:666" coordorigin="3685,185" coordsize="396,666">
              <v:shape style="position:absolute;left:3685;top:185;width:396;height:666" coordorigin="3685,185" coordsize="396,666" path="m3685,185l4081,185,4081,850,3685,850,3685,185xe" filled="false" stroked="true" strokeweight=".1pt" strokecolor="#252525">
                <v:path arrowok="t"/>
              </v:shape>
            </v:group>
          </v:group>
        </w:pict>
      </w:r>
      <w:r>
        <w:rPr>
          <w:position w:val="-20"/>
        </w:rPr>
      </w:r>
      <w:r>
        <w:rPr>
          <w:position w:val="-20"/>
        </w:rPr>
        <w:tab/>
      </w:r>
      <w:r>
        <w:rPr>
          <w:position w:val="-20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3l2084,33,2084,116,2106,116,2106,33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3l2127,33,2127,116,2149,116,2149,68,2149,62,2162,48,2247,48,2246,45,2147,45,2147,33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4,53,2226,55,2227,59,2227,116,2249,116,2249,55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5,2268,51,2264,61,2264,87,2267,97,2272,104,2279,114,2290,118,2314,118,2321,116,2333,108,2338,102,2300,102,2295,100,2289,93,2287,88,2287,81,2342,81,2342,68,2287,68,2287,61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0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1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2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3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1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408;width:37;height:2" coordorigin="394,408" coordsize="37,2">
              <v:shape style="position:absolute;left:394;top:408;width:37;height:2" coordorigin="394,408" coordsize="37,0" path="m394,408l431,408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7,1007,386,1005,384,1002,382,994,381,985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5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9,979,1331,984,1331,996,1329,1001,1324,1008,1320,1009,1345,1009,1348,1005,1350,998,1350,980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5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5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80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8,1002,4041,998,4045,994,4057,983,4061,979,4073,942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1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2,926,4096,933,4089,948,4086,971,4088,996,4094,1012,4101,1021,4109,1025,4128,1025,4136,1021,4141,1015,4144,1009,4116,1009,4114,1008,4111,1005,4109,1002,4107,994,4106,985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5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363;width:185;height:103" coordorigin="168,363" coordsize="185,103">
              <v:shape style="position:absolute;left:168;top:363;width:185;height:103" coordorigin="168,363" coordsize="185,103" path="m211,363l191,363,184,366,178,373,171,388,168,411,170,436,176,452,183,461,191,465,211,465,218,462,224,455,226,449,199,449,197,448,193,445,191,442,189,434,189,426,189,402,199,379,227,379,226,376,218,366,211,363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227,379l203,379,205,379,209,382,210,385,213,394,213,402,213,426,203,449,226,449,231,439,233,417,232,392,227,379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270,444l250,444,250,463,270,463,270,444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05,435l286,437,287,446,290,453,302,462,309,465,330,465,339,461,347,450,315,450,312,448,309,446,307,443,305,440,305,435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50,412l323,412,326,413,332,419,333,424,333,437,332,441,326,448,323,450,347,450,351,445,353,438,353,419,350,412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48,364l298,364,288,417,303,419,308,414,313,412,350,412,338,399,309,399,312,382,348,382,348,364xe" filled="true" fillcolor="#252525" stroked="false">
                <v:path arrowok="t"/>
                <v:fill type="solid"/>
              </v:shape>
              <v:shape style="position:absolute;left:168;top:363;width:185;height:103" coordorigin="168,363" coordsize="185,103" path="m331,396l318,396,314,397,309,399,338,399,331,396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8,69,858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8,89,858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30,673,30,684,31,689,35,697,38,701,43,705,38,707,35,710,31,718,30,723,30,738,34,747,43,754,32,754,32,774,115,774,115,752,66,752,61,752,54,749,51,747,47,742,46,739,46,733,61,724,115,724,115,702,67,702,61,702,54,699,51,697,47,692,46,689,46,682,48,679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5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0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02,193,112,186,115,179,79,179,79,179,60,179,55,177,48,171,46,167,46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173;width:3687;height:673" coordorigin="394,173" coordsize="3687,673">
              <v:shape style="position:absolute;left:394;top:173;width:3687;height:673" coordorigin="394,173" coordsize="3687,673" path="m394,632l410,556,417,485,423,403,426,375,432,294,439,227,453,173,455,176,466,243,473,315,480,401,486,490,489,519,495,600,502,669,511,739,525,800,558,834,561,834,581,829,583,829,603,825,606,825,628,831,630,832,633,833,635,834,637,835,639,836,673,844,675,844,691,844,693,844,696,844,698,844,700,844,711,844,714,844,716,843,718,843,720,843,723,843,725,843,727,842,729,842,732,842,734,842,736,842,738,841,741,841,743,841,745,841,747,841,750,841,752,841,754,841,756,841,759,841,761,841,763,841,765,841,768,841,770,841,772,842,774,842,777,842,779,842,781,842,783,843,786,843,788,843,790,843,792,843,795,844,797,844,799,844,801,844,804,844,806,844,808,845,810,845,813,845,815,845,817,845,820,845,822,845,824,845,826,845,828,845,831,845,833,845,835,845,837,845,840,845,842,845,844,845,846,845,849,845,851,845,853,845,855,845,858,845,860,845,862,845,865,845,867,845,869,845,871,845,874,845,876,845,878,845,880,845,883,845,885,844,887,844,889,844,892,844,894,844,896,844,898,844,901,844,903,845,905,845,907,845,910,845,912,845,914,845,916,845,919,845,921,845,923,845,925,845,928,845,930,845,932,845,934,845,937,845,939,845,941,845,943,845,946,845,948,845,950,845,952,845,955,845,957,845,959,845,961,846,964,846,966,846,968,846,970,846,982,846,984,846,986,846,988,845,991,845,993,845,995,845,997,845,1000,845,1002,845,1004,845,1006,845,1009,845,1011,845,1013,845,1015,845,1018,845,1020,845,1022,845,1024,845,1027,845,1029,845,1031,845,1033,845,1036,845,1038,845,1040,845,1042,845,1045,845,1047,845,1049,845,1051,845,1054,845,1056,845,1058,845,1060,845,1063,845,1065,845,1067,845,1069,845,1072,845,1074,845,1076,845,1078,845,1081,845,1083,845,1085,845,1087,845,1090,845,1092,845,1094,845,1096,845,1099,845,1101,845,1103,845,1105,845,1108,845,1121,845,1123,845,1126,845,1128,845,1130,845,1132,845,1135,845,1137,845,1139,845,1141,845,1144,845,1146,845,1148,845,1150,845,1153,845,1155,845,1157,845,1159,845,1162,845,1164,845,1166,845,1168,845,1171,845,1173,845,1175,845,1177,845,1180,845,1182,845,1184,845,1186,845,1189,845,1191,845,1193,845,1195,845,1198,845,1200,845,1202,845,1204,845,1207,845,1209,845,1211,845,1213,845,1216,845,1218,845,1220,845,1222,845,1225,845,1227,845,1229,845,1231,845,1234,845,1236,845,1238,845,1240,845,1243,846,1245,846,1247,846,1249,846,1252,846,1254,846,1256,846,1258,846,1272,846,1274,846,1276,846,1279,846,1281,846,1283,846,1285,846,1288,845,1290,845,1292,845,1294,845,1297,845,1299,845,1301,845,1303,845,1306,845,1308,845,1310,845,1312,845,1315,845,1317,845,1319,845,1321,845,1324,845,1326,845,1328,845,1333,845,1335,845,1337,845,1339,845,1342,845,1344,845,1346,845,1348,845,1351,845,1353,845,1355,845,1357,845,1360,845,1362,845,1364,845,1366,845,1369,845,1371,845,1373,846,1375,846,1378,846,1380,846,1382,846,1384,846,1387,846,1389,846,1391,846,1393,846,1441,846,1443,846,1459,846,1461,846,1477,846,1479,846,1492,846,1495,846,1506,846,1508,846,1533,846,1535,846,1562,846,1564,846,1591,846,1594,846,1654,846,1657,846,1708,846,1711,846,1722,846,1724,846,1726,846,1729,846,1731,846,1733,846,1735,846,1738,846,1740,846,1742,846,1744,846,1776,846,1778,846,1780,846,1783,846,1785,846,1787,846,1789,846,1792,846,1794,846,1796,846,1798,846,1810,846,1812,846,1855,846,1857,846,1870,846,1873,846,1875,846,1877,846,1880,846,1882,846,1884,846,1886,846,1889,846,1891,846,1925,846,1927,846,1929,846,1931,846,1934,846,1936,846,1938,846,1940,846,1943,846,1945,846,1947,846,1958,846,1961,846,2012,846,2015,846,2073,846,2075,846,2105,846,2107,846,2143,846,2145,846,2183,846,2186,846,2188,846,2190,846,2206,846,2208,846,2210,846,2316,846,2318,846,2352,846,2354,846,2388,846,2390,846,2442,846,2444,846,2521,846,2523,846,2888,846,2890,846,2935,846,2937,846,3023,846,3025,846,3097,846,3099,846,3171,846,3174,846,3221,846,3223,846,3324,846,3327,846,3376,846,3378,846,3446,846,3448,846,3525,846,3527,846,3608,846,3610,846,3660,846,3662,846,4045,846,4081,846e" filled="false" stroked="true" strokeweight=".6pt" strokecolor="#0071bc">
                <v:path arrowok="t"/>
              </v:shape>
            </v:group>
            <v:group style="position:absolute;left:394;top:428;width:3687;height:419" coordorigin="394,428" coordsize="3687,419">
              <v:shape style="position:absolute;left:394;top:428;width:3687;height:419" coordorigin="394,428" coordsize="3687,419" path="m394,816l414,749,421,688,428,610,430,583,432,556,439,483,450,428,453,429,464,497,471,566,473,591,475,616,482,685,491,759,504,820,538,845,540,845,543,845,545,845,547,845,549,845,552,845,554,845,556,845,558,845,561,845,563,845,581,842,583,842,601,840,603,840,621,842,624,843,646,845,648,845,651,845,653,845,655,845,657,845,660,846,662,846,664,846,666,846,669,846,671,846,673,846,675,846,678,846,680,846,682,846,687,846,689,846,691,846,693,846,696,846,698,846,700,846,702,846,705,846,707,846,709,846,711,846,714,846,716,845,718,845,720,845,723,845,725,845,727,845,729,845,732,845,734,845,736,845,738,845,741,845,743,845,745,845,747,845,750,845,752,845,754,845,756,845,759,845,761,845,763,845,765,845,768,845,770,845,772,845,774,845,777,845,779,845,781,845,783,845,786,845,788,845,790,845,792,845,795,845,797,845,799,846,801,846,804,846,806,846,808,846,810,846,813,846,815,846,817,846,820,846,822,846,842,846,844,846,855,846,858,846,860,846,862,846,865,846,867,846,869,846,871,846,874,846,876,846,878,846,880,846,898,846,901,846,903,846,905,846,907,846,910,846,912,846,914,846,916,846,919,846,921,846,923,846,937,846,939,846,1009,846,1011,846,1029,846,1031,846,1065,846,1067,846,1085,846,1087,846,1137,846,1139,846,1153,846,1155,846,1157,846,1159,846,1162,846,1164,846,1166,846,1177,846,1180,846,1182,846,1186,846,1189,846,1191,846,1193,846,1195,846,1198,846,1200,846,1202,846,1204,846,1207,846,1209,846,1225,846,1227,846,1301,846,1303,846,1360,846,1362,846,1900,846,1902,846,1920,846,1922,846,1931,846,1947,846,4081,846e" filled="false" stroked="true" strokeweight=".6pt" strokecolor="#d95218">
                <v:path arrowok="t"/>
              </v:shape>
            </v:group>
            <v:group style="position:absolute;left:394;top:558;width:3687;height:288" coordorigin="394,558" coordsize="3687,288">
              <v:shape style="position:absolute;left:394;top:558;width:3687;height:288" coordorigin="394,558" coordsize="3687,288" path="m394,843l419,784,428,704,432,658,435,635,444,569,448,558,450,558,464,627,471,683,473,702,482,767,498,830,527,846,529,846,531,846,534,846,536,846,538,846,545,846,547,846,549,846,552,846,554,846,556,846,558,846,561,846,563,846,574,845,576,845,579,845,581,845,583,845,601,844,603,844,606,844,608,844,610,844,612,844,615,844,617,844,619,845,621,845,624,845,626,845,628,845,630,845,633,845,635,845,637,845,639,845,642,846,644,846,646,846,648,846,651,846,653,846,655,846,657,846,660,846,662,846,711,846,714,846,716,846,718,846,720,846,723,846,725,846,727,846,729,846,732,846,734,846,736,846,738,845,741,845,743,845,745,845,747,845,750,845,752,845,754,845,756,845,759,845,761,845,763,845,765,845,768,845,770,845,772,845,774,845,777,845,779,846,781,846,783,846,786,846,788,846,790,846,792,846,795,846,797,846,799,846,801,846,869,846,871,846,903,846,905,846,1159,846,1162,846,1195,846,1198,846,1213,846,4081,846e" filled="false" stroked="true" strokeweight=".6pt" strokecolor="#ecb01f">
                <v:path arrowok="t"/>
              </v:shape>
            </v:group>
            <v:group style="position:absolute;left:394;top:644;width:3687;height:202" coordorigin="394,644" coordsize="3687,202">
              <v:shape style="position:absolute;left:394;top:644;width:3687;height:202" coordorigin="394,644" coordsize="3687,202" path="m394,846l423,791,432,720,435,702,448,644,450,646,464,709,468,736,471,750,484,813,520,846,522,846,525,846,558,846,561,846,563,846,565,846,567,846,570,846,572,846,574,845,576,845,579,845,581,845,583,845,585,845,588,845,590,845,592,845,594,845,597,845,599,845,601,845,603,845,606,845,608,845,610,845,612,845,615,845,617,845,619,845,621,845,624,845,626,845,628,846,630,846,633,846,635,846,637,846,639,846,642,846,644,846,646,846,648,846,651,846,727,846,729,846,732,846,734,846,736,846,738,846,741,846,743,846,745,846,747,846,750,846,752,846,768,846,770,846,772,846,774,846,777,846,779,846,781,846,783,846,786,846,788,846,790,846,1184,846,4081,846e" filled="false" stroked="true" strokeweight=".6pt" strokecolor="#7d2e8e">
                <v:path arrowok="t"/>
              </v:shape>
            </v:group>
            <v:group style="position:absolute;left:394;top:691;width:3687;height:155" coordorigin="394,691" coordsize="3687,155">
              <v:shape style="position:absolute;left:394;top:691;width:3687;height:155" coordorigin="394,691" coordsize="3687,155" path="m394,846l396,846,399,846,401,845,428,781,432,750,435,735,448,691,450,694,466,755,468,766,471,777,489,835,516,846,518,846,520,846,522,846,561,846,563,846,565,846,567,846,570,846,572,846,574,846,576,846,579,846,581,846,583,845,585,845,588,845,590,845,592,845,594,845,597,845,599,845,601,845,603,845,606,845,608,845,610,845,612,845,615,845,617,845,619,846,621,846,624,846,626,846,628,846,630,846,633,846,635,846,637,846,741,846,743,846,777,846,779,846,781,846,783,846,786,846,788,846,4081,846e" filled="false" stroked="true" strokeweight=".6pt" strokecolor="#77ac2f">
                <v:path arrowok="t"/>
              </v:shape>
            </v:group>
            <v:group style="position:absolute;left:3663;top:173;width:420;height:666" coordorigin="3663,173" coordsize="420,666">
              <v:shape style="position:absolute;left:3663;top:173;width:420;height:666" coordorigin="3663,173" coordsize="420,666" path="m3663,838l4083,838,4083,173,3663,173,3663,838xe" filled="true" fillcolor="#ffffff" stroked="false">
                <v:path arrowok="t"/>
                <v:fill type="solid"/>
              </v:shape>
            </v:group>
            <v:group style="position:absolute;left:3807;top:210;width:259;height:97" coordorigin="3807,210" coordsize="259,97">
              <v:shape style="position:absolute;left:3807;top:210;width:259;height:97" coordorigin="3807,210" coordsize="259,97" path="m3821,267l3807,269,3808,274,3811,278,3820,284,3825,286,3841,286,3847,284,3855,277,3856,275,3829,275,3827,275,3823,272,3822,270,3821,267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839,229l3824,229,3818,231,3811,237,3809,241,3809,251,3811,255,3818,260,3826,262,3837,265,3840,265,3841,266,3842,267,3843,269,3843,270,3841,273,3839,275,3837,275,3856,275,3857,272,3857,263,3829,249,3825,247,3824,246,3822,244,3824,241,3825,240,3828,239,3854,239,3854,239,3852,235,3845,230,3839,229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854,239l3835,239,3837,240,3840,242,3841,244,3842,246,3856,243,3854,239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867,294l3868,305,3870,306,3873,306,3879,306,3895,295,3871,295,3869,295,3867,294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878,230l3863,230,3884,284,3883,287,3882,290,3880,292,3878,294,3876,295,3895,295,3896,292,3899,282,3904,269,3891,269,3878,230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919,230l3904,230,3891,269,3904,269,3919,230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940,230l3927,230,3927,284,3941,284,3941,253,3941,249,3950,240,4005,240,4004,238,3940,238,3940,230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982,240l3954,240,3955,240,3956,241,3958,245,3959,246,3959,248,3959,284,3973,284,3980,241,3982,240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4005,240l3987,240,3989,241,3991,245,3992,248,3992,284,4006,284,4006,245,4005,241,4005,240,4005,240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960,229l3950,229,3944,232,3940,238,3972,238,3970,235,3968,233,3963,230,3960,229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3992,229l3985,229,3982,230,3977,233,3974,235,3972,238,4004,238,4003,236,4001,233,3996,230,3992,229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4064,221l4044,221,4047,222,4050,226,4051,228,4051,234,4050,237,4047,242,4043,246,4028,260,4023,266,4017,275,4016,279,4015,284,4065,284,4065,271,4037,271,4040,267,4041,266,4044,263,4053,255,4056,252,4065,224,4064,221xe" filled="true" fillcolor="#000000" stroked="false">
                <v:path arrowok="t"/>
                <v:fill type="solid"/>
              </v:shape>
              <v:shape style="position:absolute;left:3807;top:210;width:259;height:97" coordorigin="3807,210" coordsize="259,97" path="m4049,210l4035,210,4029,211,4020,218,4018,224,4017,232,4031,233,4031,229,4032,226,4036,222,4038,221,4064,221,4063,220,4055,212,4049,210xe" filled="true" fillcolor="#000000" stroked="false">
                <v:path arrowok="t"/>
                <v:fill type="solid"/>
              </v:shape>
            </v:group>
            <v:group style="position:absolute;left:3675;top:244;width:121;height:2" coordorigin="3675,244" coordsize="121,2">
              <v:shape style="position:absolute;left:3675;top:244;width:121;height:2" coordorigin="3675,244" coordsize="121,0" path="m3675,244l3795,244e" filled="false" stroked="true" strokeweight=".6pt" strokecolor="#0071bc">
                <v:path arrowok="t"/>
              </v:shape>
            </v:group>
            <v:group style="position:absolute;left:3807;top:340;width:260;height:97" coordorigin="3807,340" coordsize="260,97">
              <v:shape style="position:absolute;left:3807;top:340;width:260;height:97" coordorigin="3807,340" coordsize="260,97" path="m3821,397l3807,400,3808,405,3811,409,3820,415,3825,416,3841,416,3847,414,3855,407,3856,406,3829,406,3827,405,3823,402,3822,400,3821,397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839,360l3824,360,3818,362,3811,368,3809,372,3809,382,3811,386,3818,391,3826,393,3837,396,3840,396,3841,397,3842,397,3843,400,3843,400,3841,404,3839,405,3837,406,3856,406,3857,403,3857,394,3829,380,3825,378,3824,377,3822,375,3824,372,3825,371,3828,370,3854,370,3854,369,3852,366,3845,361,3839,36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854,370l3835,370,3837,371,3840,373,3841,375,3842,377,3856,374,3854,37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867,425l3868,436,3870,437,3873,437,3879,437,3895,426,3871,426,3869,425,3867,425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878,361l3863,361,3884,415,3883,418,3882,421,3880,423,3878,425,3876,426,3895,426,3896,422,3899,413,3904,399,3891,399,3878,361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919,361l3904,361,3891,399,3904,399,3919,361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940,361l3927,361,3927,415,3941,415,3941,384,3941,380,3950,371,4005,371,4004,368,3940,368,3940,361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982,371l3954,371,3955,371,3956,372,3958,375,3959,377,3959,379,3959,415,3973,415,3980,371,3982,371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05,371l3987,371,3989,372,3990,374,3991,375,3992,379,3992,415,4006,415,4006,375,4005,372,4005,371,4005,371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960,360l3950,360,3944,363,3940,368,3972,368,3970,366,3968,363,3963,361,3960,36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3992,360l3985,360,3982,361,3977,363,3974,366,3972,368,4004,368,4003,366,4001,364,3996,361,3992,36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30,394l4017,395,4017,402,4020,407,4024,411,4029,414,4034,416,4048,416,4054,414,4064,405,4064,404,4038,404,4036,404,4032,400,4031,397,4030,394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62,380l4044,380,4047,381,4050,386,4051,388,4051,396,4050,399,4046,403,4044,404,4064,404,4066,399,4066,388,4065,384,4062,38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36,370l4035,381,4037,381,4040,380,4062,380,4060,378,4056,376,4052,375,4059,371,4060,370,4040,370,4036,370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61,352l4043,352,4045,353,4048,356,4048,358,4048,363,4047,366,4043,369,4040,370,4060,370,4063,366,4063,355,4061,352xe" filled="true" fillcolor="#000000" stroked="false">
                <v:path arrowok="t"/>
                <v:fill type="solid"/>
              </v:shape>
              <v:shape style="position:absolute;left:3807;top:340;width:260;height:97" coordorigin="3807,340" coordsize="260,97" path="m4048,340l4036,340,4033,341,4018,360,4031,362,4031,359,4032,356,4036,353,4038,352,4061,352,4061,351,4053,343,4048,340xe" filled="true" fillcolor="#000000" stroked="false">
                <v:path arrowok="t"/>
                <v:fill type="solid"/>
              </v:shape>
            </v:group>
            <v:group style="position:absolute;left:3675;top:375;width:121;height:2" coordorigin="3675,375" coordsize="121,2">
              <v:shape style="position:absolute;left:3675;top:375;width:121;height:2" coordorigin="3675,375" coordsize="121,0" path="m3675,375l3795,375e" filled="false" stroked="true" strokeweight=".6pt" strokecolor="#d95218">
                <v:path arrowok="t"/>
              </v:shape>
            </v:group>
            <v:group style="position:absolute;left:3807;top:472;width:262;height:97" coordorigin="3807,472" coordsize="262,97">
              <v:shape style="position:absolute;left:3807;top:472;width:262;height:97" coordorigin="3807,472" coordsize="262,97" path="m3821,529l3807,532,3808,537,3811,541,3820,547,3825,548,3841,548,3847,546,3855,539,3856,538,3829,538,3827,537,3823,534,3822,532,3821,529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839,492l3824,492,3818,493,3811,500,3809,504,3809,514,3811,518,3818,523,3826,525,3837,527,3840,528,3841,529,3842,529,3843,532,3843,532,3841,536,3839,537,3837,538,3856,538,3857,535,3857,526,3829,511,3825,510,3824,509,3822,507,3824,504,3825,503,3828,502,3854,502,3854,501,3852,498,3845,493,3839,49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854,502l3835,502,3837,503,3840,505,3841,507,3842,509,3856,506,3854,50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867,557l3868,568,3870,569,3873,569,3879,569,3895,557,3871,557,3869,557,3867,557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878,493l3863,493,3884,547,3883,550,3882,553,3880,555,3878,557,3876,557,3895,557,3896,554,3899,545,3904,531,3891,531,3878,493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919,493l3904,493,3891,531,3904,531,3919,493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940,493l3927,493,3927,547,3941,547,3941,516,3941,512,3950,503,4005,503,4004,500,3940,500,3940,493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982,503l3954,503,3955,503,3956,504,3958,507,3959,509,3959,511,3959,547,3973,547,3980,503,3982,503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4005,503l3987,503,3989,504,3990,506,3991,507,3992,511,3992,547,4006,547,4006,507,4005,504,4005,503,4005,503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960,492l3950,492,3944,495,3940,500,3972,500,3970,498,3968,495,3963,493,3960,49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3992,492l3985,492,3982,493,3977,495,3974,498,3972,500,4004,500,4003,498,4001,496,3996,493,3992,49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4059,532l4045,532,4045,547,4059,547,4059,53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4059,472l4047,472,4015,519,4015,532,4068,532,4068,519,4028,519,4045,494,4059,494,4059,472xe" filled="true" fillcolor="#000000" stroked="false">
                <v:path arrowok="t"/>
                <v:fill type="solid"/>
              </v:shape>
              <v:shape style="position:absolute;left:3807;top:472;width:262;height:97" coordorigin="3807,472" coordsize="262,97" path="m4059,494l4045,494,4045,519,4059,519,4059,494xe" filled="true" fillcolor="#000000" stroked="false">
                <v:path arrowok="t"/>
                <v:fill type="solid"/>
              </v:shape>
            </v:group>
            <v:group style="position:absolute;left:3675;top:506;width:121;height:2" coordorigin="3675,506" coordsize="121,2">
              <v:shape style="position:absolute;left:3675;top:506;width:121;height:2" coordorigin="3675,506" coordsize="121,0" path="m3675,506l3795,506e" filled="false" stroked="true" strokeweight=".6pt" strokecolor="#ecb01f">
                <v:path arrowok="t"/>
              </v:shape>
            </v:group>
            <v:group style="position:absolute;left:3807;top:604;width:261;height:96" coordorigin="3807,604" coordsize="261,96">
              <v:shape style="position:absolute;left:3807;top:604;width:261;height:96" coordorigin="3807,604" coordsize="261,96" path="m3821,660l3807,662,3808,667,3811,671,3820,677,3825,679,3841,679,3847,677,3855,670,3856,669,3829,669,3827,668,3823,665,3822,663,3821,660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839,623l3824,623,3818,624,3811,631,3809,634,3809,644,3811,648,3818,653,3826,656,3837,658,3840,659,3841,659,3842,660,3843,662,3843,663,3841,667,3839,668,3837,669,3856,669,3857,666,3857,656,3829,642,3825,641,3824,640,3822,637,3824,634,3825,633,3828,633,3854,633,3854,632,3852,629,3845,624,3839,62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854,633l3835,633,3837,633,3840,636,3842,637,3842,639,3856,637,3854,63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867,688l3868,699,3870,699,3873,700,3879,700,3895,688,3871,688,3869,688,3867,688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878,624l3863,624,3884,678,3883,681,3882,683,3878,687,3876,688,3895,688,3896,685,3904,662,3891,662,3878,624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919,624l3904,624,3891,662,3904,662,3919,624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940,624l3927,624,3927,678,3941,678,3941,646,3941,643,3950,633,4005,633,4004,631,3940,631,3940,624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982,633l3954,633,3955,634,3956,635,3958,638,3959,640,3959,642,3959,678,3973,678,3980,634,3982,63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4005,633l3987,633,3989,635,3990,637,3991,638,3992,642,3992,678,4006,678,4006,638,4005,635,4005,634,4005,63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960,623l3950,623,3944,625,3940,631,3972,631,3970,628,3968,626,3963,623,3960,62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3992,623l3985,623,3982,623,3977,626,3974,628,3972,631,4004,631,4003,629,4001,627,3996,623,3992,623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4031,657l4017,659,4018,665,4021,670,4029,677,4035,679,4050,679,4057,676,4063,668,4039,668,4037,667,4035,665,4033,663,4032,660,4031,657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4065,639l4045,639,4048,640,4052,645,4053,648,4053,658,4052,662,4047,666,4045,668,4063,668,4066,664,4067,659,4067,645,4065,639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4064,604l4026,604,4019,643,4031,645,4034,641,4037,639,4065,639,4056,630,4035,630,4037,618,4064,618,4064,604xe" filled="true" fillcolor="#000000" stroked="false">
                <v:path arrowok="t"/>
                <v:fill type="solid"/>
              </v:shape>
              <v:shape style="position:absolute;left:3807;top:604;width:261;height:96" coordorigin="3807,604" coordsize="261,96" path="m4051,628l4041,628,4038,629,4035,630,4056,630,4051,628xe" filled="true" fillcolor="#000000" stroked="false">
                <v:path arrowok="t"/>
                <v:fill type="solid"/>
              </v:shape>
            </v:group>
            <v:group style="position:absolute;left:3675;top:637;width:121;height:2" coordorigin="3675,637" coordsize="121,2">
              <v:shape style="position:absolute;left:3675;top:637;width:121;height:2" coordorigin="3675,637" coordsize="121,0" path="m3675,637l3795,637e" filled="false" stroked="true" strokeweight=".6pt" strokecolor="#7d2e8e">
                <v:path arrowok="t"/>
              </v:shape>
            </v:group>
            <v:group style="position:absolute;left:3807;top:734;width:260;height:97" coordorigin="3807,734" coordsize="260,97">
              <v:shape style="position:absolute;left:3807;top:734;width:260;height:97" coordorigin="3807,734" coordsize="260,97" path="m3821,791l3807,793,3808,798,3811,802,3820,808,3825,810,3841,810,3847,808,3855,801,3856,799,3829,799,3827,799,3823,796,3822,794,3821,791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839,753l3824,753,3818,755,3811,761,3809,765,3809,775,3811,779,3818,784,3826,786,3837,789,3840,790,3841,790,3842,791,3843,793,3843,794,3841,797,3839,799,3837,799,3856,799,3857,797,3857,787,3829,773,3825,772,3824,771,3822,768,3824,765,3825,764,3828,764,3854,764,3854,763,3852,759,3845,755,3839,753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854,764l3835,764,3837,764,3840,766,3841,768,3842,770,3856,768,3854,764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867,818l3868,829,3870,830,3873,830,3879,830,3895,819,3871,819,3869,819,3867,818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878,755l3863,755,3884,809,3883,812,3882,814,3880,816,3878,818,3876,819,3895,819,3896,816,3899,806,3904,793,3891,793,3878,755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919,755l3904,755,3891,793,3904,793,3919,755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940,755l3927,755,3927,808,3941,808,3941,777,3941,773,3950,764,4005,764,4004,762,3940,762,3940,755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982,764l3954,764,3955,765,3956,765,3958,769,3959,770,3959,772,3959,808,3973,808,3980,765,3982,764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4005,764l3987,764,3989,765,3991,769,3992,772,3992,808,4006,808,4006,769,4005,765,4005,765,4005,764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960,753l3950,753,3944,756,3940,762,3972,762,3970,759,3968,757,3963,754,3960,753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3992,753l3985,753,3982,754,3977,757,3974,759,3972,762,4004,762,4003,760,4001,757,3996,754,3992,753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4050,734l4036,734,4030,737,4020,749,4017,758,4017,786,4019,795,4029,807,4035,810,4050,810,4056,807,4065,798,4065,798,4041,798,4038,797,4034,792,4033,788,4033,779,4034,776,4038,772,4040,771,4064,771,4060,766,4032,766,4032,758,4034,752,4038,747,4040,745,4064,745,4062,742,4055,735,4050,734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4064,771l4046,771,4048,772,4052,776,4053,779,4053,789,4052,793,4048,797,4046,798,4065,798,4067,792,4067,777,4065,771,4064,771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4051,760l4040,760,4035,762,4032,766,4060,766,4056,762,4051,760xe" filled="true" fillcolor="#000000" stroked="false">
                <v:path arrowok="t"/>
                <v:fill type="solid"/>
              </v:shape>
              <v:shape style="position:absolute;left:3807;top:734;width:260;height:97" coordorigin="3807,734" coordsize="260,97" path="m4064,745l4046,745,4048,746,4049,747,4050,749,4051,751,4052,754,4065,752,4064,747,4064,746,4064,745xe" filled="true" fillcolor="#000000" stroked="false">
                <v:path arrowok="t"/>
                <v:fill type="solid"/>
              </v:shape>
            </v:group>
            <v:group style="position:absolute;left:3675;top:768;width:121;height:2" coordorigin="3675,768" coordsize="121,2">
              <v:shape style="position:absolute;left:3675;top:768;width:121;height:2" coordorigin="3675,768" coordsize="121,0" path="m3675,768l3795,768e" filled="false" stroked="true" strokeweight=".6pt" strokecolor="#77ac2f">
                <v:path arrowok="t"/>
              </v:shape>
            </v:group>
            <v:group style="position:absolute;left:3663;top:173;width:420;height:666" coordorigin="3663,173" coordsize="420,666">
              <v:shape style="position:absolute;left:3663;top:173;width:420;height:666" coordorigin="3663,173" coordsize="420,666" path="m3663,173l4083,173,4083,838,3663,838,3663,173xe" filled="false" stroked="true" strokeweight=".1pt" strokecolor="#252525">
                <v:path arrowok="t"/>
              </v:shape>
            </v:group>
          </v:group>
        </w:pict>
      </w:r>
      <w:r>
        <w:rPr>
          <w:position w:val="-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137" w:val="left" w:leader="none"/>
        </w:tabs>
        <w:spacing w:line="150" w:lineRule="exact"/>
        <w:ind w:left="243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1,54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5,54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1000,64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7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1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5,54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605,44,603,41,601,38,598,36,590,33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7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450" w:val="left" w:leader="none"/>
        </w:tabs>
        <w:spacing w:line="137" w:lineRule="exact"/>
        <w:ind w:left="273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0,34l74,34,66,37,60,43,53,49,49,61,49,74,55,97,71,108,94,105,100,98,76,98,69,94,64,85,62,79,60,73,60,64,109,64,109,58,60,58,62,46,68,40,100,40,98,38,90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10,82l102,94,95,98,100,98,108,92,110,82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0,40l87,40,91,45,93,58,109,58,108,53,106,49,102,44,100,4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7.15pt;height:6.85pt;mso-position-horizontal-relative:char;mso-position-vertical-relative:line" coordorigin="0,0" coordsize="143,137">
            <v:group style="position:absolute;left:0;top:0;width:143;height:137" coordorigin="0,0" coordsize="143,137">
              <v:shape style="position:absolute;left:0;top:0;width:143;height:137" coordorigin="0,0" coordsize="143,137" path="m39,1l0,57,1,81,38,137,40,134,27,124,23,119,18,107,15,96,13,84,13,68,40,4,39,1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104,1l103,3,106,4,106,6,129,54,129,70,102,134,104,137,142,81,141,57,136,38,127,23,117,10,113,6,104,1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74,42l61,42,61,104,59,106,48,106,48,109,89,109,89,106,76,106,74,104,74,42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94,37l48,37,48,42,94,42,94,37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99,0l79,0,71,4,67,12,62,19,61,24,61,37,74,37,74,9,77,4,103,4,102,4,103,3,99,0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103,4l87,4,89,6,94,15,96,16,103,16,105,14,106,6,103,4xe" filled="true" fillcolor="#000000" stroked="false">
                <v:path arrowok="t"/>
                <v:fill type="solid"/>
              </v:shape>
              <v:shape style="position:absolute;left:0;top:0;width:143;height:137" coordorigin="0,0" coordsize="143,137" path="m103,3l102,4,106,6,106,4,103,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68" w:lineRule="exact" w:before="78"/>
        <w:ind w:left="715" w:right="462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9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3.</w:t>
      </w:r>
      <w:r>
        <w:rPr>
          <w:rFonts w:ascii="Palatino Linotype"/>
          <w:b/>
          <w:color w:val="0073AE"/>
          <w:spacing w:val="20"/>
          <w:w w:val="110"/>
          <w:sz w:val="14"/>
        </w:rPr>
        <w:t> </w:t>
      </w:r>
      <w:bookmarkStart w:name="_bookmark6" w:id="9"/>
      <w:bookmarkEnd w:id="9"/>
      <w:r>
        <w:rPr>
          <w:rFonts w:ascii="Palatino Linotype"/>
          <w:b/>
          <w:color w:val="0073AE"/>
          <w:spacing w:val="20"/>
          <w:w w:val="110"/>
          <w:sz w:val="14"/>
        </w:rPr>
      </w:r>
      <w:r>
        <w:rPr>
          <w:rFonts w:ascii="Calibri"/>
          <w:w w:val="110"/>
          <w:sz w:val="14"/>
        </w:rPr>
        <w:t>Various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functions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and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their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frequency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responses: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(a)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Haar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wavelet;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(b)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Daubechies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family;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(c)</w:t>
      </w:r>
      <w:r>
        <w:rPr>
          <w:rFonts w:ascii="Calibri"/>
          <w:spacing w:val="14"/>
          <w:w w:val="110"/>
          <w:sz w:val="14"/>
        </w:rPr>
        <w:t> </w:t>
      </w:r>
      <w:r>
        <w:rPr>
          <w:rFonts w:ascii="Calibri"/>
          <w:w w:val="110"/>
          <w:sz w:val="14"/>
        </w:rPr>
        <w:t>Biorthogonal</w:t>
      </w:r>
      <w:r>
        <w:rPr>
          <w:rFonts w:ascii="Calibri"/>
          <w:w w:val="114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family;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(d)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Meyer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wavelet;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(e)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Symlets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family;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(f)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Coiflets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family.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pict>
          <v:group style="position:absolute;margin-left:298.698212pt;margin-top:194.257614pt;width:206.55pt;height:34.450pt;mso-position-horizontal-relative:page;mso-position-vertical-relative:page;z-index:2560" coordorigin="5974,3885" coordsize="4131,689">
            <v:group style="position:absolute;left:6417;top:4566;width:3687;height:2" coordorigin="6417,4566" coordsize="3687,2">
              <v:shape style="position:absolute;left:6417;top:4566;width:3687;height:2" coordorigin="6417,4566" coordsize="3687,0" path="m6417,4566l10103,4566e" filled="false" stroked="true" strokeweight=".1pt" strokecolor="#252525">
                <v:path arrowok="t"/>
              </v:shape>
            </v:group>
            <v:group style="position:absolute;left:6417;top:4529;width:2;height:37" coordorigin="6417,4529" coordsize="2,37">
              <v:shape style="position:absolute;left:6417;top:4529;width:2;height:37" coordorigin="6417,4529" coordsize="0,37" path="m6417,4566l6417,4529e" filled="false" stroked="true" strokeweight=".1pt" strokecolor="#252525">
                <v:path arrowok="t"/>
              </v:shape>
            </v:group>
            <v:group style="position:absolute;left:7031;top:4529;width:2;height:37" coordorigin="7031,4529" coordsize="2,37">
              <v:shape style="position:absolute;left:7031;top:4529;width:2;height:37" coordorigin="7031,4529" coordsize="0,37" path="m7031,4566l7031,4529e" filled="false" stroked="true" strokeweight=".1pt" strokecolor="#252525">
                <v:path arrowok="t"/>
              </v:shape>
            </v:group>
            <v:group style="position:absolute;left:7646;top:4529;width:2;height:37" coordorigin="7646,4529" coordsize="2,37">
              <v:shape style="position:absolute;left:7646;top:4529;width:2;height:37" coordorigin="7646,4529" coordsize="0,37" path="m7646,4566l7646,4529e" filled="false" stroked="true" strokeweight=".1pt" strokecolor="#252525">
                <v:path arrowok="t"/>
              </v:shape>
            </v:group>
            <v:group style="position:absolute;left:8260;top:4529;width:2;height:37" coordorigin="8260,4529" coordsize="2,37">
              <v:shape style="position:absolute;left:8260;top:4529;width:2;height:37" coordorigin="8260,4529" coordsize="0,37" path="m8260,4566l8260,4529e" filled="false" stroked="true" strokeweight=".1pt" strokecolor="#252525">
                <v:path arrowok="t"/>
              </v:shape>
            </v:group>
            <v:group style="position:absolute;left:8874;top:4529;width:2;height:37" coordorigin="8874,4529" coordsize="2,37">
              <v:shape style="position:absolute;left:8874;top:4529;width:2;height:37" coordorigin="8874,4529" coordsize="0,37" path="m8874,4566l8874,4529e" filled="false" stroked="true" strokeweight=".1pt" strokecolor="#252525">
                <v:path arrowok="t"/>
              </v:shape>
            </v:group>
            <v:group style="position:absolute;left:9489;top:4529;width:2;height:37" coordorigin="9489,4529" coordsize="2,37">
              <v:shape style="position:absolute;left:9489;top:4529;width:2;height:37" coordorigin="9489,4529" coordsize="0,37" path="m9489,4566l9489,4529e" filled="false" stroked="true" strokeweight=".1pt" strokecolor="#252525">
                <v:path arrowok="t"/>
              </v:shape>
            </v:group>
            <v:group style="position:absolute;left:10103;top:4529;width:2;height:37" coordorigin="10103,4529" coordsize="2,37">
              <v:shape style="position:absolute;left:10103;top:4529;width:2;height:37" coordorigin="10103,4529" coordsize="0,37" path="m10103,4566l10103,4529e" filled="false" stroked="true" strokeweight=".1pt" strokecolor="#252525">
                <v:path arrowok="t"/>
              </v:shape>
            </v:group>
            <v:group style="position:absolute;left:6417;top:3893;width:3687;height:2" coordorigin="6417,3893" coordsize="3687,2">
              <v:shape style="position:absolute;left:6417;top:3893;width:3687;height:2" coordorigin="6417,3893" coordsize="3687,0" path="m6417,3893l10103,3893e" filled="false" stroked="true" strokeweight=".1pt" strokecolor="#252525">
                <v:path arrowok="t"/>
              </v:shape>
            </v:group>
            <v:group style="position:absolute;left:6417;top:3893;width:2;height:37" coordorigin="6417,3893" coordsize="2,37">
              <v:shape style="position:absolute;left:6417;top:3893;width:2;height:37" coordorigin="6417,3893" coordsize="0,37" path="m6417,3893l6417,3930e" filled="false" stroked="true" strokeweight=".1pt" strokecolor="#252525">
                <v:path arrowok="t"/>
              </v:shape>
            </v:group>
            <v:group style="position:absolute;left:7031;top:3893;width:2;height:37" coordorigin="7031,3893" coordsize="2,37">
              <v:shape style="position:absolute;left:7031;top:3893;width:2;height:37" coordorigin="7031,3893" coordsize="0,37" path="m7031,3893l7031,3930e" filled="false" stroked="true" strokeweight=".1pt" strokecolor="#252525">
                <v:path arrowok="t"/>
              </v:shape>
            </v:group>
            <v:group style="position:absolute;left:7646;top:3893;width:2;height:37" coordorigin="7646,3893" coordsize="2,37">
              <v:shape style="position:absolute;left:7646;top:3893;width:2;height:37" coordorigin="7646,3893" coordsize="0,37" path="m7646,3893l7646,3930e" filled="false" stroked="true" strokeweight=".1pt" strokecolor="#252525">
                <v:path arrowok="t"/>
              </v:shape>
            </v:group>
            <v:group style="position:absolute;left:8260;top:3893;width:2;height:37" coordorigin="8260,3893" coordsize="2,37">
              <v:shape style="position:absolute;left:8260;top:3893;width:2;height:37" coordorigin="8260,3893" coordsize="0,37" path="m8260,3893l8260,3930e" filled="false" stroked="true" strokeweight=".1pt" strokecolor="#252525">
                <v:path arrowok="t"/>
              </v:shape>
            </v:group>
            <v:group style="position:absolute;left:8874;top:3893;width:2;height:37" coordorigin="8874,3893" coordsize="2,37">
              <v:shape style="position:absolute;left:8874;top:3893;width:2;height:37" coordorigin="8874,3893" coordsize="0,37" path="m8874,3893l8874,3930e" filled="false" stroked="true" strokeweight=".1pt" strokecolor="#252525">
                <v:path arrowok="t"/>
              </v:shape>
            </v:group>
            <v:group style="position:absolute;left:9489;top:3893;width:2;height:37" coordorigin="9489,3893" coordsize="2,37">
              <v:shape style="position:absolute;left:9489;top:3893;width:2;height:37" coordorigin="9489,3893" coordsize="0,37" path="m9489,3893l9489,3930e" filled="false" stroked="true" strokeweight=".1pt" strokecolor="#252525">
                <v:path arrowok="t"/>
              </v:shape>
            </v:group>
            <v:group style="position:absolute;left:10103;top:3893;width:2;height:37" coordorigin="10103,3893" coordsize="2,37">
              <v:shape style="position:absolute;left:10103;top:3893;width:2;height:37" coordorigin="10103,3893" coordsize="0,37" path="m10103,3893l10103,3930e" filled="false" stroked="true" strokeweight=".1pt" strokecolor="#252525">
                <v:path arrowok="t"/>
              </v:shape>
            </v:group>
            <v:group style="position:absolute;left:6417;top:3893;width:2;height:673" coordorigin="6417,3893" coordsize="2,673">
              <v:shape style="position:absolute;left:6417;top:3893;width:2;height:673" coordorigin="6417,3893" coordsize="0,673" path="m6417,4566l6417,3893e" filled="false" stroked="true" strokeweight=".1pt" strokecolor="#252525">
                <v:path arrowok="t"/>
              </v:shape>
            </v:group>
            <v:group style="position:absolute;left:10103;top:3893;width:2;height:673" coordorigin="10103,3893" coordsize="2,673">
              <v:shape style="position:absolute;left:10103;top:3893;width:2;height:673" coordorigin="10103,3893" coordsize="0,673" path="m10103,4566l10103,3893e" filled="false" stroked="true" strokeweight=".1pt" strokecolor="#252525">
                <v:path arrowok="t"/>
              </v:shape>
            </v:group>
            <v:group style="position:absolute;left:6417;top:4440;width:37;height:2" coordorigin="6417,4440" coordsize="37,2">
              <v:shape style="position:absolute;left:6417;top:4440;width:37;height:2" coordorigin="6417,4440" coordsize="37,0" path="m6417,4440l6454,4440e" filled="false" stroked="true" strokeweight=".1pt" strokecolor="#252525">
                <v:path arrowok="t"/>
              </v:shape>
            </v:group>
            <v:group style="position:absolute;left:6417;top:4275;width:37;height:2" coordorigin="6417,4275" coordsize="37,2">
              <v:shape style="position:absolute;left:6417;top:4275;width:37;height:2" coordorigin="6417,4275" coordsize="37,0" path="m6417,4275l6454,4275e" filled="false" stroked="true" strokeweight=".1pt" strokecolor="#252525">
                <v:path arrowok="t"/>
              </v:shape>
            </v:group>
            <v:group style="position:absolute;left:6417;top:4109;width:37;height:2" coordorigin="6417,4109" coordsize="37,2">
              <v:shape style="position:absolute;left:6417;top:4109;width:37;height:2" coordorigin="6417,4109" coordsize="37,0" path="m6417,4109l6454,4109e" filled="false" stroked="true" strokeweight=".1pt" strokecolor="#252525">
                <v:path arrowok="t"/>
              </v:shape>
            </v:group>
            <v:group style="position:absolute;left:6417;top:3944;width:37;height:2" coordorigin="6417,3944" coordsize="37,2">
              <v:shape style="position:absolute;left:6417;top:3944;width:37;height:2" coordorigin="6417,3944" coordsize="37,0" path="m6417,3944l6454,3944e" filled="false" stroked="true" strokeweight=".1pt" strokecolor="#252525">
                <v:path arrowok="t"/>
              </v:shape>
            </v:group>
            <v:group style="position:absolute;left:10066;top:4440;width:37;height:2" coordorigin="10066,4440" coordsize="37,2">
              <v:shape style="position:absolute;left:10066;top:4440;width:37;height:2" coordorigin="10066,4440" coordsize="37,0" path="m10103,4440l10066,4440e" filled="false" stroked="true" strokeweight=".1pt" strokecolor="#252525">
                <v:path arrowok="t"/>
              </v:shape>
            </v:group>
            <v:group style="position:absolute;left:10066;top:4275;width:37;height:2" coordorigin="10066,4275" coordsize="37,2">
              <v:shape style="position:absolute;left:10066;top:4275;width:37;height:2" coordorigin="10066,4275" coordsize="37,0" path="m10103,4275l10066,4275e" filled="false" stroked="true" strokeweight=".1pt" strokecolor="#252525">
                <v:path arrowok="t"/>
              </v:shape>
            </v:group>
            <v:group style="position:absolute;left:10066;top:4109;width:37;height:2" coordorigin="10066,4109" coordsize="37,2">
              <v:shape style="position:absolute;left:10066;top:4109;width:37;height:2" coordorigin="10066,4109" coordsize="37,0" path="m10103,4109l10066,4109e" filled="false" stroked="true" strokeweight=".1pt" strokecolor="#252525">
                <v:path arrowok="t"/>
              </v:shape>
            </v:group>
            <v:group style="position:absolute;left:10066;top:3944;width:37;height:2" coordorigin="10066,3944" coordsize="37,2">
              <v:shape style="position:absolute;left:10066;top:3944;width:37;height:2" coordorigin="10066,3944" coordsize="37,0" path="m10103,3944l10066,3944e" filled="false" stroked="true" strokeweight=".1pt" strokecolor="#252525">
                <v:path arrowok="t"/>
              </v:shape>
            </v:group>
            <v:group style="position:absolute;left:6146;top:4395;width:230;height:103" coordorigin="6146,4395" coordsize="230,103">
              <v:shape style="position:absolute;left:6146;top:4395;width:230;height:103" coordorigin="6146,4395" coordsize="230,103" path="m6184,4450l6146,4450,6146,4469,6184,4469,6184,4450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233,4395l6214,4395,6206,4398,6201,4405,6194,4421,6191,4443,6193,4468,6199,4484,6206,4494,6214,4497,6233,4497,6241,4494,6246,4487,6249,4481,6221,4481,6219,4481,6215,4478,6214,4475,6212,4466,6211,4458,6211,4434,6221,4411,6249,4411,6248,4408,6241,4398,6233,4395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249,4411l6226,4411,6228,4412,6231,4415,6233,4418,6235,4426,6236,4434,6236,4458,6226,4481,6249,4481,6253,4472,6256,4449,6254,4424,6249,4411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292,4476l6273,4476,6273,4496,6292,4496,6292,4476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327,4468l6308,4470,6309,4478,6313,4485,6324,4495,6332,4497,6353,4497,6362,4493,6370,4482,6338,4482,6335,4481,6329,4476,6328,4472,6327,4468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372,4444l6345,4444,6349,4445,6354,4452,6356,4456,6356,4469,6354,4474,6349,4480,6345,4482,6370,4482,6373,4478,6375,4470,6375,4452,6372,4444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371,4397l6320,4397,6310,4449,6326,4451,6330,4446,6335,4444,6372,4444,6361,4432,6332,4432,6335,4415,6371,4415,6371,4397xe" filled="true" fillcolor="#252525" stroked="false">
                <v:path arrowok="t"/>
                <v:fill type="solid"/>
              </v:shape>
              <v:shape style="position:absolute;left:6146;top:4395;width:230;height:103" coordorigin="6146,4395" coordsize="230,103" path="m6353,4429l6340,4429,6336,4430,6332,4432,6361,4432,6353,4429xe" filled="true" fillcolor="#252525" stroked="false">
                <v:path arrowok="t"/>
                <v:fill type="solid"/>
              </v:shape>
            </v:group>
            <v:group style="position:absolute;left:6309;top:4229;width:66;height:103" coordorigin="6309,4229" coordsize="66,103">
              <v:shape style="position:absolute;left:6309;top:4229;width:66;height:103" coordorigin="6309,4229" coordsize="66,103" path="m6351,4229l6332,4229,6324,4233,6319,4240,6311,4255,6309,4278,6311,4303,6316,4318,6324,4328,6331,4332,6351,4332,6359,4328,6364,4321,6367,4316,6339,4316,6337,4315,6335,4314,6333,4312,6332,4309,6329,4300,6329,4292,6329,4269,6339,4245,6367,4245,6366,4242,6359,4233,6351,4229xe" filled="true" fillcolor="#252525" stroked="false">
                <v:path arrowok="t"/>
                <v:fill type="solid"/>
              </v:shape>
              <v:shape style="position:absolute;left:6309;top:4229;width:66;height:103" coordorigin="6309,4229" coordsize="66,103" path="m6367,4245l6344,4245,6346,4246,6349,4249,6351,4252,6353,4261,6354,4269,6354,4292,6344,4316,6367,4316,6371,4306,6374,4283,6372,4259,6367,4245xe" filled="true" fillcolor="#252525" stroked="false">
                <v:path arrowok="t"/>
                <v:fill type="solid"/>
              </v:shape>
            </v:group>
            <v:group style="position:absolute;left:6191;top:4064;width:185;height:103" coordorigin="6191,4064" coordsize="185,103">
              <v:shape style="position:absolute;left:6191;top:4064;width:185;height:103" coordorigin="6191,4064" coordsize="185,103" path="m6233,4064l6214,4064,6206,4067,6201,4074,6194,4089,6191,4112,6193,4137,6199,4153,6206,4162,6214,4166,6233,4166,6241,4163,6246,4156,6249,4150,6221,4150,6219,4149,6216,4146,6214,4144,6212,4135,6211,4127,6211,4103,6212,4095,6214,4086,6216,4083,6217,4082,6219,4080,6221,4080,6249,4080,6248,4077,6241,4067,6233,4064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249,4080l6226,4080,6228,4080,6232,4083,6233,4086,6236,4095,6236,4103,6236,4127,6226,4150,6249,4150,6253,4140,6256,4118,6254,4093,6249,4080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292,4145l6273,4145,6273,4164,6292,4164,6292,4145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327,4137l6308,4139,6309,4147,6313,4154,6325,4164,6332,4166,6353,4166,6362,4162,6370,4151,6338,4151,6335,4149,6330,4144,6328,4141,6327,4137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372,4113l6345,4113,6349,4114,6354,4120,6356,4125,6356,4138,6354,4143,6349,4149,6346,4151,6370,4151,6373,4146,6376,4139,6375,4120,6373,4113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371,4066l6320,4066,6311,4118,6326,4120,6331,4115,6335,4113,6372,4113,6361,4101,6332,4101,6335,4084,6371,4084,6371,4066xe" filled="true" fillcolor="#252525" stroked="false">
                <v:path arrowok="t"/>
                <v:fill type="solid"/>
              </v:shape>
              <v:shape style="position:absolute;left:6191;top:4064;width:185;height:103" coordorigin="6191,4064" coordsize="185,103" path="m6354,4097l6341,4097,6336,4098,6332,4101,6361,4101,6354,4097xe" filled="true" fillcolor="#252525" stroked="false">
                <v:path arrowok="t"/>
                <v:fill type="solid"/>
              </v:shape>
            </v:group>
            <v:group style="position:absolute;left:6314;top:3898;width:45;height:101" coordorigin="6314,3898" coordsize="45,101">
              <v:shape style="position:absolute;left:6314;top:3898;width:45;height:101" coordorigin="6314,3898" coordsize="45,101" path="m6358,3926l6339,3926,6339,3999,6358,3999,6358,3926xe" filled="true" fillcolor="#252525" stroked="false">
                <v:path arrowok="t"/>
                <v:fill type="solid"/>
              </v:shape>
              <v:shape style="position:absolute;left:6314;top:3898;width:45;height:101" coordorigin="6314,3898" coordsize="45,101" path="m6358,3898l6342,3898,6340,3904,6336,3910,6324,3919,6319,3922,6314,3923,6314,3941,6323,3938,6332,3933,6339,3926,6358,3926,6358,3898xe" filled="true" fillcolor="#252525" stroked="false">
                <v:path arrowok="t"/>
                <v:fill type="solid"/>
              </v:shape>
            </v:group>
            <v:group style="position:absolute;left:5981;top:4255;width:110;height:110" coordorigin="5981,4255" coordsize="110,110">
              <v:shape style="position:absolute;left:5981;top:4255;width:110;height:110" coordorigin="5981,4255" coordsize="110,110" path="m6068,4320l6063,4320,6061,4325,6057,4329,6042,4335,6034,4337,6021,4337,6018,4337,6011,4338,6008,4340,6004,4343,6002,4347,6002,4362,6003,4365,6004,4365,6005,4365,6006,4365,6007,4362,6007,4357,6013,4354,6031,4354,6036,4354,6067,4325,6068,4320xe" filled="true" fillcolor="#252525" stroked="false">
                <v:path arrowok="t"/>
                <v:fill type="solid"/>
              </v:shape>
              <v:shape style="position:absolute;left:5981;top:4255;width:110;height:110" coordorigin="5981,4255" coordsize="110,110" path="m5987,4282l5981,4282,5981,4340,5987,4340,5987,4326,5989,4320,6090,4320,6090,4302,5989,4302,5987,4296,5987,4282xe" filled="true" fillcolor="#252525" stroked="false">
                <v:path arrowok="t"/>
                <v:fill type="solid"/>
              </v:shape>
              <v:shape style="position:absolute;left:5981;top:4255;width:110;height:110" coordorigin="5981,4255" coordsize="110,110" path="m6090,4320l6083,4320,6085,4326,6085,4340,6090,4340,6090,4320xe" filled="true" fillcolor="#252525" stroked="false">
                <v:path arrowok="t"/>
                <v:fill type="solid"/>
              </v:shape>
              <v:shape style="position:absolute;left:5981;top:4255;width:110;height:110" coordorigin="5981,4255" coordsize="110,110" path="m6005,4255l6004,4255,6003,4256,6003,4256,6002,4276,6005,4279,6014,4283,6019,4284,6031,4284,6036,4284,6063,4302,6068,4302,6031,4266,6013,4266,6007,4264,6006,4257,6006,4256,6005,4255xe" filled="true" fillcolor="#252525" stroked="false">
                <v:path arrowok="t"/>
                <v:fill type="solid"/>
              </v:shape>
              <v:shape style="position:absolute;left:5981;top:4255;width:110;height:110" coordorigin="5981,4255" coordsize="110,110" path="m6090,4282l6085,4282,6085,4296,6083,4302,6090,4302,6090,4282xe" filled="true" fillcolor="#252525" stroked="false">
                <v:path arrowok="t"/>
                <v:fill type="solid"/>
              </v:shape>
            </v:group>
            <v:group style="position:absolute;left:5974;top:4092;width:151;height:144" coordorigin="5974,4092" coordsize="151,144">
              <v:shape style="position:absolute;left:5974;top:4092;width:151;height:144" coordorigin="5974,4092" coordsize="151,144" path="m5977,4197l6025,4233,6045,4235,6066,4234,6085,4229,6104,4222,6118,4214,6037,4214,6025,4213,6014,4210,5997,4205,5977,4197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124,4195l6067,4213,6058,4214,6118,4214,6121,4212,6124,4195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025,4178l6007,4178,6007,4188,6025,4188,6025,4178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089,4139l6072,4141,6073,4145,6074,4147,6025,4156,5978,4156,5991,4178,6069,4178,6074,4177,6077,4177,6080,4176,6092,4160,6092,4150,6091,4144,6089,4139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025,4141l6007,4141,6007,4156,6025,4156,6025,4141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035,4092l5974,4117,5974,4132,5995,4123,6012,4118,6025,4114,6037,4113,6118,4113,6106,4106,6088,4099,6066,4093,6048,4092,6035,4092xe" filled="true" fillcolor="#252525" stroked="false">
                <v:path arrowok="t"/>
                <v:fill type="solid"/>
              </v:shape>
              <v:shape style="position:absolute;left:5974;top:4092;width:151;height:144" coordorigin="5974,4092" coordsize="151,144" path="m6118,4113l6056,4113,6061,4113,6073,4115,6124,4131,6124,4116,6118,4113xe" filled="true" fillcolor="#252525" stroked="false">
                <v:path arrowok="t"/>
                <v:fill type="solid"/>
              </v:shape>
            </v:group>
            <v:group style="position:absolute;left:6417;top:3893;width:3673;height:673" coordorigin="6417,3893" coordsize="3673,673">
              <v:shape style="position:absolute;left:6417;top:3893;width:3673;height:673" coordorigin="6417,3893" coordsize="3673,673" path="m6417,4273l6489,4277,6518,4278,6532,4279,6604,4283,6647,4284,6662,4284,6734,4281,6806,4274,6849,4269,6863,4267,6935,4261,6964,4260,6978,4260,7050,4264,7122,4269,7194,4283,7238,4298,7252,4304,7266,4309,7281,4313,7295,4316,7310,4317,7324,4317,7382,4297,7410,4279,7425,4270,7482,4245,7497,4244,7511,4245,7526,4248,7540,4251,7554,4255,7569,4258,7583,4260,7598,4259,7612,4256,7670,4213,7684,4199,7698,4186,7713,4176,7727,4171,7742,4172,7785,4227,7814,4305,7842,4402,7857,4450,7871,4494,7886,4530,7900,4555,7914,4566,7929,4561,7958,4501,7986,4381,8001,4306,8015,4225,8030,4144,8044,4067,8058,4000,8073,3947,8087,3910,8102,3893,8116,3897,8145,3963,8159,4021,8174,4092,8188,4171,8202,4252,8217,4332,8231,4405,8246,4467,8274,4548,8289,4565,8303,4564,8346,4480,8375,4385,8390,4336,8418,4250,8447,4193,8476,4171,8490,4172,8505,4179,8519,4190,8534,4203,8548,4218,8562,4231,8577,4243,8591,4252,8606,4257,8620,4260,8634,4260,8649,4257,8663,4254,8678,4250,8692,4247,8706,4244,8721,4244,8735,4246,8793,4273,8807,4282,8822,4291,8879,4316,8894,4317,8908,4317,8980,4297,8994,4291,9066,4272,9138,4265,9210,4261,9254,4260,9268,4260,9340,4266,9383,4271,9398,4273,9470,4281,9542,4284,9556,4284,9570,4284,9642,4281,9686,4279,9700,4278,9714,4277,9729,4276,9743,4275,9815,4272,9887,4270,9945,4269,9959,4269,10031,4270,10074,4272,10089,4272e" filled="false" stroked="true" strokeweight=".8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114990pt;margin-top:232.146011pt;width:188.75pt;height:5.15pt;mso-position-horizontal-relative:page;mso-position-vertical-relative:page;z-index:2584" coordorigin="6362,4643" coordsize="3775,103">
            <v:shape style="position:absolute;left:6362;top:4643;width:3775;height:103" coordorigin="6362,4643" coordsize="3775,103" path="m6400,4698l6362,4698,6362,4717,6400,4717,6400,4698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6451,4643l6433,4643,6424,4647,6417,4655,6410,4671,6407,4693,6407,4694,6409,4717,6416,4733,6423,4741,6432,4745,6451,4745,6459,4742,6471,4730,6471,4729,6439,4729,6436,4728,6430,4721,6429,4716,6429,4704,6430,4700,6435,4694,6438,4693,6470,4693,6465,4687,6427,4687,6428,4675,6429,4668,6435,4661,6438,4659,6470,4659,6468,4654,6458,4645,6451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6470,4693l6446,4693,6449,4694,6454,4700,6455,4705,6455,4718,6454,4722,6449,4728,6446,4729,6471,4729,6474,4722,6474,4702,6471,4694,6470,469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6453,4678l6438,4678,6432,4681,6427,4687,6465,4687,6460,4682,6453,4678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6470,4659l6446,4659,6448,4660,6452,4663,6453,4666,6453,4670,6472,4668,6471,4661,6471,4660,6470,4659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014,4698l6977,4698,6977,4717,7014,4717,7014,4698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078,4723l7059,4723,7059,4744,7078,4744,7078,472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078,4643l7062,4643,7018,4706,7018,4723,7090,4723,7090,4706,7036,4706,7059,4672,7078,4672,7078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078,4672l7059,4672,7059,4706,7078,4706,7078,4672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629,4698l7591,4698,7591,4717,7629,4717,7629,4698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699,4659l7672,4659,7676,4660,7680,4665,7681,4668,7681,4676,7680,4680,7675,4687,7670,4692,7651,4710,7644,4718,7636,4730,7634,4737,7633,4744,7701,4744,7701,4726,7663,4726,7664,4724,7665,4722,7666,4720,7668,4719,7672,4715,7684,4704,7688,4699,7701,4663,7699,4659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7679,4643l7660,4643,7652,4645,7640,4654,7637,4662,7636,4673,7655,4674,7655,4669,7656,4665,7661,4660,7664,4659,7699,4659,7698,4656,7687,4646,7679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8269,4643l8250,4643,8242,4646,8237,4653,8230,4669,8227,4691,8229,4716,8234,4732,8242,4741,8250,4745,8269,4745,8277,4742,8282,4735,8285,4729,8257,4729,8255,4729,8251,4726,8250,4723,8248,4714,8247,4706,8247,4682,8257,4659,8285,4659,8284,4656,8277,4646,8269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8285,4659l8262,4659,8264,4660,8267,4663,8269,4665,8271,4674,8272,4682,8272,4706,8262,4729,8285,4729,8289,4719,8292,4697,8290,4672,8285,4659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8905,4659l8878,4659,8881,4660,8886,4665,8887,4668,8887,4676,8856,4710,8849,4718,8842,4730,8840,4737,8839,4744,8906,4744,8906,4726,8868,4726,8869,4724,8870,4722,8874,4719,8877,4715,8890,4704,8894,4699,8906,4663,8905,4659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8884,4643l8865,4643,8858,4645,8846,4654,8842,4662,8841,4673,8860,4674,8861,4669,8862,4665,8867,4660,8870,4659,8905,4659,8903,4656,8892,4646,8884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9512,4723l9493,4723,9493,4744,9512,4744,9512,472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9512,4643l9496,4643,9452,4706,9452,4723,9524,4723,9524,4706,9470,4706,9493,4672,9512,4672,9512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9512,4672l9493,4672,9493,4706,9512,4706,9512,4672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10114,4643l10096,4643,10087,4647,10080,4655,10073,4671,10070,4693,10070,4694,10072,4717,10079,4733,10086,4741,10095,4745,10114,4745,10122,4742,10134,4730,10134,4729,10102,4729,10099,4728,10093,4721,10092,4716,10092,4704,10093,4700,10098,4694,10101,4693,10133,4693,10128,4687,10090,4687,10091,4675,10093,4668,10098,4661,10102,4659,10133,4659,10131,4654,10121,4645,10114,464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10133,4693l10109,4693,10112,4694,10117,4700,10118,4705,10118,4718,10117,4722,10112,4728,10109,4729,10134,4729,10137,4722,10137,4702,10134,4694,10133,4693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10116,4678l10101,4678,10095,4681,10090,4687,10128,4687,10123,4682,10116,4678xe" filled="true" fillcolor="#252525" stroked="false">
              <v:path arrowok="t"/>
              <v:fill type="solid"/>
            </v:shape>
            <v:shape style="position:absolute;left:6362;top:4643;width:3775;height:103" coordorigin="6362,4643" coordsize="3775,103" path="m10133,4659l10109,4659,10111,4660,10115,4663,10116,4666,10117,4670,10135,4668,10134,4661,10134,4660,10133,4659xe" filled="true" fillcolor="#252525" stroked="false">
              <v:path arrowok="t"/>
              <v:fill type="solid"/>
            </v:shape>
            <w10:wrap type="none"/>
          </v:group>
        </w:pict>
      </w:r>
      <w:r>
        <w:rPr/>
        <w:t>Malchykov verified that the perfect reconstruction</w:t>
      </w:r>
      <w:r>
        <w:rPr>
          <w:spacing w:val="-10"/>
        </w:rPr>
        <w:t> </w:t>
      </w:r>
      <w:r>
        <w:rPr/>
        <w:t>condition</w:t>
      </w:r>
      <w:r>
        <w:rPr>
          <w:w w:val="99"/>
        </w:rPr>
        <w:t> </w:t>
      </w:r>
      <w:r>
        <w:rPr/>
        <w:t>is satisfied for the reducible fraction as the dilation factor</w:t>
      </w:r>
      <w:r>
        <w:rPr>
          <w:spacing w:val="-9"/>
        </w:rPr>
        <w:t> </w:t>
      </w:r>
      <w:r>
        <w:rPr/>
        <w:t>by</w:t>
      </w:r>
      <w:r>
        <w:rPr>
          <w:w w:val="99"/>
        </w:rPr>
        <w:t> </w:t>
      </w:r>
      <w:r>
        <w:rPr/>
        <w:t>an</w:t>
      </w:r>
      <w:r>
        <w:rPr>
          <w:spacing w:val="21"/>
        </w:rPr>
        <w:t> </w:t>
      </w:r>
      <w:r>
        <w:rPr/>
        <w:t>example</w:t>
      </w:r>
      <w:r>
        <w:rPr>
          <w:spacing w:val="21"/>
        </w:rPr>
        <w:t> </w:t>
      </w:r>
      <w:r>
        <w:rPr/>
        <w:t>[60].</w:t>
      </w:r>
      <w:r>
        <w:rPr>
          <w:spacing w:val="21"/>
        </w:rPr>
        <w:t> </w:t>
      </w:r>
      <w:r>
        <w:rPr/>
        <w:t>Ansari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Gupta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lifting</w:t>
      </w:r>
      <w:r>
        <w:rPr>
          <w:spacing w:val="21"/>
        </w:rPr>
        <w:t> </w:t>
      </w:r>
      <w:r>
        <w:rPr/>
        <w:t>scheme</w:t>
      </w:r>
      <w:r>
        <w:rPr>
          <w:spacing w:val="21"/>
        </w:rPr>
        <w:t> </w:t>
      </w:r>
      <w:r>
        <w:rPr/>
        <w:t>to</w:t>
      </w:r>
      <w:r>
        <w:rPr>
          <w:w w:val="99"/>
        </w:rPr>
        <w:t> </w:t>
      </w:r>
      <w:r>
        <w:rPr/>
        <w:t>design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rational</w:t>
      </w:r>
      <w:r>
        <w:rPr>
          <w:spacing w:val="-1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wavelet,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extends</w:t>
      </w:r>
      <w:r>
        <w:rPr>
          <w:spacing w:val="-11"/>
        </w:rPr>
        <w:t> </w:t>
      </w:r>
      <w:r>
        <w:rPr/>
        <w:t>dyadic</w:t>
      </w:r>
      <w:r>
        <w:rPr>
          <w:w w:val="99"/>
        </w:rPr>
        <w:t> </w:t>
      </w:r>
      <w:r>
        <w:rPr/>
        <w:t>to rational wavelet [24]. It owns all the lifting framework’s</w:t>
      </w:r>
      <w:r>
        <w:rPr>
          <w:w w:val="99"/>
        </w:rPr>
        <w:t> </w:t>
      </w:r>
      <w:r>
        <w:rPr/>
        <w:t>advantages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better</w:t>
      </w:r>
      <w:r>
        <w:rPr>
          <w:spacing w:val="-16"/>
        </w:rPr>
        <w:t> </w:t>
      </w:r>
      <w:r>
        <w:rPr/>
        <w:t>results</w:t>
      </w:r>
      <w:r>
        <w:rPr>
          <w:spacing w:val="-16"/>
        </w:rPr>
        <w:t> </w:t>
      </w:r>
      <w:r>
        <w:rPr/>
        <w:t>when</w:t>
      </w:r>
      <w:r>
        <w:rPr>
          <w:spacing w:val="-16"/>
        </w:rPr>
        <w:t> </w:t>
      </w:r>
      <w:r>
        <w:rPr/>
        <w:t>applied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compressed</w:t>
      </w:r>
      <w:r>
        <w:rPr>
          <w:w w:val="99"/>
        </w:rPr>
        <w:t> </w:t>
      </w:r>
      <w:r>
        <w:rPr/>
        <w:t>sensing reconstruction of</w:t>
      </w:r>
      <w:r>
        <w:rPr>
          <w:spacing w:val="-13"/>
        </w:rPr>
        <w:t> </w:t>
      </w:r>
      <w:r>
        <w:rPr/>
        <w:t>signals.</w:t>
      </w:r>
    </w:p>
    <w:p>
      <w:pPr>
        <w:pStyle w:val="BodyText"/>
        <w:spacing w:line="249" w:lineRule="auto"/>
        <w:ind w:right="0" w:firstLine="199"/>
        <w:jc w:val="both"/>
      </w:pPr>
      <w:r>
        <w:rPr/>
        <w:t>Another</w:t>
      </w:r>
      <w:r>
        <w:rPr>
          <w:spacing w:val="-11"/>
        </w:rPr>
        <w:t> </w:t>
      </w:r>
      <w:r>
        <w:rPr/>
        <w:t>novel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fractional</w:t>
      </w:r>
      <w:r>
        <w:rPr>
          <w:spacing w:val="-11"/>
        </w:rPr>
        <w:t> </w:t>
      </w:r>
      <w:r>
        <w:rPr/>
        <w:t>wavelet.</w:t>
      </w:r>
      <w:r>
        <w:rPr>
          <w:spacing w:val="-11"/>
        </w:rPr>
        <w:t> </w:t>
      </w:r>
      <w:r>
        <w:rPr/>
        <w:t>Fractional</w:t>
      </w:r>
      <w:r>
        <w:rPr>
          <w:w w:val="99"/>
        </w:rPr>
        <w:t> </w:t>
      </w:r>
      <w:r>
        <w:rPr/>
        <w:t>wavelets</w:t>
      </w:r>
      <w:r>
        <w:rPr>
          <w:spacing w:val="-11"/>
        </w:rPr>
        <w:t> </w:t>
      </w:r>
      <w:r>
        <w:rPr/>
        <w:t>extend</w:t>
      </w:r>
      <w:r>
        <w:rPr>
          <w:spacing w:val="-11"/>
        </w:rPr>
        <w:t> </w:t>
      </w:r>
      <w:r>
        <w:rPr/>
        <w:t>classical</w:t>
      </w:r>
      <w:r>
        <w:rPr>
          <w:spacing w:val="-11"/>
        </w:rPr>
        <w:t> </w:t>
      </w:r>
      <w:r>
        <w:rPr/>
        <w:t>wavelets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suitable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higher</w:t>
      </w:r>
      <w:r>
        <w:rPr>
          <w:w w:val="99"/>
        </w:rPr>
        <w:t> </w:t>
      </w:r>
      <w:r>
        <w:rPr/>
        <w:t>dimensions due to their low memory. </w:t>
      </w:r>
      <w:r>
        <w:rPr>
          <w:spacing w:val="-3"/>
        </w:rPr>
        <w:t>Tausif, </w:t>
      </w:r>
      <w:r>
        <w:rPr/>
        <w:t>Jain, Khan and</w:t>
      </w:r>
      <w:r>
        <w:rPr>
          <w:w w:val="99"/>
        </w:rPr>
        <w:t> </w:t>
      </w:r>
      <w:r>
        <w:rPr/>
        <w:t>Hasan designed two-type architectures of Fractional</w:t>
      </w:r>
      <w:r>
        <w:rPr>
          <w:spacing w:val="-24"/>
        </w:rPr>
        <w:t> </w:t>
      </w:r>
      <w:r>
        <w:rPr/>
        <w:t>wavelet</w:t>
      </w:r>
      <w:r>
        <w:rPr>
          <w:w w:val="99"/>
        </w:rPr>
        <w:t> </w:t>
      </w:r>
      <w:r>
        <w:rPr/>
        <w:t>filter</w:t>
      </w:r>
      <w:r>
        <w:rPr>
          <w:spacing w:val="-13"/>
        </w:rPr>
        <w:t> </w:t>
      </w:r>
      <w:r>
        <w:rPr/>
        <w:t>(FrWF)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5/3</w:t>
      </w:r>
      <w:r>
        <w:rPr>
          <w:spacing w:val="-13"/>
        </w:rPr>
        <w:t> </w:t>
      </w:r>
      <w:r>
        <w:rPr/>
        <w:t>filter</w:t>
      </w:r>
      <w:r>
        <w:rPr>
          <w:spacing w:val="-13"/>
        </w:rPr>
        <w:t> </w:t>
      </w:r>
      <w:r>
        <w:rPr/>
        <w:t>bank: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multiplier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without</w:t>
      </w:r>
      <w:r>
        <w:rPr>
          <w:w w:val="99"/>
        </w:rPr>
        <w:t> </w:t>
      </w:r>
      <w:r>
        <w:rPr/>
        <w:t>a</w:t>
      </w:r>
      <w:r>
        <w:rPr>
          <w:spacing w:val="-4"/>
        </w:rPr>
        <w:t> </w:t>
      </w:r>
      <w:r>
        <w:rPr/>
        <w:t>multiplier,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less</w:t>
      </w:r>
      <w:r>
        <w:rPr>
          <w:spacing w:val="-4"/>
        </w:rPr>
        <w:t> </w:t>
      </w:r>
      <w:r>
        <w:rPr/>
        <w:t>memory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archi-</w:t>
      </w:r>
      <w:r>
        <w:rPr>
          <w:w w:val="99"/>
        </w:rPr>
        <w:t> </w:t>
      </w:r>
      <w:r>
        <w:rPr/>
        <w:t>tecture [61], [62]. </w:t>
      </w:r>
      <w:r>
        <w:rPr>
          <w:spacing w:val="-3"/>
        </w:rPr>
        <w:t>Tausif </w:t>
      </w:r>
      <w:r>
        <w:rPr>
          <w:rFonts w:ascii="Times"/>
          <w:i/>
        </w:rPr>
        <w:t>et al. </w:t>
      </w:r>
      <w:r>
        <w:rPr/>
        <w:t>[63] proposed a</w:t>
      </w:r>
      <w:r>
        <w:rPr>
          <w:spacing w:val="5"/>
        </w:rPr>
        <w:t> </w:t>
      </w:r>
      <w:r>
        <w:rPr/>
        <w:t>segmented</w:t>
      </w:r>
      <w:r>
        <w:rPr>
          <w:w w:val="99"/>
        </w:rPr>
        <w:t> </w:t>
      </w:r>
      <w:r>
        <w:rPr/>
        <w:t>modified</w:t>
      </w:r>
      <w:r>
        <w:rPr>
          <w:spacing w:val="-13"/>
        </w:rPr>
        <w:t> </w:t>
      </w:r>
      <w:r>
        <w:rPr/>
        <w:t>FrWF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reduce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</w:t>
      </w:r>
      <w:r>
        <w:rPr>
          <w:spacing w:val="-13"/>
        </w:rPr>
        <w:t> </w:t>
      </w:r>
      <w:r>
        <w:rPr/>
        <w:t>time</w:t>
      </w:r>
      <w:r>
        <w:rPr>
          <w:spacing w:val="-13"/>
        </w:rPr>
        <w:t> </w:t>
      </w:r>
      <w:r>
        <w:rPr/>
        <w:t>complexities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DWT</w:t>
      </w:r>
      <w:r>
        <w:rPr>
          <w:w w:val="99"/>
        </w:rPr>
        <w:t> </w:t>
      </w:r>
      <w:r>
        <w:rPr/>
        <w:t>and </w:t>
      </w:r>
      <w:r>
        <w:rPr>
          <w:spacing w:val="-4"/>
        </w:rPr>
        <w:t>FrWF, </w:t>
      </w:r>
      <w:r>
        <w:rPr/>
        <w:t>about 16.8% and 53.6%, respectively, and</w:t>
      </w:r>
      <w:r>
        <w:rPr>
          <w:spacing w:val="43"/>
        </w:rPr>
        <w:t> </w:t>
      </w:r>
      <w:r>
        <w:rPr/>
        <w:t>has</w:t>
      </w:r>
      <w:r>
        <w:rPr>
          <w:w w:val="99"/>
        </w:rPr>
        <w:t> </w:t>
      </w:r>
      <w:r>
        <w:rPr/>
        <w:t>about 65% lower energy consumption than traditional</w:t>
      </w:r>
      <w:r>
        <w:rPr>
          <w:spacing w:val="-19"/>
        </w:rPr>
        <w:t> </w:t>
      </w:r>
      <w:r>
        <w:rPr/>
        <w:t>FrWF</w:t>
      </w:r>
      <w:r>
        <w:rPr>
          <w:w w:val="99"/>
        </w:rPr>
        <w:t> </w:t>
      </w:r>
      <w:r>
        <w:rPr/>
        <w:t>for</w:t>
      </w:r>
      <w:r>
        <w:rPr>
          <w:spacing w:val="-5"/>
        </w:rPr>
        <w:t> </w:t>
      </w:r>
      <w:r>
        <w:rPr/>
        <w:t>high-resolution</w:t>
      </w:r>
      <w:r>
        <w:rPr>
          <w:spacing w:val="-5"/>
        </w:rPr>
        <w:t> </w:t>
      </w:r>
      <w:r>
        <w:rPr/>
        <w:t>images.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[64],</w:t>
      </w:r>
      <w:r>
        <w:rPr>
          <w:spacing w:val="-5"/>
        </w:rPr>
        <w:t> </w:t>
      </w:r>
      <w:r>
        <w:rPr/>
        <w:t>Liu</w:t>
      </w:r>
      <w:r>
        <w:rPr>
          <w:spacing w:val="-5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5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5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frac-</w:t>
      </w:r>
      <w:r>
        <w:rPr>
          <w:w w:val="99"/>
        </w:rPr>
        <w:t> </w:t>
      </w:r>
      <w:r>
        <w:rPr/>
        <w:t>tional wavelets and a scattering network and constructed</w:t>
      </w:r>
      <w:r>
        <w:rPr>
          <w:spacing w:val="3"/>
        </w:rPr>
        <w:t> </w:t>
      </w:r>
      <w:r>
        <w:rPr/>
        <w:t>a</w:t>
      </w:r>
      <w:r>
        <w:rPr>
          <w:w w:val="99"/>
        </w:rPr>
        <w:t> </w:t>
      </w:r>
      <w:r>
        <w:rPr/>
        <w:t>fractional scattering network to obtain improved signal </w:t>
      </w:r>
      <w:r>
        <w:rPr>
          <w:spacing w:val="30"/>
        </w:rPr>
        <w:t> </w:t>
      </w:r>
      <w:r>
        <w:rPr/>
        <w:t>and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image classification performance. Shi </w:t>
      </w:r>
      <w:r>
        <w:rPr>
          <w:rFonts w:ascii="Times"/>
          <w:i/>
        </w:rPr>
        <w:t>et al. </w:t>
      </w:r>
      <w:r>
        <w:rPr/>
        <w:t>studied the</w:t>
      </w:r>
      <w:r>
        <w:rPr>
          <w:spacing w:val="-10"/>
        </w:rPr>
        <w:t> </w:t>
      </w:r>
      <w:r>
        <w:rPr/>
        <w:t>sam-</w:t>
      </w:r>
      <w:r>
        <w:rPr>
          <w:w w:val="99"/>
        </w:rPr>
        <w:t> </w:t>
      </w:r>
      <w:r>
        <w:rPr/>
        <w:t>pling</w:t>
      </w:r>
      <w:r>
        <w:rPr>
          <w:spacing w:val="-8"/>
        </w:rPr>
        <w:t> </w:t>
      </w:r>
      <w:r>
        <w:rPr/>
        <w:t>theorem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fractional</w:t>
      </w:r>
      <w:r>
        <w:rPr>
          <w:spacing w:val="-8"/>
        </w:rPr>
        <w:t> </w:t>
      </w:r>
      <w:r>
        <w:rPr/>
        <w:t>wavelet</w:t>
      </w:r>
      <w:r>
        <w:rPr>
          <w:spacing w:val="-8"/>
        </w:rPr>
        <w:t> </w:t>
      </w:r>
      <w:r>
        <w:rPr/>
        <w:t>transform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discussed</w:t>
      </w:r>
      <w:r>
        <w:rPr>
          <w:w w:val="99"/>
        </w:rPr>
        <w:t> </w:t>
      </w:r>
      <w:r>
        <w:rPr/>
        <w:t>sampling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aliasing</w:t>
      </w:r>
      <w:r>
        <w:rPr>
          <w:spacing w:val="-11"/>
        </w:rPr>
        <w:t> </w:t>
      </w:r>
      <w:r>
        <w:rPr/>
        <w:t>errors</w:t>
      </w:r>
      <w:r>
        <w:rPr>
          <w:spacing w:val="-11"/>
        </w:rPr>
        <w:t> </w:t>
      </w:r>
      <w:r>
        <w:rPr/>
        <w:t>estimating</w:t>
      </w:r>
      <w:r>
        <w:rPr>
          <w:spacing w:val="-11"/>
        </w:rPr>
        <w:t> </w:t>
      </w:r>
      <w:r>
        <w:rPr/>
        <w:t>[65].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hybrid</w:t>
      </w:r>
      <w:r>
        <w:rPr>
          <w:spacing w:val="-11"/>
        </w:rPr>
        <w:t> </w:t>
      </w:r>
      <w:r>
        <w:rPr/>
        <w:t>fractal</w:t>
      </w:r>
      <w:r>
        <w:rPr>
          <w:w w:val="99"/>
        </w:rPr>
        <w:t> </w:t>
      </w:r>
      <w:r>
        <w:rPr/>
        <w:t>wavelet</w:t>
      </w:r>
      <w:r>
        <w:rPr>
          <w:spacing w:val="42"/>
        </w:rPr>
        <w:t> </w:t>
      </w:r>
      <w:r>
        <w:rPr/>
        <w:t>coder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proposed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[66].</w:t>
      </w:r>
      <w:r>
        <w:rPr>
          <w:spacing w:val="42"/>
        </w:rPr>
        <w:t> </w:t>
      </w:r>
      <w:r>
        <w:rPr/>
        <w:t>It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advantages</w:t>
      </w:r>
      <w:r>
        <w:rPr>
          <w:w w:val="99"/>
        </w:rPr>
        <w:t> </w:t>
      </w:r>
      <w:r>
        <w:rPr/>
        <w:t>of wavelet transform and achieves significantly</w:t>
      </w:r>
      <w:r>
        <w:rPr>
          <w:spacing w:val="11"/>
        </w:rPr>
        <w:t> </w:t>
      </w:r>
      <w:r>
        <w:rPr/>
        <w:t>improved</w:t>
      </w:r>
      <w:r>
        <w:rPr>
          <w:w w:val="99"/>
        </w:rPr>
        <w:t> </w:t>
      </w:r>
      <w:r>
        <w:rPr/>
        <w:t>image quality without obviously </w:t>
      </w:r>
      <w:r>
        <w:rPr>
          <w:spacing w:val="-3"/>
        </w:rPr>
        <w:t>blur. </w:t>
      </w:r>
      <w:r>
        <w:rPr/>
        <w:t>In [67], the</w:t>
      </w:r>
      <w:r>
        <w:rPr>
          <w:spacing w:val="39"/>
        </w:rPr>
        <w:t> </w:t>
      </w:r>
      <w:r>
        <w:rPr/>
        <w:t>authors</w:t>
      </w:r>
      <w:r>
        <w:rPr>
          <w:w w:val="99"/>
        </w:rPr>
        <w:t> </w:t>
      </w:r>
      <w:r>
        <w:rPr/>
        <w:t>combined fractional wavelet and biorthogonal wavelet</w:t>
      </w:r>
      <w:r>
        <w:rPr>
          <w:spacing w:val="24"/>
        </w:rPr>
        <w:t> </w:t>
      </w:r>
      <w:r>
        <w:rPr/>
        <w:t>and</w:t>
      </w:r>
      <w:r>
        <w:rPr>
          <w:w w:val="99"/>
        </w:rPr>
        <w:t> </w:t>
      </w:r>
      <w:r>
        <w:rPr/>
        <w:t>defined</w:t>
      </w:r>
      <w:r>
        <w:rPr>
          <w:spacing w:val="-6"/>
        </w:rPr>
        <w:t> </w:t>
      </w:r>
      <w:r>
        <w:rPr/>
        <w:t>fractional</w:t>
      </w:r>
      <w:r>
        <w:rPr>
          <w:spacing w:val="-7"/>
        </w:rPr>
        <w:t> </w:t>
      </w:r>
      <w:r>
        <w:rPr/>
        <w:t>MRA.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necessary</w:t>
      </w:r>
      <w:r>
        <w:rPr>
          <w:spacing w:val="-7"/>
        </w:rPr>
        <w:t> </w:t>
      </w:r>
      <w:r>
        <w:rPr/>
        <w:t>and</w:t>
      </w:r>
      <w:r>
        <w:rPr>
          <w:w w:val="99"/>
        </w:rPr>
        <w:t> </w:t>
      </w:r>
      <w:r>
        <w:rPr/>
        <w:t>sufficient conditions for translation of the wavelet to  </w:t>
      </w:r>
      <w:r>
        <w:rPr>
          <w:spacing w:val="24"/>
        </w:rPr>
        <w:t> </w:t>
      </w:r>
      <w:r>
        <w:rPr/>
        <w:t>form</w:t>
      </w:r>
      <w:r>
        <w:rPr>
          <w:w w:val="99"/>
        </w:rPr>
        <w:t> </w:t>
      </w:r>
      <w:r>
        <w:rPr/>
        <w:t>a fractional Riesz basis. Reference [68] discussed</w:t>
      </w:r>
      <w:r>
        <w:rPr>
          <w:spacing w:val="46"/>
        </w:rPr>
        <w:t> </w:t>
      </w:r>
      <w:r>
        <w:rPr/>
        <w:t>fractional</w:t>
      </w:r>
      <w:r>
        <w:rPr>
          <w:w w:val="99"/>
        </w:rPr>
        <w:t> </w:t>
      </w:r>
      <w:r>
        <w:rPr/>
        <w:t>spline</w:t>
      </w:r>
      <w:r>
        <w:rPr>
          <w:spacing w:val="31"/>
        </w:rPr>
        <w:t> </w:t>
      </w:r>
      <w:r>
        <w:rPr/>
        <w:t>wavelets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verified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more</w:t>
      </w:r>
      <w:r>
        <w:rPr>
          <w:spacing w:val="31"/>
        </w:rPr>
        <w:t> </w:t>
      </w:r>
      <w:r>
        <w:rPr/>
        <w:t>effective</w:t>
      </w:r>
      <w:r>
        <w:rPr>
          <w:spacing w:val="31"/>
        </w:rPr>
        <w:t> </w:t>
      </w:r>
      <w:r>
        <w:rPr/>
        <w:t>than</w:t>
      </w:r>
      <w:r>
        <w:rPr>
          <w:w w:val="99"/>
        </w:rPr>
        <w:t> </w:t>
      </w:r>
      <w:r>
        <w:rPr/>
        <w:t>traditional wavelets in the texture recognition of the</w:t>
      </w:r>
      <w:r>
        <w:rPr>
          <w:spacing w:val="45"/>
        </w:rPr>
        <w:t> </w:t>
      </w:r>
      <w:r>
        <w:rPr/>
        <w:t>surface</w:t>
      </w:r>
      <w:r>
        <w:rPr>
          <w:w w:val="99"/>
        </w:rPr>
        <w:t> </w:t>
      </w:r>
      <w:r>
        <w:rPr/>
        <w:t>texture of machine</w:t>
      </w:r>
      <w:r>
        <w:rPr>
          <w:spacing w:val="-13"/>
        </w:rPr>
        <w:t> </w:t>
      </w:r>
      <w:r>
        <w:rPr/>
        <w:t>parts.</w:t>
      </w:r>
    </w:p>
    <w:p>
      <w:pPr>
        <w:pStyle w:val="BodyText"/>
        <w:spacing w:line="232" w:lineRule="auto" w:before="6"/>
        <w:ind w:right="112" w:firstLine="199"/>
        <w:jc w:val="both"/>
        <w:rPr>
          <w:rFonts w:ascii="Lucida Sans Unicode" w:hAnsi="Lucida Sans Unicode" w:cs="Lucida Sans Unicode" w:eastAsia="Lucida Sans Unicode"/>
        </w:rPr>
      </w:pPr>
      <w:r>
        <w:rPr/>
        <w:t>When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domain</w:t>
      </w:r>
      <w:r>
        <w:rPr>
          <w:w w:val="99"/>
        </w:rPr>
        <w:t> </w:t>
      </w:r>
      <w:r>
        <w:rPr/>
        <w:t>instead of a real one, the wavelet  is  defined  as  a</w:t>
      </w:r>
      <w:r>
        <w:rPr>
          <w:spacing w:val="42"/>
        </w:rPr>
        <w:t> </w:t>
      </w:r>
      <w:r>
        <w:rPr/>
        <w:t>com-</w:t>
      </w:r>
      <w:r>
        <w:rPr>
          <w:w w:val="99"/>
        </w:rPr>
        <w:t> </w:t>
      </w:r>
      <w:r>
        <w:rPr/>
        <w:t>plex  wavelet.  Complex  wavelet  has  the  form  </w:t>
      </w:r>
      <w:r>
        <w:rPr>
          <w:rFonts w:ascii="Garamond" w:hAnsi="Garamond"/>
          <w:i/>
          <w:spacing w:val="4"/>
        </w:rPr>
        <w:t>ψ</w:t>
      </w:r>
      <w:r>
        <w:rPr>
          <w:rFonts w:ascii="Times" w:hAnsi="Times"/>
          <w:i/>
          <w:spacing w:val="4"/>
          <w:position w:val="-2"/>
          <w:sz w:val="15"/>
        </w:rPr>
        <w:t>c</w:t>
      </w:r>
      <w:r>
        <w:rPr>
          <w:spacing w:val="4"/>
        </w:rPr>
        <w:t>(</w:t>
      </w:r>
      <w:r>
        <w:rPr>
          <w:rFonts w:ascii="Times" w:hAnsi="Times"/>
          <w:i/>
          <w:spacing w:val="4"/>
        </w:rPr>
        <w:t>t</w:t>
      </w:r>
      <w:r>
        <w:rPr>
          <w:spacing w:val="4"/>
        </w:rPr>
        <w:t>)    </w:t>
      </w:r>
      <w:r>
        <w:rPr>
          <w:spacing w:val="43"/>
        </w:rPr>
        <w:t> </w:t>
      </w:r>
      <w:r>
        <w:rPr>
          <w:rFonts w:ascii="Lucida Sans Unicode" w:hAnsi="Lucida Sans Unicode"/>
        </w:rPr>
        <w:t>=</w:t>
      </w:r>
    </w:p>
    <w:p>
      <w:pPr>
        <w:spacing w:line="224" w:lineRule="exact" w:before="0"/>
        <w:ind w:left="12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/>
          <w:i/>
          <w:w w:val="105"/>
          <w:sz w:val="20"/>
        </w:rPr>
        <w:t>ψ</w:t>
      </w:r>
      <w:r>
        <w:rPr>
          <w:rFonts w:ascii="Times" w:hAnsi="Times"/>
          <w:i/>
          <w:w w:val="105"/>
          <w:position w:val="-2"/>
          <w:sz w:val="15"/>
        </w:rPr>
        <w:t>real </w:t>
      </w:r>
      <w:r>
        <w:rPr>
          <w:rFonts w:ascii="Times New Roman" w:hAnsi="Times New Roman"/>
          <w:spacing w:val="5"/>
          <w:w w:val="105"/>
          <w:sz w:val="20"/>
        </w:rPr>
        <w:t>(</w:t>
      </w:r>
      <w:r>
        <w:rPr>
          <w:rFonts w:ascii="Times" w:hAnsi="Times"/>
          <w:i/>
          <w:spacing w:val="5"/>
          <w:w w:val="105"/>
          <w:sz w:val="20"/>
        </w:rPr>
        <w:t>t</w:t>
      </w:r>
      <w:r>
        <w:rPr>
          <w:rFonts w:ascii="Times New Roman" w:hAnsi="Times New Roman"/>
          <w:spacing w:val="5"/>
          <w:w w:val="105"/>
          <w:sz w:val="20"/>
        </w:rPr>
        <w:t>) </w:t>
      </w:r>
      <w:r>
        <w:rPr>
          <w:rFonts w:ascii="Lucida Sans Unicode" w:hAnsi="Lucida Sans Unicode"/>
          <w:w w:val="105"/>
          <w:sz w:val="20"/>
        </w:rPr>
        <w:t>+ </w:t>
      </w:r>
      <w:r>
        <w:rPr>
          <w:rFonts w:ascii="Times" w:hAnsi="Times"/>
          <w:i/>
          <w:w w:val="105"/>
          <w:sz w:val="20"/>
        </w:rPr>
        <w:t>j</w:t>
      </w:r>
      <w:r>
        <w:rPr>
          <w:rFonts w:ascii="Garamond" w:hAnsi="Garamond"/>
          <w:i/>
          <w:w w:val="105"/>
          <w:sz w:val="20"/>
        </w:rPr>
        <w:t>ψ</w:t>
      </w:r>
      <w:r>
        <w:rPr>
          <w:rFonts w:ascii="Times" w:hAnsi="Times"/>
          <w:i/>
          <w:w w:val="105"/>
          <w:position w:val="-2"/>
          <w:sz w:val="15"/>
        </w:rPr>
        <w:t>image</w:t>
      </w:r>
      <w:r>
        <w:rPr>
          <w:rFonts w:ascii="Times New Roman" w:hAnsi="Times New Roman"/>
          <w:w w:val="105"/>
          <w:sz w:val="20"/>
        </w:rPr>
        <w:t>(</w:t>
      </w:r>
      <w:r>
        <w:rPr>
          <w:rFonts w:ascii="Times" w:hAnsi="Times"/>
          <w:i/>
          <w:w w:val="105"/>
          <w:sz w:val="20"/>
        </w:rPr>
        <w:t>t</w:t>
      </w:r>
      <w:r>
        <w:rPr>
          <w:rFonts w:ascii="Times New Roman" w:hAnsi="Times New Roman"/>
          <w:w w:val="105"/>
          <w:sz w:val="20"/>
        </w:rPr>
        <w:t>). The real part </w:t>
      </w:r>
      <w:r>
        <w:rPr>
          <w:rFonts w:ascii="Garamond" w:hAnsi="Garamond"/>
          <w:i/>
          <w:w w:val="105"/>
          <w:sz w:val="20"/>
        </w:rPr>
        <w:t>ψ</w:t>
      </w:r>
      <w:r>
        <w:rPr>
          <w:rFonts w:ascii="Times" w:hAnsi="Times"/>
          <w:i/>
          <w:w w:val="105"/>
          <w:position w:val="-2"/>
          <w:sz w:val="15"/>
        </w:rPr>
        <w:t>real </w:t>
      </w:r>
      <w:r>
        <w:rPr>
          <w:rFonts w:ascii="Times New Roman" w:hAnsi="Times New Roman"/>
          <w:spacing w:val="5"/>
          <w:w w:val="105"/>
          <w:sz w:val="20"/>
        </w:rPr>
        <w:t>(</w:t>
      </w:r>
      <w:r>
        <w:rPr>
          <w:rFonts w:ascii="Times" w:hAnsi="Times"/>
          <w:i/>
          <w:spacing w:val="5"/>
          <w:w w:val="105"/>
          <w:sz w:val="20"/>
        </w:rPr>
        <w:t>t</w:t>
      </w:r>
      <w:r>
        <w:rPr>
          <w:rFonts w:ascii="Times New Roman" w:hAnsi="Times New Roman"/>
          <w:spacing w:val="5"/>
          <w:w w:val="105"/>
          <w:sz w:val="20"/>
        </w:rPr>
        <w:t>) </w:t>
      </w:r>
      <w:r>
        <w:rPr>
          <w:rFonts w:ascii="Times New Roman" w:hAnsi="Times New Roman"/>
          <w:w w:val="105"/>
          <w:sz w:val="20"/>
        </w:rPr>
        <w:t>and </w:t>
      </w:r>
      <w:r>
        <w:rPr>
          <w:rFonts w:ascii="Times New Roman" w:hAnsi="Times New Roman"/>
          <w:spacing w:val="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imaginary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26" w:lineRule="exact"/>
        <w:ind w:right="0"/>
        <w:jc w:val="both"/>
      </w:pPr>
      <w:r>
        <w:rPr/>
        <w:t>part</w:t>
      </w:r>
      <w:r>
        <w:rPr>
          <w:spacing w:val="21"/>
        </w:rPr>
        <w:t> </w:t>
      </w:r>
      <w:r>
        <w:rPr>
          <w:rFonts w:ascii="Garamond" w:hAnsi="Garamond"/>
          <w:i/>
          <w:spacing w:val="2"/>
        </w:rPr>
        <w:t>ψ</w:t>
      </w:r>
      <w:r>
        <w:rPr>
          <w:rFonts w:ascii="Times" w:hAnsi="Times"/>
          <w:i/>
          <w:spacing w:val="2"/>
          <w:position w:val="-2"/>
          <w:sz w:val="15"/>
        </w:rPr>
        <w:t>image</w:t>
      </w:r>
      <w:r>
        <w:rPr>
          <w:spacing w:val="2"/>
        </w:rPr>
        <w:t>(</w:t>
      </w:r>
      <w:r>
        <w:rPr>
          <w:rFonts w:ascii="Times" w:hAnsi="Times"/>
          <w:i/>
          <w:spacing w:val="2"/>
        </w:rPr>
        <w:t>t</w:t>
      </w:r>
      <w:r>
        <w:rPr>
          <w:spacing w:val="2"/>
        </w:rPr>
        <w:t>)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most</w:t>
      </w:r>
      <w:r>
        <w:rPr>
          <w:spacing w:val="21"/>
        </w:rPr>
        <w:t> </w:t>
      </w:r>
      <w:r>
        <w:rPr/>
        <w:t>complex</w:t>
      </w:r>
      <w:r>
        <w:rPr>
          <w:spacing w:val="21"/>
        </w:rPr>
        <w:t> </w:t>
      </w:r>
      <w:r>
        <w:rPr/>
        <w:t>wavelets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Hilbert</w:t>
      </w:r>
      <w:r>
        <w:rPr>
          <w:spacing w:val="21"/>
        </w:rPr>
        <w:t> </w:t>
      </w:r>
      <w:r>
        <w:rPr/>
        <w:t>trans-</w:t>
      </w:r>
    </w:p>
    <w:p>
      <w:pPr>
        <w:pStyle w:val="BodyText"/>
        <w:spacing w:line="249" w:lineRule="auto"/>
        <w:ind w:right="112"/>
        <w:jc w:val="both"/>
      </w:pPr>
      <w:r>
        <w:rPr/>
        <w:t>form </w:t>
      </w:r>
      <w:r>
        <w:rPr>
          <w:spacing w:val="-3"/>
        </w:rPr>
        <w:t>pair. </w:t>
      </w:r>
      <w:r>
        <w:rPr/>
        <w:t>Fernandes </w:t>
      </w:r>
      <w:r>
        <w:rPr>
          <w:rFonts w:ascii="Times"/>
          <w:i/>
        </w:rPr>
        <w:t>et al. </w:t>
      </w:r>
      <w:r>
        <w:rPr/>
        <w:t>[69] combined a mapping</w:t>
      </w:r>
      <w:r>
        <w:rPr>
          <w:spacing w:val="18"/>
        </w:rPr>
        <w:t> </w:t>
      </w:r>
      <w:r>
        <w:rPr/>
        <w:t>filter</w:t>
      </w:r>
      <w:r>
        <w:rPr>
          <w:w w:val="99"/>
        </w:rPr>
        <w:t> </w:t>
      </w:r>
      <w:r>
        <w:rPr/>
        <w:t>and an inverse mapping filter with a complex wavelet   </w:t>
      </w:r>
      <w:r>
        <w:rPr>
          <w:spacing w:val="31"/>
        </w:rPr>
        <w:t> </w:t>
      </w:r>
      <w:r>
        <w:rPr/>
        <w:t>and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constructed a mapping-based complex wavelet</w:t>
      </w:r>
      <w:r>
        <w:rPr>
          <w:spacing w:val="1"/>
        </w:rPr>
        <w:t> </w:t>
      </w:r>
      <w:r>
        <w:rPr/>
        <w:t>transform.</w:t>
      </w:r>
      <w:r>
        <w:rPr>
          <w:w w:val="99"/>
        </w:rPr>
        <w:t> </w:t>
      </w:r>
      <w:r>
        <w:rPr/>
        <w:t>This wavelet transform has both directivity and is</w:t>
      </w:r>
      <w:r>
        <w:rPr>
          <w:spacing w:val="31"/>
        </w:rPr>
        <w:t> </w:t>
      </w:r>
      <w:r>
        <w:rPr/>
        <w:t>non-</w:t>
      </w:r>
      <w:r>
        <w:rPr>
          <w:w w:val="99"/>
        </w:rPr>
        <w:t> </w:t>
      </w:r>
      <w:r>
        <w:rPr/>
        <w:t>redundant. </w:t>
      </w:r>
      <w:r>
        <w:rPr>
          <w:spacing w:val="-5"/>
        </w:rPr>
        <w:t>Toda </w:t>
      </w:r>
      <w:r>
        <w:rPr/>
        <w:t>and Zhang and some other researchers</w:t>
      </w:r>
      <w:r>
        <w:rPr>
          <w:spacing w:val="-19"/>
        </w:rPr>
        <w:t> </w:t>
      </w:r>
      <w:r>
        <w:rPr/>
        <w:t>[70],</w:t>
      </w:r>
      <w:r>
        <w:rPr>
          <w:w w:val="99"/>
        </w:rPr>
        <w:t> </w:t>
      </w:r>
      <w:r>
        <w:rPr/>
        <w:t>[71] proposed a series of complex wavelet transforms</w:t>
      </w:r>
      <w:r>
        <w:rPr>
          <w:spacing w:val="20"/>
        </w:rPr>
        <w:t> </w:t>
      </w:r>
      <w:r>
        <w:rPr/>
        <w:t>hav-</w:t>
      </w:r>
      <w:r>
        <w:rPr>
          <w:w w:val="99"/>
        </w:rPr>
        <w:t> </w:t>
      </w:r>
      <w:r>
        <w:rPr/>
        <w:t>ing perfect translation invariance based on different</w:t>
      </w:r>
      <w:r>
        <w:rPr>
          <w:spacing w:val="19"/>
        </w:rPr>
        <w:t> </w:t>
      </w:r>
      <w:r>
        <w:rPr/>
        <w:t>meth-</w:t>
      </w:r>
      <w:r>
        <w:rPr>
          <w:w w:val="99"/>
        </w:rPr>
        <w:t> </w:t>
      </w:r>
      <w:r>
        <w:rPr/>
        <w:t>ods: Hilbert transform pair [70], and 3-dilation</w:t>
      </w:r>
      <w:r>
        <w:rPr>
          <w:spacing w:val="16"/>
        </w:rPr>
        <w:t> </w:t>
      </w:r>
      <w:r>
        <w:rPr/>
        <w:t>orthogonal</w:t>
      </w:r>
      <w:r>
        <w:rPr>
          <w:w w:val="99"/>
        </w:rPr>
        <w:t> </w:t>
      </w:r>
      <w:r>
        <w:rPr/>
        <w:t>basis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perfect</w:t>
      </w:r>
      <w:r>
        <w:rPr>
          <w:spacing w:val="-5"/>
        </w:rPr>
        <w:t> </w:t>
      </w:r>
      <w:r>
        <w:rPr/>
        <w:t>translation</w:t>
      </w:r>
      <w:r>
        <w:rPr>
          <w:spacing w:val="-5"/>
        </w:rPr>
        <w:t> </w:t>
      </w:r>
      <w:r>
        <w:rPr/>
        <w:t>invariance</w:t>
      </w:r>
      <w:r>
        <w:rPr>
          <w:spacing w:val="-5"/>
        </w:rPr>
        <w:t> </w:t>
      </w:r>
      <w:r>
        <w:rPr/>
        <w:t>[71].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con-</w:t>
      </w:r>
      <w:r>
        <w:rPr>
          <w:w w:val="99"/>
        </w:rPr>
        <w:t> </w:t>
      </w:r>
      <w:r>
        <w:rPr/>
        <w:t>structed a tight wavelet frame based on a designed</w:t>
      </w:r>
      <w:r>
        <w:rPr>
          <w:spacing w:val="48"/>
        </w:rPr>
        <w:t> </w:t>
      </w:r>
      <w:r>
        <w:rPr/>
        <w:t>complex</w:t>
      </w:r>
      <w:r>
        <w:rPr>
          <w:w w:val="99"/>
        </w:rPr>
        <w:t> </w:t>
      </w:r>
      <w:r>
        <w:rPr/>
        <w:t>wavelet [72] in the frequency domain. In [73],  the</w:t>
      </w:r>
      <w:r>
        <w:rPr>
          <w:spacing w:val="12"/>
        </w:rPr>
        <w:t> </w:t>
      </w:r>
      <w:r>
        <w:rPr/>
        <w:t>com-</w:t>
      </w:r>
      <w:r>
        <w:rPr>
          <w:w w:val="99"/>
        </w:rPr>
        <w:t> </w:t>
      </w:r>
      <w:r>
        <w:rPr/>
        <w:t>plex wavelet packet energy moment entropy is defined as</w:t>
      </w:r>
      <w:r>
        <w:rPr>
          <w:spacing w:val="32"/>
        </w:rPr>
        <w:t> </w:t>
      </w:r>
      <w:r>
        <w:rPr/>
        <w:t>a</w:t>
      </w:r>
      <w:r>
        <w:rPr>
          <w:w w:val="99"/>
        </w:rPr>
        <w:t> </w:t>
      </w:r>
      <w:r>
        <w:rPr/>
        <w:t>new monitoring index to characterize bearing</w:t>
      </w:r>
      <w:r>
        <w:rPr>
          <w:spacing w:val="21"/>
        </w:rPr>
        <w:t> </w:t>
      </w:r>
      <w:r>
        <w:rPr/>
        <w:t>performance</w:t>
      </w:r>
      <w:r>
        <w:rPr>
          <w:w w:val="99"/>
        </w:rPr>
        <w:t> </w:t>
      </w:r>
      <w:r>
        <w:rPr/>
        <w:t>degradation.</w:t>
      </w:r>
    </w:p>
    <w:p>
      <w:pPr>
        <w:pStyle w:val="BodyText"/>
        <w:spacing w:line="249" w:lineRule="auto"/>
        <w:ind w:right="0" w:firstLine="199"/>
        <w:jc w:val="both"/>
      </w:pPr>
      <w:r>
        <w:rPr/>
        <w:pict>
          <v:shape style="position:absolute;margin-left:136.529007pt;margin-top:82.446983pt;width:3pt;height:6pt;mso-position-horizontal-relative:page;mso-position-vertical-relative:paragraph;z-index:-11828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w w:val="99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There are some special wavelets. The widely applied</w:t>
      </w:r>
      <w:r>
        <w:rPr>
          <w:spacing w:val="-29"/>
        </w:rPr>
        <w:t> </w:t>
      </w:r>
      <w:r>
        <w:rPr/>
        <w:t>non-</w:t>
      </w:r>
      <w:r>
        <w:rPr>
          <w:w w:val="99"/>
        </w:rPr>
        <w:t> </w:t>
      </w:r>
      <w:r>
        <w:rPr/>
        <w:t>orthogonal wavelets are Gaussian </w:t>
      </w:r>
      <w:r>
        <w:rPr>
          <w:spacing w:val="-3"/>
        </w:rPr>
        <w:t>Wavelet, </w:t>
      </w:r>
      <w:r>
        <w:rPr/>
        <w:t>Morlet</w:t>
      </w:r>
      <w:r>
        <w:rPr>
          <w:spacing w:val="1"/>
        </w:rPr>
        <w:t> </w:t>
      </w:r>
      <w:r>
        <w:rPr>
          <w:spacing w:val="-3"/>
        </w:rPr>
        <w:t>Wavelet,</w:t>
      </w:r>
      <w:r>
        <w:rPr>
          <w:w w:val="99"/>
        </w:rPr>
        <w:t> </w:t>
      </w:r>
      <w:r>
        <w:rPr/>
        <w:t>and Mexican Hat </w:t>
      </w:r>
      <w:r>
        <w:rPr>
          <w:spacing w:val="-3"/>
        </w:rPr>
        <w:t>Wavelet </w:t>
      </w:r>
      <w:r>
        <w:rPr/>
        <w:t>[74]. Orthogonal wavelet</w:t>
      </w:r>
      <w:r>
        <w:rPr>
          <w:spacing w:val="15"/>
        </w:rPr>
        <w:t> </w:t>
      </w:r>
      <w:r>
        <w:rPr/>
        <w:t>func-</w:t>
      </w:r>
      <w:r>
        <w:rPr>
          <w:w w:val="99"/>
        </w:rPr>
        <w:t> </w:t>
      </w:r>
      <w:r>
        <w:rPr/>
        <w:t>tion is generally used for discrete wavelet transform;</w:t>
      </w:r>
      <w:r>
        <w:rPr>
          <w:spacing w:val="37"/>
        </w:rPr>
        <w:t> </w:t>
      </w:r>
      <w:r>
        <w:rPr/>
        <w:t>non-</w:t>
      </w:r>
      <w:r>
        <w:rPr>
          <w:w w:val="99"/>
        </w:rPr>
        <w:t> </w:t>
      </w:r>
      <w:r>
        <w:rPr/>
        <w:t>orthogonal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discrete</w:t>
      </w:r>
      <w:r>
        <w:rPr>
          <w:spacing w:val="-6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 or continuous wavelet transform [75].</w:t>
      </w:r>
      <w:r>
        <w:rPr>
          <w:spacing w:val="33"/>
        </w:rPr>
        <w:t> </w:t>
      </w:r>
      <w:r>
        <w:rPr/>
        <w:t>Gaussian</w:t>
      </w:r>
      <w:r>
        <w:rPr>
          <w:w w:val="99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first</w:t>
      </w:r>
      <w:r>
        <w:rPr>
          <w:spacing w:val="-17"/>
        </w:rPr>
        <w:t> </w:t>
      </w:r>
      <w:r>
        <w:rPr/>
        <w:t>derivative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Gaussian</w:t>
      </w:r>
      <w:r>
        <w:rPr>
          <w:spacing w:val="-17"/>
        </w:rPr>
        <w:t> </w:t>
      </w:r>
      <w:r>
        <w:rPr/>
        <w:t>function;</w:t>
      </w:r>
      <w:r>
        <w:rPr>
          <w:spacing w:val="-17"/>
        </w:rPr>
        <w:t> </w:t>
      </w:r>
      <w:r>
        <w:rPr/>
        <w:t>its</w:t>
      </w:r>
      <w:r>
        <w:rPr>
          <w:spacing w:val="-17"/>
        </w:rPr>
        <w:t> </w:t>
      </w:r>
      <w:r>
        <w:rPr/>
        <w:t>expres-</w:t>
      </w:r>
    </w:p>
    <w:p>
      <w:pPr>
        <w:pStyle w:val="BodyText"/>
        <w:spacing w:line="213" w:lineRule="auto"/>
        <w:ind w:right="0"/>
        <w:jc w:val="both"/>
      </w:pPr>
      <w:r>
        <w:rPr/>
        <w:pict>
          <v:shape style="position:absolute;margin-left:269.606995pt;margin-top:17.553934pt;width:7.8pt;height:10pt;mso-position-horizontal-relative:page;mso-position-vertical-relative:paragraph;z-index:-118264" type="#_x0000_t202" filled="false" stroked="false">
            <v:textbox inset="0,0,0,0">
              <w:txbxContent>
                <w:p>
                  <w:pPr>
                    <w:pStyle w:val="BodyText"/>
                    <w:spacing w:line="185" w:lineRule="exact"/>
                    <w:ind w:left="0" w:right="0"/>
                    <w:jc w:val="left"/>
                    <w:rPr>
                      <w:rFonts w:ascii="Lucida Sans Unicode" w:hAnsi="Lucida Sans Unicode" w:cs="Lucida Sans Unicode" w:eastAsia="Lucida Sans Unicode"/>
                    </w:rPr>
                  </w:pPr>
                  <w:r>
                    <w:rPr>
                      <w:rFonts w:ascii="Lucida Sans Unicode"/>
                      <w:w w:val="97"/>
                    </w:rPr>
                    <w:t>=</w:t>
                  </w:r>
                  <w:r>
                    <w:rPr>
                      <w:rFonts w:ascii="Lucida Sans Unicode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sion is </w:t>
      </w:r>
      <w:r>
        <w:rPr>
          <w:rFonts w:ascii="Garamond" w:hAnsi="Garamond" w:cs="Garamond" w:eastAsia="Garamond"/>
          <w:i/>
          <w:w w:val="110"/>
        </w:rPr>
        <w:t>ψ </w:t>
      </w:r>
      <w:r>
        <w:rPr>
          <w:spacing w:val="5"/>
          <w:w w:val="105"/>
        </w:rPr>
        <w:t>(</w:t>
      </w:r>
      <w:r>
        <w:rPr>
          <w:rFonts w:ascii="Times" w:hAnsi="Times" w:cs="Times" w:eastAsia="Times"/>
          <w:i/>
          <w:spacing w:val="5"/>
          <w:w w:val="105"/>
        </w:rPr>
        <w:t>t</w:t>
      </w:r>
      <w:r>
        <w:rPr>
          <w:spacing w:val="5"/>
          <w:w w:val="105"/>
        </w:rPr>
        <w:t>) </w:t>
      </w:r>
      <w:r>
        <w:rPr>
          <w:rFonts w:ascii="Lucida Sans Unicode" w:hAnsi="Lucida Sans Unicode" w:cs="Lucida Sans Unicode" w:eastAsia="Lucida Sans Unicode"/>
          <w:w w:val="105"/>
        </w:rPr>
        <w:t>= −</w:t>
      </w:r>
      <w:r>
        <w:rPr>
          <w:rFonts w:ascii="Times" w:hAnsi="Times" w:cs="Times" w:eastAsia="Times"/>
          <w:i/>
          <w:w w:val="105"/>
        </w:rPr>
        <w:t>te</w:t>
      </w:r>
      <w:r>
        <w:rPr>
          <w:rFonts w:ascii="Lucida Sans Unicode" w:hAnsi="Lucida Sans Unicode" w:cs="Lucida Sans Unicode" w:eastAsia="Lucida Sans Unicode"/>
          <w:w w:val="105"/>
          <w:position w:val="7"/>
          <w:sz w:val="15"/>
          <w:szCs w:val="15"/>
        </w:rPr>
        <w:t>−</w:t>
      </w:r>
      <w:r>
        <w:rPr>
          <w:w w:val="105"/>
          <w:position w:val="7"/>
          <w:sz w:val="15"/>
          <w:szCs w:val="15"/>
        </w:rPr>
        <w:t>0</w:t>
      </w:r>
      <w:r>
        <w:rPr>
          <w:rFonts w:ascii="Garamond" w:hAnsi="Garamond" w:cs="Garamond" w:eastAsia="Garamond"/>
          <w:i/>
          <w:w w:val="105"/>
          <w:position w:val="7"/>
          <w:sz w:val="15"/>
          <w:szCs w:val="15"/>
        </w:rPr>
        <w:t>.</w:t>
      </w:r>
      <w:r>
        <w:rPr>
          <w:w w:val="105"/>
          <w:position w:val="7"/>
          <w:sz w:val="15"/>
          <w:szCs w:val="15"/>
        </w:rPr>
        <w:t>5</w:t>
      </w:r>
      <w:r>
        <w:rPr>
          <w:rFonts w:ascii="Times" w:hAnsi="Times" w:cs="Times" w:eastAsia="Times"/>
          <w:i/>
          <w:w w:val="105"/>
          <w:position w:val="7"/>
          <w:sz w:val="15"/>
          <w:szCs w:val="15"/>
        </w:rPr>
        <w:t>t </w:t>
      </w:r>
      <w:r>
        <w:rPr>
          <w:w w:val="105"/>
        </w:rPr>
        <w:t>. Mexican hat wavelet is the</w:t>
      </w:r>
      <w:r>
        <w:rPr>
          <w:spacing w:val="47"/>
          <w:w w:val="105"/>
        </w:rPr>
        <w:t> </w:t>
      </w:r>
      <w:r>
        <w:rPr>
          <w:w w:val="105"/>
        </w:rPr>
        <w:t>sec-</w:t>
      </w:r>
      <w:r>
        <w:rPr>
          <w:w w:val="99"/>
        </w:rPr>
        <w:t> </w:t>
      </w:r>
      <w:r>
        <w:rPr>
          <w:w w:val="105"/>
        </w:rPr>
        <w:t>ond</w:t>
      </w:r>
      <w:r>
        <w:rPr>
          <w:spacing w:val="19"/>
          <w:w w:val="105"/>
        </w:rPr>
        <w:t> </w:t>
      </w:r>
      <w:r>
        <w:rPr>
          <w:w w:val="105"/>
        </w:rPr>
        <w:t>derivative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Gaussian</w:t>
      </w:r>
      <w:r>
        <w:rPr>
          <w:spacing w:val="19"/>
          <w:w w:val="105"/>
        </w:rPr>
        <w:t> </w:t>
      </w:r>
      <w:r>
        <w:rPr>
          <w:w w:val="105"/>
        </w:rPr>
        <w:t>function;</w:t>
      </w:r>
      <w:r>
        <w:rPr>
          <w:spacing w:val="19"/>
          <w:w w:val="105"/>
        </w:rPr>
        <w:t> </w:t>
      </w:r>
      <w:r>
        <w:rPr>
          <w:w w:val="105"/>
        </w:rPr>
        <w:t>express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9"/>
          <w:w w:val="105"/>
        </w:rPr>
        <w:t> </w:t>
      </w:r>
      <w:r>
        <w:rPr>
          <w:rFonts w:ascii="Garamond" w:hAnsi="Garamond" w:cs="Garamond" w:eastAsia="Garamond"/>
          <w:i/>
          <w:w w:val="110"/>
        </w:rPr>
        <w:t>ψ</w:t>
      </w:r>
      <w:r>
        <w:rPr>
          <w:rFonts w:ascii="Garamond" w:hAnsi="Garamond" w:cs="Garamond" w:eastAsia="Garamond"/>
          <w:i/>
          <w:spacing w:val="-43"/>
          <w:w w:val="110"/>
        </w:rPr>
        <w:t> </w:t>
      </w:r>
      <w:r>
        <w:rPr>
          <w:spacing w:val="5"/>
          <w:w w:val="105"/>
        </w:rPr>
        <w:t>(</w:t>
      </w:r>
      <w:r>
        <w:rPr>
          <w:rFonts w:ascii="Times" w:hAnsi="Times" w:cs="Times" w:eastAsia="Times"/>
          <w:i/>
          <w:spacing w:val="5"/>
          <w:w w:val="105"/>
        </w:rPr>
        <w:t>t</w:t>
      </w:r>
      <w:r>
        <w:rPr>
          <w:spacing w:val="5"/>
          <w:w w:val="105"/>
        </w:rPr>
        <w:t>)</w:t>
      </w:r>
      <w:r>
        <w:rPr>
          <w:spacing w:val="5"/>
        </w:rPr>
      </w:r>
    </w:p>
    <w:p>
      <w:pPr>
        <w:spacing w:line="10" w:lineRule="exact" w:before="0"/>
        <w:ind w:left="124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99"/>
          <w:sz w:val="12"/>
        </w:rPr>
        <w:t>2</w:t>
      </w:r>
      <w:r>
        <w:rPr>
          <w:rFonts w:ascii="Times New Roman"/>
          <w:sz w:val="12"/>
        </w:rPr>
      </w:r>
    </w:p>
    <w:p>
      <w:pPr>
        <w:pStyle w:val="ListParagraph"/>
        <w:numPr>
          <w:ilvl w:val="0"/>
          <w:numId w:val="5"/>
        </w:numPr>
        <w:tabs>
          <w:tab w:pos="389" w:val="left" w:leader="none"/>
        </w:tabs>
        <w:spacing w:line="264" w:lineRule="auto" w:before="81" w:after="0"/>
        <w:ind w:left="123" w:right="445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br w:type="column"/>
        <w:t>EXPANSION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OF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WAVELET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BASE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IN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DIMENSIONS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AND</w:t>
      </w:r>
      <w:r>
        <w:rPr>
          <w:rFonts w:ascii="Tahoma"/>
          <w:color w:val="58595B"/>
          <w:w w:val="103"/>
          <w:sz w:val="18"/>
        </w:rPr>
        <w:t> </w:t>
      </w:r>
      <w:r>
        <w:rPr>
          <w:rFonts w:ascii="Tahoma"/>
          <w:color w:val="58595B"/>
          <w:sz w:val="18"/>
        </w:rPr>
        <w:t>SCALES</w:t>
      </w:r>
      <w:r>
        <w:rPr>
          <w:rFonts w:ascii="Tahoma"/>
          <w:sz w:val="18"/>
        </w:rPr>
      </w:r>
    </w:p>
    <w:p>
      <w:pPr>
        <w:pStyle w:val="BodyText"/>
        <w:spacing w:line="249" w:lineRule="auto" w:before="13"/>
        <w:ind w:right="112"/>
        <w:jc w:val="both"/>
      </w:pPr>
      <w:r>
        <w:rPr/>
        <w:t>One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wavelet</w:t>
      </w:r>
      <w:r>
        <w:rPr>
          <w:spacing w:val="-20"/>
        </w:rPr>
        <w:t> </w:t>
      </w:r>
      <w:r>
        <w:rPr/>
        <w:t>extension</w:t>
      </w:r>
      <w:r>
        <w:rPr>
          <w:spacing w:val="-20"/>
        </w:rPr>
        <w:t> </w:t>
      </w:r>
      <w:r>
        <w:rPr/>
        <w:t>directions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higher-dimensional</w:t>
      </w:r>
      <w:r>
        <w:rPr>
          <w:w w:val="99"/>
        </w:rPr>
        <w:t> </w:t>
      </w:r>
      <w:r>
        <w:rPr/>
        <w:t>wavelets. At present, two-dimensional wavelet analysis</w:t>
      </w:r>
      <w:r>
        <w:rPr>
          <w:spacing w:val="17"/>
        </w:rPr>
        <w:t> </w:t>
      </w:r>
      <w:r>
        <w:rPr/>
        <w:t>has</w:t>
      </w:r>
      <w:r>
        <w:rPr>
          <w:w w:val="99"/>
        </w:rPr>
        <w:t> </w:t>
      </w:r>
      <w:r>
        <w:rPr/>
        <w:t>made significant progress both in theory and</w:t>
      </w:r>
      <w:r>
        <w:rPr>
          <w:spacing w:val="13"/>
        </w:rPr>
        <w:t> </w:t>
      </w:r>
      <w:r>
        <w:rPr/>
        <w:t>application</w:t>
      </w:r>
      <w:r>
        <w:rPr>
          <w:w w:val="99"/>
        </w:rPr>
        <w:t> </w:t>
      </w:r>
      <w:r>
        <w:rPr/>
        <w:t>(mostly in image processing). In [83], Rinoshika designed</w:t>
      </w:r>
      <w:r>
        <w:rPr>
          <w:spacing w:val="31"/>
        </w:rPr>
        <w:t> </w:t>
      </w:r>
      <w:r>
        <w:rPr/>
        <w:t>a</w:t>
      </w:r>
      <w:r>
        <w:rPr>
          <w:w w:val="99"/>
        </w:rPr>
        <w:t> </w:t>
      </w:r>
      <w:r>
        <w:rPr/>
        <w:t>three-dimensional orthogonal wavelet based on</w:t>
      </w:r>
      <w:r>
        <w:rPr>
          <w:spacing w:val="48"/>
        </w:rPr>
        <w:t> </w:t>
      </w:r>
      <w:r>
        <w:rPr/>
        <w:t>Daubechies</w:t>
      </w:r>
      <w:r>
        <w:rPr>
          <w:w w:val="99"/>
        </w:rPr>
        <w:t> </w:t>
      </w:r>
      <w:r>
        <w:rPr/>
        <w:t>wavelet and  analyzed  instantaneous  3-D  velocity </w:t>
      </w:r>
      <w:r>
        <w:rPr>
          <w:spacing w:val="9"/>
        </w:rPr>
        <w:t> </w:t>
      </w:r>
      <w:r>
        <w:rPr/>
        <w:t>fields</w:t>
      </w:r>
      <w:r>
        <w:rPr>
          <w:w w:val="99"/>
        </w:rPr>
        <w:t> </w:t>
      </w:r>
      <w:r>
        <w:rPr/>
        <w:t>of a high-resolution tomographic particle image</w:t>
      </w:r>
      <w:r>
        <w:rPr>
          <w:spacing w:val="43"/>
        </w:rPr>
        <w:t> </w:t>
      </w:r>
      <w:r>
        <w:rPr/>
        <w:t>velocime-</w:t>
      </w:r>
      <w:r>
        <w:rPr>
          <w:w w:val="99"/>
        </w:rPr>
        <w:t> </w:t>
      </w:r>
      <w:r>
        <w:rPr>
          <w:spacing w:val="-4"/>
        </w:rPr>
        <w:t>try. </w:t>
      </w:r>
      <w:r>
        <w:rPr/>
        <w:t>At different wavelet decomposition levels,</w:t>
      </w:r>
      <w:r>
        <w:rPr>
          <w:spacing w:val="30"/>
        </w:rPr>
        <w:t> </w:t>
      </w:r>
      <w:r>
        <w:rPr/>
        <w:t>different</w:t>
      </w:r>
      <w:r>
        <w:rPr>
          <w:w w:val="99"/>
        </w:rPr>
        <w:t> </w:t>
      </w:r>
      <w:r>
        <w:rPr/>
        <w:t>vortexes could be extracted. Reference [84] proposed</w:t>
      </w:r>
      <w:r>
        <w:rPr>
          <w:spacing w:val="13"/>
        </w:rPr>
        <w:t> </w:t>
      </w:r>
      <w:r>
        <w:rPr/>
        <w:t>a</w:t>
      </w:r>
      <w:r>
        <w:rPr>
          <w:w w:val="99"/>
        </w:rPr>
        <w:t> </w:t>
      </w:r>
      <w:r>
        <w:rPr/>
        <w:t>three-dimensional discrete wavelet transform for</w:t>
      </w:r>
      <w:r>
        <w:rPr>
          <w:spacing w:val="-3"/>
        </w:rPr>
        <w:t> </w:t>
      </w:r>
      <w:r>
        <w:rPr/>
        <w:t>hyperspec-</w:t>
      </w:r>
      <w:r>
        <w:rPr>
          <w:w w:val="99"/>
        </w:rPr>
        <w:t> </w:t>
      </w:r>
      <w:r>
        <w:rPr/>
        <w:t>tral</w:t>
      </w:r>
      <w:r>
        <w:rPr>
          <w:spacing w:val="37"/>
        </w:rPr>
        <w:t> </w:t>
      </w:r>
      <w:r>
        <w:rPr/>
        <w:t>faces</w:t>
      </w:r>
      <w:r>
        <w:rPr>
          <w:spacing w:val="37"/>
        </w:rPr>
        <w:t> </w:t>
      </w:r>
      <w:r>
        <w:rPr/>
        <w:t>feature</w:t>
      </w:r>
      <w:r>
        <w:rPr>
          <w:spacing w:val="37"/>
        </w:rPr>
        <w:t> </w:t>
      </w:r>
      <w:r>
        <w:rPr/>
        <w:t>extraction</w:t>
      </w:r>
      <w:r>
        <w:rPr>
          <w:spacing w:val="37"/>
        </w:rPr>
        <w:t> </w:t>
      </w:r>
      <w:r>
        <w:rPr/>
        <w:t>compared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three</w:t>
      </w:r>
      <w:r>
        <w:rPr>
          <w:spacing w:val="37"/>
        </w:rPr>
        <w:t> </w:t>
      </w:r>
      <w:r>
        <w:rPr/>
        <w:t>existing</w:t>
      </w:r>
      <w:r>
        <w:rPr>
          <w:w w:val="99"/>
        </w:rPr>
        <w:t> </w:t>
      </w:r>
      <w:r>
        <w:rPr/>
        <w:t>hyperspectral face recognition methods and achieved</w:t>
      </w:r>
      <w:r>
        <w:rPr>
          <w:spacing w:val="14"/>
        </w:rPr>
        <w:t> </w:t>
      </w:r>
      <w:r>
        <w:rPr/>
        <w:t>higher</w:t>
      </w:r>
      <w:r>
        <w:rPr>
          <w:w w:val="99"/>
        </w:rPr>
        <w:t> </w:t>
      </w:r>
      <w:r>
        <w:rPr/>
        <w:t>accuracy.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The wavelets discussed previously are all</w:t>
      </w:r>
      <w:r>
        <w:rPr>
          <w:spacing w:val="43"/>
        </w:rPr>
        <w:t> </w:t>
      </w:r>
      <w:r>
        <w:rPr/>
        <w:t>single-scaling</w:t>
      </w:r>
      <w:r>
        <w:rPr>
          <w:w w:val="99"/>
        </w:rPr>
        <w:t> </w:t>
      </w:r>
      <w:r>
        <w:rPr/>
        <w:t>wavelets.</w:t>
      </w:r>
      <w:r>
        <w:rPr>
          <w:spacing w:val="-7"/>
        </w:rPr>
        <w:t> </w:t>
      </w:r>
      <w:r>
        <w:rPr/>
        <w:t>Whether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classic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newly</w:t>
      </w:r>
      <w:r>
        <w:rPr>
          <w:spacing w:val="-7"/>
        </w:rPr>
        <w:t> </w:t>
      </w:r>
      <w:r>
        <w:rPr/>
        <w:t>designed</w:t>
      </w:r>
      <w:r>
        <w:rPr>
          <w:w w:val="99"/>
        </w:rPr>
        <w:t> </w:t>
      </w:r>
      <w:r>
        <w:rPr/>
        <w:t>wavelet,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wavelet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constructed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4"/>
        </w:rPr>
        <w:t> </w:t>
      </w:r>
      <w:r>
        <w:rPr/>
        <w:t>scal-</w:t>
      </w:r>
      <w:r>
        <w:rPr>
          <w:w w:val="99"/>
        </w:rPr>
        <w:t> </w:t>
      </w:r>
      <w:r>
        <w:rPr/>
        <w:t>ing function. In signal processing, whether the wavelet</w:t>
      </w:r>
      <w:r>
        <w:rPr>
          <w:spacing w:val="23"/>
        </w:rPr>
        <w:t> </w:t>
      </w:r>
      <w:r>
        <w:rPr/>
        <w:t>has</w:t>
      </w:r>
      <w:r>
        <w:rPr>
          <w:w w:val="99"/>
        </w:rPr>
        <w:t> </w:t>
      </w:r>
      <w:r>
        <w:rPr/>
        <w:t>properties</w:t>
      </w:r>
      <w:r>
        <w:rPr>
          <w:spacing w:val="-20"/>
        </w:rPr>
        <w:t> </w:t>
      </w:r>
      <w:r>
        <w:rPr/>
        <w:t>such</w:t>
      </w:r>
      <w:r>
        <w:rPr>
          <w:spacing w:val="-20"/>
        </w:rPr>
        <w:t> </w:t>
      </w:r>
      <w:r>
        <w:rPr/>
        <w:t>as</w:t>
      </w:r>
      <w:r>
        <w:rPr>
          <w:spacing w:val="-20"/>
        </w:rPr>
        <w:t> </w:t>
      </w:r>
      <w:r>
        <w:rPr/>
        <w:t>compact</w:t>
      </w:r>
      <w:r>
        <w:rPr>
          <w:spacing w:val="-20"/>
        </w:rPr>
        <w:t> </w:t>
      </w:r>
      <w:r>
        <w:rPr/>
        <w:t>support,</w:t>
      </w:r>
      <w:r>
        <w:rPr>
          <w:spacing w:val="-20"/>
        </w:rPr>
        <w:t> </w:t>
      </w:r>
      <w:r>
        <w:rPr/>
        <w:t>symmetry,</w:t>
      </w:r>
      <w:r>
        <w:rPr>
          <w:spacing w:val="-20"/>
        </w:rPr>
        <w:t> </w:t>
      </w:r>
      <w:r>
        <w:rPr/>
        <w:t>orthogonality,</w:t>
      </w:r>
      <w:r>
        <w:rPr>
          <w:w w:val="99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vanishing</w:t>
      </w:r>
      <w:r>
        <w:rPr>
          <w:spacing w:val="30"/>
        </w:rPr>
        <w:t> </w:t>
      </w:r>
      <w:r>
        <w:rPr/>
        <w:t>moment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essential.</w:t>
      </w:r>
      <w:r>
        <w:rPr>
          <w:spacing w:val="30"/>
        </w:rPr>
        <w:t> </w:t>
      </w:r>
      <w:r>
        <w:rPr>
          <w:spacing w:val="-3"/>
        </w:rPr>
        <w:t>However,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not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65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position w:val="-6"/>
          <w:sz w:val="20"/>
          <w:szCs w:val="20"/>
        </w:rPr>
        <w:t>(1 </w:t>
      </w:r>
      <w:r>
        <w:rPr>
          <w:rFonts w:ascii="Lucida Sans Unicode" w:hAnsi="Lucida Sans Unicode" w:cs="Lucida Sans Unicode" w:eastAsia="Lucida Sans Unicode"/>
          <w:position w:val="-6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20"/>
          <w:position w:val="-6"/>
          <w:sz w:val="20"/>
          <w:szCs w:val="20"/>
        </w:rPr>
        <w:t> </w:t>
      </w:r>
      <w:r>
        <w:rPr>
          <w:rFonts w:ascii="Times" w:hAnsi="Times" w:cs="Times" w:eastAsia="Times"/>
          <w:i/>
          <w:spacing w:val="2"/>
          <w:position w:val="-6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pacing w:val="2"/>
          <w:position w:val="-6"/>
          <w:sz w:val="20"/>
          <w:szCs w:val="20"/>
        </w:rPr>
        <w:t>)</w:t>
      </w:r>
      <w:r>
        <w:rPr>
          <w:rFonts w:ascii="Times" w:hAnsi="Times" w:cs="Times" w:eastAsia="Times"/>
          <w:i/>
          <w:spacing w:val="2"/>
          <w:position w:val="-6"/>
          <w:sz w:val="20"/>
          <w:szCs w:val="20"/>
        </w:rPr>
        <w:t>e</w:t>
      </w:r>
      <w:r>
        <w:rPr>
          <w:rFonts w:ascii="Lucida Sans Unicode" w:hAnsi="Lucida Sans Unicode" w:cs="Lucida Sans Unicode" w:eastAsia="Lucida Sans Unicode"/>
          <w:spacing w:val="2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0</w:t>
      </w:r>
      <w:r>
        <w:rPr>
          <w:rFonts w:ascii="Garamond" w:hAnsi="Garamond" w:cs="Garamond" w:eastAsia="Garamond"/>
          <w:i/>
          <w:spacing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5</w:t>
      </w:r>
      <w:r>
        <w:rPr>
          <w:rFonts w:ascii="Times" w:hAnsi="Times" w:cs="Times" w:eastAsia="Times"/>
          <w:i/>
          <w:spacing w:val="2"/>
          <w:sz w:val="15"/>
          <w:szCs w:val="15"/>
        </w:rPr>
        <w:t>t</w:t>
      </w:r>
      <w:r>
        <w:rPr>
          <w:rFonts w:ascii="Times" w:hAnsi="Times" w:cs="Times" w:eastAsia="Times"/>
          <w:spacing w:val="2"/>
          <w:sz w:val="15"/>
          <w:szCs w:val="15"/>
        </w:rPr>
      </w:r>
    </w:p>
    <w:p>
      <w:pPr>
        <w:pStyle w:val="BodyText"/>
        <w:spacing w:line="240" w:lineRule="auto" w:before="5"/>
        <w:ind w:left="121" w:right="0"/>
        <w:jc w:val="left"/>
      </w:pPr>
      <w:r>
        <w:rPr/>
        <w:br w:type="column"/>
      </w:r>
      <w:r>
        <w:rPr/>
        <w:t>detector for finding a Gaussian noise is  </w:t>
      </w:r>
      <w:r>
        <w:rPr>
          <w:spacing w:val="21"/>
        </w:rPr>
        <w:t> </w:t>
      </w:r>
      <w:r>
        <w:rPr/>
        <w:t>the</w:t>
      </w:r>
    </w:p>
    <w:p>
      <w:pPr>
        <w:pStyle w:val="BodyText"/>
        <w:spacing w:line="240" w:lineRule="auto"/>
        <w:ind w:right="0"/>
        <w:jc w:val="left"/>
      </w:pPr>
      <w:r>
        <w:rPr/>
        <w:br w:type="column"/>
      </w:r>
      <w:r>
        <w:rPr/>
        <w:t>easy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single-scaling</w:t>
      </w:r>
      <w:r>
        <w:rPr>
          <w:spacing w:val="33"/>
        </w:rPr>
        <w:t> </w:t>
      </w:r>
      <w:r>
        <w:rPr/>
        <w:t>wavelet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have</w:t>
      </w:r>
      <w:r>
        <w:rPr>
          <w:spacing w:val="33"/>
        </w:rPr>
        <w:t> </w:t>
      </w:r>
      <w:r>
        <w:rPr/>
        <w:t>these</w:t>
      </w:r>
      <w:r>
        <w:rPr>
          <w:spacing w:val="33"/>
        </w:rPr>
        <w:t> </w:t>
      </w:r>
      <w:r>
        <w:rPr/>
        <w:t>properties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1234" w:space="40"/>
            <w:col w:w="3675" w:space="270"/>
            <w:col w:w="5061"/>
          </w:cols>
        </w:sectPr>
      </w:pPr>
    </w:p>
    <w:p>
      <w:pPr>
        <w:pStyle w:val="BodyText"/>
        <w:spacing w:line="209" w:lineRule="exact"/>
        <w:ind w:right="0"/>
        <w:jc w:val="both"/>
      </w:pPr>
      <w:r>
        <w:rPr/>
        <w:t>Mexican Hat wavelet [76]. Mexican hat is real-valued   </w:t>
      </w:r>
      <w:r>
        <w:rPr>
          <w:spacing w:val="10"/>
        </w:rPr>
        <w:t> </w:t>
      </w:r>
      <w:r>
        <w:rPr/>
        <w:t>and</w:t>
      </w:r>
    </w:p>
    <w:p>
      <w:pPr>
        <w:pStyle w:val="BodyText"/>
        <w:spacing w:line="249" w:lineRule="auto" w:before="9"/>
        <w:ind w:right="0"/>
        <w:jc w:val="both"/>
      </w:pPr>
      <w:r>
        <w:rPr/>
        <w:t>captures</w:t>
      </w:r>
      <w:r>
        <w:rPr>
          <w:spacing w:val="-20"/>
        </w:rPr>
        <w:t> </w:t>
      </w:r>
      <w:r>
        <w:rPr/>
        <w:t>both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positive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negative</w:t>
      </w:r>
      <w:r>
        <w:rPr>
          <w:spacing w:val="-20"/>
        </w:rPr>
        <w:t> </w:t>
      </w:r>
      <w:r>
        <w:rPr/>
        <w:t>oscillations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time</w:t>
      </w:r>
      <w:r>
        <w:rPr>
          <w:w w:val="99"/>
        </w:rPr>
        <w:t> </w:t>
      </w:r>
      <w:r>
        <w:rPr/>
        <w:t>series as separate peaks in wavelet power [20]. In addition,</w:t>
      </w:r>
      <w:r>
        <w:rPr>
          <w:w w:val="99"/>
        </w:rPr>
        <w:t> </w:t>
      </w:r>
      <w:r>
        <w:rPr/>
        <w:t>to</w:t>
      </w:r>
      <w:r>
        <w:rPr>
          <w:spacing w:val="28"/>
        </w:rPr>
        <w:t> </w:t>
      </w:r>
      <w:r>
        <w:rPr/>
        <w:t>obtain</w:t>
      </w:r>
      <w:r>
        <w:rPr>
          <w:spacing w:val="29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both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amplitude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phase</w:t>
      </w:r>
      <w:r>
        <w:rPr>
          <w:spacing w:val="28"/>
        </w:rPr>
        <w:t> </w:t>
      </w:r>
      <w:r>
        <w:rPr/>
        <w:t>of</w:t>
      </w:r>
      <w:r>
        <w:rPr>
          <w:w w:val="99"/>
        </w:rPr>
        <w:t> </w:t>
      </w:r>
      <w:r>
        <w:rPr/>
        <w:t>the time series, it is necessary to choose a complex</w:t>
      </w:r>
      <w:r>
        <w:rPr>
          <w:spacing w:val="27"/>
        </w:rPr>
        <w:t> </w:t>
      </w:r>
      <w:r>
        <w:rPr/>
        <w:t>wavelet</w:t>
      </w:r>
      <w:r>
        <w:rPr>
          <w:w w:val="99"/>
        </w:rPr>
        <w:t> </w:t>
      </w:r>
      <w:r>
        <w:rPr/>
        <w:t>because the complex wavelet has an imaginary part,  </w:t>
      </w:r>
      <w:r>
        <w:rPr>
          <w:spacing w:val="13"/>
        </w:rPr>
        <w:t> </w:t>
      </w:r>
      <w:r>
        <w:rPr/>
        <w:t>which</w:t>
      </w:r>
    </w:p>
    <w:p>
      <w:pPr>
        <w:pStyle w:val="BodyText"/>
        <w:spacing w:line="236" w:lineRule="exact"/>
        <w:ind w:right="0"/>
        <w:jc w:val="both"/>
        <w:rPr>
          <w:rFonts w:ascii="Lucida Sans Unicode" w:hAnsi="Lucida Sans Unicode" w:cs="Lucida Sans Unicode" w:eastAsia="Lucida Sans Unicode"/>
        </w:rPr>
      </w:pPr>
      <w:r>
        <w:rPr>
          <w:w w:val="105"/>
        </w:rPr>
        <w:t>can</w:t>
      </w:r>
      <w:r>
        <w:rPr>
          <w:spacing w:val="-39"/>
          <w:w w:val="105"/>
        </w:rPr>
        <w:t> </w:t>
      </w:r>
      <w:r>
        <w:rPr>
          <w:w w:val="105"/>
        </w:rPr>
        <w:t>express</w:t>
      </w:r>
      <w:r>
        <w:rPr>
          <w:spacing w:val="-39"/>
          <w:w w:val="105"/>
        </w:rPr>
        <w:t> </w:t>
      </w:r>
      <w:r>
        <w:rPr>
          <w:w w:val="105"/>
        </w:rPr>
        <w:t>the</w:t>
      </w:r>
      <w:r>
        <w:rPr>
          <w:spacing w:val="-39"/>
          <w:w w:val="105"/>
        </w:rPr>
        <w:t> </w:t>
      </w:r>
      <w:r>
        <w:rPr>
          <w:w w:val="105"/>
        </w:rPr>
        <w:t>phase</w:t>
      </w:r>
      <w:r>
        <w:rPr>
          <w:spacing w:val="-39"/>
          <w:w w:val="105"/>
        </w:rPr>
        <w:t> </w:t>
      </w:r>
      <w:r>
        <w:rPr>
          <w:w w:val="105"/>
        </w:rPr>
        <w:t>well.</w:t>
      </w:r>
      <w:r>
        <w:rPr>
          <w:spacing w:val="-39"/>
          <w:w w:val="105"/>
        </w:rPr>
        <w:t> </w:t>
      </w:r>
      <w:r>
        <w:rPr>
          <w:w w:val="105"/>
        </w:rPr>
        <w:t>Morlet</w:t>
      </w:r>
      <w:r>
        <w:rPr>
          <w:spacing w:val="-39"/>
          <w:w w:val="105"/>
        </w:rPr>
        <w:t> </w:t>
      </w:r>
      <w:r>
        <w:rPr>
          <w:w w:val="105"/>
        </w:rPr>
        <w:t>wavelet</w:t>
      </w:r>
      <w:r>
        <w:rPr>
          <w:spacing w:val="-39"/>
          <w:w w:val="105"/>
        </w:rPr>
        <w:t> </w:t>
      </w:r>
      <w:r>
        <w:rPr>
          <w:w w:val="105"/>
        </w:rPr>
        <w:t>(express</w:t>
      </w:r>
      <w:r>
        <w:rPr>
          <w:spacing w:val="-39"/>
          <w:w w:val="105"/>
        </w:rPr>
        <w:t> </w:t>
      </w:r>
      <w:r>
        <w:rPr>
          <w:w w:val="105"/>
        </w:rPr>
        <w:t>as</w:t>
      </w:r>
      <w:r>
        <w:rPr>
          <w:spacing w:val="-39"/>
          <w:w w:val="105"/>
        </w:rPr>
        <w:t> </w:t>
      </w:r>
      <w:r>
        <w:rPr>
          <w:rFonts w:ascii="Garamond" w:hAnsi="Garamond"/>
          <w:i/>
          <w:w w:val="110"/>
        </w:rPr>
        <w:t>ψ</w:t>
      </w:r>
      <w:r>
        <w:rPr>
          <w:rFonts w:ascii="Garamond" w:hAnsi="Garamond"/>
          <w:i/>
          <w:spacing w:val="-48"/>
          <w:w w:val="110"/>
        </w:rPr>
        <w:t> </w:t>
      </w:r>
      <w:r>
        <w:rPr>
          <w:spacing w:val="5"/>
          <w:w w:val="105"/>
        </w:rPr>
        <w:t>(</w:t>
      </w:r>
      <w:r>
        <w:rPr>
          <w:rFonts w:ascii="Times" w:hAnsi="Times"/>
          <w:i/>
          <w:spacing w:val="5"/>
          <w:w w:val="105"/>
        </w:rPr>
        <w:t>t</w:t>
      </w:r>
      <w:r>
        <w:rPr>
          <w:spacing w:val="5"/>
          <w:w w:val="105"/>
        </w:rPr>
        <w:t>)</w:t>
      </w:r>
      <w:r>
        <w:rPr>
          <w:spacing w:val="-30"/>
          <w:w w:val="105"/>
        </w:rPr>
        <w:t> </w:t>
      </w:r>
      <w:r>
        <w:rPr>
          <w:rFonts w:ascii="Lucida Sans Unicode" w:hAnsi="Lucida Sans Unicode"/>
          <w:w w:val="105"/>
        </w:rPr>
        <w:t>=</w:t>
      </w:r>
      <w:r>
        <w:rPr>
          <w:rFonts w:ascii="Lucida Sans Unicode" w:hAnsi="Lucida Sans Unicode"/>
        </w:rPr>
      </w:r>
    </w:p>
    <w:p>
      <w:pPr>
        <w:pStyle w:val="BodyText"/>
        <w:spacing w:line="240" w:lineRule="exact" w:before="10"/>
        <w:ind w:right="0"/>
        <w:jc w:val="both"/>
      </w:pPr>
      <w:r>
        <w:rPr>
          <w:rFonts w:ascii="Times" w:hAnsi="Times" w:cs="Times" w:eastAsia="Times"/>
          <w:i/>
        </w:rPr>
        <w:t>cos</w:t>
      </w:r>
      <w:r>
        <w:rPr/>
        <w:t>(5</w:t>
      </w:r>
      <w:r>
        <w:rPr>
          <w:rFonts w:ascii="Times" w:hAnsi="Times" w:cs="Times" w:eastAsia="Times"/>
          <w:i/>
        </w:rPr>
        <w:t>t</w:t>
      </w:r>
      <w:r>
        <w:rPr/>
        <w:t>)</w:t>
      </w:r>
      <w:r>
        <w:rPr>
          <w:rFonts w:ascii="Times" w:hAnsi="Times" w:cs="Times" w:eastAsia="Times"/>
          <w:i/>
        </w:rPr>
        <w:t>e</w:t>
      </w:r>
      <w:r>
        <w:rPr>
          <w:rFonts w:ascii="Lucida Sans Unicode" w:hAnsi="Lucida Sans Unicode" w:cs="Lucida Sans Unicode" w:eastAsia="Lucida Sans Unicode"/>
          <w:position w:val="7"/>
          <w:sz w:val="15"/>
          <w:szCs w:val="15"/>
        </w:rPr>
        <w:t>−</w:t>
      </w:r>
      <w:r>
        <w:rPr>
          <w:position w:val="7"/>
          <w:sz w:val="15"/>
          <w:szCs w:val="15"/>
        </w:rPr>
        <w:t>0</w:t>
      </w:r>
      <w:r>
        <w:rPr>
          <w:rFonts w:ascii="Garamond" w:hAnsi="Garamond" w:cs="Garamond" w:eastAsia="Garamond"/>
          <w:i/>
          <w:position w:val="7"/>
          <w:sz w:val="15"/>
          <w:szCs w:val="15"/>
        </w:rPr>
        <w:t>.</w:t>
      </w:r>
      <w:r>
        <w:rPr>
          <w:position w:val="7"/>
          <w:sz w:val="15"/>
          <w:szCs w:val="15"/>
        </w:rPr>
        <w:t>5</w:t>
      </w:r>
      <w:r>
        <w:rPr>
          <w:rFonts w:ascii="Times" w:hAnsi="Times" w:cs="Times" w:eastAsia="Times"/>
          <w:i/>
          <w:position w:val="7"/>
          <w:sz w:val="15"/>
          <w:szCs w:val="15"/>
        </w:rPr>
        <w:t>t</w:t>
      </w:r>
      <w:r>
        <w:rPr>
          <w:position w:val="13"/>
          <w:sz w:val="12"/>
          <w:szCs w:val="12"/>
        </w:rPr>
        <w:t>2</w:t>
      </w:r>
      <w:r>
        <w:rPr>
          <w:spacing w:val="-11"/>
          <w:position w:val="13"/>
          <w:sz w:val="12"/>
          <w:szCs w:val="12"/>
        </w:rPr>
        <w:t> </w:t>
      </w:r>
      <w:r>
        <w:rPr/>
        <w:t>)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simply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complex</w:t>
      </w:r>
      <w:r>
        <w:rPr>
          <w:spacing w:val="40"/>
        </w:rPr>
        <w:t> </w:t>
      </w:r>
      <w:r>
        <w:rPr/>
        <w:t>wave</w:t>
      </w:r>
      <w:r>
        <w:rPr>
          <w:spacing w:val="40"/>
        </w:rPr>
        <w:t> </w:t>
      </w:r>
      <w:r>
        <w:rPr/>
        <w:t>within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Gaus-</w:t>
      </w:r>
      <w:r>
        <w:rPr>
          <w:w w:val="99"/>
        </w:rPr>
        <w:t> </w:t>
      </w:r>
      <w:r>
        <w:rPr/>
        <w:t>sian envelope. Reference [25] considered several</w:t>
      </w:r>
      <w:r>
        <w:rPr>
          <w:spacing w:val="14"/>
        </w:rPr>
        <w:t> </w:t>
      </w:r>
      <w:r>
        <w:rPr/>
        <w:t>different</w:t>
      </w:r>
      <w:r>
        <w:rPr>
          <w:w w:val="99"/>
        </w:rPr>
        <w:t> </w:t>
      </w:r>
      <w:r>
        <w:rPr/>
        <w:t>test</w:t>
      </w:r>
      <w:r>
        <w:rPr>
          <w:spacing w:val="29"/>
        </w:rPr>
        <w:t> </w:t>
      </w:r>
      <w:r>
        <w:rPr/>
        <w:t>signals,</w:t>
      </w:r>
      <w:r>
        <w:rPr>
          <w:spacing w:val="29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noise,</w:t>
      </w:r>
      <w:r>
        <w:rPr>
          <w:spacing w:val="29"/>
        </w:rPr>
        <w:t> </w:t>
      </w:r>
      <w:r>
        <w:rPr/>
        <w:t>phase</w:t>
      </w:r>
      <w:r>
        <w:rPr>
          <w:spacing w:val="29"/>
        </w:rPr>
        <w:t> </w:t>
      </w:r>
      <w:r>
        <w:rPr/>
        <w:t>shift,</w:t>
      </w:r>
      <w:r>
        <w:rPr>
          <w:spacing w:val="29"/>
        </w:rPr>
        <w:t> </w:t>
      </w:r>
      <w:r>
        <w:rPr/>
        <w:t>bump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slight</w:t>
      </w:r>
      <w:r>
        <w:rPr>
          <w:w w:val="99"/>
        </w:rPr>
        <w:t> </w:t>
      </w:r>
      <w:r>
        <w:rPr/>
        <w:t>spike, to test the performance of Morlet wavelet with</w:t>
      </w:r>
      <w:r>
        <w:rPr>
          <w:spacing w:val="13"/>
        </w:rPr>
        <w:t> </w:t>
      </w:r>
      <w:r>
        <w:rPr/>
        <w:t>differ-</w:t>
      </w:r>
      <w:r>
        <w:rPr>
          <w:w w:val="99"/>
        </w:rPr>
        <w:t> </w:t>
      </w:r>
      <w:r>
        <w:rPr/>
        <w:t>ent parameters. Morlet wavelet has a good balance between</w:t>
      </w:r>
      <w:r>
        <w:rPr>
          <w:w w:val="99"/>
        </w:rPr>
        <w:t> </w:t>
      </w:r>
      <w:r>
        <w:rPr/>
        <w:t>the</w:t>
      </w:r>
      <w:r>
        <w:rPr>
          <w:spacing w:val="19"/>
        </w:rPr>
        <w:t> </w:t>
      </w:r>
      <w:r>
        <w:rPr/>
        <w:t>localization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time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frequency.</w:t>
      </w:r>
      <w:r>
        <w:rPr>
          <w:spacing w:val="19"/>
        </w:rPr>
        <w:t> </w:t>
      </w:r>
      <w:r>
        <w:rPr/>
        <w:t>Fig.</w:t>
      </w:r>
      <w:r>
        <w:rPr>
          <w:spacing w:val="19"/>
        </w:rPr>
        <w:t> </w:t>
      </w:r>
      <w:hyperlink w:history="true" w:anchor="_bookmark8">
        <w:r>
          <w:rPr>
            <w:color w:val="231F20"/>
          </w:rPr>
          <w:t>4</w:t>
        </w:r>
      </w:hyperlink>
      <w:r>
        <w:rPr>
          <w:color w:val="231F20"/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wave-</w:t>
      </w:r>
      <w:r>
        <w:rPr>
          <w:w w:val="99"/>
        </w:rPr>
        <w:t> </w:t>
      </w:r>
      <w:r>
        <w:rPr/>
        <w:t>form of the three non-orthogonal wavelets. </w:t>
      </w:r>
      <w:r>
        <w:rPr>
          <w:spacing w:val="-4"/>
        </w:rPr>
        <w:t>Table</w:t>
      </w:r>
      <w:r>
        <w:rPr>
          <w:spacing w:val="-4"/>
        </w:rPr>
        <w:t> </w:t>
      </w:r>
      <w:hyperlink w:history="true" w:anchor="_bookmark9">
        <w:r>
          <w:rPr>
            <w:color w:val="231F20"/>
          </w:rPr>
          <w:t>1</w:t>
        </w:r>
      </w:hyperlink>
      <w:r>
        <w:rPr>
          <w:color w:val="231F20"/>
          <w:spacing w:val="10"/>
        </w:rPr>
        <w:t> </w:t>
      </w:r>
      <w:r>
        <w:rPr/>
        <w:t>shows</w:t>
      </w:r>
      <w:r>
        <w:rPr>
          <w:w w:val="99"/>
        </w:rPr>
        <w:t> </w:t>
      </w:r>
      <w:r>
        <w:rPr/>
        <w:t>the properties of several standard wavelet bases</w:t>
      </w:r>
      <w:r>
        <w:rPr>
          <w:spacing w:val="4"/>
        </w:rPr>
        <w:t> </w:t>
      </w:r>
      <w:r>
        <w:rPr/>
        <w:t>introduced</w:t>
      </w:r>
      <w:r>
        <w:rPr>
          <w:w w:val="99"/>
        </w:rPr>
        <w:t> </w:t>
      </w:r>
      <w:r>
        <w:rPr/>
        <w:t>above.</w:t>
      </w:r>
    </w:p>
    <w:p>
      <w:pPr>
        <w:pStyle w:val="BodyText"/>
        <w:spacing w:line="235" w:lineRule="auto" w:before="8"/>
        <w:ind w:right="0" w:firstLine="199"/>
        <w:jc w:val="both"/>
      </w:pPr>
      <w:r>
        <w:rPr/>
        <w:pict>
          <v:group style="position:absolute;margin-left:269.906006pt;margin-top:42.924217pt;width:3.8pt;height:.1pt;mso-position-horizontal-relative:page;mso-position-vertical-relative:paragraph;z-index:-118336" coordorigin="5398,858" coordsize="76,2">
            <v:shape style="position:absolute;left:5398;top:858;width:76;height:2" coordorigin="5398,858" coordsize="76,0" path="m5398,858l5474,858e" filled="false" stroked="true" strokeweight=".458pt" strokecolor="#000000">
              <v:path arrowok="t"/>
            </v:shape>
            <w10:wrap type="none"/>
          </v:group>
        </w:pict>
      </w:r>
      <w:r>
        <w:rPr/>
        <w:pict>
          <v:shape style="position:absolute;margin-left:269.906006pt;margin-top:42.832096pt;width:3.8pt;height:7.6pt;mso-position-horizontal-relative:page;mso-position-vertical-relative:paragraph;z-index:-118240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w w:val="100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Novel wavelets could also be  constructed  by</w:t>
      </w:r>
      <w:r>
        <w:rPr>
          <w:spacing w:val="38"/>
        </w:rPr>
        <w:t> </w:t>
      </w:r>
      <w:r>
        <w:rPr/>
        <w:t>combin-</w:t>
      </w:r>
      <w:r>
        <w:rPr>
          <w:w w:val="99"/>
        </w:rPr>
        <w:t> </w:t>
      </w:r>
      <w:r>
        <w:rPr/>
        <w:t>ing different properties of different wavelets. </w:t>
      </w:r>
      <w:r>
        <w:rPr>
          <w:spacing w:val="-6"/>
        </w:rPr>
        <w:t>Wen </w:t>
      </w:r>
      <w:r>
        <w:rPr>
          <w:rFonts w:ascii="Times"/>
          <w:i/>
        </w:rPr>
        <w:t>et al.</w:t>
      </w:r>
      <w:r>
        <w:rPr>
          <w:rFonts w:ascii="Times"/>
          <w:i/>
          <w:spacing w:val="-15"/>
        </w:rPr>
        <w:t> </w:t>
      </w:r>
      <w:r>
        <w:rPr/>
        <w:t>[77]</w:t>
      </w:r>
      <w:r>
        <w:rPr>
          <w:w w:val="99"/>
        </w:rPr>
        <w:t> </w:t>
      </w:r>
      <w:r>
        <w:rPr/>
        <w:t>studied the decomposition and reconstruction</w:t>
      </w:r>
      <w:r>
        <w:rPr>
          <w:spacing w:val="24"/>
        </w:rPr>
        <w:t> </w:t>
      </w:r>
      <w:r>
        <w:rPr/>
        <w:t>orthogonal</w:t>
      </w:r>
      <w:r>
        <w:rPr>
          <w:w w:val="99"/>
        </w:rPr>
        <w:t> </w:t>
      </w:r>
      <w:r>
        <w:rPr/>
        <w:t>rational</w:t>
      </w:r>
      <w:r>
        <w:rPr>
          <w:spacing w:val="34"/>
        </w:rPr>
        <w:t> </w:t>
      </w:r>
      <w:r>
        <w:rPr/>
        <w:t>wavelet</w:t>
      </w:r>
      <w:r>
        <w:rPr>
          <w:spacing w:val="33"/>
        </w:rPr>
        <w:t> </w:t>
      </w:r>
      <w:r>
        <w:rPr/>
        <w:t>filter</w:t>
      </w:r>
      <w:r>
        <w:rPr>
          <w:spacing w:val="34"/>
        </w:rPr>
        <w:t> </w:t>
      </w:r>
      <w:r>
        <w:rPr/>
        <w:t>bank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dilation</w:t>
      </w:r>
      <w:r>
        <w:rPr>
          <w:spacing w:val="34"/>
        </w:rPr>
        <w:t> </w:t>
      </w:r>
      <w:r>
        <w:rPr/>
        <w:t>factor</w:t>
      </w:r>
      <w:r>
        <w:rPr>
          <w:spacing w:val="33"/>
        </w:rPr>
        <w:t> </w:t>
      </w:r>
      <w:r>
        <w:rPr>
          <w:rFonts w:ascii="Times"/>
          <w:i/>
        </w:rPr>
        <w:t>M</w:t>
      </w:r>
      <w:r>
        <w:rPr>
          <w:rFonts w:ascii="Times"/>
          <w:i/>
          <w:spacing w:val="4"/>
        </w:rPr>
        <w:t> </w:t>
      </w:r>
      <w:r>
        <w:rPr>
          <w:rFonts w:ascii="Lucida Sans Unicode"/>
        </w:rPr>
        <w:t>=</w:t>
      </w:r>
      <w:r>
        <w:rPr>
          <w:rFonts w:ascii="Lucida Sans Unicode"/>
          <w:spacing w:val="31"/>
        </w:rPr>
        <w:t> </w:t>
      </w:r>
      <w:r>
        <w:rPr>
          <w:position w:val="8"/>
          <w:sz w:val="15"/>
        </w:rPr>
        <w:t>3</w:t>
      </w:r>
      <w:r>
        <w:rPr>
          <w:spacing w:val="-15"/>
          <w:position w:val="8"/>
          <w:sz w:val="15"/>
        </w:rPr>
        <w:t> </w:t>
      </w:r>
      <w:r>
        <w:rPr/>
        <w:t>.</w:t>
      </w:r>
      <w:r>
        <w:rPr>
          <w:w w:val="99"/>
        </w:rPr>
        <w:t> </w:t>
      </w:r>
      <w:r>
        <w:rPr/>
        <w:t>They constructed high-pass filter banks from low-pass</w:t>
      </w:r>
      <w:r>
        <w:rPr>
          <w:spacing w:val="27"/>
        </w:rPr>
        <w:t> </w:t>
      </w:r>
      <w:r>
        <w:rPr/>
        <w:t>filter</w:t>
      </w:r>
      <w:r>
        <w:rPr>
          <w:w w:val="99"/>
        </w:rPr>
        <w:t> </w:t>
      </w:r>
      <w:r>
        <w:rPr/>
        <w:t>banks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gave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perfect</w:t>
      </w:r>
      <w:r>
        <w:rPr>
          <w:spacing w:val="37"/>
        </w:rPr>
        <w:t> </w:t>
      </w:r>
      <w:r>
        <w:rPr/>
        <w:t>reconstruction</w:t>
      </w:r>
      <w:r>
        <w:rPr>
          <w:spacing w:val="37"/>
        </w:rPr>
        <w:t> </w:t>
      </w:r>
      <w:r>
        <w:rPr/>
        <w:t>method.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[78],</w:t>
      </w:r>
    </w:p>
    <w:p>
      <w:pPr>
        <w:pStyle w:val="BodyText"/>
        <w:spacing w:line="249" w:lineRule="auto" w:before="10"/>
        <w:ind w:right="0"/>
        <w:jc w:val="both"/>
      </w:pPr>
      <w:r>
        <w:rPr/>
        <w:t>Li also proved the condition of the perfect reconstruction</w:t>
      </w:r>
      <w:r>
        <w:rPr>
          <w:spacing w:val="-31"/>
        </w:rPr>
        <w:t> </w:t>
      </w:r>
      <w:r>
        <w:rPr/>
        <w:t>for</w:t>
      </w:r>
      <w:r>
        <w:rPr>
          <w:w w:val="99"/>
        </w:rPr>
        <w:t> </w:t>
      </w:r>
      <w:r>
        <w:rPr/>
        <w:t>the orthonormal wavelet bases with rational dilation  </w:t>
      </w:r>
      <w:r>
        <w:rPr>
          <w:spacing w:val="37"/>
        </w:rPr>
        <w:t> </w:t>
      </w:r>
      <w:r>
        <w:rPr/>
        <w:t>factor</w:t>
      </w:r>
    </w:p>
    <w:p>
      <w:pPr>
        <w:pStyle w:val="BodyText"/>
        <w:spacing w:line="204" w:lineRule="exact"/>
        <w:ind w:left="0" w:right="112"/>
        <w:jc w:val="right"/>
      </w:pPr>
      <w:r>
        <w:rPr/>
        <w:br w:type="column"/>
      </w:r>
      <w:r>
        <w:rPr/>
        <w:t>at the same time. Multi-wavelet means that multiple</w:t>
      </w:r>
      <w:r>
        <w:rPr>
          <w:spacing w:val="35"/>
        </w:rPr>
        <w:t> </w:t>
      </w:r>
      <w:r>
        <w:rPr/>
        <w:t>scaling</w:t>
      </w:r>
    </w:p>
    <w:p>
      <w:pPr>
        <w:pStyle w:val="BodyText"/>
        <w:spacing w:line="249" w:lineRule="auto" w:before="9"/>
        <w:ind w:left="113" w:right="112"/>
        <w:jc w:val="right"/>
      </w:pPr>
      <w:r>
        <w:rPr/>
        <w:t>functions</w:t>
      </w:r>
      <w:r>
        <w:rPr>
          <w:spacing w:val="-20"/>
        </w:rPr>
        <w:t> </w:t>
      </w:r>
      <w:r>
        <w:rPr/>
        <w:t>complete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construction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wavelet</w:t>
      </w:r>
      <w:r>
        <w:rPr>
          <w:spacing w:val="-20"/>
        </w:rPr>
        <w:t> </w:t>
      </w:r>
      <w:r>
        <w:rPr/>
        <w:t>functions.</w:t>
      </w:r>
      <w:r>
        <w:rPr>
          <w:spacing w:val="-20"/>
        </w:rPr>
        <w:t> </w:t>
      </w:r>
      <w:r>
        <w:rPr/>
        <w:t>The</w:t>
      </w:r>
      <w:r>
        <w:rPr>
          <w:w w:val="99"/>
        </w:rPr>
        <w:t> </w:t>
      </w:r>
      <w:r>
        <w:rPr/>
        <w:t>construction of multi-wavelets can usually be</w:t>
      </w:r>
      <w:r>
        <w:rPr>
          <w:spacing w:val="15"/>
        </w:rPr>
        <w:t> </w:t>
      </w:r>
      <w:r>
        <w:rPr/>
        <w:t>transformed</w:t>
      </w:r>
      <w:r>
        <w:rPr>
          <w:w w:val="99"/>
        </w:rPr>
        <w:t> </w:t>
      </w:r>
      <w:r>
        <w:rPr/>
        <w:t>into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solution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vector</w:t>
      </w:r>
      <w:r>
        <w:rPr>
          <w:spacing w:val="25"/>
        </w:rPr>
        <w:t> </w:t>
      </w:r>
      <w:r>
        <w:rPr/>
        <w:t>filter</w:t>
      </w:r>
      <w:r>
        <w:rPr>
          <w:spacing w:val="26"/>
        </w:rPr>
        <w:t> </w:t>
      </w:r>
      <w:r>
        <w:rPr/>
        <w:t>matrix</w:t>
      </w:r>
      <w:r>
        <w:rPr>
          <w:spacing w:val="25"/>
        </w:rPr>
        <w:t> </w:t>
      </w:r>
      <w:r>
        <w:rPr/>
        <w:t>coefficients.</w:t>
      </w:r>
      <w:r>
        <w:rPr>
          <w:spacing w:val="25"/>
        </w:rPr>
        <w:t> </w:t>
      </w:r>
      <w:r>
        <w:rPr/>
        <w:t>Com-</w:t>
      </w:r>
      <w:r>
        <w:rPr>
          <w:w w:val="99"/>
        </w:rPr>
        <w:t> </w:t>
      </w:r>
      <w:r>
        <w:rPr/>
        <w:t>pared to single-scaling wavelets, multi-wavelets have</w:t>
      </w:r>
      <w:r>
        <w:rPr>
          <w:spacing w:val="10"/>
        </w:rPr>
        <w:t> </w:t>
      </w:r>
      <w:r>
        <w:rPr/>
        <w:t>supe-</w:t>
      </w:r>
      <w:r>
        <w:rPr>
          <w:w w:val="99"/>
        </w:rPr>
        <w:t> </w:t>
      </w:r>
      <w:r>
        <w:rPr/>
        <w:t>rior properties such as symmetry, regularity, and</w:t>
      </w:r>
      <w:r>
        <w:rPr>
          <w:spacing w:val="3"/>
        </w:rPr>
        <w:t> </w:t>
      </w:r>
      <w:r>
        <w:rPr/>
        <w:t>vanishing</w:t>
      </w:r>
      <w:r>
        <w:rPr>
          <w:w w:val="99"/>
        </w:rPr>
        <w:t> </w:t>
      </w:r>
      <w:r>
        <w:rPr/>
        <w:t>moments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compactly</w:t>
      </w:r>
      <w:r>
        <w:rPr>
          <w:spacing w:val="34"/>
        </w:rPr>
        <w:t> </w:t>
      </w:r>
      <w:r>
        <w:rPr/>
        <w:t>supported</w:t>
      </w:r>
      <w:r>
        <w:rPr>
          <w:spacing w:val="34"/>
        </w:rPr>
        <w:t> </w:t>
      </w:r>
      <w:r>
        <w:rPr/>
        <w:t>range,</w:t>
      </w:r>
      <w:r>
        <w:rPr>
          <w:spacing w:val="34"/>
        </w:rPr>
        <w:t> </w:t>
      </w:r>
      <w:r>
        <w:rPr/>
        <w:t>so</w:t>
      </w:r>
      <w:r>
        <w:rPr>
          <w:spacing w:val="34"/>
        </w:rPr>
        <w:t> </w:t>
      </w:r>
      <w:r>
        <w:rPr/>
        <w:t>they</w:t>
      </w:r>
      <w:r>
        <w:rPr>
          <w:spacing w:val="33"/>
        </w:rPr>
        <w:t> </w:t>
      </w:r>
      <w:r>
        <w:rPr/>
        <w:t>have</w:t>
      </w:r>
      <w:r>
        <w:rPr>
          <w:w w:val="99"/>
        </w:rPr>
        <w:t> </w:t>
      </w:r>
      <w:r>
        <w:rPr/>
        <w:t>received</w:t>
      </w:r>
      <w:r>
        <w:rPr>
          <w:spacing w:val="-6"/>
        </w:rPr>
        <w:t> </w:t>
      </w:r>
      <w:r>
        <w:rPr/>
        <w:t>extensive</w:t>
      </w:r>
      <w:r>
        <w:rPr>
          <w:spacing w:val="-6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processing.</w:t>
      </w:r>
      <w:r>
        <w:rPr>
          <w:w w:val="99"/>
        </w:rPr>
        <w:t> </w:t>
      </w:r>
      <w:r>
        <w:rPr/>
        <w:t>Reference [85] uses the Optimized multi-wavelet</w:t>
      </w:r>
      <w:r>
        <w:rPr>
          <w:spacing w:val="27"/>
        </w:rPr>
        <w:t> </w:t>
      </w:r>
      <w:r>
        <w:rPr/>
        <w:t>trans-</w:t>
      </w:r>
      <w:r>
        <w:rPr>
          <w:w w:val="99"/>
        </w:rPr>
        <w:t> </w:t>
      </w:r>
      <w:r>
        <w:rPr/>
        <w:t>form of electroencephalography (EEG) signals for the</w:t>
      </w:r>
      <w:r>
        <w:rPr>
          <w:spacing w:val="23"/>
        </w:rPr>
        <w:t> </w:t>
      </w:r>
      <w:r>
        <w:rPr/>
        <w:t>clas-</w:t>
      </w:r>
      <w:r>
        <w:rPr>
          <w:w w:val="99"/>
        </w:rPr>
        <w:t> </w:t>
      </w:r>
      <w:r>
        <w:rPr/>
        <w:t>sification of eye movements of humans and achieves</w:t>
      </w:r>
      <w:r>
        <w:rPr>
          <w:spacing w:val="30"/>
        </w:rPr>
        <w:t> </w:t>
      </w:r>
      <w:r>
        <w:rPr/>
        <w:t>higher</w:t>
      </w:r>
      <w:r>
        <w:rPr>
          <w:w w:val="99"/>
        </w:rPr>
        <w:t> </w:t>
      </w:r>
      <w:r>
        <w:rPr/>
        <w:t>accuracy when there are different movements and</w:t>
      </w:r>
      <w:r>
        <w:rPr>
          <w:spacing w:val="17"/>
        </w:rPr>
        <w:t> </w:t>
      </w:r>
      <w:r>
        <w:rPr/>
        <w:t>blinking.</w:t>
      </w:r>
      <w:r>
        <w:rPr>
          <w:w w:val="99"/>
        </w:rPr>
        <w:t> </w:t>
      </w:r>
      <w:r>
        <w:rPr/>
        <w:t>In [86], multi-wavelet transform is applied on</w:t>
      </w:r>
      <w:r>
        <w:rPr>
          <w:spacing w:val="48"/>
        </w:rPr>
        <w:t> </w:t>
      </w:r>
      <w:r>
        <w:rPr/>
        <w:t>mechanical</w:t>
      </w:r>
      <w:r>
        <w:rPr>
          <w:w w:val="99"/>
        </w:rPr>
        <w:t> </w:t>
      </w:r>
      <w:r>
        <w:rPr/>
        <w:t>features extraction of on-load tap-changer and achieve</w:t>
      </w:r>
      <w:r>
        <w:rPr>
          <w:spacing w:val="30"/>
        </w:rPr>
        <w:t> </w:t>
      </w:r>
      <w:r>
        <w:rPr/>
        <w:t>a</w:t>
      </w:r>
      <w:r>
        <w:rPr>
          <w:w w:val="99"/>
        </w:rPr>
        <w:t> </w:t>
      </w:r>
      <w:r>
        <w:rPr/>
        <w:t>better result in fault detection. Both  the  authors  in </w:t>
      </w:r>
      <w:r>
        <w:rPr>
          <w:spacing w:val="1"/>
        </w:rPr>
        <w:t> </w:t>
      </w:r>
      <w:r>
        <w:rPr/>
        <w:t>[87]</w:t>
      </w:r>
      <w:r>
        <w:rPr>
          <w:w w:val="99"/>
        </w:rPr>
        <w:t> </w:t>
      </w:r>
      <w:r>
        <w:rPr/>
        <w:t>and [88] combined multi-wavelet and neural networks</w:t>
      </w:r>
      <w:r>
        <w:rPr>
          <w:spacing w:val="37"/>
        </w:rPr>
        <w:t> </w:t>
      </w:r>
      <w:r>
        <w:rPr/>
        <w:t>and</w:t>
      </w:r>
      <w:r>
        <w:rPr>
          <w:w w:val="99"/>
        </w:rPr>
        <w:t> </w:t>
      </w:r>
      <w:r>
        <w:rPr/>
        <w:t>then</w:t>
      </w:r>
      <w:r>
        <w:rPr>
          <w:spacing w:val="-14"/>
        </w:rPr>
        <w:t> </w:t>
      </w:r>
      <w:r>
        <w:rPr/>
        <w:t>achieved</w:t>
      </w:r>
      <w:r>
        <w:rPr>
          <w:spacing w:val="-14"/>
        </w:rPr>
        <w:t> </w:t>
      </w:r>
      <w:r>
        <w:rPr/>
        <w:t>better</w:t>
      </w:r>
      <w:r>
        <w:rPr>
          <w:spacing w:val="-14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fields.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[88],</w:t>
      </w:r>
      <w:r>
        <w:rPr>
          <w:spacing w:val="-14"/>
        </w:rPr>
        <w:t> </w:t>
      </w:r>
      <w:r>
        <w:rPr/>
        <w:t>its</w:t>
      </w:r>
      <w:r>
        <w:rPr>
          <w:w w:val="99"/>
        </w:rPr>
        <w:t> </w:t>
      </w:r>
      <w:r>
        <w:rPr/>
        <w:t>approximate</w:t>
      </w:r>
      <w:r>
        <w:rPr>
          <w:spacing w:val="-8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far</w:t>
      </w:r>
      <w:r>
        <w:rPr>
          <w:spacing w:val="-8"/>
        </w:rPr>
        <w:t> </w:t>
      </w:r>
      <w:r>
        <w:rPr/>
        <w:t>better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clas-</w:t>
      </w:r>
      <w:r>
        <w:rPr>
          <w:w w:val="99"/>
        </w:rPr>
        <w:t> </w:t>
      </w:r>
      <w:r>
        <w:rPr/>
        <w:t>sical</w:t>
      </w:r>
      <w:r>
        <w:rPr>
          <w:spacing w:val="-16"/>
        </w:rPr>
        <w:t> </w:t>
      </w:r>
      <w:r>
        <w:rPr/>
        <w:t>algorithms,</w:t>
      </w:r>
      <w:r>
        <w:rPr>
          <w:spacing w:val="-16"/>
        </w:rPr>
        <w:t> </w:t>
      </w:r>
      <w:r>
        <w:rPr/>
        <w:t>even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algorithms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use</w:t>
      </w:r>
      <w:r>
        <w:rPr>
          <w:spacing w:val="-16"/>
        </w:rPr>
        <w:t> </w:t>
      </w:r>
      <w:r>
        <w:rPr/>
        <w:t>mother</w:t>
      </w:r>
      <w:r>
        <w:rPr>
          <w:spacing w:val="-16"/>
        </w:rPr>
        <w:t> </w:t>
      </w:r>
      <w:r>
        <w:rPr/>
        <w:t>wavelets.</w:t>
      </w:r>
      <w:r>
        <w:rPr>
          <w:w w:val="99"/>
        </w:rPr>
        <w:t> </w:t>
      </w:r>
      <w:r>
        <w:rPr/>
        <w:t>In [87], this method can effectively expand the data set</w:t>
      </w:r>
      <w:r>
        <w:rPr>
          <w:spacing w:val="28"/>
        </w:rPr>
        <w:t> </w:t>
      </w:r>
      <w:r>
        <w:rPr/>
        <w:t>and</w:t>
      </w:r>
      <w:r>
        <w:rPr>
          <w:w w:val="99"/>
        </w:rPr>
        <w:t> </w:t>
      </w:r>
      <w:r>
        <w:rPr/>
        <w:t>build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CNN</w:t>
      </w:r>
      <w:r>
        <w:rPr>
          <w:spacing w:val="-20"/>
        </w:rPr>
        <w:t> </w:t>
      </w:r>
      <w:r>
        <w:rPr/>
        <w:t>model</w:t>
      </w:r>
      <w:r>
        <w:rPr>
          <w:spacing w:val="-20"/>
        </w:rPr>
        <w:t> </w:t>
      </w:r>
      <w:r>
        <w:rPr/>
        <w:t>through</w:t>
      </w:r>
      <w:r>
        <w:rPr>
          <w:spacing w:val="-20"/>
        </w:rPr>
        <w:t> </w:t>
      </w:r>
      <w:r>
        <w:rPr/>
        <w:t>experiments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has</w:t>
      </w:r>
      <w:r>
        <w:rPr>
          <w:spacing w:val="-20"/>
        </w:rPr>
        <w:t> </w:t>
      </w:r>
      <w:r>
        <w:rPr/>
        <w:t>good</w:t>
      </w:r>
      <w:r>
        <w:rPr>
          <w:spacing w:val="-20"/>
        </w:rPr>
        <w:t> </w:t>
      </w:r>
      <w:r>
        <w:rPr/>
        <w:t>robust-</w:t>
      </w:r>
      <w:r>
        <w:rPr>
          <w:w w:val="99"/>
        </w:rPr>
        <w:t> </w:t>
      </w:r>
      <w:r>
        <w:rPr/>
        <w:t>ness</w:t>
      </w:r>
      <w:r>
        <w:rPr>
          <w:spacing w:val="-18"/>
        </w:rPr>
        <w:t> </w:t>
      </w:r>
      <w:r>
        <w:rPr/>
        <w:t>to</w:t>
      </w:r>
      <w:r>
        <w:rPr>
          <w:spacing w:val="-19"/>
        </w:rPr>
        <w:t> </w:t>
      </w:r>
      <w:r>
        <w:rPr/>
        <w:t>noise,</w:t>
      </w:r>
      <w:r>
        <w:rPr>
          <w:spacing w:val="-18"/>
        </w:rPr>
        <w:t> </w:t>
      </w:r>
      <w:r>
        <w:rPr/>
        <w:t>misalignment,</w:t>
      </w:r>
      <w:r>
        <w:rPr>
          <w:spacing w:val="-18"/>
        </w:rPr>
        <w:t> </w:t>
      </w:r>
      <w:r>
        <w:rPr/>
        <w:t>and</w:t>
      </w:r>
      <w:r>
        <w:rPr>
          <w:spacing w:val="-19"/>
        </w:rPr>
        <w:t> </w:t>
      </w:r>
      <w:r>
        <w:rPr/>
        <w:t>different</w:t>
      </w:r>
      <w:r>
        <w:rPr>
          <w:spacing w:val="-18"/>
        </w:rPr>
        <w:t> </w:t>
      </w:r>
      <w:r>
        <w:rPr/>
        <w:t>numbers</w:t>
      </w:r>
      <w:r>
        <w:rPr>
          <w:spacing w:val="-18"/>
        </w:rPr>
        <w:t> </w:t>
      </w:r>
      <w:r>
        <w:rPr/>
        <w:t>of</w:t>
      </w:r>
      <w:r>
        <w:rPr>
          <w:spacing w:val="-19"/>
        </w:rPr>
        <w:t> </w:t>
      </w:r>
      <w:r>
        <w:rPr/>
        <w:t>training</w:t>
      </w:r>
    </w:p>
    <w:p>
      <w:pPr>
        <w:pStyle w:val="BodyText"/>
        <w:spacing w:line="240" w:lineRule="auto"/>
        <w:ind w:right="0"/>
        <w:jc w:val="left"/>
      </w:pPr>
      <w:r>
        <w:rPr/>
        <w:t>samples of the same</w:t>
      </w:r>
      <w:r>
        <w:rPr>
          <w:spacing w:val="-11"/>
        </w:rPr>
        <w:t> </w:t>
      </w:r>
      <w:r>
        <w:rPr/>
        <w:t>type.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65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/>
        <w:pict>
          <v:group style="position:absolute;margin-left:70.651001pt;margin-top:6.858938pt;width:3.8pt;height:.1pt;mso-position-horizontal-relative:page;mso-position-vertical-relative:paragraph;z-index:-118312" coordorigin="1413,137" coordsize="76,2">
            <v:shape style="position:absolute;left:1413;top:137;width:76;height:2" coordorigin="1413,137" coordsize="76,0" path="m1413,137l1489,137e" filled="false" stroked="true" strokeweight=".458pt" strokecolor="#000000">
              <v:path arrowok="t"/>
            </v:shape>
            <w10:wrap type="none"/>
          </v:group>
        </w:pict>
      </w:r>
      <w:r>
        <w:rPr/>
        <w:pict>
          <v:shape style="position:absolute;margin-left:70.651001pt;margin-top:6.811263pt;width:3.8pt;height:7.6pt;mso-position-horizontal-relative:page;mso-position-vertical-relative:paragraph;z-index:-118216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q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"/>
          <w:i/>
          <w:sz w:val="20"/>
        </w:rPr>
        <w:t>M    </w:t>
      </w:r>
      <w:r>
        <w:rPr>
          <w:rFonts w:ascii="Lucida Sans Unicode"/>
          <w:sz w:val="20"/>
        </w:rPr>
        <w:t>= </w:t>
      </w:r>
      <w:r>
        <w:rPr>
          <w:rFonts w:ascii="Lucida Sans Unicode"/>
          <w:spacing w:val="37"/>
          <w:sz w:val="20"/>
        </w:rPr>
        <w:t> </w:t>
      </w:r>
      <w:r>
        <w:rPr>
          <w:rFonts w:ascii="Times"/>
          <w:i/>
          <w:position w:val="9"/>
          <w:sz w:val="15"/>
        </w:rPr>
        <w:t>p</w:t>
      </w:r>
      <w:r>
        <w:rPr>
          <w:rFonts w:ascii="Times"/>
          <w:sz w:val="15"/>
        </w:rPr>
      </w:r>
    </w:p>
    <w:p>
      <w:pPr>
        <w:pStyle w:val="BodyText"/>
        <w:spacing w:line="240" w:lineRule="auto"/>
        <w:ind w:left="81" w:right="0"/>
        <w:jc w:val="left"/>
      </w:pPr>
      <w:r>
        <w:rPr/>
        <w:br w:type="column"/>
      </w:r>
      <w:r>
        <w:rPr/>
        <w:t>and  gave  two  examples  of  orthogonal</w:t>
      </w:r>
      <w:r>
        <w:rPr>
          <w:spacing w:val="5"/>
        </w:rPr>
        <w:t> </w:t>
      </w:r>
      <w:r>
        <w:rPr/>
        <w:t>wavelet</w:t>
      </w:r>
    </w:p>
    <w:p>
      <w:pPr>
        <w:pStyle w:val="ListParagraph"/>
        <w:numPr>
          <w:ilvl w:val="0"/>
          <w:numId w:val="1"/>
        </w:numPr>
        <w:tabs>
          <w:tab w:pos="438" w:val="left" w:leader="none"/>
        </w:tabs>
        <w:spacing w:line="224" w:lineRule="exact" w:before="0" w:after="0"/>
        <w:ind w:left="437" w:right="0" w:hanging="314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7" w:id="10"/>
      <w:bookmarkEnd w:id="10"/>
      <w:r>
        <w:rPr/>
      </w:r>
      <w:bookmarkStart w:name="_bookmark7" w:id="11"/>
      <w:bookmarkEnd w:id="11"/>
      <w:r>
        <w:rPr>
          <w:rFonts w:ascii="Palatino Linotype"/>
          <w:b/>
          <w:color w:val="0073AE"/>
          <w:w w:val="90"/>
          <w:sz w:val="18"/>
        </w:rPr>
        <w:br w:type="column"/>
      </w:r>
      <w:r>
        <w:rPr>
          <w:rFonts w:ascii="Palatino Linotype"/>
          <w:b/>
          <w:color w:val="0073AE"/>
          <w:w w:val="90"/>
          <w:sz w:val="18"/>
        </w:rPr>
        <w:t>CLASSIFICATION OF WAVELET-BASED SIGNAL</w:t>
      </w:r>
      <w:r>
        <w:rPr>
          <w:rFonts w:ascii="Palatino Linotype"/>
          <w:b/>
          <w:color w:val="0073AE"/>
          <w:spacing w:val="35"/>
          <w:w w:val="90"/>
          <w:sz w:val="18"/>
        </w:rPr>
        <w:t> </w:t>
      </w:r>
      <w:r>
        <w:rPr>
          <w:rFonts w:ascii="Palatino Linotype"/>
          <w:b/>
          <w:color w:val="0073AE"/>
          <w:w w:val="90"/>
          <w:sz w:val="18"/>
        </w:rPr>
        <w:t>SPACE</w:t>
      </w:r>
      <w:r>
        <w:rPr>
          <w:rFonts w:ascii="Palatino Linotype"/>
          <w:sz w:val="18"/>
        </w:rPr>
      </w:r>
    </w:p>
    <w:p>
      <w:pPr>
        <w:spacing w:after="0" w:line="224" w:lineRule="exact"/>
        <w:jc w:val="left"/>
        <w:rPr>
          <w:rFonts w:ascii="Palatino Linotype" w:hAnsi="Palatino Linotype" w:cs="Palatino Linotype" w:eastAsia="Palatino Linotype"/>
          <w:sz w:val="18"/>
          <w:szCs w:val="18"/>
        </w:rPr>
        <w:sectPr>
          <w:type w:val="continuous"/>
          <w:pgSz w:w="11520" w:h="15660"/>
          <w:pgMar w:top="260" w:bottom="280" w:left="600" w:right="640"/>
          <w:cols w:num="3" w:equalWidth="0">
            <w:col w:w="889" w:space="40"/>
            <w:col w:w="4020" w:space="290"/>
            <w:col w:w="5041"/>
          </w:cols>
        </w:sectPr>
      </w:pPr>
    </w:p>
    <w:p>
      <w:pPr>
        <w:pStyle w:val="BodyText"/>
        <w:spacing w:line="249" w:lineRule="auto" w:before="8"/>
        <w:ind w:right="0"/>
        <w:jc w:val="both"/>
      </w:pPr>
      <w:r>
        <w:rPr/>
        <w:t>bases to verify the perfect reconstruction. </w:t>
      </w:r>
      <w:r>
        <w:rPr>
          <w:spacing w:val="-12"/>
        </w:rPr>
        <w:t>Yu </w:t>
      </w:r>
      <w:r>
        <w:rPr/>
        <w:t>and her</w:t>
      </w:r>
      <w:r>
        <w:rPr>
          <w:spacing w:val="27"/>
        </w:rPr>
        <w:t> </w:t>
      </w:r>
      <w:r>
        <w:rPr/>
        <w:t>team</w:t>
      </w:r>
      <w:r>
        <w:rPr>
          <w:w w:val="99"/>
        </w:rPr>
        <w:t> </w:t>
      </w:r>
      <w:r>
        <w:rPr/>
        <w:t>constructed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combined</w:t>
      </w:r>
      <w:r>
        <w:rPr>
          <w:spacing w:val="-7"/>
        </w:rPr>
        <w:t> </w:t>
      </w:r>
      <w:r>
        <w:rPr/>
        <w:t>complex</w:t>
      </w:r>
      <w:r>
        <w:rPr>
          <w:spacing w:val="-7"/>
        </w:rPr>
        <w:t> </w:t>
      </w:r>
      <w:r>
        <w:rPr/>
        <w:t>wavelet,</w:t>
      </w:r>
      <w:r>
        <w:rPr>
          <w:spacing w:val="-7"/>
        </w:rPr>
        <w:t> </w:t>
      </w:r>
      <w:r>
        <w:rPr/>
        <w:t>ratio-</w:t>
      </w:r>
      <w:r>
        <w:rPr>
          <w:w w:val="99"/>
        </w:rPr>
        <w:t> </w:t>
      </w:r>
      <w:r>
        <w:rPr/>
        <w:t>nal wavelet and orthogonal wavelet [79]. It achieves</w:t>
      </w:r>
      <w:r>
        <w:rPr>
          <w:spacing w:val="26"/>
        </w:rPr>
        <w:t> </w:t>
      </w:r>
      <w:r>
        <w:rPr/>
        <w:t>better</w:t>
      </w:r>
      <w:r>
        <w:rPr>
          <w:w w:val="99"/>
        </w:rPr>
        <w:t> </w:t>
      </w:r>
      <w:r>
        <w:rPr/>
        <w:t>robustness in broadband sonar pulse than linear</w:t>
      </w:r>
      <w:r>
        <w:rPr>
          <w:spacing w:val="23"/>
        </w:rPr>
        <w:t> </w:t>
      </w:r>
      <w:r>
        <w:rPr/>
        <w:t>frequency</w:t>
      </w:r>
      <w:r>
        <w:rPr>
          <w:w w:val="99"/>
        </w:rPr>
        <w:t> </w:t>
      </w:r>
      <w:r>
        <w:rPr/>
        <w:t>modulated pulse-based system [80], [81], and has well</w:t>
      </w:r>
      <w:r>
        <w:rPr>
          <w:spacing w:val="38"/>
        </w:rPr>
        <w:t> </w:t>
      </w:r>
      <w:r>
        <w:rPr/>
        <w:t>sys-</w:t>
      </w:r>
      <w:r>
        <w:rPr>
          <w:w w:val="99"/>
        </w:rPr>
        <w:t> </w:t>
      </w:r>
      <w:r>
        <w:rPr/>
        <w:t>tem performance against Doppler effect and</w:t>
      </w:r>
      <w:r>
        <w:rPr>
          <w:spacing w:val="21"/>
        </w:rPr>
        <w:t> </w:t>
      </w:r>
      <w:r>
        <w:rPr/>
        <w:t>inter-symbol</w:t>
      </w:r>
      <w:r>
        <w:rPr>
          <w:w w:val="99"/>
        </w:rPr>
        <w:t> </w:t>
      </w:r>
      <w:r>
        <w:rPr/>
        <w:t>interference caused by multipath while reducing</w:t>
      </w:r>
      <w:r>
        <w:rPr>
          <w:spacing w:val="40"/>
        </w:rPr>
        <w:t> </w:t>
      </w:r>
      <w:r>
        <w:rPr/>
        <w:t>channel</w:t>
      </w:r>
      <w:r>
        <w:rPr>
          <w:w w:val="99"/>
        </w:rPr>
        <w:t> </w:t>
      </w:r>
      <w:r>
        <w:rPr/>
        <w:t>noise</w:t>
      </w:r>
      <w:r>
        <w:rPr>
          <w:spacing w:val="-4"/>
        </w:rPr>
        <w:t> </w:t>
      </w:r>
      <w:r>
        <w:rPr/>
        <w:t>[82].</w:t>
      </w:r>
    </w:p>
    <w:p>
      <w:pPr>
        <w:spacing w:line="198" w:lineRule="exact" w:before="0"/>
        <w:ind w:left="123" w:right="0" w:firstLine="0"/>
        <w:jc w:val="both"/>
        <w:rPr>
          <w:rFonts w:ascii="Palatino Linotype" w:hAnsi="Palatino Linotype" w:cs="Palatino Linotype" w:eastAsia="Palatino Linotype"/>
          <w:sz w:val="18"/>
          <w:szCs w:val="18"/>
        </w:rPr>
      </w:pPr>
      <w:r>
        <w:rPr/>
        <w:br w:type="column"/>
      </w:r>
      <w:r>
        <w:rPr>
          <w:rFonts w:ascii="Palatino Linotype"/>
          <w:b/>
          <w:color w:val="0073AE"/>
          <w:sz w:val="18"/>
        </w:rPr>
        <w:t>DECOMPOSITION</w:t>
      </w:r>
      <w:r>
        <w:rPr>
          <w:rFonts w:ascii="Palatino Linotype"/>
          <w:sz w:val="18"/>
        </w:rPr>
      </w:r>
    </w:p>
    <w:p>
      <w:pPr>
        <w:pStyle w:val="ListParagraph"/>
        <w:numPr>
          <w:ilvl w:val="0"/>
          <w:numId w:val="6"/>
        </w:numPr>
        <w:tabs>
          <w:tab w:pos="394" w:val="left" w:leader="none"/>
        </w:tabs>
        <w:spacing w:line="240" w:lineRule="auto" w:before="20" w:after="0"/>
        <w:ind w:left="393" w:right="0" w:hanging="250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DISCRETE </w:t>
      </w: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5"/>
          <w:sz w:val="18"/>
        </w:rPr>
        <w:t> </w:t>
      </w:r>
      <w:r>
        <w:rPr>
          <w:rFonts w:ascii="Georgia"/>
          <w:i/>
          <w:color w:val="58595B"/>
          <w:sz w:val="18"/>
        </w:rPr>
        <w:t>TRANSFORM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112"/>
        <w:jc w:val="both"/>
      </w:pPr>
      <w:r>
        <w:rPr>
          <w:spacing w:val="-3"/>
        </w:rPr>
        <w:t>Wavelet </w:t>
      </w:r>
      <w:r>
        <w:rPr/>
        <w:t>transform has the characteristics of</w:t>
      </w:r>
      <w:r>
        <w:rPr>
          <w:spacing w:val="-9"/>
        </w:rPr>
        <w:t> </w:t>
      </w:r>
      <w:r>
        <w:rPr/>
        <w:t>multi-resolution</w:t>
      </w:r>
      <w:r>
        <w:rPr>
          <w:w w:val="99"/>
        </w:rPr>
        <w:t> </w:t>
      </w:r>
      <w:r>
        <w:rPr/>
        <w:t>analysis and can characterize the  local  characteristics</w:t>
      </w:r>
      <w:r>
        <w:rPr>
          <w:spacing w:val="48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41"/>
        </w:rPr>
        <w:t> </w:t>
      </w:r>
      <w:r>
        <w:rPr/>
        <w:t>signal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time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frequency</w:t>
      </w:r>
      <w:r>
        <w:rPr>
          <w:spacing w:val="40"/>
        </w:rPr>
        <w:t> </w:t>
      </w:r>
      <w:r>
        <w:rPr/>
        <w:t>domains.</w:t>
      </w:r>
      <w:r>
        <w:rPr>
          <w:spacing w:val="41"/>
        </w:rPr>
        <w:t> </w:t>
      </w:r>
      <w:r>
        <w:rPr/>
        <w:t>This</w:t>
      </w:r>
      <w:r>
        <w:rPr>
          <w:w w:val="99"/>
        </w:rPr>
        <w:t> </w:t>
      </w:r>
      <w:r>
        <w:rPr/>
        <w:t>method performs multiscale analysis on the signals</w:t>
      </w:r>
      <w:r>
        <w:rPr>
          <w:spacing w:val="10"/>
        </w:rPr>
        <w:t> </w:t>
      </w:r>
      <w:r>
        <w:rPr/>
        <w:t>through</w:t>
      </w:r>
      <w:r>
        <w:rPr>
          <w:w w:val="99"/>
        </w:rPr>
        <w:t> </w:t>
      </w:r>
      <w:r>
        <w:rPr/>
        <w:t>calculation functions such as expansion and</w:t>
      </w:r>
      <w:r>
        <w:rPr>
          <w:spacing w:val="21"/>
        </w:rPr>
        <w:t> </w:t>
      </w:r>
      <w:r>
        <w:rPr/>
        <w:t>translation.</w:t>
      </w:r>
      <w:r>
        <w:rPr>
          <w:w w:val="99"/>
        </w:rPr>
        <w:t> </w:t>
      </w:r>
      <w:r>
        <w:rPr/>
        <w:t>Compared with the Fourier transform, it is able to   </w:t>
      </w:r>
      <w:r>
        <w:rPr>
          <w:spacing w:val="26"/>
        </w:rPr>
        <w:t> </w:t>
      </w:r>
      <w:r>
        <w:rPr/>
        <w:t>provide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896" w:lineRule="exact"/>
        <w:ind w:left="7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"/>
          <w:sz w:val="20"/>
          <w:szCs w:val="20"/>
        </w:rPr>
        <w:pict>
          <v:group style="width:202.3pt;height:44.85pt;mso-position-horizontal-relative:char;mso-position-vertical-relative:line" coordorigin="0,0" coordsize="4046,897">
            <v:group style="position:absolute;left:325;top:717;width:3687;height:2" coordorigin="325,717" coordsize="3687,2">
              <v:shape style="position:absolute;left:325;top:717;width:3687;height:2" coordorigin="325,717" coordsize="3687,0" path="m325,717l4012,717e" filled="false" stroked="true" strokeweight=".1pt" strokecolor="#252525">
                <v:path arrowok="t"/>
              </v:shape>
            </v:group>
            <v:group style="position:absolute;left:325;top:680;width:2;height:37" coordorigin="325,680" coordsize="2,37">
              <v:shape style="position:absolute;left:325;top:680;width:2;height:37" coordorigin="325,680" coordsize="0,37" path="m325,717l325,680e" filled="false" stroked="true" strokeweight=".1pt" strokecolor="#252525">
                <v:path arrowok="t"/>
              </v:shape>
            </v:group>
            <v:group style="position:absolute;left:940;top:680;width:2;height:37" coordorigin="940,680" coordsize="2,37">
              <v:shape style="position:absolute;left:940;top:680;width:2;height:37" coordorigin="940,680" coordsize="0,37" path="m940,717l940,680e" filled="false" stroked="true" strokeweight=".1pt" strokecolor="#252525">
                <v:path arrowok="t"/>
              </v:shape>
            </v:group>
            <v:group style="position:absolute;left:1554;top:680;width:2;height:37" coordorigin="1554,680" coordsize="2,37">
              <v:shape style="position:absolute;left:1554;top:680;width:2;height:37" coordorigin="1554,680" coordsize="0,37" path="m1554,717l1554,680e" filled="false" stroked="true" strokeweight=".1pt" strokecolor="#252525">
                <v:path arrowok="t"/>
              </v:shape>
            </v:group>
            <v:group style="position:absolute;left:2168;top:680;width:2;height:37" coordorigin="2168,680" coordsize="2,37">
              <v:shape style="position:absolute;left:2168;top:680;width:2;height:37" coordorigin="2168,680" coordsize="0,37" path="m2168,717l2168,680e" filled="false" stroked="true" strokeweight=".1pt" strokecolor="#252525">
                <v:path arrowok="t"/>
              </v:shape>
            </v:group>
            <v:group style="position:absolute;left:2783;top:680;width:2;height:37" coordorigin="2783,680" coordsize="2,37">
              <v:shape style="position:absolute;left:2783;top:680;width:2;height:37" coordorigin="2783,680" coordsize="0,37" path="m2783,717l2783,680e" filled="false" stroked="true" strokeweight=".1pt" strokecolor="#252525">
                <v:path arrowok="t"/>
              </v:shape>
            </v:group>
            <v:group style="position:absolute;left:3397;top:680;width:2;height:37" coordorigin="3397,680" coordsize="2,37">
              <v:shape style="position:absolute;left:3397;top:680;width:2;height:37" coordorigin="3397,680" coordsize="0,37" path="m3397,717l3397,680e" filled="false" stroked="true" strokeweight=".1pt" strokecolor="#252525">
                <v:path arrowok="t"/>
              </v:shape>
            </v:group>
            <v:group style="position:absolute;left:4012;top:680;width:2;height:37" coordorigin="4012,680" coordsize="2,37">
              <v:shape style="position:absolute;left:4012;top:680;width:2;height:37" coordorigin="4012,680" coordsize="0,37" path="m4012,717l4012,680e" filled="false" stroked="true" strokeweight=".1pt" strokecolor="#252525">
                <v:path arrowok="t"/>
              </v:shape>
            </v:group>
            <v:group style="position:absolute;left:325;top:45;width:3687;height:2" coordorigin="325,45" coordsize="3687,2">
              <v:shape style="position:absolute;left:325;top:45;width:3687;height:2" coordorigin="325,45" coordsize="3687,0" path="m325,45l4012,45e" filled="false" stroked="true" strokeweight=".1pt" strokecolor="#252525">
                <v:path arrowok="t"/>
              </v:shape>
            </v:group>
            <v:group style="position:absolute;left:325;top:45;width:2;height:37" coordorigin="325,45" coordsize="2,37">
              <v:shape style="position:absolute;left:325;top:45;width:2;height:37" coordorigin="325,45" coordsize="0,37" path="m325,45l325,82e" filled="false" stroked="true" strokeweight=".1pt" strokecolor="#252525">
                <v:path arrowok="t"/>
              </v:shape>
            </v:group>
            <v:group style="position:absolute;left:940;top:45;width:2;height:37" coordorigin="940,45" coordsize="2,37">
              <v:shape style="position:absolute;left:940;top:45;width:2;height:37" coordorigin="940,45" coordsize="0,37" path="m940,45l940,82e" filled="false" stroked="true" strokeweight=".1pt" strokecolor="#252525">
                <v:path arrowok="t"/>
              </v:shape>
            </v:group>
            <v:group style="position:absolute;left:1554;top:45;width:2;height:37" coordorigin="1554,45" coordsize="2,37">
              <v:shape style="position:absolute;left:1554;top:45;width:2;height:37" coordorigin="1554,45" coordsize="0,37" path="m1554,45l1554,82e" filled="false" stroked="true" strokeweight=".1pt" strokecolor="#252525">
                <v:path arrowok="t"/>
              </v:shape>
            </v:group>
            <v:group style="position:absolute;left:2168;top:45;width:2;height:37" coordorigin="2168,45" coordsize="2,37">
              <v:shape style="position:absolute;left:2168;top:45;width:2;height:37" coordorigin="2168,45" coordsize="0,37" path="m2168,45l2168,82e" filled="false" stroked="true" strokeweight=".1pt" strokecolor="#252525">
                <v:path arrowok="t"/>
              </v:shape>
            </v:group>
            <v:group style="position:absolute;left:2783;top:45;width:2;height:37" coordorigin="2783,45" coordsize="2,37">
              <v:shape style="position:absolute;left:2783;top:45;width:2;height:37" coordorigin="2783,45" coordsize="0,37" path="m2783,45l2783,82e" filled="false" stroked="true" strokeweight=".1pt" strokecolor="#252525">
                <v:path arrowok="t"/>
              </v:shape>
            </v:group>
            <v:group style="position:absolute;left:3397;top:45;width:2;height:37" coordorigin="3397,45" coordsize="2,37">
              <v:shape style="position:absolute;left:3397;top:45;width:2;height:37" coordorigin="3397,45" coordsize="0,37" path="m3397,45l3397,82e" filled="false" stroked="true" strokeweight=".1pt" strokecolor="#252525">
                <v:path arrowok="t"/>
              </v:shape>
            </v:group>
            <v:group style="position:absolute;left:4012;top:45;width:2;height:37" coordorigin="4012,45" coordsize="2,37">
              <v:shape style="position:absolute;left:4012;top:45;width:2;height:37" coordorigin="4012,45" coordsize="0,37" path="m4012,45l4012,82e" filled="false" stroked="true" strokeweight=".1pt" strokecolor="#252525">
                <v:path arrowok="t"/>
              </v:shape>
            </v:group>
            <v:group style="position:absolute;left:325;top:45;width:2;height:672" coordorigin="325,45" coordsize="2,672">
              <v:shape style="position:absolute;left:325;top:45;width:2;height:672" coordorigin="325,45" coordsize="0,672" path="m325,717l325,45e" filled="false" stroked="true" strokeweight=".1pt" strokecolor="#252525">
                <v:path arrowok="t"/>
              </v:shape>
            </v:group>
            <v:group style="position:absolute;left:4012;top:45;width:2;height:672" coordorigin="4012,45" coordsize="2,672">
              <v:shape style="position:absolute;left:4012;top:45;width:2;height:672" coordorigin="4012,45" coordsize="0,672" path="m4012,717l4012,45e" filled="false" stroked="true" strokeweight=".1pt" strokecolor="#252525">
                <v:path arrowok="t"/>
              </v:shape>
            </v:group>
            <v:group style="position:absolute;left:325;top:717;width:37;height:2" coordorigin="325,717" coordsize="37,2">
              <v:shape style="position:absolute;left:325;top:717;width:37;height:2" coordorigin="325,717" coordsize="37,0" path="m325,717l362,717e" filled="false" stroked="true" strokeweight=".1pt" strokecolor="#252525">
                <v:path arrowok="t"/>
              </v:shape>
            </v:group>
            <v:group style="position:absolute;left:325;top:381;width:37;height:2" coordorigin="325,381" coordsize="37,2">
              <v:shape style="position:absolute;left:325;top:381;width:37;height:2" coordorigin="325,381" coordsize="37,0" path="m325,381l362,381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17;width:37;height:2" coordorigin="3975,717" coordsize="37,2">
              <v:shape style="position:absolute;left:3975;top:717;width:37;height:2" coordorigin="3975,717" coordsize="37,0" path="m4012,717l3975,717e" filled="false" stroked="true" strokeweight=".1pt" strokecolor="#252525">
                <v:path arrowok="t"/>
              </v:shape>
            </v:group>
            <v:group style="position:absolute;left:3975;top:381;width:37;height:2" coordorigin="3975,381" coordsize="37,2">
              <v:shape style="position:absolute;left:3975;top:381;width:37;height:2" coordorigin="3975,381" coordsize="37,0" path="m4012,381l3975,381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71;top:794;width:3775;height:103" coordorigin="271,794" coordsize="3775,103">
              <v:shape style="position:absolute;left:271;top:794;width:3775;height:103" coordorigin="271,794" coordsize="3775,103" path="m308,849l271,849,271,868,308,868,308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60,794l341,794,332,798,326,806,318,822,316,844,316,845,318,868,325,884,332,892,340,896,360,896,367,893,379,881,380,880,347,880,344,879,338,872,337,867,337,855,338,851,343,845,346,844,378,844,373,838,335,838,336,826,338,819,343,812,347,810,379,810,376,805,366,796,360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78,844l354,844,357,845,362,851,364,856,364,869,362,873,358,879,355,880,380,880,382,873,382,853,380,845,378,84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61,830l346,830,340,832,335,838,373,838,368,833,361,83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79,810l354,810,356,811,360,814,361,817,362,821,381,819,379,811,379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23,849l885,849,885,868,923,868,923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874l968,874,968,895,986,895,986,87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794l970,794,927,858,927,874,999,874,999,858,944,858,968,823,986,823,986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823l968,823,968,858,986,858,986,823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537,849l1500,849,1500,868,1537,868,1537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607,810l1581,810,1584,811,1589,816,1590,819,1590,827,1559,861,1552,869,1545,881,1543,888,1542,895,1609,895,1609,877,1571,877,1572,875,1573,873,1577,870,1580,866,1592,855,1597,851,1609,814,1607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587,794l1568,794,1561,796,1549,805,1545,813,1544,824,1563,826,1564,820,1565,816,1570,811,1573,810,1607,810,1606,807,1595,797,1587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178,794l2158,794,2151,797,2145,804,2138,820,2135,842,2137,867,2143,883,2150,893,2158,896,2178,896,2185,893,2191,886,2193,880,2166,880,2164,880,2160,877,2158,874,2156,865,2155,857,2155,833,2166,810,2194,810,2193,807,2185,797,2178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194,810l2170,810,2172,811,2176,814,2177,817,2180,825,2180,833,2180,857,2170,880,2193,880,2198,871,2200,848,2198,823,2194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813,810l2786,810,2790,811,2794,816,2795,819,2795,827,2765,861,2758,869,2750,881,2748,888,2747,895,2815,895,2815,877,2777,877,2778,875,2779,873,2782,870,2786,866,2798,855,2802,851,2815,814,2813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793,794l2774,794,2766,796,2754,805,2751,813,2750,824,2769,826,2769,820,2770,816,2775,811,2778,810,2813,810,2812,807,2801,797,2793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874l3402,874,3402,895,3420,895,3420,87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794l3404,794,3361,858,3361,874,3433,874,3433,858,3379,858,3402,823,3420,823,3420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823l3402,823,3402,858,3420,858,3420,823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23,794l4004,794,3996,798,3989,806,3981,822,3979,844,3979,845,3981,868,3988,884,3995,892,4003,896,4023,896,4030,893,4043,881,4043,880,4011,880,4007,879,4002,872,4000,867,4000,855,4001,851,4007,845,4010,844,4042,844,4036,838,3999,838,3999,826,4001,819,4007,812,4010,810,4042,810,4039,805,4029,796,4023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42,844l4017,844,4020,845,4025,851,4027,856,4027,869,4026,873,4021,879,4018,880,4043,880,4046,873,4046,853,4043,845,4042,84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24,830l4009,830,4003,832,3999,838,4036,838,4031,833,4024,83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42,810l4017,810,4020,811,4023,814,4025,817,4025,821,4044,819,4042,812,4042,811,4042,810xe" filled="true" fillcolor="#252525" stroked="false">
                <v:path arrowok="t"/>
                <v:fill type="solid"/>
              </v:shape>
            </v:group>
            <v:group style="position:absolute;left:172;top:672;width:94;height:101" coordorigin="172,672" coordsize="94,101">
              <v:shape style="position:absolute;left:172;top:672;width:94;height:101" coordorigin="172,672" coordsize="94,101" path="m210,726l172,726,172,746,210,746,210,726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700l247,700,247,772,266,772,266,700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672l251,672,248,678,244,683,233,692,227,695,222,697,222,714,232,711,240,706,247,700,266,700,266,672xe" filled="true" fillcolor="#252525" stroked="false">
                <v:path arrowok="t"/>
                <v:fill type="solid"/>
              </v:shape>
            </v:group>
            <v:group style="position:absolute;left:217;top:336;width:66;height:103" coordorigin="217,336" coordsize="66,103">
              <v:shape style="position:absolute;left:217;top:336;width:66;height:103" coordorigin="217,336" coordsize="66,103" path="m259,336l240,336,232,339,227,346,220,362,217,384,219,409,225,425,232,434,240,438,259,438,267,435,272,428,275,422,247,422,245,421,242,418,240,416,238,407,237,399,237,375,238,367,240,358,242,355,243,354,245,352,247,352,275,352,274,349,267,339,259,336xe" filled="true" fillcolor="#252525" stroked="false">
                <v:path arrowok="t"/>
                <v:fill type="solid"/>
              </v:shape>
              <v:shape style="position:absolute;left:217;top:336;width:66;height:103" coordorigin="217,336" coordsize="66,103" path="m275,352l252,352,254,352,258,355,259,358,262,367,262,375,262,399,252,422,275,422,280,412,282,390,280,365,275,352xe" filled="true" fillcolor="#252525" stroked="false">
                <v:path arrowok="t"/>
                <v:fill type="solid"/>
              </v:shape>
            </v:group>
            <v:group style="position:absolute;left:222;top:0;width:44;height:101" coordorigin="222,0" coordsize="44,101">
              <v:shape style="position:absolute;left:222;top:0;width:44;height:101" coordorigin="222,0" coordsize="44,101" path="m266,28l247,28,247,101,266,101,266,28xe" filled="true" fillcolor="#252525" stroked="false">
                <v:path arrowok="t"/>
                <v:fill type="solid"/>
              </v:shape>
              <v:shape style="position:absolute;left:222;top:0;width:44;height:101" coordorigin="222,0" coordsize="44,101" path="m266,0l251,0,249,6,245,11,233,21,227,24,222,25,222,43,232,40,240,35,247,28,266,28,266,0xe" filled="true" fillcolor="#252525" stroked="false">
                <v:path arrowok="t"/>
                <v:fill type="solid"/>
              </v:shape>
            </v:group>
            <v:group style="position:absolute;left:7;top:408;width:110;height:110" coordorigin="7,408" coordsize="110,110">
              <v:shape style="position:absolute;left:7;top:408;width:110;height:110" coordorigin="7,408" coordsize="110,110" path="m94,472l89,472,87,477,83,482,68,488,60,489,47,489,44,490,37,491,34,492,30,496,28,499,28,515,29,517,30,517,31,517,32,517,33,515,33,509,39,507,57,507,62,506,93,478,94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3,434l7,434,7,492,13,492,13,479,15,472,116,472,116,454,15,454,13,448,13,434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72l109,472,111,479,111,492,116,492,116,472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31,408l30,408,29,408,29,409,28,428,31,432,40,435,45,436,57,436,62,437,89,454,94,454,57,418,39,418,33,416,32,409,32,408,31,408xe" filled="true" fillcolor="#252525" stroked="false">
                <v:path arrowok="t"/>
                <v:fill type="solid"/>
              </v:shape>
              <v:shape style="position:absolute;left:7;top:408;width:110;height:110" coordorigin="7,408" coordsize="110,110" path="m116,434l111,434,111,448,109,454,116,454,116,434xe" filled="true" fillcolor="#252525" stroked="false">
                <v:path arrowok="t"/>
                <v:fill type="solid"/>
              </v:shape>
            </v:group>
            <v:group style="position:absolute;left:0;top:244;width:151;height:144" coordorigin="0,244" coordsize="151,144">
              <v:shape style="position:absolute;left:0;top:244;width:151;height:144" coordorigin="0,244" coordsize="151,144" path="m3,349l51,385,71,387,92,386,111,382,130,374,144,366,63,366,51,365,40,362,23,357,3,349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50,348l93,365,84,366,144,366,147,365,150,348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330l34,330,34,340,51,340,51,330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15,291l98,293,99,297,100,300,51,308,4,308,17,330,95,330,100,330,103,329,106,329,118,312,118,302,117,296,115,291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293l34,293,34,308,51,308,51,293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61,244l0,269,0,284,21,275,38,270,51,267,63,265,144,265,132,258,114,251,92,246,74,244,61,244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44,265l82,265,88,266,99,267,150,284,150,269,144,265xe" filled="true" fillcolor="#252525" stroked="false">
                <v:path arrowok="t"/>
                <v:fill type="solid"/>
              </v:shape>
            </v:group>
            <v:group style="position:absolute;left:325;top:124;width:3687;height:515" coordorigin="325,124" coordsize="3687,515">
              <v:shape style="position:absolute;left:325;top:124;width:3687;height:515" coordorigin="325,124" coordsize="3687,515" path="m325,381l325,381,1120,381,1135,381,1149,381,1164,381,1178,381,1193,381,1207,381,1222,381,1236,381,1308,381,1381,379,1453,375,1525,366,1597,346,1655,320,1713,282,1771,236,1800,211,1814,198,1872,153,1930,126,1944,124,1959,124,2017,149,2060,194,2103,260,2147,339,2176,395,2190,423,2219,477,2262,548,2306,601,2364,636,2393,638,2407,636,2465,609,2523,564,2552,539,2566,527,2624,480,2682,443,2740,416,2797,400,2870,389,2942,384,3014,382,3086,381,3159,381,3173,381,3188,381,3202,381,3217,381,3231,381,3246,381,3260,381,3376,381,4012,381e" filled="false" stroked="true" strokeweight=".8pt" strokecolor="#0071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tabs>
          <w:tab w:pos="5422" w:val="left" w:leader="none"/>
        </w:tabs>
        <w:spacing w:line="1024" w:lineRule="exact"/>
        <w:ind w:left="715" w:right="0"/>
        <w:jc w:val="left"/>
      </w:pPr>
      <w:r>
        <w:rPr>
          <w:position w:val="-19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5,53,2226,55,2227,61,2227,116,2249,116,2249,55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1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516;width:37;height:2" coordorigin="394,516" coordsize="37,2">
              <v:shape style="position:absolute;left:394;top:516;width:37;height:2" coordorigin="394,516" coordsize="37,0" path="m394,516l431,516e" filled="false" stroked="true" strokeweight=".1pt" strokecolor="#252525">
                <v:path arrowok="t"/>
              </v:shape>
            </v:group>
            <v:group style="position:absolute;left:394;top:186;width:37;height:2" coordorigin="394,186" coordsize="37,2">
              <v:shape style="position:absolute;left:394;top:186;width:37;height:2" coordorigin="394,186" coordsize="37,0" path="m394,186l431,186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4044;top:516;width:37;height:2" coordorigin="4044,516" coordsize="37,2">
              <v:shape style="position:absolute;left:4044;top:516;width:37;height:2" coordorigin="4044,516" coordsize="37,0" path="m4081,516l4044,516e" filled="false" stroked="true" strokeweight=".1pt" strokecolor="#252525">
                <v:path arrowok="t"/>
              </v:shape>
            </v:group>
            <v:group style="position:absolute;left:4044;top:186;width:37;height:2" coordorigin="4044,186" coordsize="37,2">
              <v:shape style="position:absolute;left:4044;top:186;width:37;height:2" coordorigin="4044,186" coordsize="37,0" path="m4081,186l4044,186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6,1005,384,1002,382,994,381,985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5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9,979,1331,984,1331,996,1329,1001,1324,1008,1320,1009,1345,1009,1348,1005,1350,998,1350,979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5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5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79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8,1002,4041,998,4045,994,4057,983,4061,979,4073,943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1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2,926,4096,933,4089,948,4086,971,4088,996,4094,1012,4101,1021,4109,1025,4128,1025,4136,1021,4141,1015,4144,1009,4116,1009,4114,1008,4111,1005,4109,1002,4107,994,4106,985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5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470;width:166;height:103" coordorigin="168,470" coordsize="166,103">
              <v:shape style="position:absolute;left:168;top:470;width:166;height:103" coordorigin="168,470" coordsize="166,103" path="m211,470l191,470,184,474,178,480,171,496,168,519,170,544,176,559,183,569,191,572,211,572,218,569,224,562,226,557,199,557,197,556,193,553,191,550,189,541,189,533,189,510,199,486,227,486,226,483,218,474,211,470xe" filled="true" fillcolor="#252525" stroked="false">
                <v:path arrowok="t"/>
                <v:fill type="solid"/>
              </v:shape>
              <v:shape style="position:absolute;left:168;top:470;width:166;height:103" coordorigin="168,470" coordsize="166,103" path="m227,486l203,486,205,487,209,490,210,493,213,502,213,510,213,533,203,557,226,557,231,547,233,524,232,500,227,486xe" filled="true" fillcolor="#252525" stroked="false">
                <v:path arrowok="t"/>
                <v:fill type="solid"/>
              </v:shape>
              <v:shape style="position:absolute;left:168;top:470;width:166;height:103" coordorigin="168,470" coordsize="166,103" path="m270,552l250,552,250,571,270,571,270,552xe" filled="true" fillcolor="#252525" stroked="false">
                <v:path arrowok="t"/>
                <v:fill type="solid"/>
              </v:shape>
              <v:shape style="position:absolute;left:168;top:470;width:166;height:103" coordorigin="168,470" coordsize="166,103" path="m334,498l315,498,315,571,334,571,334,498xe" filled="true" fillcolor="#252525" stroked="false">
                <v:path arrowok="t"/>
                <v:fill type="solid"/>
              </v:shape>
              <v:shape style="position:absolute;left:168;top:470;width:166;height:103" coordorigin="168,470" coordsize="166,103" path="m334,470l319,470,317,476,313,482,301,491,295,494,290,496,290,513,300,510,308,505,315,498,334,498,334,470xe" filled="true" fillcolor="#252525" stroked="false">
                <v:path arrowok="t"/>
                <v:fill type="solid"/>
              </v:shape>
            </v:group>
            <v:group style="position:absolute;left:168;top:140;width:182;height:103" coordorigin="168,140" coordsize="182,103">
              <v:shape style="position:absolute;left:168;top:140;width:182;height:103" coordorigin="168,140" coordsize="182,103" path="m211,140l191,140,184,144,178,150,171,166,168,189,170,214,176,229,183,239,191,242,211,242,218,239,224,232,226,227,199,227,197,226,193,223,191,220,189,211,189,203,189,180,199,156,227,156,226,153,218,144,211,140xe" filled="true" fillcolor="#252525" stroked="false">
                <v:path arrowok="t"/>
                <v:fill type="solid"/>
              </v:shape>
              <v:shape style="position:absolute;left:168;top:140;width:182;height:103" coordorigin="168,140" coordsize="182,103" path="m227,156l203,156,205,157,209,160,210,163,213,172,213,180,213,203,203,227,226,227,231,217,233,194,232,169,227,156xe" filled="true" fillcolor="#252525" stroked="false">
                <v:path arrowok="t"/>
                <v:fill type="solid"/>
              </v:shape>
              <v:shape style="position:absolute;left:168;top:140;width:182;height:103" coordorigin="168,140" coordsize="182,103" path="m270,222l250,222,250,241,270,241,270,222xe" filled="true" fillcolor="#252525" stroked="false">
                <v:path arrowok="t"/>
                <v:fill type="solid"/>
              </v:shape>
              <v:shape style="position:absolute;left:168;top:140;width:182;height:103" coordorigin="168,140" coordsize="182,103" path="m348,156l322,156,325,157,330,162,331,165,331,173,300,208,293,216,286,228,284,234,283,241,350,241,350,223,312,223,313,221,314,219,318,216,321,212,333,201,338,197,350,160,348,156xe" filled="true" fillcolor="#252525" stroked="false">
                <v:path arrowok="t"/>
                <v:fill type="solid"/>
              </v:shape>
              <v:shape style="position:absolute;left:168;top:140;width:182;height:103" coordorigin="168,140" coordsize="182,103" path="m328,140l309,140,302,142,290,152,286,159,285,170,304,172,305,166,306,162,311,157,314,156,348,156,347,153,336,143,328,140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9,69,859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9,89,859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40,657,36,660,31,668,30,673,30,684,31,689,35,697,38,701,43,705,38,707,35,711,31,718,30,723,30,738,34,747,43,754,32,754,32,774,115,774,115,752,66,752,61,752,54,749,51,747,47,742,46,739,46,733,61,724,115,724,115,702,67,702,61,702,54,699,51,697,47,692,46,689,46,682,48,679,51,677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6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1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02,193,112,186,115,179,79,179,79,179,60,179,55,177,48,171,46,167,47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173;width:3687;height:673" coordorigin="394,173" coordsize="3687,673">
              <v:shape style="position:absolute;left:394;top:173;width:3687;height:673" coordorigin="394,173" coordsize="3687,673" path="m394,846l432,792,450,734,466,670,480,609,486,577,489,566,491,555,493,544,495,534,498,523,500,512,502,501,504,490,507,479,509,468,511,457,525,395,540,328,558,263,581,205,615,173,617,173,657,219,682,279,693,312,696,318,698,325,700,332,702,339,705,346,707,354,709,361,711,368,714,375,716,383,718,390,720,397,723,405,725,412,727,419,729,427,732,434,734,442,736,449,738,456,741,464,743,471,745,478,747,485,750,493,752,500,754,507,756,514,759,521,761,528,763,535,765,542,768,548,788,606,810,661,838,716,871,767,916,808,948,825,950,826,952,827,955,827,957,828,959,829,977,834,979,835,982,835,984,836,986,836,988,836,991,837,993,837,995,838,1006,839,1009,840,1011,840,1013,840,1015,841,1018,841,1020,841,1022,841,1024,841,1027,842,1029,842,1031,842,1033,842,1036,842,1038,843,1040,843,1042,843,1045,843,1047,843,1049,843,1051,843,1054,844,1056,844,1058,844,1060,844,1063,844,1065,844,1067,844,1069,844,1072,844,1074,844,1076,844,1078,845,1081,845,1083,845,1085,845,1087,845,1090,845,1092,845,1094,845,1096,845,1099,845,1101,845,1103,845,1105,845,1108,845,1110,845,1112,845,1114,845,1117,845,1119,845,1121,845,1123,845,1126,845,1128,845,1130,845,1132,845,1135,845,1137,845,1139,845,1141,845,1144,845,1146,845,1148,845,1150,845,1153,845,1155,845,1157,846,1159,846,1162,846,1164,846,1166,846,1168,846,1171,846,1173,846,1175,846,1177,846,1180,846,1182,846,1184,846,1186,846,1189,846,1200,846,1202,846,1225,846,1227,846,1290,846,4081,846e" filled="false" stroked="true" strokeweight=".6pt" strokecolor="#0071bc">
                <v:path arrowok="t"/>
              </v:shape>
            </v:group>
          </v:group>
        </w:pict>
      </w:r>
      <w:r>
        <w:rPr>
          <w:position w:val="-19"/>
        </w:rPr>
      </w:r>
      <w:r>
        <w:rPr>
          <w:position w:val="-19"/>
        </w:rPr>
        <w:tab/>
      </w:r>
      <w:r>
        <w:rPr>
          <w:position w:val="-19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4,53,2226,55,2227,61,2227,116,2249,116,2249,55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0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529;width:37;height:2" coordorigin="394,529" coordsize="37,2">
              <v:shape style="position:absolute;left:394;top:529;width:37;height:2" coordorigin="394,529" coordsize="37,0" path="m394,529l431,529e" filled="false" stroked="true" strokeweight=".1pt" strokecolor="#252525">
                <v:path arrowok="t"/>
              </v:shape>
            </v:group>
            <v:group style="position:absolute;left:394;top:212;width:37;height:2" coordorigin="394,212" coordsize="37,2">
              <v:shape style="position:absolute;left:394;top:212;width:37;height:2" coordorigin="394,212" coordsize="37,0" path="m394,212l431,212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4044;top:529;width:37;height:2" coordorigin="4044,529" coordsize="37,2">
              <v:shape style="position:absolute;left:4044;top:529;width:37;height:2" coordorigin="4044,529" coordsize="37,0" path="m4081,529l4044,529e" filled="false" stroked="true" strokeweight=".1pt" strokecolor="#252525">
                <v:path arrowok="t"/>
              </v:shape>
            </v:group>
            <v:group style="position:absolute;left:4044;top:212;width:37;height:2" coordorigin="4044,212" coordsize="37,2">
              <v:shape style="position:absolute;left:4044;top:212;width:37;height:2" coordorigin="4044,212" coordsize="37,0" path="m4081,212l4044,212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6,1005,384,1002,382,994,381,985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5,405,994,404,999,403,1003,402,1005,398,1008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6,976,1329,979,1331,984,1331,996,1329,1001,1324,1008,1320,1009,1345,1009,1348,1005,1350,998,1350,980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5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5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79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8,1002,4041,998,4045,994,4057,983,4061,979,4073,943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1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2,926,4096,933,4089,948,4086,971,4088,996,4094,1012,4101,1021,4109,1025,4128,1025,4136,1021,4141,1015,4144,1009,4116,1009,4114,1008,4111,1005,4109,1002,4107,994,4106,985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5,4131,994,4128,1003,4127,1005,4125,1007,4123,1008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30,871,329,877,328,880,327,883,323,886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483;width:166;height:103" coordorigin="168,483" coordsize="166,103">
              <v:shape style="position:absolute;left:168;top:483;width:166;height:103" coordorigin="168,483" coordsize="166,103" path="m211,483l191,483,184,487,178,493,171,509,168,532,170,557,176,572,183,582,191,585,211,585,218,582,224,575,226,570,199,570,197,569,193,566,191,563,189,554,189,546,189,523,189,514,191,505,193,503,195,501,197,500,199,499,227,499,226,496,218,487,211,483xe" filled="true" fillcolor="#252525" stroked="false">
                <v:path arrowok="t"/>
                <v:fill type="solid"/>
              </v:shape>
              <v:shape style="position:absolute;left:168;top:483;width:166;height:103" coordorigin="168,483" coordsize="166,103" path="m227,499l203,499,205,500,209,503,210,506,213,515,213,523,213,546,203,570,226,570,231,560,233,537,232,513,227,499xe" filled="true" fillcolor="#252525" stroked="false">
                <v:path arrowok="t"/>
                <v:fill type="solid"/>
              </v:shape>
              <v:shape style="position:absolute;left:168;top:483;width:166;height:103" coordorigin="168,483" coordsize="166,103" path="m270,565l250,565,250,584,270,584,270,565xe" filled="true" fillcolor="#252525" stroked="false">
                <v:path arrowok="t"/>
                <v:fill type="solid"/>
              </v:shape>
              <v:shape style="position:absolute;left:168;top:483;width:166;height:103" coordorigin="168,483" coordsize="166,103" path="m334,511l315,511,315,584,334,584,334,511xe" filled="true" fillcolor="#252525" stroked="false">
                <v:path arrowok="t"/>
                <v:fill type="solid"/>
              </v:shape>
              <v:shape style="position:absolute;left:168;top:483;width:166;height:103" coordorigin="168,483" coordsize="166,103" path="m334,483l319,483,317,489,313,495,301,504,295,507,290,509,290,526,300,523,308,518,315,511,334,511,334,483xe" filled="true" fillcolor="#252525" stroked="false">
                <v:path arrowok="t"/>
                <v:fill type="solid"/>
              </v:shape>
            </v:group>
            <v:group style="position:absolute;left:168;top:166;width:182;height:103" coordorigin="168,166" coordsize="182,103">
              <v:shape style="position:absolute;left:168;top:166;width:182;height:103" coordorigin="168,166" coordsize="182,103" path="m211,166l191,166,184,170,178,176,171,192,168,215,170,240,176,255,183,265,191,268,211,268,218,265,224,258,226,253,199,253,197,252,193,249,191,246,189,237,189,229,189,206,189,197,191,188,193,186,195,184,197,183,199,182,227,182,226,179,218,170,211,166xe" filled="true" fillcolor="#252525" stroked="false">
                <v:path arrowok="t"/>
                <v:fill type="solid"/>
              </v:shape>
              <v:shape style="position:absolute;left:168;top:166;width:182;height:103" coordorigin="168,166" coordsize="182,103" path="m227,182l203,182,205,183,209,186,210,189,213,198,213,206,213,229,203,253,226,253,231,243,233,220,232,196,227,182xe" filled="true" fillcolor="#252525" stroked="false">
                <v:path arrowok="t"/>
                <v:fill type="solid"/>
              </v:shape>
              <v:shape style="position:absolute;left:168;top:166;width:182;height:103" coordorigin="168,166" coordsize="182,103" path="m270,248l250,248,250,267,270,267,270,248xe" filled="true" fillcolor="#252525" stroked="false">
                <v:path arrowok="t"/>
                <v:fill type="solid"/>
              </v:shape>
              <v:shape style="position:absolute;left:168;top:166;width:182;height:103" coordorigin="168,166" coordsize="182,103" path="m348,182l322,182,325,183,330,188,331,191,331,199,330,203,325,210,320,216,300,234,293,242,286,254,284,260,283,267,350,267,350,249,312,249,313,247,314,245,318,242,321,238,333,227,338,223,350,186,348,182xe" filled="true" fillcolor="#252525" stroked="false">
                <v:path arrowok="t"/>
                <v:fill type="solid"/>
              </v:shape>
              <v:shape style="position:absolute;left:168;top:166;width:182;height:103" coordorigin="168,166" coordsize="182,103" path="m328,166l309,166,302,168,290,178,286,185,285,196,304,198,305,192,306,188,311,183,314,182,348,182,347,179,336,169,328,166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9,69,859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9,89,859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40,657,36,660,31,668,30,673,30,684,31,689,35,697,38,701,43,705,38,707,35,711,31,718,30,723,30,738,34,747,43,754,32,754,32,774,115,774,115,752,66,752,61,752,54,749,51,747,47,742,46,739,46,733,61,724,115,724,115,702,67,702,61,702,54,699,51,697,47,692,46,689,46,682,48,679,51,677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5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1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02,193,112,186,115,179,79,179,79,179,60,179,55,177,48,171,46,167,47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173;width:3687;height:673" coordorigin="394,173" coordsize="3687,673">
              <v:shape style="position:absolute;left:394;top:173;width:3687;height:673" coordorigin="394,173" coordsize="3687,673" path="m394,624l441,581,466,526,486,466,502,413,504,405,507,397,509,389,511,381,513,373,516,366,518,358,520,350,522,342,525,334,527,326,529,319,531,311,534,304,536,296,556,236,585,181,601,173,603,173,642,223,662,282,680,346,682,354,684,363,687,372,689,381,691,389,693,398,696,407,698,416,700,425,702,434,705,443,707,452,709,461,711,470,714,479,716,488,718,497,720,505,736,564,754,626,774,685,799,741,833,792,883,829,903,836,905,837,919,839,921,840,923,840,925,841,928,841,930,841,932,841,934,842,937,842,939,842,941,842,943,843,946,843,948,843,950,843,966,844,968,844,970,844,973,844,975,845,977,845,979,845,982,845,984,845,986,845,988,845,991,845,993,845,995,845,997,845,1000,845,1002,845,1004,845,1006,845,1009,845,1011,845,1013,845,1015,845,1018,845,1020,845,1022,845,1024,845,1027,845,1029,845,1031,845,1033,846,1036,846,1038,846,1040,846,1042,846,1045,846,1047,846,1049,846,1051,846,1054,846,1056,846,1058,846,1060,846,1063,846,1065,846,1067,846,1069,846,1083,846,1085,846,1135,846,4081,846e" filled="false" stroked="true" strokeweight=".6pt" strokecolor="#0071bc">
                <v:path arrowok="t"/>
              </v:shape>
            </v:group>
          </v:group>
        </w:pict>
      </w:r>
      <w:r>
        <w:rPr>
          <w:position w:val="-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137" w:val="left" w:leader="none"/>
        </w:tabs>
        <w:spacing w:line="150" w:lineRule="exact"/>
        <w:ind w:left="243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8,51l1011,51,1009,54,1005,58,969,99,969,116,1043,116,1043,98,998,98,1009,86,1038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4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8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1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55,108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1,51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2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8,51l1011,51,1009,54,1005,58,969,99,969,116,1043,116,1043,98,998,98,1009,86,1038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4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8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437" w:val="left" w:leader="none"/>
        </w:tabs>
        <w:spacing w:line="137" w:lineRule="exact"/>
        <w:ind w:left="273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8l86,38,90,43,90,61,51,87,51,102,58,109,74,109,81,106,88,100,69,100,65,95,65,78,71,72,90,65,103,65,103,52,102,47,100,43,97,3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98l91,98,91,106,94,109,106,109,109,107,115,101,115,100,104,100,103,98,103,9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15,97l112,99,110,100,115,100,115,97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65l90,65,90,93,90,94,82,99,78,100,88,100,91,98,103,98,103,65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0,34l65,34,54,42,54,56,57,59,64,59,68,56,67,52,67,47,67,42,72,38,97,38,97,37,90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8,107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9,9l54,9,56,11,56,105,69,110,82,110,98,105,76,105,69,102,69,51,72,49,69,49,69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08,46l97,46,105,58,105,95,98,105,98,105,102,104,116,87,115,58,114,58,108,4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1,36l72,41,69,49,72,49,76,46,108,46,106,41,92,36,81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8,0l62,2,57,4,45,7,45,10,54,9,69,9,69,0,68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896" w:lineRule="exact"/>
        <w:ind w:left="31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"/>
          <w:sz w:val="20"/>
          <w:szCs w:val="20"/>
        </w:rPr>
        <w:pict>
          <v:group style="width:202.3pt;height:44.85pt;mso-position-horizontal-relative:char;mso-position-vertical-relative:line" coordorigin="0,0" coordsize="4046,897">
            <v:group style="position:absolute;left:325;top:717;width:3687;height:2" coordorigin="325,717" coordsize="3687,2">
              <v:shape style="position:absolute;left:325;top:717;width:3687;height:2" coordorigin="325,717" coordsize="3687,0" path="m325,717l4012,717e" filled="false" stroked="true" strokeweight=".1pt" strokecolor="#252525">
                <v:path arrowok="t"/>
              </v:shape>
            </v:group>
            <v:group style="position:absolute;left:325;top:680;width:2;height:37" coordorigin="325,680" coordsize="2,37">
              <v:shape style="position:absolute;left:325;top:680;width:2;height:37" coordorigin="325,680" coordsize="0,37" path="m325,717l325,680e" filled="false" stroked="true" strokeweight=".1pt" strokecolor="#252525">
                <v:path arrowok="t"/>
              </v:shape>
            </v:group>
            <v:group style="position:absolute;left:940;top:680;width:2;height:37" coordorigin="940,680" coordsize="2,37">
              <v:shape style="position:absolute;left:940;top:680;width:2;height:37" coordorigin="940,680" coordsize="0,37" path="m940,717l940,680e" filled="false" stroked="true" strokeweight=".1pt" strokecolor="#252525">
                <v:path arrowok="t"/>
              </v:shape>
            </v:group>
            <v:group style="position:absolute;left:1554;top:680;width:2;height:37" coordorigin="1554,680" coordsize="2,37">
              <v:shape style="position:absolute;left:1554;top:680;width:2;height:37" coordorigin="1554,680" coordsize="0,37" path="m1554,717l1554,680e" filled="false" stroked="true" strokeweight=".1pt" strokecolor="#252525">
                <v:path arrowok="t"/>
              </v:shape>
            </v:group>
            <v:group style="position:absolute;left:2168;top:680;width:2;height:37" coordorigin="2168,680" coordsize="2,37">
              <v:shape style="position:absolute;left:2168;top:680;width:2;height:37" coordorigin="2168,680" coordsize="0,37" path="m2168,717l2168,680e" filled="false" stroked="true" strokeweight=".1pt" strokecolor="#252525">
                <v:path arrowok="t"/>
              </v:shape>
            </v:group>
            <v:group style="position:absolute;left:2783;top:680;width:2;height:37" coordorigin="2783,680" coordsize="2,37">
              <v:shape style="position:absolute;left:2783;top:680;width:2;height:37" coordorigin="2783,680" coordsize="0,37" path="m2783,717l2783,680e" filled="false" stroked="true" strokeweight=".1pt" strokecolor="#252525">
                <v:path arrowok="t"/>
              </v:shape>
            </v:group>
            <v:group style="position:absolute;left:3397;top:680;width:2;height:37" coordorigin="3397,680" coordsize="2,37">
              <v:shape style="position:absolute;left:3397;top:680;width:2;height:37" coordorigin="3397,680" coordsize="0,37" path="m3397,717l3397,680e" filled="false" stroked="true" strokeweight=".1pt" strokecolor="#252525">
                <v:path arrowok="t"/>
              </v:shape>
            </v:group>
            <v:group style="position:absolute;left:4012;top:680;width:2;height:37" coordorigin="4012,680" coordsize="2,37">
              <v:shape style="position:absolute;left:4012;top:680;width:2;height:37" coordorigin="4012,680" coordsize="0,37" path="m4012,717l4012,680e" filled="false" stroked="true" strokeweight=".1pt" strokecolor="#252525">
                <v:path arrowok="t"/>
              </v:shape>
            </v:group>
            <v:group style="position:absolute;left:325;top:45;width:3687;height:2" coordorigin="325,45" coordsize="3687,2">
              <v:shape style="position:absolute;left:325;top:45;width:3687;height:2" coordorigin="325,45" coordsize="3687,0" path="m325,45l4012,45e" filled="false" stroked="true" strokeweight=".1pt" strokecolor="#252525">
                <v:path arrowok="t"/>
              </v:shape>
            </v:group>
            <v:group style="position:absolute;left:325;top:45;width:2;height:37" coordorigin="325,45" coordsize="2,37">
              <v:shape style="position:absolute;left:325;top:45;width:2;height:37" coordorigin="325,45" coordsize="0,37" path="m325,45l325,82e" filled="false" stroked="true" strokeweight=".1pt" strokecolor="#252525">
                <v:path arrowok="t"/>
              </v:shape>
            </v:group>
            <v:group style="position:absolute;left:940;top:45;width:2;height:37" coordorigin="940,45" coordsize="2,37">
              <v:shape style="position:absolute;left:940;top:45;width:2;height:37" coordorigin="940,45" coordsize="0,37" path="m940,45l940,82e" filled="false" stroked="true" strokeweight=".1pt" strokecolor="#252525">
                <v:path arrowok="t"/>
              </v:shape>
            </v:group>
            <v:group style="position:absolute;left:1554;top:45;width:2;height:37" coordorigin="1554,45" coordsize="2,37">
              <v:shape style="position:absolute;left:1554;top:45;width:2;height:37" coordorigin="1554,45" coordsize="0,37" path="m1554,45l1554,82e" filled="false" stroked="true" strokeweight=".1pt" strokecolor="#252525">
                <v:path arrowok="t"/>
              </v:shape>
            </v:group>
            <v:group style="position:absolute;left:2168;top:45;width:2;height:37" coordorigin="2168,45" coordsize="2,37">
              <v:shape style="position:absolute;left:2168;top:45;width:2;height:37" coordorigin="2168,45" coordsize="0,37" path="m2168,45l2168,82e" filled="false" stroked="true" strokeweight=".1pt" strokecolor="#252525">
                <v:path arrowok="t"/>
              </v:shape>
            </v:group>
            <v:group style="position:absolute;left:2783;top:45;width:2;height:37" coordorigin="2783,45" coordsize="2,37">
              <v:shape style="position:absolute;left:2783;top:45;width:2;height:37" coordorigin="2783,45" coordsize="0,37" path="m2783,45l2783,82e" filled="false" stroked="true" strokeweight=".1pt" strokecolor="#252525">
                <v:path arrowok="t"/>
              </v:shape>
            </v:group>
            <v:group style="position:absolute;left:3397;top:45;width:2;height:37" coordorigin="3397,45" coordsize="2,37">
              <v:shape style="position:absolute;left:3397;top:45;width:2;height:37" coordorigin="3397,45" coordsize="0,37" path="m3397,45l3397,82e" filled="false" stroked="true" strokeweight=".1pt" strokecolor="#252525">
                <v:path arrowok="t"/>
              </v:shape>
            </v:group>
            <v:group style="position:absolute;left:4012;top:45;width:2;height:37" coordorigin="4012,45" coordsize="2,37">
              <v:shape style="position:absolute;left:4012;top:45;width:2;height:37" coordorigin="4012,45" coordsize="0,37" path="m4012,45l4012,82e" filled="false" stroked="true" strokeweight=".1pt" strokecolor="#252525">
                <v:path arrowok="t"/>
              </v:shape>
            </v:group>
            <v:group style="position:absolute;left:325;top:45;width:2;height:672" coordorigin="325,45" coordsize="2,672">
              <v:shape style="position:absolute;left:325;top:45;width:2;height:672" coordorigin="325,45" coordsize="0,672" path="m325,717l325,45e" filled="false" stroked="true" strokeweight=".1pt" strokecolor="#252525">
                <v:path arrowok="t"/>
              </v:shape>
            </v:group>
            <v:group style="position:absolute;left:4012;top:45;width:2;height:672" coordorigin="4012,45" coordsize="2,672">
              <v:shape style="position:absolute;left:4012;top:45;width:2;height:672" coordorigin="4012,45" coordsize="0,672" path="m4012,717l4012,45e" filled="false" stroked="true" strokeweight=".1pt" strokecolor="#252525">
                <v:path arrowok="t"/>
              </v:shape>
            </v:group>
            <v:group style="position:absolute;left:325;top:717;width:37;height:2" coordorigin="325,717" coordsize="37,2">
              <v:shape style="position:absolute;left:325;top:717;width:37;height:2" coordorigin="325,717" coordsize="37,0" path="m325,717l362,717e" filled="false" stroked="true" strokeweight=".1pt" strokecolor="#252525">
                <v:path arrowok="t"/>
              </v:shape>
            </v:group>
            <v:group style="position:absolute;left:325;top:381;width:37;height:2" coordorigin="325,381" coordsize="37,2">
              <v:shape style="position:absolute;left:325;top:381;width:37;height:2" coordorigin="325,381" coordsize="37,0" path="m325,381l362,381e" filled="false" stroked="true" strokeweight=".1pt" strokecolor="#252525">
                <v:path arrowok="t"/>
              </v:shape>
            </v:group>
            <v:group style="position:absolute;left:325;top:45;width:37;height:2" coordorigin="325,45" coordsize="37,2">
              <v:shape style="position:absolute;left:325;top:45;width:37;height:2" coordorigin="325,45" coordsize="37,0" path="m325,45l362,45e" filled="false" stroked="true" strokeweight=".1pt" strokecolor="#252525">
                <v:path arrowok="t"/>
              </v:shape>
            </v:group>
            <v:group style="position:absolute;left:3975;top:717;width:37;height:2" coordorigin="3975,717" coordsize="37,2">
              <v:shape style="position:absolute;left:3975;top:717;width:37;height:2" coordorigin="3975,717" coordsize="37,0" path="m4012,717l3975,717e" filled="false" stroked="true" strokeweight=".1pt" strokecolor="#252525">
                <v:path arrowok="t"/>
              </v:shape>
            </v:group>
            <v:group style="position:absolute;left:3975;top:381;width:37;height:2" coordorigin="3975,381" coordsize="37,2">
              <v:shape style="position:absolute;left:3975;top:381;width:37;height:2" coordorigin="3975,381" coordsize="37,0" path="m4012,381l3975,381e" filled="false" stroked="true" strokeweight=".1pt" strokecolor="#252525">
                <v:path arrowok="t"/>
              </v:shape>
            </v:group>
            <v:group style="position:absolute;left:3975;top:45;width:37;height:2" coordorigin="3975,45" coordsize="37,2">
              <v:shape style="position:absolute;left:3975;top:45;width:37;height:2" coordorigin="3975,45" coordsize="37,0" path="m4012,45l3975,45e" filled="false" stroked="true" strokeweight=".1pt" strokecolor="#252525">
                <v:path arrowok="t"/>
              </v:shape>
            </v:group>
            <v:group style="position:absolute;left:271;top:794;width:3775;height:103" coordorigin="271,794" coordsize="3775,103">
              <v:shape style="position:absolute;left:271;top:794;width:3775;height:103" coordorigin="271,794" coordsize="3775,103" path="m308,849l271,849,271,868,308,868,308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60,794l341,794,332,798,326,806,318,822,316,844,316,845,318,868,325,884,332,892,340,896,360,896,367,893,379,881,380,880,347,880,344,879,338,872,337,867,337,855,338,851,343,845,346,844,378,844,373,838,335,838,336,826,338,819,343,812,347,810,379,810,376,805,366,796,360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78,844l354,844,357,845,362,851,364,856,364,869,362,873,358,879,355,880,380,880,382,873,382,853,380,845,378,84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61,829l346,829,340,832,335,838,373,838,368,833,361,82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79,810l354,810,356,811,360,814,361,817,362,821,381,819,379,812,379,811,379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23,849l885,849,885,868,923,868,923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874l968,874,968,895,986,895,986,87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794l970,794,927,857,927,874,999,874,999,857,944,857,968,823,986,823,986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986,823l968,823,968,857,986,857,986,823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537,849l1500,849,1500,868,1537,868,1537,84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607,810l1581,810,1584,811,1589,816,1590,819,1590,827,1589,831,1584,838,1579,843,1559,861,1552,869,1545,881,1543,888,1542,895,1609,895,1609,877,1571,877,1572,875,1573,873,1577,870,1580,866,1592,855,1597,851,1609,814,1607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1587,794l1568,794,1561,796,1549,805,1545,813,1544,824,1563,826,1564,820,1565,816,1570,811,1573,810,1607,810,1606,807,1601,802,1595,797,1587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178,794l2158,794,2151,797,2145,804,2138,820,2135,842,2137,867,2143,883,2150,892,2158,896,2178,896,2185,893,2191,886,2193,880,2166,880,2163,880,2160,877,2158,874,2156,865,2155,857,2155,833,2166,810,2194,810,2193,807,2185,797,2178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194,810l2170,810,2172,811,2176,814,2177,817,2180,825,2180,833,2180,857,2170,880,2193,880,2198,871,2200,848,2198,823,2194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813,810l2786,810,2790,811,2792,813,2794,816,2795,819,2795,827,2794,831,2789,838,2784,843,2765,861,2758,869,2754,875,2750,881,2748,888,2747,895,2815,895,2815,877,2777,877,2778,875,2779,873,2782,870,2786,866,2798,855,2802,851,2815,814,2813,810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2793,794l2774,794,2766,796,2754,805,2751,813,2750,824,2769,826,2769,820,2770,816,2775,811,2778,810,2813,810,2812,807,2801,797,2793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874l3402,874,3402,895,3420,895,3420,87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794l3404,794,3361,857,3361,874,3433,874,3433,857,3379,857,3402,823,3420,823,3420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3420,823l3402,823,3402,857,3420,857,3420,823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23,794l4004,794,3996,798,3989,806,3981,822,3979,844,3979,845,3981,868,3988,884,3995,892,4003,896,4023,896,4031,893,4043,881,4043,880,4011,880,4007,879,4002,872,4000,867,4000,855,4001,851,4007,845,4010,844,4042,844,4036,838,3999,838,3999,826,4001,819,4004,815,4007,812,4010,810,4042,810,4039,805,4029,796,4023,79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42,844l4017,844,4020,845,4025,851,4027,856,4027,869,4026,873,4021,879,4018,880,4043,880,4046,873,4046,853,4043,845,4042,844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24,829l4009,829,4003,832,3999,838,4036,838,4031,833,4024,829xe" filled="true" fillcolor="#252525" stroked="false">
                <v:path arrowok="t"/>
                <v:fill type="solid"/>
              </v:shape>
              <v:shape style="position:absolute;left:271;top:794;width:3775;height:103" coordorigin="271,794" coordsize="3775,103" path="m4042,810l4017,810,4020,811,4023,814,4025,817,4025,821,4044,819,4042,812,4042,811,4042,810xe" filled="true" fillcolor="#252525" stroked="false">
                <v:path arrowok="t"/>
                <v:fill type="solid"/>
              </v:shape>
            </v:group>
            <v:group style="position:absolute;left:172;top:672;width:94;height:101" coordorigin="172,672" coordsize="94,101">
              <v:shape style="position:absolute;left:172;top:672;width:94;height:101" coordorigin="172,672" coordsize="94,101" path="m210,726l172,726,172,746,210,746,210,726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700l247,700,247,772,266,772,266,700xe" filled="true" fillcolor="#252525" stroked="false">
                <v:path arrowok="t"/>
                <v:fill type="solid"/>
              </v:shape>
              <v:shape style="position:absolute;left:172;top:672;width:94;height:101" coordorigin="172,672" coordsize="94,101" path="m266,672l251,672,248,678,244,683,233,692,227,695,222,697,222,714,232,711,240,706,247,700,266,700,266,672xe" filled="true" fillcolor="#252525" stroked="false">
                <v:path arrowok="t"/>
                <v:fill type="solid"/>
              </v:shape>
            </v:group>
            <v:group style="position:absolute;left:217;top:336;width:66;height:103" coordorigin="217,336" coordsize="66,103">
              <v:shape style="position:absolute;left:217;top:336;width:66;height:103" coordorigin="217,336" coordsize="66,103" path="m259,336l240,336,232,339,227,346,220,362,217,384,219,409,225,425,232,434,240,438,259,438,267,435,272,428,275,422,247,422,245,421,242,419,240,416,238,407,237,399,237,375,247,352,275,352,274,349,267,339,259,336xe" filled="true" fillcolor="#252525" stroked="false">
                <v:path arrowok="t"/>
                <v:fill type="solid"/>
              </v:shape>
              <v:shape style="position:absolute;left:217;top:336;width:66;height:103" coordorigin="217,336" coordsize="66,103" path="m275,352l252,352,254,352,258,355,259,358,262,367,262,375,262,399,252,422,275,422,280,412,282,390,280,365,275,352xe" filled="true" fillcolor="#252525" stroked="false">
                <v:path arrowok="t"/>
                <v:fill type="solid"/>
              </v:shape>
            </v:group>
            <v:group style="position:absolute;left:222;top:0;width:44;height:101" coordorigin="222,0" coordsize="44,101">
              <v:shape style="position:absolute;left:222;top:0;width:44;height:101" coordorigin="222,0" coordsize="44,101" path="m266,28l247,28,247,101,266,101,266,28xe" filled="true" fillcolor="#252525" stroked="false">
                <v:path arrowok="t"/>
                <v:fill type="solid"/>
              </v:shape>
              <v:shape style="position:absolute;left:222;top:0;width:44;height:101" coordorigin="222,0" coordsize="44,101" path="m266,0l251,0,249,6,245,11,233,21,227,24,222,25,222,43,232,40,240,35,247,28,266,28,266,0xe" filled="true" fillcolor="#252525" stroked="false">
                <v:path arrowok="t"/>
                <v:fill type="solid"/>
              </v:shape>
            </v:group>
            <v:group style="position:absolute;left:7;top:408;width:109;height:110" coordorigin="7,408" coordsize="109,110">
              <v:shape style="position:absolute;left:7;top:408;width:109;height:110" coordorigin="7,408" coordsize="109,110" path="m94,472l89,472,87,477,83,482,68,488,60,489,47,489,44,490,37,491,34,492,30,496,28,499,28,515,29,517,30,517,31,517,32,517,33,515,33,509,39,507,57,507,62,506,93,478,94,472xe" filled="true" fillcolor="#252525" stroked="false">
                <v:path arrowok="t"/>
                <v:fill type="solid"/>
              </v:shape>
              <v:shape style="position:absolute;left:7;top:408;width:109;height:110" coordorigin="7,408" coordsize="109,110" path="m13,434l7,434,7,492,13,492,13,479,15,472,116,472,116,454,15,454,13,448,13,434xe" filled="true" fillcolor="#252525" stroked="false">
                <v:path arrowok="t"/>
                <v:fill type="solid"/>
              </v:shape>
              <v:shape style="position:absolute;left:7;top:408;width:109;height:110" coordorigin="7,408" coordsize="109,110" path="m116,472l109,472,111,479,111,492,116,492,116,472xe" filled="true" fillcolor="#252525" stroked="false">
                <v:path arrowok="t"/>
                <v:fill type="solid"/>
              </v:shape>
              <v:shape style="position:absolute;left:7;top:408;width:109;height:110" coordorigin="7,408" coordsize="109,110" path="m31,408l30,408,29,408,29,409,28,428,31,432,40,435,45,436,57,436,62,437,89,454,94,454,57,418,39,418,33,416,32,409,32,408,31,408xe" filled="true" fillcolor="#252525" stroked="false">
                <v:path arrowok="t"/>
                <v:fill type="solid"/>
              </v:shape>
              <v:shape style="position:absolute;left:7;top:408;width:109;height:110" coordorigin="7,408" coordsize="109,110" path="m116,434l111,434,111,448,109,454,116,454,116,434xe" filled="true" fillcolor="#252525" stroked="false">
                <v:path arrowok="t"/>
                <v:fill type="solid"/>
              </v:shape>
            </v:group>
            <v:group style="position:absolute;left:0;top:244;width:151;height:144" coordorigin="0,244" coordsize="151,144">
              <v:shape style="position:absolute;left:0;top:244;width:151;height:144" coordorigin="0,244" coordsize="151,144" path="m3,349l51,385,71,387,92,386,111,382,130,374,144,366,63,366,51,365,40,362,23,357,3,349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50,348l93,365,84,366,144,366,147,365,150,348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330l34,330,34,340,51,340,51,330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15,291l98,293,99,297,100,300,51,308,4,308,17,330,95,330,100,330,103,329,106,329,118,312,118,302,117,296,115,291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51,293l34,293,34,308,51,308,51,293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61,244l0,269,0,284,21,275,38,270,51,267,63,265,144,265,132,258,114,251,92,246,74,244,61,244xe" filled="true" fillcolor="#252525" stroked="false">
                <v:path arrowok="t"/>
                <v:fill type="solid"/>
              </v:shape>
              <v:shape style="position:absolute;left:0;top:244;width:151;height:144" coordorigin="0,244" coordsize="151,144" path="m144,265l82,265,88,266,99,267,150,284,150,269,144,265xe" filled="true" fillcolor="#252525" stroked="false">
                <v:path arrowok="t"/>
                <v:fill type="solid"/>
              </v:shape>
            </v:group>
            <v:group style="position:absolute;left:325;top:48;width:3687;height:611" coordorigin="325,48" coordsize="3687,611">
              <v:shape style="position:absolute;left:325;top:48;width:3687;height:611" coordorigin="325,48" coordsize="3687,611" path="m325,381l325,381,759,381,773,381,788,381,802,381,817,381,889,381,904,381,976,381,990,381,1005,381,1019,381,1034,381,1048,381,1063,381,1077,381,1149,382,1178,383,1193,383,1207,384,1222,384,1236,384,1251,384,1323,378,1366,371,1381,369,1395,367,1410,366,1424,365,1438,366,1496,383,1540,410,1554,419,1569,428,1583,436,1597,440,1612,442,1626,440,1684,384,1728,306,1742,280,1756,257,1771,238,1785,227,1800,224,1814,231,1858,313,1887,409,1901,462,1916,515,1944,606,1988,658,2002,644,2031,569,2046,510,2060,442,2075,368,2089,292,2103,220,2118,156,2132,104,2147,67,2161,48,2176,48,2205,104,2234,220,2248,292,2262,368,2277,442,2291,510,2306,569,2335,644,2349,658,2364,656,2407,565,2436,462,2450,409,2465,358,2494,276,2537,224,2552,227,2595,280,2624,333,2638,360,2682,421,2725,442,2740,440,2797,410,2812,400,2826,391,2884,368,2913,365,2927,366,2942,367,2956,369,2971,371,2985,374,3000,376,3072,384,3101,384,3115,384,3130,384,3144,383,3159,383,3173,382,3188,382,3260,381,3289,381,3303,381,3318,381,3332,381,3347,381,3361,381,3376,381,3390,381,3405,381,3419,381,3433,381,3448,381,3462,381,3477,381,3491,381,3506,381,3520,381,3535,381,3549,381,3564,381,3578,381,3592,381,3752,381,4012,381e" filled="false" stroked="true" strokeweight=".8pt" strokecolor="#0071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024" w:lineRule="exact"/>
        <w:ind w:left="30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9"/>
          <w:sz w:val="20"/>
          <w:szCs w:val="20"/>
        </w:rPr>
        <w:pict>
          <v:group style="width:207.6pt;height:51.25pt;mso-position-horizontal-relative:char;mso-position-vertical-relative:line" coordorigin="0,0" coordsize="4152,1025">
            <v:group style="position:absolute;left:1978;top:0;width:558;height:151" coordorigin="1978,0" coordsize="558,151">
              <v:shape style="position:absolute;left:1978;top:0;width:558;height:151" coordorigin="1978,0" coordsize="558,151" path="m2035,21l2012,21,2012,116,2035,116,2035,21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069,2l1978,2,1978,21,2069,21,2069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2l2084,2,2084,22,2106,22,2106,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06,34l2084,34,2084,116,2106,116,2106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47,34l2127,34,2127,116,2149,116,2149,68,2149,62,2162,48,2247,48,2246,45,2147,45,2147,34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12,48l2168,48,2170,49,2174,51,2175,53,2176,58,2177,61,2177,116,2199,116,2202,56,2209,49,2212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47,48l2219,48,2222,50,2225,53,2226,56,2227,61,2227,116,2249,116,2249,56,2248,50,2247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178,32l2163,32,2154,36,2147,45,2196,45,2194,40,2191,37,2183,33,217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228,32l2217,32,2212,33,2204,37,2200,40,2196,45,2246,45,2244,41,2241,38,2233,33,2228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5,32l2291,32,2282,36,2268,51,2264,62,2264,87,2267,97,2272,104,2279,114,2290,118,2314,118,2321,116,2333,108,2338,102,2300,102,2295,100,2289,93,2287,88,2287,81,2342,81,2342,68,2287,68,2287,62,2289,57,2295,50,2299,48,2335,48,2331,44,2324,36,2315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19,90l2317,94,2316,97,2311,101,2308,102,2338,102,2340,94,2319,9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35,48l2308,48,2312,50,2318,57,2320,62,2320,68,2342,68,2342,64,2339,52,2335,48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381,0l2356,71,2358,92,2362,111,2370,130,2379,147,2396,150,2391,140,2388,133,2384,119,2381,111,2378,93,2377,84,2377,63,2379,51,2381,40,2387,23,2395,3,2381,0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27,89l2405,93,2407,101,2411,107,2425,116,2434,118,2457,118,2467,116,2479,105,2480,102,2440,102,2436,101,2430,97,2428,94,2427,89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54,32l2431,32,2422,34,2411,44,2408,50,2408,65,2411,71,2423,79,2434,83,2452,86,2455,87,2458,88,2459,89,2461,93,2461,96,2460,98,2458,99,2455,101,2451,102,2480,102,2483,98,2483,84,2440,62,2433,60,2431,58,2429,54,2429,52,2429,51,2431,50,2434,48,2438,47,2478,47,2478,46,2474,41,2463,33,2454,32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78,47l2448,47,2452,48,2456,52,2458,54,2459,57,2480,54,2478,47xe" filled="true" fillcolor="#252525" stroked="false">
                <v:path arrowok="t"/>
                <v:fill type="solid"/>
              </v:shape>
              <v:shape style="position:absolute;left:1978;top:0;width:558;height:151" coordorigin="1978,0" coordsize="558,151" path="m2496,0l2504,21,2510,38,2513,51,2514,63,2514,82,2500,141,2496,150,2511,150,2534,92,2535,61,2533,48,2529,36,2521,17,2510,0,2496,0xe" filled="true" fillcolor="#252525" stroked="false">
                <v:path arrowok="t"/>
                <v:fill type="solid"/>
              </v:shape>
            </v:group>
            <v:group style="position:absolute;left:394;top:173;width:3687;height:2" coordorigin="394,173" coordsize="3687,2">
              <v:shape style="position:absolute;left:394;top:173;width:3687;height:2" coordorigin="394,173" coordsize="3687,0" path="m394,173l4081,173e" filled="false" stroked="true" strokeweight=".1pt" strokecolor="#252525">
                <v:path arrowok="t"/>
              </v:shape>
            </v:group>
            <v:group style="position:absolute;left:394;top:173;width:2;height:37" coordorigin="394,173" coordsize="2,37">
              <v:shape style="position:absolute;left:394;top:173;width:2;height:37" coordorigin="394,173" coordsize="0,37" path="m394,173l394,210e" filled="false" stroked="true" strokeweight=".1pt" strokecolor="#252525">
                <v:path arrowok="t"/>
              </v:shape>
            </v:group>
            <v:group style="position:absolute;left:1316;top:173;width:2;height:37" coordorigin="1316,173" coordsize="2,37">
              <v:shape style="position:absolute;left:1316;top:173;width:2;height:37" coordorigin="1316,173" coordsize="0,37" path="m1316,173l1316,210e" filled="false" stroked="true" strokeweight=".1pt" strokecolor="#252525">
                <v:path arrowok="t"/>
              </v:shape>
            </v:group>
            <v:group style="position:absolute;left:2237;top:173;width:2;height:37" coordorigin="2237,173" coordsize="2,37">
              <v:shape style="position:absolute;left:2237;top:173;width:2;height:37" coordorigin="2237,173" coordsize="0,37" path="m2237,173l2237,210e" filled="false" stroked="true" strokeweight=".1pt" strokecolor="#252525">
                <v:path arrowok="t"/>
              </v:shape>
            </v:group>
            <v:group style="position:absolute;left:3159;top:173;width:2;height:37" coordorigin="3159,173" coordsize="2,37">
              <v:shape style="position:absolute;left:3159;top:173;width:2;height:37" coordorigin="3159,173" coordsize="0,37" path="m3159,173l3159,210e" filled="false" stroked="true" strokeweight=".1pt" strokecolor="#252525">
                <v:path arrowok="t"/>
              </v:shape>
            </v:group>
            <v:group style="position:absolute;left:4081;top:173;width:2;height:37" coordorigin="4081,173" coordsize="2,37">
              <v:shape style="position:absolute;left:4081;top:173;width:2;height:37" coordorigin="4081,173" coordsize="0,37" path="m4081,173l4081,210e" filled="false" stroked="true" strokeweight=".1pt" strokecolor="#252525">
                <v:path arrowok="t"/>
              </v:shape>
            </v:group>
            <v:group style="position:absolute;left:394;top:846;width:3687;height:2" coordorigin="394,846" coordsize="3687,2">
              <v:shape style="position:absolute;left:394;top:846;width:3687;height:2" coordorigin="394,846" coordsize="3687,0" path="m394,846l4081,846e" filled="false" stroked="true" strokeweight=".1pt" strokecolor="#252525">
                <v:path arrowok="t"/>
              </v:shape>
            </v:group>
            <v:group style="position:absolute;left:394;top:809;width:2;height:37" coordorigin="394,809" coordsize="2,37">
              <v:shape style="position:absolute;left:394;top:809;width:2;height:37" coordorigin="394,809" coordsize="0,37" path="m394,846l394,809e" filled="false" stroked="true" strokeweight=".1pt" strokecolor="#252525">
                <v:path arrowok="t"/>
              </v:shape>
            </v:group>
            <v:group style="position:absolute;left:1316;top:809;width:2;height:37" coordorigin="1316,809" coordsize="2,37">
              <v:shape style="position:absolute;left:1316;top:809;width:2;height:37" coordorigin="1316,809" coordsize="0,37" path="m1316,846l1316,809e" filled="false" stroked="true" strokeweight=".1pt" strokecolor="#252525">
                <v:path arrowok="t"/>
              </v:shape>
            </v:group>
            <v:group style="position:absolute;left:2237;top:809;width:2;height:37" coordorigin="2237,809" coordsize="2,37">
              <v:shape style="position:absolute;left:2237;top:809;width:2;height:37" coordorigin="2237,809" coordsize="0,37" path="m2237,846l2237,809e" filled="false" stroked="true" strokeweight=".1pt" strokecolor="#252525">
                <v:path arrowok="t"/>
              </v:shape>
            </v:group>
            <v:group style="position:absolute;left:3159;top:809;width:2;height:37" coordorigin="3159,809" coordsize="2,37">
              <v:shape style="position:absolute;left:3159;top:809;width:2;height:37" coordorigin="3159,809" coordsize="0,37" path="m3159,846l3159,809e" filled="false" stroked="true" strokeweight=".1pt" strokecolor="#252525">
                <v:path arrowok="t"/>
              </v:shape>
            </v:group>
            <v:group style="position:absolute;left:4081;top:809;width:2;height:37" coordorigin="4081,809" coordsize="2,37">
              <v:shape style="position:absolute;left:4081;top:809;width:2;height:37" coordorigin="4081,809" coordsize="0,37" path="m4081,846l4081,809e" filled="false" stroked="true" strokeweight=".1pt" strokecolor="#252525">
                <v:path arrowok="t"/>
              </v:shape>
            </v:group>
            <v:group style="position:absolute;left:394;top:173;width:2;height:673" coordorigin="394,173" coordsize="2,673">
              <v:shape style="position:absolute;left:394;top:173;width:2;height:673" coordorigin="394,173" coordsize="0,673" path="m394,846l394,173e" filled="false" stroked="true" strokeweight=".1pt" strokecolor="#252525">
                <v:path arrowok="t"/>
              </v:shape>
            </v:group>
            <v:group style="position:absolute;left:4081;top:173;width:2;height:673" coordorigin="4081,173" coordsize="2,673">
              <v:shape style="position:absolute;left:4081;top:173;width:2;height:673" coordorigin="4081,173" coordsize="0,673" path="m4081,846l4081,173e" filled="false" stroked="true" strokeweight=".1pt" strokecolor="#252525">
                <v:path arrowok="t"/>
              </v:shape>
            </v:group>
            <v:group style="position:absolute;left:394;top:846;width:37;height:2" coordorigin="394,846" coordsize="37,2">
              <v:shape style="position:absolute;left:394;top:846;width:37;height:2" coordorigin="394,846" coordsize="37,0" path="m394,846l431,846e" filled="false" stroked="true" strokeweight=".1pt" strokecolor="#252525">
                <v:path arrowok="t"/>
              </v:shape>
            </v:group>
            <v:group style="position:absolute;left:394;top:509;width:37;height:2" coordorigin="394,509" coordsize="37,2">
              <v:shape style="position:absolute;left:394;top:509;width:37;height:2" coordorigin="394,509" coordsize="37,0" path="m394,509l431,509e" filled="false" stroked="true" strokeweight=".1pt" strokecolor="#252525">
                <v:path arrowok="t"/>
              </v:shape>
            </v:group>
            <v:group style="position:absolute;left:394;top:173;width:37;height:2" coordorigin="394,173" coordsize="37,2">
              <v:shape style="position:absolute;left:394;top:173;width:37;height:2" coordorigin="394,173" coordsize="37,0" path="m394,173l431,173e" filled="false" stroked="true" strokeweight=".1pt" strokecolor="#252525">
                <v:path arrowok="t"/>
              </v:shape>
            </v:group>
            <v:group style="position:absolute;left:4044;top:846;width:37;height:2" coordorigin="4044,846" coordsize="37,2">
              <v:shape style="position:absolute;left:4044;top:846;width:37;height:2" coordorigin="4044,846" coordsize="37,0" path="m4081,846l4044,846e" filled="false" stroked="true" strokeweight=".1pt" strokecolor="#252525">
                <v:path arrowok="t"/>
              </v:shape>
            </v:group>
            <v:group style="position:absolute;left:4044;top:509;width:37;height:2" coordorigin="4044,509" coordsize="37,2">
              <v:shape style="position:absolute;left:4044;top:509;width:37;height:2" coordorigin="4044,509" coordsize="37,0" path="m4081,509l4044,509e" filled="false" stroked="true" strokeweight=".1pt" strokecolor="#252525">
                <v:path arrowok="t"/>
              </v:shape>
            </v:group>
            <v:group style="position:absolute;left:4044;top:173;width:37;height:2" coordorigin="4044,173" coordsize="37,2">
              <v:shape style="position:absolute;left:4044;top:173;width:37;height:2" coordorigin="4044,173" coordsize="37,0" path="m4081,173l4044,173e" filled="false" stroked="true" strokeweight=".1pt" strokecolor="#252525">
                <v:path arrowok="t"/>
              </v:shape>
            </v:group>
            <v:group style="position:absolute;left:361;top:923;width:3791;height:103" coordorigin="361,923" coordsize="3791,103">
              <v:shape style="position:absolute;left:361;top:923;width:3791;height:103" coordorigin="361,923" coordsize="3791,103" path="m403,923l384,923,376,926,371,933,364,948,361,971,363,996,369,1012,376,1021,384,1025,403,1025,411,1021,416,1015,419,1009,391,1009,389,1008,386,1005,384,1002,382,994,381,986,381,962,391,938,419,938,418,936,411,926,403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9,938l396,938,398,939,402,942,403,945,405,954,406,962,406,986,396,1009,419,1009,423,999,426,976,424,952,419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02,995l1283,997,1284,1006,1288,1012,1299,1022,1307,1025,1328,1025,1337,1020,1345,1009,1313,1009,1310,1008,1304,1003,1303,1000,1302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7,971l1320,971,1324,973,1329,979,1331,984,1331,996,1329,1001,1324,1008,1320,1009,1345,1009,1348,1005,1350,998,1350,980,1347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46,924l1295,924,1285,976,1301,979,1305,974,1310,971,1347,971,1341,965,1336,959,1307,959,1310,942,1346,942,1346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1328,956l1315,956,1311,957,1307,959,1336,959,1328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51l2195,951,2195,1023,2214,1023,2214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14,923l2199,923,2197,929,2193,934,2181,943,2175,946,2170,948,2170,965,2180,962,2188,957,2195,951,2214,951,2214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285,923l2266,923,2258,926,2253,933,2246,948,2243,971,2245,996,2251,1012,2258,1021,2266,1025,2285,1025,2293,1021,2298,1015,2301,1009,2273,1009,2271,1008,2268,1005,2266,1002,2264,994,2263,986,2263,962,2273,938,2301,938,2300,936,2293,926,2285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2301,938l2278,938,2280,939,2284,942,2285,945,2287,954,2288,962,2288,986,2278,1009,2301,1009,2305,999,2308,976,2306,952,2301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51l3117,951,3117,1023,3136,1023,3136,951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36,923l3120,923,3118,929,3114,934,3102,943,3097,946,3092,948,3092,965,3102,962,3110,957,3117,951,3136,951,3136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184,995l3165,997,3166,1006,3170,1012,3181,1022,3189,1025,3210,1025,3219,1020,3227,1009,3195,1009,3192,1008,3186,1003,3185,1000,3184,995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9,971l3202,971,3206,973,3211,979,3213,984,3213,996,3211,1001,3206,1008,3202,1009,3227,1009,3230,1005,3232,998,3232,980,3229,972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28,924l3177,924,3167,976,3183,979,3187,974,3192,971,3229,971,3223,965,3218,959,3189,959,3192,942,3228,942,3228,924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3210,956l3197,956,3193,957,3189,959,3218,959,3210,956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72,938l4045,938,4048,940,4053,944,4054,948,4054,956,4053,960,4048,966,4043,972,4023,990,4016,998,4009,1010,4007,1016,4006,1023,4073,1023,4073,1005,4035,1005,4036,1004,4037,1002,4041,998,4045,994,4057,983,4061,979,4073,943,4072,938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051,923l4033,923,4025,925,4013,934,4009,942,4008,952,4027,954,4028,949,4029,945,4034,940,4037,938,4072,938,4070,936,4059,925,4051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28,923l4109,923,4101,926,4096,933,4089,948,4086,971,4088,996,4094,1012,4101,1021,4109,1025,4128,1025,4136,1021,4141,1015,4144,1009,4116,1009,4114,1008,4111,1005,4109,1002,4107,994,4106,986,4106,962,4116,938,4144,938,4143,936,4136,926,4128,923xe" filled="true" fillcolor="#252525" stroked="false">
                <v:path arrowok="t"/>
                <v:fill type="solid"/>
              </v:shape>
              <v:shape style="position:absolute;left:361;top:923;width:3791;height:103" coordorigin="361,923" coordsize="3791,103" path="m4144,938l4121,938,4123,939,4127,942,4128,945,4131,954,4131,962,4131,986,4121,1009,4144,1009,4149,999,4151,976,4149,952,4144,938xe" filled="true" fillcolor="#252525" stroked="false">
                <v:path arrowok="t"/>
                <v:fill type="solid"/>
              </v:shape>
            </v:group>
            <v:group style="position:absolute;left:286;top:800;width:66;height:103" coordorigin="286,800" coordsize="66,103">
              <v:shape style="position:absolute;left:286;top:800;width:66;height:103" coordorigin="286,800" coordsize="66,103" path="m328,800l309,800,301,804,296,810,289,826,286,849,288,874,294,889,301,899,309,903,328,903,336,899,341,892,344,887,316,887,314,886,311,883,309,880,307,871,306,863,306,840,316,816,344,816,343,813,336,804,328,800xe" filled="true" fillcolor="#252525" stroked="false">
                <v:path arrowok="t"/>
                <v:fill type="solid"/>
              </v:shape>
              <v:shape style="position:absolute;left:286;top:800;width:66;height:103" coordorigin="286,800" coordsize="66,103" path="m344,816l321,816,323,817,327,820,328,823,330,832,331,840,331,863,321,887,344,887,348,877,351,854,349,830,344,816xe" filled="true" fillcolor="#252525" stroked="false">
                <v:path arrowok="t"/>
                <v:fill type="solid"/>
              </v:shape>
            </v:group>
            <v:group style="position:absolute;left:168;top:464;width:166;height:103" coordorigin="168,464" coordsize="166,103">
              <v:shape style="position:absolute;left:168;top:464;width:166;height:103" coordorigin="168,464" coordsize="166,103" path="m211,464l191,464,184,467,178,474,171,490,168,512,170,537,176,553,183,562,191,566,211,566,218,563,224,556,226,550,199,550,197,549,193,547,191,544,189,535,189,527,189,503,199,480,227,480,226,477,218,467,211,464xe" filled="true" fillcolor="#252525" stroked="false">
                <v:path arrowok="t"/>
                <v:fill type="solid"/>
              </v:shape>
              <v:shape style="position:absolute;left:168;top:464;width:166;height:103" coordorigin="168,464" coordsize="166,103" path="m227,480l203,480,205,480,209,483,210,486,213,495,213,503,213,527,203,550,226,550,231,540,233,518,232,493,227,480xe" filled="true" fillcolor="#252525" stroked="false">
                <v:path arrowok="t"/>
                <v:fill type="solid"/>
              </v:shape>
              <v:shape style="position:absolute;left:168;top:464;width:166;height:103" coordorigin="168,464" coordsize="166,103" path="m270,545l250,545,250,564,270,564,270,545xe" filled="true" fillcolor="#252525" stroked="false">
                <v:path arrowok="t"/>
                <v:fill type="solid"/>
              </v:shape>
              <v:shape style="position:absolute;left:168;top:464;width:166;height:103" coordorigin="168,464" coordsize="166,103" path="m334,492l315,492,315,564,334,564,334,492xe" filled="true" fillcolor="#252525" stroked="false">
                <v:path arrowok="t"/>
                <v:fill type="solid"/>
              </v:shape>
              <v:shape style="position:absolute;left:168;top:464;width:166;height:103" coordorigin="168,464" coordsize="166,103" path="m334,464l319,464,317,470,313,475,301,484,295,488,290,489,290,507,300,503,308,499,315,492,334,492,334,464xe" filled="true" fillcolor="#252525" stroked="false">
                <v:path arrowok="t"/>
                <v:fill type="solid"/>
              </v:shape>
            </v:group>
            <v:group style="position:absolute;left:168;top:127;width:182;height:103" coordorigin="168,127" coordsize="182,103">
              <v:shape style="position:absolute;left:168;top:127;width:182;height:103" coordorigin="168,127" coordsize="182,103" path="m211,127l191,127,184,131,178,138,171,153,168,176,170,201,176,217,183,226,191,230,211,230,218,226,224,219,226,214,199,214,197,213,195,212,193,210,191,207,189,198,189,190,189,167,199,143,227,143,226,140,218,131,211,127xe" filled="true" fillcolor="#252525" stroked="false">
                <v:path arrowok="t"/>
                <v:fill type="solid"/>
              </v:shape>
              <v:shape style="position:absolute;left:168;top:127;width:182;height:103" coordorigin="168,127" coordsize="182,103" path="m227,143l203,143,205,144,209,147,210,150,213,159,213,167,213,190,203,214,226,214,231,204,233,181,232,157,227,143xe" filled="true" fillcolor="#252525" stroked="false">
                <v:path arrowok="t"/>
                <v:fill type="solid"/>
              </v:shape>
              <v:shape style="position:absolute;left:168;top:127;width:182;height:103" coordorigin="168,127" coordsize="182,103" path="m270,209l250,209,250,228,270,228,270,209xe" filled="true" fillcolor="#252525" stroked="false">
                <v:path arrowok="t"/>
                <v:fill type="solid"/>
              </v:shape>
              <v:shape style="position:absolute;left:168;top:127;width:182;height:103" coordorigin="168,127" coordsize="182,103" path="m348,143l322,143,325,144,330,149,331,152,331,161,300,195,293,203,286,215,284,221,283,228,350,228,350,210,312,210,313,208,314,207,318,203,321,199,333,188,338,184,350,147,348,143xe" filled="true" fillcolor="#252525" stroked="false">
                <v:path arrowok="t"/>
                <v:fill type="solid"/>
              </v:shape>
              <v:shape style="position:absolute;left:168;top:127;width:182;height:103" coordorigin="168,127" coordsize="182,103" path="m328,127l309,127,302,130,290,139,286,146,285,157,304,159,305,153,306,149,311,145,314,143,348,143,347,141,336,130,328,127xe" filled="true" fillcolor="#252525" stroked="false">
                <v:path arrowok="t"/>
                <v:fill type="solid"/>
              </v:shape>
            </v:group>
            <v:group style="position:absolute;left:0;top:124;width:147;height:776" coordorigin="0,124" coordsize="147,776">
              <v:shape style="position:absolute;left:0;top:124;width:147;height:776" coordorigin="0,124" coordsize="147,776" path="m115,785l0,831,0,855,115,900,115,875,89,866,89,859,69,859,27,843,69,827,89,827,89,820,115,810,115,78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9,827l69,827,69,859,89,859,89,82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652l54,652,48,653,30,673,30,684,31,689,35,697,38,701,43,705,38,707,35,711,31,718,30,723,30,738,34,747,43,754,32,754,32,774,115,774,115,752,66,752,61,752,54,749,51,747,47,742,46,739,46,733,61,724,115,724,115,702,67,702,61,702,54,699,51,697,47,692,46,689,46,682,48,679,54,675,59,674,115,674,115,652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86,550l59,550,49,554,33,567,30,575,30,590,31,595,36,604,40,608,44,611,32,611,32,631,146,631,146,609,64,609,57,608,49,601,47,596,47,585,49,581,58,574,64,573,115,573,113,567,97,554,86,550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73l82,573,89,574,97,581,99,585,99,596,97,600,88,608,81,609,146,609,146,609,104,609,109,605,112,601,116,594,116,590,116,575,115,57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511l0,511,0,533,115,533,115,511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20,466l0,466,0,488,20,488,20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466l32,466,32,488,115,488,115,46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43l32,443,32,453,49,453,49,443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3,404l96,406,98,410,98,413,49,421,2,421,15,443,93,443,98,443,101,442,104,442,116,425,116,415,115,409,113,40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49,406l32,406,32,421,49,421,49,40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316l32,316,32,338,78,338,86,338,92,340,95,342,99,348,100,352,100,359,81,369,32,369,32,391,92,391,98,390,116,358,115,353,110,343,107,339,102,336,115,336,115,316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15,217l0,217,0,239,41,239,34,246,30,254,30,273,33,281,48,295,59,298,86,298,97,294,113,281,115,275,63,275,57,274,49,267,46,262,46,252,49,247,57,240,64,239,104,239,102,237,115,237,115,217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104,239l82,239,88,241,97,248,99,252,99,263,96,268,87,274,80,275,115,275,116,273,116,258,115,254,111,245,107,241,104,239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63,124l50,127,34,142,30,151,30,175,34,184,49,198,60,202,85,202,95,199,112,187,115,179,79,179,79,179,60,179,55,177,48,171,46,167,47,158,48,154,55,148,60,146,66,146,79,146,79,124,63,124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92,125l88,147,92,148,95,150,97,153,99,155,100,158,100,166,98,170,91,177,86,179,79,179,115,179,116,176,116,152,114,145,106,133,100,128,92,125xe" filled="true" fillcolor="#252525" stroked="false">
                <v:path arrowok="t"/>
                <v:fill type="solid"/>
              </v:shape>
              <v:shape style="position:absolute;left:0;top:124;width:147;height:776" coordorigin="0,124" coordsize="147,776" path="m79,146l66,146,66,179,60,179,79,179,79,146xe" filled="true" fillcolor="#252525" stroked="false">
                <v:path arrowok="t"/>
                <v:fill type="solid"/>
              </v:shape>
            </v:group>
            <v:group style="position:absolute;left:394;top:235;width:3687;height:612" coordorigin="394,235" coordsize="3687,612">
              <v:shape style="position:absolute;left:394;top:235;width:3687;height:612" coordorigin="394,235" coordsize="3687,612" path="m394,846l394,846,507,846,509,846,549,846,552,846,554,846,556,846,558,846,561,846,563,846,565,846,567,846,570,846,572,846,574,846,576,846,579,846,581,846,583,846,585,845,588,845,590,845,592,845,594,845,597,845,599,845,601,845,603,845,606,845,608,845,610,845,612,845,615,845,617,845,619,845,621,845,624,845,626,845,628,845,630,845,633,845,635,845,637,845,639,845,642,845,644,845,646,845,648,845,651,845,653,845,655,844,657,844,660,844,662,844,664,844,666,844,669,844,671,844,673,844,675,844,678,843,680,843,682,843,684,843,687,843,689,843,691,842,693,842,696,842,698,842,700,842,702,841,705,841,707,841,709,841,711,840,714,840,716,840,718,839,720,839,723,838,725,838,727,838,729,837,732,837,734,836,736,836,738,835,741,835,743,834,745,833,747,833,750,832,752,831,806,801,847,755,878,701,903,645,916,610,919,604,934,560,937,553,939,547,941,540,943,534,946,527,948,520,950,513,952,507,955,500,957,493,959,486,961,479,964,472,966,465,968,459,970,452,973,445,975,438,977,431,979,425,982,418,984,411,986,405,1006,348,1031,290,1067,241,1085,235,1087,235,1132,280,1159,340,1180,395,1182,402,1184,409,1186,415,1189,422,1191,429,1193,435,1195,442,1198,449,1200,456,1202,463,1204,470,1207,476,1209,483,1211,490,1213,497,1216,504,1218,511,1220,517,1222,524,1225,531,1227,538,1229,544,1231,551,1234,557,1236,564,1238,570,1240,577,1243,583,1265,643,1290,699,1321,754,1362,801,1416,831,1452,839,1454,840,1456,840,1459,840,1461,841,1472,842,1474,842,1477,842,1479,843,1481,843,1483,843,1486,843,1488,843,1490,843,1492,844,1495,844,1497,844,1499,844,1501,844,1504,844,1506,844,1508,844,1510,844,1513,844,1515,845,1517,845,1519,845,1522,845,1524,845,1526,845,1528,845,1531,845,1533,845,1535,845,1537,845,1540,845,1542,845,1544,845,1546,845,1549,845,1551,845,1553,845,1555,845,1558,845,1560,845,1562,845,1564,845,1567,845,1569,845,1571,845,1573,845,1576,845,1578,845,1580,845,1582,845,1585,846,1587,846,1589,846,1591,846,1594,846,1596,846,1598,846,1609,846,1612,846,1614,846,1616,846,1618,846,1621,846,1661,846,1663,846,1693,846,4081,846e" filled="false" stroked="true" strokeweight=".6pt" strokecolor="#0071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9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50" w:lineRule="exact"/>
        <w:ind w:left="4784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53,114,464,118,487,118,495,116,507,108,511,102,473,102,469,100,466,96,462,93,460,88,460,81,515,81,515,68,461,68,461,62,462,57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3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5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7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5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35" w:lineRule="exact"/>
        <w:ind w:left="508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4l76,34,68,38,53,50,49,61,49,74,55,96,72,108,86,109,92,107,98,102,102,98,71,98,61,85,61,50,70,39,104,39,97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8,83l100,94,95,98,103,98,105,94,110,84,108,83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4,39l88,39,90,41,93,50,94,55,97,58,105,58,108,55,108,42,104,39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65"/>
        <w:ind w:left="715" w:right="5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9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4. </w:t>
      </w:r>
      <w:r>
        <w:rPr>
          <w:rFonts w:ascii="Palatino Linotype"/>
          <w:b/>
          <w:color w:val="0073AE"/>
          <w:spacing w:val="19"/>
          <w:w w:val="110"/>
          <w:sz w:val="14"/>
        </w:rPr>
        <w:t> </w:t>
      </w:r>
      <w:bookmarkStart w:name="_bookmark8" w:id="12"/>
      <w:bookmarkEnd w:id="12"/>
      <w:r>
        <w:rPr>
          <w:rFonts w:ascii="Palatino Linotype"/>
          <w:b/>
          <w:color w:val="0073AE"/>
          <w:spacing w:val="19"/>
          <w:w w:val="110"/>
          <w:sz w:val="14"/>
        </w:rPr>
      </w:r>
      <w:r>
        <w:rPr>
          <w:rFonts w:ascii="Calibri"/>
          <w:w w:val="110"/>
          <w:sz w:val="14"/>
        </w:rPr>
        <w:t>Non-orthogonal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functions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and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their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spectrums: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(a)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Gaussian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wavelet;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(b)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Mexican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Hat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wavelet;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(c)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Morlet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wavelet.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a ‘‘time-frequency’’ window that changes with </w:t>
      </w:r>
      <w:r>
        <w:rPr>
          <w:spacing w:val="2"/>
        </w:rPr>
        <w:t> </w:t>
      </w:r>
      <w:r>
        <w:rPr/>
        <w:t>frequency.</w:t>
      </w:r>
      <w:r>
        <w:rPr>
          <w:w w:val="99"/>
        </w:rPr>
        <w:t> </w:t>
      </w:r>
      <w:r>
        <w:rPr/>
        <w:t>It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fully</w:t>
      </w:r>
      <w:r>
        <w:rPr>
          <w:spacing w:val="-10"/>
        </w:rPr>
        <w:t> </w:t>
      </w:r>
      <w:r>
        <w:rPr/>
        <w:t>highlight</w:t>
      </w:r>
      <w:r>
        <w:rPr>
          <w:spacing w:val="-10"/>
        </w:rPr>
        <w:t> </w:t>
      </w:r>
      <w:r>
        <w:rPr/>
        <w:t>certain</w:t>
      </w:r>
      <w:r>
        <w:rPr>
          <w:spacing w:val="-10"/>
        </w:rPr>
        <w:t> </w:t>
      </w:r>
      <w:r>
        <w:rPr/>
        <w:t>aspects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signals.</w:t>
      </w:r>
      <w:r>
        <w:rPr>
          <w:spacing w:val="-10"/>
        </w:rPr>
        <w:t> </w:t>
      </w:r>
      <w:r>
        <w:rPr/>
        <w:t>DWT</w:t>
      </w:r>
      <w:r>
        <w:rPr>
          <w:w w:val="99"/>
        </w:rPr>
        <w:t> </w:t>
      </w:r>
      <w:r>
        <w:rPr/>
        <w:t>is the most basic and most widely used wavelet transform,</w:t>
      </w:r>
      <w:r>
        <w:rPr>
          <w:w w:val="99"/>
        </w:rPr>
        <w:t> </w:t>
      </w:r>
      <w:r>
        <w:rPr/>
        <w:t>which is implemented by a two-channel filter bank</w:t>
      </w:r>
      <w:r>
        <w:rPr>
          <w:spacing w:val="-7"/>
        </w:rPr>
        <w:t> </w:t>
      </w:r>
      <w:r>
        <w:rPr/>
        <w:t>with</w:t>
      </w:r>
      <w:r>
        <w:rPr>
          <w:w w:val="99"/>
        </w:rPr>
        <w:t> </w:t>
      </w:r>
      <w:r>
        <w:rPr/>
        <w:t>different levels. DWT is obtained by discretizing the</w:t>
      </w:r>
      <w:r>
        <w:rPr>
          <w:spacing w:val="7"/>
        </w:rPr>
        <w:t> </w:t>
      </w:r>
      <w:r>
        <w:rPr/>
        <w:t>scale</w:t>
      </w:r>
      <w:r>
        <w:rPr>
          <w:w w:val="99"/>
        </w:rPr>
        <w:t> </w:t>
      </w:r>
      <w:r>
        <w:rPr/>
        <w:t>and</w:t>
      </w:r>
      <w:r>
        <w:rPr>
          <w:spacing w:val="-10"/>
        </w:rPr>
        <w:t> </w:t>
      </w:r>
      <w:r>
        <w:rPr/>
        <w:t>displacement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continuous</w:t>
      </w:r>
      <w:r>
        <w:rPr>
          <w:spacing w:val="-9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transform</w:t>
      </w:r>
      <w:r>
        <w:rPr>
          <w:spacing w:val="-10"/>
        </w:rPr>
        <w:t> </w:t>
      </w:r>
      <w:r>
        <w:rPr/>
        <w:t>according</w:t>
      </w:r>
      <w:r>
        <w:rPr>
          <w:w w:val="99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power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2,</w:t>
      </w:r>
      <w:r>
        <w:rPr>
          <w:spacing w:val="-18"/>
        </w:rPr>
        <w:t> </w:t>
      </w:r>
      <w:r>
        <w:rPr/>
        <w:t>so</w:t>
      </w:r>
      <w:r>
        <w:rPr>
          <w:spacing w:val="-18"/>
        </w:rPr>
        <w:t> </w:t>
      </w:r>
      <w:r>
        <w:rPr/>
        <w:t>it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also</w:t>
      </w:r>
      <w:r>
        <w:rPr>
          <w:spacing w:val="-18"/>
        </w:rPr>
        <w:t> </w:t>
      </w:r>
      <w:r>
        <w:rPr/>
        <w:t>called</w:t>
      </w:r>
      <w:r>
        <w:rPr>
          <w:spacing w:val="-18"/>
        </w:rPr>
        <w:t> </w:t>
      </w:r>
      <w:r>
        <w:rPr/>
        <w:t>dyadic</w:t>
      </w:r>
      <w:r>
        <w:rPr>
          <w:spacing w:val="-18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transform.</w:t>
      </w:r>
      <w:r>
        <w:rPr>
          <w:w w:val="99"/>
        </w:rPr>
        <w:t> </w:t>
      </w:r>
      <w:r>
        <w:rPr/>
        <w:t>For many signals, the low-frequency component is</w:t>
      </w:r>
      <w:r>
        <w:rPr>
          <w:spacing w:val="-31"/>
        </w:rPr>
        <w:t> </w:t>
      </w:r>
      <w:r>
        <w:rPr/>
        <w:t>essential,</w:t>
      </w:r>
      <w:r>
        <w:rPr>
          <w:w w:val="99"/>
        </w:rPr>
        <w:t> </w:t>
      </w:r>
      <w:r>
        <w:rPr/>
        <w:t>it</w:t>
      </w:r>
      <w:r>
        <w:rPr>
          <w:spacing w:val="27"/>
        </w:rPr>
        <w:t> </w:t>
      </w:r>
      <w:r>
        <w:rPr/>
        <w:t>contains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characteristics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signal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many</w:t>
      </w:r>
      <w:r>
        <w:rPr>
          <w:spacing w:val="27"/>
        </w:rPr>
        <w:t> </w:t>
      </w:r>
      <w:r>
        <w:rPr/>
        <w:t>cases,</w:t>
      </w:r>
      <w:r>
        <w:rPr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high-frequency</w:t>
      </w:r>
      <w:r>
        <w:rPr>
          <w:spacing w:val="-11"/>
        </w:rPr>
        <w:t> </w:t>
      </w:r>
      <w:r>
        <w:rPr/>
        <w:t>component</w:t>
      </w:r>
      <w:r>
        <w:rPr>
          <w:spacing w:val="-12"/>
        </w:rPr>
        <w:t> </w:t>
      </w:r>
      <w:r>
        <w:rPr/>
        <w:t>gives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details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differ-</w:t>
      </w:r>
      <w:r>
        <w:rPr>
          <w:w w:val="99"/>
        </w:rPr>
        <w:t> </w:t>
      </w:r>
      <w:r>
        <w:rPr/>
        <w:t>ences of the signal. In DWT decomposition,</w:t>
      </w:r>
      <w:r>
        <w:rPr>
          <w:spacing w:val="21"/>
        </w:rPr>
        <w:t> </w:t>
      </w:r>
      <w:r>
        <w:rPr/>
        <w:t>low-frequency</w:t>
      </w:r>
      <w:r>
        <w:rPr>
          <w:w w:val="99"/>
        </w:rPr>
        <w:t> </w:t>
      </w:r>
      <w:r>
        <w:rPr/>
        <w:t>information represents the high-scale of the signal, which</w:t>
      </w:r>
      <w:r>
        <w:rPr>
          <w:spacing w:val="39"/>
        </w:rPr>
        <w:t> </w:t>
      </w:r>
      <w:r>
        <w:rPr/>
        <w:t>is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research involving wavelets will introduce wavelet</w:t>
      </w:r>
      <w:r>
        <w:rPr>
          <w:spacing w:val="7"/>
        </w:rPr>
        <w:t> </w:t>
      </w:r>
      <w:r>
        <w:rPr/>
        <w:t>analysis</w:t>
      </w:r>
      <w:r>
        <w:rPr>
          <w:w w:val="99"/>
        </w:rPr>
        <w:t> </w:t>
      </w:r>
      <w:r>
        <w:rPr/>
        <w:t>into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design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filter</w:t>
      </w:r>
      <w:r>
        <w:rPr>
          <w:spacing w:val="32"/>
        </w:rPr>
        <w:t> </w:t>
      </w:r>
      <w:r>
        <w:rPr/>
        <w:t>banks.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particular</w:t>
      </w:r>
      <w:r>
        <w:rPr>
          <w:spacing w:val="32"/>
        </w:rPr>
        <w:t> </w:t>
      </w:r>
      <w:r>
        <w:rPr/>
        <w:t>wavelet</w:t>
      </w:r>
      <w:r>
        <w:rPr>
          <w:spacing w:val="32"/>
        </w:rPr>
        <w:t> </w:t>
      </w:r>
      <w:r>
        <w:rPr/>
        <w:t>filter</w:t>
      </w:r>
      <w:r>
        <w:rPr>
          <w:w w:val="99"/>
        </w:rPr>
        <w:t> </w:t>
      </w:r>
      <w:r>
        <w:rPr/>
        <w:t>bank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designed</w:t>
      </w:r>
      <w:r>
        <w:rPr>
          <w:spacing w:val="-10"/>
        </w:rPr>
        <w:t> </w:t>
      </w: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processing</w:t>
      </w:r>
      <w:r>
        <w:rPr>
          <w:spacing w:val="-10"/>
        </w:rPr>
        <w:t> </w:t>
      </w:r>
      <w:r>
        <w:rPr/>
        <w:t>object.</w:t>
      </w:r>
      <w:r>
        <w:rPr>
          <w:spacing w:val="-10"/>
        </w:rPr>
        <w:t> </w:t>
      </w:r>
      <w:r>
        <w:rPr/>
        <w:t>The</w:t>
      </w:r>
      <w:r>
        <w:rPr>
          <w:w w:val="99"/>
        </w:rPr>
        <w:t> </w:t>
      </w:r>
      <w:r>
        <w:rPr/>
        <w:t>structure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DWT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Fig.</w:t>
      </w:r>
      <w:r>
        <w:rPr>
          <w:spacing w:val="24"/>
        </w:rPr>
        <w:t> </w:t>
      </w:r>
      <w:hyperlink w:history="true" w:anchor="_bookmark10">
        <w:r>
          <w:rPr>
            <w:color w:val="231F20"/>
          </w:rPr>
          <w:t>5</w:t>
        </w:r>
      </w:hyperlink>
      <w:r>
        <w:rPr/>
        <w:t>(a).</w:t>
      </w:r>
      <w:r>
        <w:rPr>
          <w:spacing w:val="24"/>
        </w:rPr>
        <w:t> </w:t>
      </w:r>
      <w:r>
        <w:rPr/>
        <w:t>Fig.</w:t>
      </w:r>
      <w:r>
        <w:rPr>
          <w:spacing w:val="24"/>
        </w:rPr>
        <w:t> </w:t>
      </w:r>
      <w:hyperlink w:history="true" w:anchor="_bookmark10">
        <w:r>
          <w:rPr>
            <w:color w:val="231F20"/>
          </w:rPr>
          <w:t>5</w:t>
        </w:r>
      </w:hyperlink>
      <w:r>
        <w:rPr>
          <w:color w:val="231F20"/>
          <w:spacing w:val="24"/>
        </w:rPr>
        <w:t> </w:t>
      </w:r>
      <w:r>
        <w:rPr/>
        <w:t>introduces</w:t>
      </w:r>
      <w:r>
        <w:rPr>
          <w:w w:val="99"/>
        </w:rPr>
        <w:t> </w:t>
      </w:r>
      <w:r>
        <w:rPr/>
        <w:t>the wavelet decomposition structure of different</w:t>
      </w:r>
      <w:r>
        <w:rPr>
          <w:spacing w:val="49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transforms, which are </w:t>
      </w:r>
      <w:r>
        <w:rPr>
          <w:spacing w:val="-6"/>
        </w:rPr>
        <w:t>DWT, </w:t>
      </w:r>
      <w:r>
        <w:rPr/>
        <w:t>discrete wavelet packet</w:t>
      </w:r>
      <w:r>
        <w:rPr>
          <w:spacing w:val="39"/>
        </w:rPr>
        <w:t> </w:t>
      </w:r>
      <w:r>
        <w:rPr/>
        <w:t>trans-</w:t>
      </w:r>
      <w:r>
        <w:rPr>
          <w:w w:val="99"/>
        </w:rPr>
        <w:t> </w:t>
      </w:r>
      <w:r>
        <w:rPr/>
        <w:t>form</w:t>
      </w:r>
      <w:r>
        <w:rPr>
          <w:spacing w:val="-8"/>
        </w:rPr>
        <w:t> </w:t>
      </w:r>
      <w:r>
        <w:rPr/>
        <w:t>(DWPT),</w:t>
      </w:r>
      <w:r>
        <w:rPr>
          <w:spacing w:val="-9"/>
        </w:rPr>
        <w:t> </w:t>
      </w:r>
      <w:r>
        <w:rPr/>
        <w:t>dual-tree</w:t>
      </w:r>
      <w:r>
        <w:rPr>
          <w:spacing w:val="-8"/>
        </w:rPr>
        <w:t> </w:t>
      </w:r>
      <w:r>
        <w:rPr/>
        <w:t>complex</w:t>
      </w:r>
      <w:r>
        <w:rPr>
          <w:spacing w:val="-8"/>
        </w:rPr>
        <w:t> </w:t>
      </w:r>
      <w:r>
        <w:rPr/>
        <w:t>WT</w:t>
      </w:r>
      <w:r>
        <w:rPr>
          <w:spacing w:val="-8"/>
        </w:rPr>
        <w:t> </w:t>
      </w:r>
      <w:r>
        <w:rPr>
          <w:spacing w:val="-3"/>
        </w:rPr>
        <w:t>(DT-CWT),</w:t>
      </w:r>
      <w:r>
        <w:rPr>
          <w:spacing w:val="-9"/>
        </w:rPr>
        <w:t> </w:t>
      </w:r>
      <w:r>
        <w:rPr/>
        <w:t>stationary</w:t>
      </w:r>
      <w:r>
        <w:rPr>
          <w:w w:val="99"/>
        </w:rPr>
        <w:t> </w:t>
      </w:r>
      <w:r>
        <w:rPr/>
        <w:t>wavelet transform (SWT). DWT also use a</w:t>
      </w:r>
      <w:r>
        <w:rPr>
          <w:spacing w:val="7"/>
        </w:rPr>
        <w:t> </w:t>
      </w:r>
      <w:r>
        <w:rPr/>
        <w:t>downsampling</w:t>
      </w:r>
      <w:r>
        <w:rPr>
          <w:w w:val="99"/>
        </w:rPr>
        <w:t> </w:t>
      </w:r>
      <w:r>
        <w:rPr/>
        <w:t>filter after the high-pass filter and low-pass filter.</w:t>
      </w:r>
      <w:r>
        <w:rPr>
          <w:spacing w:val="34"/>
        </w:rPr>
        <w:t> </w:t>
      </w:r>
      <w:r>
        <w:rPr/>
        <w:t>Assume</w:t>
      </w:r>
      <w:r>
        <w:rPr>
          <w:w w:val="99"/>
        </w:rPr>
        <w:t> </w:t>
      </w:r>
      <w:r>
        <w:rPr/>
        <w:t>the</w:t>
      </w:r>
      <w:r>
        <w:rPr>
          <w:spacing w:val="26"/>
        </w:rPr>
        <w:t> </w:t>
      </w:r>
      <w:r>
        <w:rPr/>
        <w:t>original</w:t>
      </w:r>
      <w:r>
        <w:rPr>
          <w:spacing w:val="26"/>
        </w:rPr>
        <w:t> </w:t>
      </w:r>
      <w:r>
        <w:rPr/>
        <w:t>signal</w:t>
      </w:r>
      <w:r>
        <w:rPr>
          <w:spacing w:val="26"/>
        </w:rPr>
        <w:t> </w:t>
      </w:r>
      <w:r>
        <w:rPr>
          <w:rFonts w:ascii="Times"/>
          <w:i/>
          <w:spacing w:val="2"/>
        </w:rPr>
        <w:t>x</w:t>
      </w:r>
      <w:r>
        <w:rPr>
          <w:spacing w:val="2"/>
        </w:rPr>
        <w:t>[</w:t>
      </w:r>
      <w:r>
        <w:rPr>
          <w:rFonts w:ascii="Times"/>
          <w:i/>
          <w:spacing w:val="2"/>
        </w:rPr>
        <w:t>n</w:t>
      </w:r>
      <w:r>
        <w:rPr>
          <w:spacing w:val="2"/>
        </w:rPr>
        <w:t>],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>
          <w:rFonts w:ascii="Times"/>
          <w:i/>
        </w:rPr>
        <w:t>i</w:t>
      </w:r>
      <w:r>
        <w:rPr/>
        <w:t>th</w:t>
      </w:r>
      <w:r>
        <w:rPr>
          <w:spacing w:val="26"/>
        </w:rPr>
        <w:t> </w:t>
      </w:r>
      <w:r>
        <w:rPr/>
        <w:t>level</w:t>
      </w:r>
      <w:r>
        <w:rPr>
          <w:spacing w:val="26"/>
        </w:rPr>
        <w:t> </w:t>
      </w:r>
      <w:r>
        <w:rPr/>
        <w:t>coefficients</w:t>
      </w:r>
      <w:r>
        <w:rPr>
          <w:spacing w:val="26"/>
        </w:rPr>
        <w:t> </w:t>
      </w:r>
      <w:r>
        <w:rPr/>
        <w:t>could</w:t>
      </w:r>
      <w:r>
        <w:rPr>
          <w:spacing w:val="26"/>
        </w:rPr>
        <w:t> </w:t>
      </w:r>
      <w:r>
        <w:rPr/>
        <w:t>be</w:t>
      </w:r>
    </w:p>
    <w:p>
      <w:pPr>
        <w:pStyle w:val="BodyText"/>
        <w:spacing w:line="275" w:lineRule="exact"/>
        <w:ind w:right="0"/>
        <w:jc w:val="both"/>
        <w:rPr>
          <w:rFonts w:ascii="Lucida Sans Unicode" w:hAnsi="Lucida Sans Unicode" w:cs="Lucida Sans Unicode" w:eastAsia="Lucida Sans Unicode"/>
        </w:rPr>
      </w:pPr>
      <w:r>
        <w:rPr/>
        <w:t>calculated</w:t>
      </w:r>
      <w:r>
        <w:rPr>
          <w:spacing w:val="-13"/>
        </w:rPr>
        <w:t> </w:t>
      </w:r>
      <w:r>
        <w:rPr/>
        <w:t>as</w:t>
      </w:r>
      <w:r>
        <w:rPr>
          <w:rFonts w:ascii="Lucida Sans Unicode"/>
        </w:rPr>
        <w:t>:</w:t>
      </w:r>
    </w:p>
    <w:p>
      <w:pPr>
        <w:spacing w:line="136" w:lineRule="exact" w:before="92"/>
        <w:ind w:left="1374" w:right="20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K</w:t>
      </w:r>
      <w:r>
        <w:rPr>
          <w:rFonts w:ascii="Times" w:hAnsi="Times" w:cs="Times" w:eastAsia="Times"/>
          <w:i/>
          <w:spacing w:val="-2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sz w:val="15"/>
          <w:szCs w:val="15"/>
        </w:rPr>
        <w:t>1</w:t>
      </w:r>
    </w:p>
    <w:p>
      <w:pPr>
        <w:spacing w:after="0" w:line="136" w:lineRule="exact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204" w:lineRule="exact"/>
        <w:ind w:right="0"/>
        <w:jc w:val="left"/>
      </w:pPr>
      <w:r>
        <w:rPr/>
        <w:t>an approximation of the signal; high-frequency </w:t>
      </w:r>
      <w:r>
        <w:rPr>
          <w:spacing w:val="2"/>
        </w:rPr>
        <w:t> </w:t>
      </w:r>
      <w:r>
        <w:rPr/>
        <w:t>information</w:t>
      </w:r>
    </w:p>
    <w:p>
      <w:pPr>
        <w:pStyle w:val="BodyText"/>
        <w:spacing w:line="249" w:lineRule="auto" w:before="9"/>
        <w:ind w:right="0"/>
        <w:jc w:val="left"/>
      </w:pPr>
      <w:r>
        <w:rPr/>
        <w:t>represents the high-scale of the signal, which is the detail</w:t>
      </w:r>
      <w:r>
        <w:rPr>
          <w:spacing w:val="24"/>
        </w:rPr>
        <w:t> </w:t>
      </w:r>
      <w:r>
        <w:rPr/>
        <w:t>of</w:t>
      </w:r>
      <w:r>
        <w:rPr>
          <w:w w:val="99"/>
        </w:rPr>
        <w:t> </w:t>
      </w:r>
      <w:r>
        <w:rPr/>
        <w:t>the signal. Therefore, the original signal passes through</w:t>
      </w:r>
      <w:r>
        <w:rPr>
          <w:spacing w:val="29"/>
        </w:rPr>
        <w:t> </w:t>
      </w:r>
      <w:r>
        <w:rPr/>
        <w:t>two</w:t>
      </w:r>
    </w:p>
    <w:p>
      <w:pPr>
        <w:spacing w:line="365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w w:val="120"/>
        </w:rPr>
        <w:br w:type="column"/>
      </w:r>
      <w:r>
        <w:rPr>
          <w:rFonts w:ascii="Times"/>
          <w:i/>
          <w:w w:val="120"/>
          <w:sz w:val="20"/>
        </w:rPr>
        <w:t>x</w:t>
      </w:r>
      <w:r>
        <w:rPr>
          <w:rFonts w:ascii="Times"/>
          <w:i/>
          <w:w w:val="120"/>
          <w:position w:val="-2"/>
          <w:sz w:val="15"/>
        </w:rPr>
        <w:t>i</w:t>
      </w:r>
      <w:r>
        <w:rPr>
          <w:rFonts w:ascii="Garamond"/>
          <w:i/>
          <w:w w:val="120"/>
          <w:position w:val="-2"/>
          <w:sz w:val="15"/>
        </w:rPr>
        <w:t>,</w:t>
      </w:r>
      <w:r>
        <w:rPr>
          <w:rFonts w:ascii="Times"/>
          <w:i/>
          <w:w w:val="120"/>
          <w:position w:val="-2"/>
          <w:sz w:val="15"/>
        </w:rPr>
        <w:t>h</w:t>
      </w:r>
      <w:r>
        <w:rPr>
          <w:rFonts w:ascii="Times New Roman"/>
          <w:w w:val="120"/>
          <w:sz w:val="20"/>
        </w:rPr>
        <w:t>[</w:t>
      </w:r>
      <w:r>
        <w:rPr>
          <w:rFonts w:ascii="Times"/>
          <w:i/>
          <w:w w:val="120"/>
          <w:sz w:val="20"/>
        </w:rPr>
        <w:t>n</w:t>
      </w:r>
      <w:r>
        <w:rPr>
          <w:rFonts w:ascii="Times New Roman"/>
          <w:w w:val="120"/>
          <w:sz w:val="20"/>
        </w:rPr>
        <w:t>]</w:t>
      </w:r>
      <w:r>
        <w:rPr>
          <w:rFonts w:ascii="Times New Roman"/>
          <w:spacing w:val="-25"/>
          <w:w w:val="120"/>
          <w:sz w:val="20"/>
        </w:rPr>
        <w:t> </w:t>
      </w:r>
      <w:r>
        <w:rPr>
          <w:rFonts w:ascii="Lucida Sans Unicode"/>
          <w:w w:val="120"/>
          <w:sz w:val="20"/>
        </w:rPr>
        <w:t>=</w:t>
      </w:r>
      <w:r>
        <w:rPr>
          <w:rFonts w:ascii="Lucida Sans Unicode"/>
          <w:spacing w:val="-33"/>
          <w:w w:val="120"/>
          <w:sz w:val="20"/>
        </w:rPr>
        <w:t> </w:t>
      </w:r>
      <w:r>
        <w:rPr>
          <w:rFonts w:ascii="Arial"/>
          <w:w w:val="185"/>
          <w:position w:val="19"/>
          <w:sz w:val="20"/>
        </w:rPr>
        <w:t>X</w:t>
      </w:r>
      <w:r>
        <w:rPr>
          <w:rFonts w:ascii="Arial"/>
          <w:spacing w:val="-78"/>
          <w:w w:val="185"/>
          <w:position w:val="19"/>
          <w:sz w:val="20"/>
        </w:rPr>
        <w:t> </w:t>
      </w:r>
      <w:r>
        <w:rPr>
          <w:rFonts w:ascii="Times"/>
          <w:i/>
          <w:w w:val="120"/>
          <w:sz w:val="20"/>
        </w:rPr>
        <w:t>x</w:t>
      </w:r>
      <w:r>
        <w:rPr>
          <w:rFonts w:ascii="Times"/>
          <w:i/>
          <w:w w:val="120"/>
          <w:position w:val="-2"/>
          <w:sz w:val="15"/>
        </w:rPr>
        <w:t>i</w:t>
      </w:r>
      <w:r>
        <w:rPr>
          <w:rFonts w:ascii="Times"/>
          <w:w w:val="120"/>
          <w:sz w:val="15"/>
        </w:rPr>
      </w:r>
    </w:p>
    <w:p>
      <w:pPr>
        <w:spacing w:line="216" w:lineRule="auto" w:before="14"/>
        <w:ind w:left="913" w:right="108" w:firstLine="19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pacing w:val="3"/>
          <w:sz w:val="15"/>
          <w:szCs w:val="15"/>
        </w:rPr>
        <w:t>k</w:t>
      </w:r>
      <w:r>
        <w:rPr>
          <w:rFonts w:ascii="Lucida Sans Unicode" w:hAnsi="Lucida Sans Unicode" w:cs="Lucida Sans Unicode" w:eastAsia="Lucida Sans Unicode"/>
          <w:spacing w:val="3"/>
          <w:sz w:val="15"/>
          <w:szCs w:val="15"/>
        </w:rPr>
        <w:t>=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K</w:t>
      </w:r>
      <w:r>
        <w:rPr>
          <w:rFonts w:ascii="Times" w:hAnsi="Times" w:cs="Times" w:eastAsia="Times"/>
          <w:i/>
          <w:spacing w:val="-2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sz w:val="15"/>
          <w:szCs w:val="15"/>
        </w:rPr>
        <w:t>1</w:t>
      </w:r>
    </w:p>
    <w:p>
      <w:pPr>
        <w:tabs>
          <w:tab w:pos="2179" w:val="left" w:leader="none"/>
        </w:tabs>
        <w:spacing w:before="60"/>
        <w:ind w:left="-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Garamond" w:hAnsi="Garamond" w:cs="Garamond" w:eastAsia="Garamond"/>
          <w:i/>
          <w:position w:val="-2"/>
          <w:sz w:val="15"/>
          <w:szCs w:val="15"/>
        </w:rPr>
        <w:t>,</w:t>
      </w:r>
      <w:r>
        <w:rPr>
          <w:rFonts w:ascii="Times" w:hAnsi="Times" w:cs="Times" w:eastAsia="Times"/>
          <w:i/>
          <w:position w:val="-2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sz w:val="20"/>
          <w:szCs w:val="20"/>
        </w:rPr>
        <w:t>[2</w:t>
      </w:r>
      <w:r>
        <w:rPr>
          <w:rFonts w:ascii="Times" w:hAnsi="Times" w:cs="Times" w:eastAsia="Times"/>
          <w:i/>
          <w:sz w:val="20"/>
          <w:szCs w:val="20"/>
        </w:rPr>
        <w:t>n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5"/>
          <w:sz w:val="20"/>
          <w:szCs w:val="20"/>
        </w:rPr>
        <w:t> </w:t>
      </w:r>
      <w:r>
        <w:rPr>
          <w:rFonts w:ascii="Times" w:hAnsi="Times" w:cs="Times" w:eastAsia="Times"/>
          <w:i/>
          <w:spacing w:val="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]</w:t>
      </w:r>
      <w:r>
        <w:rPr>
          <w:rFonts w:ascii="Times" w:hAnsi="Times" w:cs="Times" w:eastAsia="Times"/>
          <w:i/>
          <w:spacing w:val="5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[</w:t>
      </w:r>
      <w:r>
        <w:rPr>
          <w:rFonts w:ascii="Times" w:hAnsi="Times" w:cs="Times" w:eastAsia="Times"/>
          <w:i/>
          <w:spacing w:val="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]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(4)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1376"/>
            <w:col w:w="1390" w:space="40"/>
            <w:col w:w="2526"/>
          </w:cols>
        </w:sectPr>
      </w:pPr>
    </w:p>
    <w:p>
      <w:pPr>
        <w:pStyle w:val="BodyText"/>
        <w:spacing w:line="127" w:lineRule="exact"/>
        <w:ind w:right="0"/>
        <w:jc w:val="left"/>
      </w:pPr>
      <w:r>
        <w:rPr/>
        <w:t>mutual</w:t>
      </w:r>
      <w:r>
        <w:rPr>
          <w:spacing w:val="-13"/>
        </w:rPr>
        <w:t> </w:t>
      </w:r>
      <w:r>
        <w:rPr/>
        <w:t>filters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produce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signals.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approximate</w:t>
      </w:r>
      <w:r>
        <w:rPr>
          <w:spacing w:val="-13"/>
        </w:rPr>
        <w:t> </w:t>
      </w:r>
      <w:r>
        <w:rPr/>
        <w:t>signal</w:t>
      </w:r>
    </w:p>
    <w:p>
      <w:pPr>
        <w:pStyle w:val="BodyText"/>
        <w:spacing w:line="249" w:lineRule="auto" w:before="9"/>
        <w:ind w:right="0"/>
        <w:jc w:val="left"/>
      </w:pPr>
      <w:r>
        <w:rPr/>
        <w:t>is continuously decomposed through the continuous</w:t>
      </w:r>
      <w:r>
        <w:rPr>
          <w:spacing w:val="13"/>
        </w:rPr>
        <w:t> </w:t>
      </w:r>
      <w:r>
        <w:rPr/>
        <w:t>decom-</w:t>
      </w:r>
      <w:r>
        <w:rPr>
          <w:w w:val="99"/>
        </w:rPr>
        <w:t> </w:t>
      </w:r>
      <w:r>
        <w:rPr/>
        <w:t>position  process,  and  the  signal  can  be  decomposed</w:t>
      </w:r>
      <w:r>
        <w:rPr>
          <w:spacing w:val="-14"/>
        </w:rPr>
        <w:t> </w:t>
      </w:r>
      <w:r>
        <w:rPr/>
        <w:t>into</w:t>
      </w:r>
    </w:p>
    <w:p>
      <w:pPr>
        <w:spacing w:line="277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w w:val="120"/>
        </w:rPr>
        <w:br w:type="column"/>
      </w:r>
      <w:r>
        <w:rPr>
          <w:rFonts w:ascii="Times"/>
          <w:i/>
          <w:w w:val="120"/>
          <w:sz w:val="20"/>
        </w:rPr>
        <w:t>x</w:t>
      </w:r>
      <w:r>
        <w:rPr>
          <w:rFonts w:ascii="Times"/>
          <w:i/>
          <w:w w:val="120"/>
          <w:position w:val="-2"/>
          <w:sz w:val="15"/>
        </w:rPr>
        <w:t>i</w:t>
      </w:r>
      <w:r>
        <w:rPr>
          <w:rFonts w:ascii="Garamond"/>
          <w:i/>
          <w:w w:val="120"/>
          <w:position w:val="-2"/>
          <w:sz w:val="15"/>
        </w:rPr>
        <w:t>,</w:t>
      </w:r>
      <w:r>
        <w:rPr>
          <w:rFonts w:ascii="Times"/>
          <w:i/>
          <w:w w:val="120"/>
          <w:position w:val="-2"/>
          <w:sz w:val="15"/>
        </w:rPr>
        <w:t>g</w:t>
      </w:r>
      <w:r>
        <w:rPr>
          <w:rFonts w:ascii="Times New Roman"/>
          <w:w w:val="120"/>
          <w:sz w:val="20"/>
        </w:rPr>
        <w:t>[</w:t>
      </w:r>
      <w:r>
        <w:rPr>
          <w:rFonts w:ascii="Times"/>
          <w:i/>
          <w:w w:val="120"/>
          <w:sz w:val="20"/>
        </w:rPr>
        <w:t>n</w:t>
      </w:r>
      <w:r>
        <w:rPr>
          <w:rFonts w:ascii="Times New Roman"/>
          <w:w w:val="120"/>
          <w:sz w:val="20"/>
        </w:rPr>
        <w:t>]</w:t>
      </w:r>
      <w:r>
        <w:rPr>
          <w:rFonts w:ascii="Times New Roman"/>
          <w:spacing w:val="-25"/>
          <w:w w:val="120"/>
          <w:sz w:val="20"/>
        </w:rPr>
        <w:t> </w:t>
      </w:r>
      <w:r>
        <w:rPr>
          <w:rFonts w:ascii="Lucida Sans Unicode"/>
          <w:w w:val="120"/>
          <w:sz w:val="20"/>
        </w:rPr>
        <w:t>=</w:t>
      </w:r>
      <w:r>
        <w:rPr>
          <w:rFonts w:ascii="Lucida Sans Unicode"/>
          <w:spacing w:val="-33"/>
          <w:w w:val="120"/>
          <w:sz w:val="20"/>
        </w:rPr>
        <w:t> </w:t>
      </w:r>
      <w:r>
        <w:rPr>
          <w:rFonts w:ascii="Arial"/>
          <w:w w:val="185"/>
          <w:position w:val="19"/>
          <w:sz w:val="20"/>
        </w:rPr>
        <w:t>X</w:t>
      </w:r>
      <w:r>
        <w:rPr>
          <w:rFonts w:ascii="Arial"/>
          <w:spacing w:val="-78"/>
          <w:w w:val="185"/>
          <w:position w:val="19"/>
          <w:sz w:val="20"/>
        </w:rPr>
        <w:t> </w:t>
      </w:r>
      <w:r>
        <w:rPr>
          <w:rFonts w:ascii="Times"/>
          <w:i/>
          <w:w w:val="120"/>
          <w:sz w:val="20"/>
        </w:rPr>
        <w:t>x</w:t>
      </w:r>
      <w:r>
        <w:rPr>
          <w:rFonts w:ascii="Times"/>
          <w:i/>
          <w:w w:val="120"/>
          <w:position w:val="-2"/>
          <w:sz w:val="15"/>
        </w:rPr>
        <w:t>i</w:t>
      </w:r>
      <w:r>
        <w:rPr>
          <w:rFonts w:ascii="Times"/>
          <w:w w:val="120"/>
          <w:sz w:val="15"/>
        </w:rPr>
      </w:r>
    </w:p>
    <w:p>
      <w:pPr>
        <w:spacing w:line="228" w:lineRule="exact" w:before="0"/>
        <w:ind w:left="0" w:right="18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pacing w:val="3"/>
          <w:sz w:val="15"/>
        </w:rPr>
        <w:t>k</w:t>
      </w:r>
      <w:r>
        <w:rPr>
          <w:rFonts w:ascii="Lucida Sans Unicode"/>
          <w:spacing w:val="3"/>
          <w:sz w:val="15"/>
        </w:rPr>
        <w:t>=</w:t>
      </w:r>
      <w:r>
        <w:rPr>
          <w:rFonts w:ascii="Times New Roman"/>
          <w:spacing w:val="3"/>
          <w:sz w:val="15"/>
        </w:rPr>
        <w:t>0</w:t>
      </w:r>
    </w:p>
    <w:p>
      <w:pPr>
        <w:tabs>
          <w:tab w:pos="2179" w:val="left" w:leader="none"/>
        </w:tabs>
        <w:spacing w:line="288" w:lineRule="exact" w:before="0"/>
        <w:ind w:left="-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Garamond" w:hAnsi="Garamond" w:cs="Garamond" w:eastAsia="Garamond"/>
          <w:i/>
          <w:position w:val="-2"/>
          <w:sz w:val="15"/>
          <w:szCs w:val="15"/>
        </w:rPr>
        <w:t>,</w:t>
      </w:r>
      <w:r>
        <w:rPr>
          <w:rFonts w:ascii="Times" w:hAnsi="Times" w:cs="Times" w:eastAsia="Times"/>
          <w:i/>
          <w:position w:val="-2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sz w:val="20"/>
          <w:szCs w:val="20"/>
        </w:rPr>
        <w:t>[2</w:t>
      </w:r>
      <w:r>
        <w:rPr>
          <w:rFonts w:ascii="Times" w:hAnsi="Times" w:cs="Times" w:eastAsia="Times"/>
          <w:i/>
          <w:sz w:val="20"/>
          <w:szCs w:val="20"/>
        </w:rPr>
        <w:t>n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5"/>
          <w:sz w:val="20"/>
          <w:szCs w:val="20"/>
        </w:rPr>
        <w:t> </w:t>
      </w:r>
      <w:r>
        <w:rPr>
          <w:rFonts w:ascii="Times" w:hAnsi="Times" w:cs="Times" w:eastAsia="Times"/>
          <w:i/>
          <w:spacing w:val="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]</w:t>
      </w:r>
      <w:r>
        <w:rPr>
          <w:rFonts w:ascii="Times" w:hAnsi="Times" w:cs="Times" w:eastAsia="Times"/>
          <w:i/>
          <w:spacing w:val="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[</w:t>
      </w:r>
      <w:r>
        <w:rPr>
          <w:rFonts w:ascii="Times" w:hAnsi="Times" w:cs="Times" w:eastAsia="Times"/>
          <w:i/>
          <w:spacing w:val="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]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(5)</w:t>
      </w:r>
    </w:p>
    <w:p>
      <w:pPr>
        <w:spacing w:after="0" w:line="28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1376"/>
            <w:col w:w="1390" w:space="40"/>
            <w:col w:w="2526"/>
          </w:cols>
        </w:sectPr>
      </w:pPr>
    </w:p>
    <w:p>
      <w:pPr>
        <w:pStyle w:val="BodyText"/>
        <w:spacing w:line="249" w:lineRule="auto"/>
        <w:ind w:right="0"/>
        <w:jc w:val="both"/>
      </w:pPr>
      <w:r>
        <w:rPr/>
        <w:pict>
          <v:group style="position:absolute;margin-left:301.038086pt;margin-top:66.056015pt;width:204.55pt;height:36.3pt;mso-position-horizontal-relative:page;mso-position-vertical-relative:page;z-index:3016" coordorigin="6021,1321" coordsize="4091,726">
            <v:group style="position:absolute;left:6417;top:2038;width:3687;height:2" coordorigin="6417,2038" coordsize="3687,2">
              <v:shape style="position:absolute;left:6417;top:2038;width:3687;height:2" coordorigin="6417,2038" coordsize="3687,0" path="m6417,2038l10103,2038e" filled="false" stroked="true" strokeweight=".1pt" strokecolor="#252525">
                <v:path arrowok="t"/>
              </v:shape>
            </v:group>
            <v:group style="position:absolute;left:6417;top:2001;width:2;height:37" coordorigin="6417,2001" coordsize="2,37">
              <v:shape style="position:absolute;left:6417;top:2001;width:2;height:37" coordorigin="6417,2001" coordsize="0,37" path="m6417,2038l6417,2001e" filled="false" stroked="true" strokeweight=".1pt" strokecolor="#252525">
                <v:path arrowok="t"/>
              </v:shape>
            </v:group>
            <v:group style="position:absolute;left:7031;top:2001;width:2;height:37" coordorigin="7031,2001" coordsize="2,37">
              <v:shape style="position:absolute;left:7031;top:2001;width:2;height:37" coordorigin="7031,2001" coordsize="0,37" path="m7031,2038l7031,2001e" filled="false" stroked="true" strokeweight=".1pt" strokecolor="#252525">
                <v:path arrowok="t"/>
              </v:shape>
            </v:group>
            <v:group style="position:absolute;left:7646;top:2001;width:2;height:37" coordorigin="7646,2001" coordsize="2,37">
              <v:shape style="position:absolute;left:7646;top:2001;width:2;height:37" coordorigin="7646,2001" coordsize="0,37" path="m7646,2038l7646,2001e" filled="false" stroked="true" strokeweight=".1pt" strokecolor="#252525">
                <v:path arrowok="t"/>
              </v:shape>
            </v:group>
            <v:group style="position:absolute;left:8260;top:2001;width:2;height:37" coordorigin="8260,2001" coordsize="2,37">
              <v:shape style="position:absolute;left:8260;top:2001;width:2;height:37" coordorigin="8260,2001" coordsize="0,37" path="m8260,2038l8260,2001e" filled="false" stroked="true" strokeweight=".1pt" strokecolor="#252525">
                <v:path arrowok="t"/>
              </v:shape>
            </v:group>
            <v:group style="position:absolute;left:8874;top:2001;width:2;height:37" coordorigin="8874,2001" coordsize="2,37">
              <v:shape style="position:absolute;left:8874;top:2001;width:2;height:37" coordorigin="8874,2001" coordsize="0,37" path="m8874,2038l8874,2001e" filled="false" stroked="true" strokeweight=".1pt" strokecolor="#252525">
                <v:path arrowok="t"/>
              </v:shape>
            </v:group>
            <v:group style="position:absolute;left:9489;top:2001;width:2;height:37" coordorigin="9489,2001" coordsize="2,37">
              <v:shape style="position:absolute;left:9489;top:2001;width:2;height:37" coordorigin="9489,2001" coordsize="0,37" path="m9489,2038l9489,2001e" filled="false" stroked="true" strokeweight=".1pt" strokecolor="#252525">
                <v:path arrowok="t"/>
              </v:shape>
            </v:group>
            <v:group style="position:absolute;left:10103;top:2001;width:2;height:37" coordorigin="10103,2001" coordsize="2,37">
              <v:shape style="position:absolute;left:10103;top:2001;width:2;height:37" coordorigin="10103,2001" coordsize="0,37" path="m10103,2038l10103,2001e" filled="false" stroked="true" strokeweight=".1pt" strokecolor="#252525">
                <v:path arrowok="t"/>
              </v:shape>
            </v:group>
            <v:group style="position:absolute;left:6417;top:1367;width:3687;height:2" coordorigin="6417,1367" coordsize="3687,2">
              <v:shape style="position:absolute;left:6417;top:1367;width:3687;height:2" coordorigin="6417,1367" coordsize="3687,0" path="m6417,1367l10103,1367e" filled="false" stroked="true" strokeweight=".1pt" strokecolor="#252525">
                <v:path arrowok="t"/>
              </v:shape>
            </v:group>
            <v:group style="position:absolute;left:6417;top:1367;width:2;height:37" coordorigin="6417,1367" coordsize="2,37">
              <v:shape style="position:absolute;left:6417;top:1367;width:2;height:37" coordorigin="6417,1367" coordsize="0,37" path="m6417,1367l6417,1403e" filled="false" stroked="true" strokeweight=".1pt" strokecolor="#252525">
                <v:path arrowok="t"/>
              </v:shape>
            </v:group>
            <v:group style="position:absolute;left:7031;top:1367;width:2;height:37" coordorigin="7031,1367" coordsize="2,37">
              <v:shape style="position:absolute;left:7031;top:1367;width:2;height:37" coordorigin="7031,1367" coordsize="0,37" path="m7031,1367l7031,1403e" filled="false" stroked="true" strokeweight=".1pt" strokecolor="#252525">
                <v:path arrowok="t"/>
              </v:shape>
            </v:group>
            <v:group style="position:absolute;left:7646;top:1367;width:2;height:37" coordorigin="7646,1367" coordsize="2,37">
              <v:shape style="position:absolute;left:7646;top:1367;width:2;height:37" coordorigin="7646,1367" coordsize="0,37" path="m7646,1367l7646,1403e" filled="false" stroked="true" strokeweight=".1pt" strokecolor="#252525">
                <v:path arrowok="t"/>
              </v:shape>
            </v:group>
            <v:group style="position:absolute;left:8260;top:1367;width:2;height:37" coordorigin="8260,1367" coordsize="2,37">
              <v:shape style="position:absolute;left:8260;top:1367;width:2;height:37" coordorigin="8260,1367" coordsize="0,37" path="m8260,1367l8260,1403e" filled="false" stroked="true" strokeweight=".1pt" strokecolor="#252525">
                <v:path arrowok="t"/>
              </v:shape>
            </v:group>
            <v:group style="position:absolute;left:8874;top:1367;width:2;height:37" coordorigin="8874,1367" coordsize="2,37">
              <v:shape style="position:absolute;left:8874;top:1367;width:2;height:37" coordorigin="8874,1367" coordsize="0,37" path="m8874,1367l8874,1403e" filled="false" stroked="true" strokeweight=".1pt" strokecolor="#252525">
                <v:path arrowok="t"/>
              </v:shape>
            </v:group>
            <v:group style="position:absolute;left:9489;top:1367;width:2;height:37" coordorigin="9489,1367" coordsize="2,37">
              <v:shape style="position:absolute;left:9489;top:1367;width:2;height:37" coordorigin="9489,1367" coordsize="0,37" path="m9489,1367l9489,1403e" filled="false" stroked="true" strokeweight=".1pt" strokecolor="#252525">
                <v:path arrowok="t"/>
              </v:shape>
            </v:group>
            <v:group style="position:absolute;left:10103;top:1367;width:2;height:37" coordorigin="10103,1367" coordsize="2,37">
              <v:shape style="position:absolute;left:10103;top:1367;width:2;height:37" coordorigin="10103,1367" coordsize="0,37" path="m10103,1367l10103,1403e" filled="false" stroked="true" strokeweight=".1pt" strokecolor="#252525">
                <v:path arrowok="t"/>
              </v:shape>
            </v:group>
            <v:group style="position:absolute;left:6417;top:1367;width:2;height:672" coordorigin="6417,1367" coordsize="2,672">
              <v:shape style="position:absolute;left:6417;top:1367;width:2;height:672" coordorigin="6417,1367" coordsize="0,672" path="m6417,2038l6417,1367e" filled="false" stroked="true" strokeweight=".1pt" strokecolor="#252525">
                <v:path arrowok="t"/>
              </v:shape>
            </v:group>
            <v:group style="position:absolute;left:10103;top:1367;width:2;height:672" coordorigin="10103,1367" coordsize="2,672">
              <v:shape style="position:absolute;left:10103;top:1367;width:2;height:672" coordorigin="10103,1367" coordsize="0,672" path="m10103,2038l10103,1367e" filled="false" stroked="true" strokeweight=".1pt" strokecolor="#252525">
                <v:path arrowok="t"/>
              </v:shape>
            </v:group>
            <v:group style="position:absolute;left:6417;top:1851;width:37;height:2" coordorigin="6417,1851" coordsize="37,2">
              <v:shape style="position:absolute;left:6417;top:1851;width:37;height:2" coordorigin="6417,1851" coordsize="37,0" path="m6417,1851l6454,1851e" filled="false" stroked="true" strokeweight=".1pt" strokecolor="#252525">
                <v:path arrowok="t"/>
              </v:shape>
            </v:group>
            <v:group style="position:absolute;left:6417;top:1609;width:37;height:2" coordorigin="6417,1609" coordsize="37,2">
              <v:shape style="position:absolute;left:6417;top:1609;width:37;height:2" coordorigin="6417,1609" coordsize="37,0" path="m6417,1609l6454,1609e" filled="false" stroked="true" strokeweight=".1pt" strokecolor="#252525">
                <v:path arrowok="t"/>
              </v:shape>
            </v:group>
            <v:group style="position:absolute;left:6417;top:1367;width:37;height:2" coordorigin="6417,1367" coordsize="37,2">
              <v:shape style="position:absolute;left:6417;top:1367;width:37;height:2" coordorigin="6417,1367" coordsize="37,0" path="m6417,1367l6454,1367e" filled="false" stroked="true" strokeweight=".1pt" strokecolor="#252525">
                <v:path arrowok="t"/>
              </v:shape>
            </v:group>
            <v:group style="position:absolute;left:10066;top:1851;width:37;height:2" coordorigin="10066,1851" coordsize="37,2">
              <v:shape style="position:absolute;left:10066;top:1851;width:37;height:2" coordorigin="10066,1851" coordsize="37,0" path="m10103,1851l10066,1851e" filled="false" stroked="true" strokeweight=".1pt" strokecolor="#252525">
                <v:path arrowok="t"/>
              </v:shape>
            </v:group>
            <v:group style="position:absolute;left:10066;top:1609;width:37;height:2" coordorigin="10066,1609" coordsize="37,2">
              <v:shape style="position:absolute;left:10066;top:1609;width:37;height:2" coordorigin="10066,1609" coordsize="37,0" path="m10103,1609l10066,1609e" filled="false" stroked="true" strokeweight=".1pt" strokecolor="#252525">
                <v:path arrowok="t"/>
              </v:shape>
            </v:group>
            <v:group style="position:absolute;left:10066;top:1367;width:37;height:2" coordorigin="10066,1367" coordsize="37,2">
              <v:shape style="position:absolute;left:10066;top:1367;width:37;height:2" coordorigin="10066,1367" coordsize="37,0" path="m10103,1367l10066,1367e" filled="false" stroked="true" strokeweight=".1pt" strokecolor="#252525">
                <v:path arrowok="t"/>
              </v:shape>
            </v:group>
            <v:group style="position:absolute;left:6309;top:1805;width:66;height:103" coordorigin="6309,1805" coordsize="66,103">
              <v:shape style="position:absolute;left:6309;top:1805;width:66;height:103" coordorigin="6309,1805" coordsize="66,103" path="m6351,1805l6332,1805,6324,1809,6319,1816,6311,1831,6309,1854,6311,1879,6316,1894,6324,1904,6331,1908,6351,1908,6359,1904,6364,1897,6367,1892,6339,1892,6337,1891,6335,1890,6333,1888,6332,1885,6329,1876,6329,1868,6329,1845,6339,1821,6367,1821,6366,1818,6359,1809,6351,1805xe" filled="true" fillcolor="#252525" stroked="false">
                <v:path arrowok="t"/>
                <v:fill type="solid"/>
              </v:shape>
              <v:shape style="position:absolute;left:6309;top:1805;width:66;height:103" coordorigin="6309,1805" coordsize="66,103" path="m6367,1821l6344,1821,6346,1822,6349,1825,6351,1828,6353,1837,6354,1845,6354,1868,6344,1892,6367,1892,6371,1882,6374,1859,6372,1835,6367,1821xe" filled="true" fillcolor="#252525" stroked="false">
                <v:path arrowok="t"/>
                <v:fill type="solid"/>
              </v:shape>
            </v:group>
            <v:group style="position:absolute;left:6191;top:1563;width:185;height:103" coordorigin="6191,1563" coordsize="185,103">
              <v:shape style="position:absolute;left:6191;top:1563;width:185;height:103" coordorigin="6191,1563" coordsize="185,103" path="m6233,1563l6214,1563,6206,1567,6201,1574,6194,1589,6191,1612,6193,1637,6199,1652,6206,1662,6214,1666,6233,1666,6241,1662,6246,1655,6249,1650,6221,1650,6219,1649,6216,1646,6214,1643,6212,1634,6211,1626,6211,1603,6221,1579,6249,1579,6248,1576,6241,1567,6233,1563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249,1579l6226,1579,6228,1580,6232,1583,6233,1586,6236,1595,6236,1603,6236,1626,6226,1650,6249,1650,6253,1640,6256,1617,6254,1593,6249,1579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292,1645l6273,1645,6273,1664,6292,1664,6292,1645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327,1636l6308,1638,6309,1646,6313,1653,6325,1663,6332,1666,6353,1666,6362,1661,6370,1650,6338,1650,6335,1649,6332,1646,6330,1644,6328,1640,6327,1636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372,1612l6345,1612,6349,1614,6354,1620,6356,1624,6356,1637,6354,1642,6349,1649,6346,1650,6370,1650,6373,1646,6376,1638,6375,1620,6373,1612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371,1565l6320,1565,6311,1617,6326,1619,6331,1615,6335,1612,6372,1612,6361,1600,6332,1600,6335,1583,6371,1583,6371,1565xe" filled="true" fillcolor="#252525" stroked="false">
                <v:path arrowok="t"/>
                <v:fill type="solid"/>
              </v:shape>
              <v:shape style="position:absolute;left:6191;top:1563;width:185;height:103" coordorigin="6191,1563" coordsize="185,103" path="m6354,1597l6341,1597,6336,1598,6332,1600,6361,1600,6354,1597xe" filled="true" fillcolor="#252525" stroked="false">
                <v:path arrowok="t"/>
                <v:fill type="solid"/>
              </v:shape>
            </v:group>
            <v:group style="position:absolute;left:6314;top:1321;width:45;height:101" coordorigin="6314,1321" coordsize="45,101">
              <v:shape style="position:absolute;left:6314;top:1321;width:45;height:101" coordorigin="6314,1321" coordsize="45,101" path="m6358,1349l6339,1349,6339,1422,6358,1422,6358,1349xe" filled="true" fillcolor="#252525" stroked="false">
                <v:path arrowok="t"/>
                <v:fill type="solid"/>
              </v:shape>
              <v:shape style="position:absolute;left:6314;top:1321;width:45;height:101" coordorigin="6314,1321" coordsize="45,101" path="m6358,1321l6342,1321,6340,1327,6336,1333,6324,1342,6319,1345,6314,1346,6314,1364,6323,1361,6332,1356,6339,1349,6358,1349,6358,1321xe" filled="true" fillcolor="#252525" stroked="false">
                <v:path arrowok="t"/>
                <v:fill type="solid"/>
              </v:shape>
            </v:group>
            <v:group style="position:absolute;left:6028;top:1729;width:110;height:110" coordorigin="6028,1729" coordsize="110,110">
              <v:shape style="position:absolute;left:6028;top:1729;width:110;height:110" coordorigin="6028,1729" coordsize="110,110" path="m6115,1793l6109,1793,6108,1798,6103,1803,6089,1809,6081,1810,6068,1810,6065,1811,6058,1812,6055,1813,6050,1817,6049,1820,6049,1836,6050,1838,6051,1839,6052,1839,6053,1838,6053,1836,6053,1830,6060,1828,6078,1828,6083,1827,6093,1824,6097,1822,6101,1819,6105,1816,6108,1813,6113,1804,6114,1799,6115,1793xe" filled="true" fillcolor="#252525" stroked="false">
                <v:path arrowok="t"/>
                <v:fill type="solid"/>
              </v:shape>
              <v:shape style="position:absolute;left:6028;top:1729;width:110;height:110" coordorigin="6028,1729" coordsize="110,110" path="m6034,1755l6028,1755,6028,1813,6034,1813,6034,1800,6036,1793,6137,1793,6137,1775,6036,1775,6034,1769,6034,1755xe" filled="true" fillcolor="#252525" stroked="false">
                <v:path arrowok="t"/>
                <v:fill type="solid"/>
              </v:shape>
              <v:shape style="position:absolute;left:6028;top:1729;width:110;height:110" coordorigin="6028,1729" coordsize="110,110" path="m6137,1793l6130,1793,6132,1800,6132,1813,6137,1813,6137,1793xe" filled="true" fillcolor="#252525" stroked="false">
                <v:path arrowok="t"/>
                <v:fill type="solid"/>
              </v:shape>
              <v:shape style="position:absolute;left:6028;top:1729;width:110;height:110" coordorigin="6028,1729" coordsize="110,110" path="m6052,1729l6051,1729,6050,1729,6049,1730,6049,1749,6051,1753,6061,1756,6066,1757,6077,1757,6083,1758,6110,1775,6115,1775,6078,1740,6060,1740,6053,1737,6053,1730,6053,1729,6052,1729xe" filled="true" fillcolor="#252525" stroked="false">
                <v:path arrowok="t"/>
                <v:fill type="solid"/>
              </v:shape>
              <v:shape style="position:absolute;left:6028;top:1729;width:110;height:110" coordorigin="6028,1729" coordsize="110,110" path="m6137,1755l6132,1755,6131,1769,6130,1775,6137,1775,6137,1755xe" filled="true" fillcolor="#252525" stroked="false">
                <v:path arrowok="t"/>
                <v:fill type="solid"/>
              </v:shape>
            </v:group>
            <v:group style="position:absolute;left:6021;top:1565;width:151;height:144" coordorigin="6021,1565" coordsize="151,144">
              <v:shape style="position:absolute;left:6021;top:1565;width:151;height:144" coordorigin="6021,1565" coordsize="151,144" path="m6024,1670l6072,1706,6092,1708,6113,1707,6132,1703,6151,1695,6165,1687,6084,1687,6072,1686,6061,1683,6044,1678,6024,1670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171,1669l6114,1687,6105,1687,6165,1687,6168,1686,6171,1669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072,1651l6054,1651,6054,1661,6072,1661,6072,1651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136,1612l6119,1614,6120,1618,6121,1621,6072,1629,6025,1629,6038,1651,6116,1651,6121,1651,6123,1650,6127,1650,6139,1633,6139,1623,6138,1617,6136,1612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072,1614l6054,1614,6054,1629,6072,1629,6072,1614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082,1565l6021,1590,6021,1605,6041,1596,6059,1591,6072,1588,6084,1586,6165,1586,6153,1579,6135,1572,6112,1567,6095,1565,6082,1565xe" filled="true" fillcolor="#252525" stroked="false">
                <v:path arrowok="t"/>
                <v:fill type="solid"/>
              </v:shape>
              <v:shape style="position:absolute;left:6021;top:1565;width:151;height:144" coordorigin="6021,1565" coordsize="151,144" path="m6165,1586l6102,1586,6108,1587,6120,1588,6171,1605,6171,1590,6165,1586xe" filled="true" fillcolor="#252525" stroked="false">
                <v:path arrowok="t"/>
                <v:fill type="solid"/>
              </v:shape>
            </v:group>
            <v:group style="position:absolute;left:6417;top:1431;width:3687;height:608" coordorigin="6417,1431" coordsize="3687,608">
              <v:shape style="position:absolute;left:6417;top:1431;width:3687;height:608" coordorigin="6417,1431" coordsize="3687,608" path="m6417,1851l6417,1851,6648,1851,6663,1851,6677,1851,6692,1851,6706,1851,6720,1851,6735,1851,6749,1851,6764,1851,6778,1851,6793,1851,6807,1851,6822,1851,6836,1851,6851,1851,6865,1851,6879,1851,6894,1851,6908,1851,6923,1851,6937,1851,6952,1852,6966,1852,7038,1853,7111,1856,7183,1861,7255,1870,7328,1885,7385,1903,7443,1925,7501,1952,7544,1974,7559,1982,7617,2010,7675,2031,7732,2038,7747,2037,7805,2018,7862,1973,7906,1922,7949,1857,7993,1781,8022,1727,8036,1700,8050,1673,8079,1620,8123,1547,8166,1487,8224,1439,8253,1431,8267,1431,8325,1459,8368,1505,8412,1570,8455,1646,8484,1700,8499,1727,8513,1755,8542,1807,8585,1880,8629,1941,8672,1987,8730,2025,8788,2038,8802,2038,8874,2021,8932,1996,8976,1974,8990,1967,9048,1938,9106,1913,9164,1893,9236,1875,9308,1864,9380,1857,9453,1854,9525,1852,9597,1851,9670,1851,9684,1851,9698,1851,9713,1851,9727,1851,9742,1851,9756,1851,9771,1851,9785,1851,9800,1851,9814,1851,9829,1851,9843,1851,9857,1851,9872,1851,10074,1851,10103,1851e" filled="false" stroked="true" strokeweight=".8pt" strokecolor="#007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114990pt;margin-top:105.755013pt;width:188.75pt;height:5.15pt;mso-position-horizontal-relative:page;mso-position-vertical-relative:page;z-index:3040" coordorigin="6362,2115" coordsize="3775,103">
            <v:shape style="position:absolute;left:6362;top:2115;width:3775;height:103" coordorigin="6362,2115" coordsize="3775,103" path="m6400,2170l6362,2170,6362,2189,6400,2189,6400,2170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6451,2115l6433,2115,6424,2119,6417,2127,6410,2143,6407,2165,6407,2166,6409,2189,6416,2205,6423,2213,6432,2217,6451,2217,6459,2214,6471,2202,6471,2201,6439,2201,6436,2200,6430,2193,6429,2188,6429,2176,6430,2172,6435,2166,6438,2165,6470,2165,6465,2159,6427,2159,6428,2148,6429,2140,6435,2133,6438,2131,6470,2131,6468,2126,6458,2117,6451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6470,2165l6446,2165,6449,2166,6454,2172,6455,2177,6455,2190,6454,2195,6449,2200,6446,2201,6471,2201,6474,2194,6474,2174,6471,2166,6470,216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6453,2151l6438,2151,6432,2153,6427,2159,6465,2159,6460,2154,6453,215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6470,2131l6446,2131,6448,2132,6452,2135,6453,2138,6453,2142,6472,2140,6471,2133,6471,2132,6470,213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014,2170l6977,2170,6977,2189,7014,2189,7014,2170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078,2196l7059,2196,7059,2216,7078,2216,7078,2196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078,2115l7062,2115,7018,2179,7018,2196,7090,2196,7090,2179,7036,2179,7059,2144,7078,2144,7078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078,2144l7059,2144,7059,2179,7078,2179,7078,2144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629,2170l7591,2170,7591,2189,7629,2189,7629,2170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699,2131l7672,2131,7676,2132,7680,2137,7681,2140,7681,2148,7651,2182,7644,2190,7636,2203,7634,2209,7633,2216,7701,2216,7701,2198,7663,2198,7664,2196,7665,2194,7668,2191,7672,2187,7684,2176,7688,2172,7701,2135,7699,213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7679,2115l7660,2115,7652,2117,7640,2127,7637,2134,7636,2145,7655,2147,7655,2141,7656,2137,7661,2132,7664,2131,7699,2131,7698,2128,7687,2118,7679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8269,2115l8250,2115,8242,2119,8237,2125,8230,2141,8227,2164,8229,2188,8234,2204,8242,2214,8250,2217,8269,2217,8277,2214,8282,2207,8285,2201,8257,2201,8255,2201,8251,2198,8250,2195,8248,2186,8247,2178,8247,2155,8257,2131,8285,2131,8284,2128,8277,2119,8269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8285,2131l8262,2131,8264,2132,8267,2135,8269,2138,8271,2146,8272,2155,8272,2178,8262,2201,8285,2201,8289,2192,8292,2169,8290,2144,8285,213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8905,2131l8878,2131,8881,2132,8886,2137,8887,2140,8887,2148,8856,2182,8849,2190,8842,2203,8840,2209,8839,2216,8906,2216,8906,2198,8868,2198,8869,2196,8870,2194,8874,2191,8877,2187,8890,2176,8894,2172,8906,2135,8905,213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8884,2115l8865,2115,8858,2117,8846,2127,8842,2134,8841,2145,8860,2147,8861,2141,8862,2137,8867,2132,8870,2131,8905,2131,8903,2128,8892,2118,8884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9512,2196l9493,2196,9493,2216,9512,2216,9512,2196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9512,2115l9496,2115,9452,2179,9452,2196,9524,2196,9524,2179,9470,2179,9493,2144,9512,2144,9512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9512,2144l9493,2144,9493,2179,9512,2179,9512,2144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10114,2115l10096,2115,10087,2119,10080,2127,10073,2143,10070,2165,10070,2166,10072,2189,10079,2205,10086,2213,10095,2217,10114,2217,10122,2214,10134,2202,10134,2201,10102,2201,10099,2200,10093,2193,10092,2188,10092,2176,10093,2172,10098,2166,10101,2165,10133,2165,10128,2159,10090,2159,10091,2148,10093,2140,10098,2133,10102,2131,10133,2131,10131,2126,10121,2117,10114,211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10133,2165l10109,2165,10112,2166,10117,2172,10118,2177,10118,2190,10117,2195,10112,2200,10109,2201,10134,2201,10137,2194,10137,2174,10134,2166,10133,2165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10116,2151l10101,2151,10095,2153,10090,2159,10128,2159,10123,2154,10116,2151xe" filled="true" fillcolor="#252525" stroked="false">
              <v:path arrowok="t"/>
              <v:fill type="solid"/>
            </v:shape>
            <v:shape style="position:absolute;left:6362;top:2115;width:3775;height:103" coordorigin="6362,2115" coordsize="3775,103" path="m10133,2131l10109,2131,10111,2132,10115,2135,10116,2138,10117,2142,10135,2140,10134,2133,10134,2132,10133,2131xe" filled="true" fillcolor="#252525" stroked="false">
              <v:path arrowok="t"/>
              <v:fill type="solid"/>
            </v:shape>
            <w10:wrap type="none"/>
          </v:group>
        </w:pict>
      </w:r>
      <w:r>
        <w:rPr/>
        <w:t>many low-resolution components. Theoretically, the</w:t>
      </w:r>
      <w:r>
        <w:rPr>
          <w:spacing w:val="-18"/>
        </w:rPr>
        <w:t> </w:t>
      </w:r>
      <w:r>
        <w:rPr/>
        <w:t>decom-</w:t>
      </w:r>
      <w:r>
        <w:rPr>
          <w:w w:val="99"/>
        </w:rPr>
        <w:t> </w:t>
      </w:r>
      <w:r>
        <w:rPr/>
        <w:t>position can proceed without limit. In practical</w:t>
      </w:r>
      <w:r>
        <w:rPr>
          <w:spacing w:val="2"/>
        </w:rPr>
        <w:t> </w:t>
      </w:r>
      <w:r>
        <w:rPr/>
        <w:t>applications,</w:t>
      </w:r>
      <w:r>
        <w:rPr>
          <w:w w:val="99"/>
        </w:rPr>
        <w:t> </w:t>
      </w:r>
      <w:r>
        <w:rPr/>
        <w:t>the</w:t>
      </w:r>
      <w:r>
        <w:rPr>
          <w:spacing w:val="34"/>
        </w:rPr>
        <w:t> </w:t>
      </w:r>
      <w:r>
        <w:rPr/>
        <w:t>appropriate</w:t>
      </w:r>
      <w:r>
        <w:rPr>
          <w:spacing w:val="34"/>
        </w:rPr>
        <w:t> </w:t>
      </w:r>
      <w:r>
        <w:rPr/>
        <w:t>number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decomposition</w:t>
      </w:r>
      <w:r>
        <w:rPr>
          <w:spacing w:val="34"/>
        </w:rPr>
        <w:t> </w:t>
      </w:r>
      <w:r>
        <w:rPr/>
        <w:t>layers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gener-</w:t>
      </w:r>
      <w:r>
        <w:rPr>
          <w:w w:val="99"/>
        </w:rPr>
        <w:t> </w:t>
      </w:r>
      <w:r>
        <w:rPr/>
        <w:t>ally selected according to the characteristics of the signal</w:t>
      </w:r>
      <w:r>
        <w:rPr>
          <w:spacing w:val="38"/>
        </w:rPr>
        <w:t> </w:t>
      </w:r>
      <w:r>
        <w:rPr/>
        <w:t>or</w:t>
      </w:r>
      <w:r>
        <w:rPr>
          <w:w w:val="99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standards.</w:t>
      </w:r>
    </w:p>
    <w:p>
      <w:pPr>
        <w:pStyle w:val="BodyText"/>
        <w:spacing w:line="244" w:lineRule="auto"/>
        <w:ind w:right="0" w:firstLine="199"/>
        <w:jc w:val="both"/>
      </w:pPr>
      <w:r>
        <w:rPr/>
        <w:t>The</w:t>
      </w:r>
      <w:r>
        <w:rPr>
          <w:spacing w:val="-7"/>
        </w:rPr>
        <w:t> </w:t>
      </w:r>
      <w:r>
        <w:rPr/>
        <w:t>DWT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signal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realized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inner</w:t>
      </w:r>
      <w:r>
        <w:rPr>
          <w:w w:val="99"/>
        </w:rPr>
        <w:t> </w:t>
      </w:r>
      <w:r>
        <w:rPr/>
        <w:t>product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Garamond" w:hAnsi="Garamond"/>
          <w:i/>
          <w:w w:val="110"/>
        </w:rPr>
        <w:t>ψ</w:t>
      </w:r>
      <w:r>
        <w:rPr>
          <w:rFonts w:ascii="Garamond" w:hAnsi="Garamond"/>
          <w:i/>
          <w:spacing w:val="-38"/>
          <w:w w:val="110"/>
        </w:rPr>
        <w:t> </w:t>
      </w:r>
      <w:r>
        <w:rPr>
          <w:spacing w:val="5"/>
        </w:rPr>
        <w:t>(</w:t>
      </w:r>
      <w:r>
        <w:rPr>
          <w:rFonts w:ascii="Times" w:hAnsi="Times"/>
          <w:i/>
          <w:spacing w:val="5"/>
        </w:rPr>
        <w:t>t</w:t>
      </w:r>
      <w:r>
        <w:rPr>
          <w:spacing w:val="5"/>
        </w:rPr>
        <w:t>)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function)</w:t>
      </w:r>
      <w:r>
        <w:rPr>
          <w:spacing w:val="1"/>
        </w:rPr>
        <w:t> </w:t>
      </w:r>
      <w:r>
        <w:rPr/>
        <w:t>and</w:t>
      </w:r>
      <w:r>
        <w:rPr>
          <w:w w:val="99"/>
        </w:rPr>
        <w:t> </w:t>
      </w:r>
      <w:r>
        <w:rPr>
          <w:rFonts w:ascii="Garamond" w:hAnsi="Garamond"/>
          <w:i/>
          <w:spacing w:val="5"/>
        </w:rPr>
        <w:t>φ</w:t>
      </w:r>
      <w:r>
        <w:rPr>
          <w:spacing w:val="5"/>
        </w:rPr>
        <w:t>(</w:t>
      </w:r>
      <w:r>
        <w:rPr>
          <w:rFonts w:ascii="Times" w:hAnsi="Times"/>
          <w:i/>
          <w:spacing w:val="5"/>
        </w:rPr>
        <w:t>t</w:t>
      </w:r>
      <w:r>
        <w:rPr>
          <w:spacing w:val="5"/>
        </w:rPr>
        <w:t>) </w:t>
      </w:r>
      <w:r>
        <w:rPr/>
        <w:t>(the scaling function), but by using high-pass filter</w:t>
      </w:r>
      <w:r>
        <w:rPr>
          <w:spacing w:val="14"/>
        </w:rPr>
        <w:t> </w:t>
      </w:r>
      <w:r>
        <w:rPr>
          <w:rFonts w:ascii="Times" w:hAnsi="Times"/>
          <w:i/>
        </w:rPr>
        <w:t>h</w:t>
      </w:r>
      <w:r>
        <w:rPr/>
        <w:t>[</w:t>
      </w:r>
      <w:r>
        <w:rPr>
          <w:rFonts w:ascii="Times" w:hAnsi="Times"/>
          <w:i/>
        </w:rPr>
        <w:t>n</w:t>
      </w:r>
      <w:r>
        <w:rPr/>
        <w:t>]</w:t>
      </w:r>
      <w:r>
        <w:rPr>
          <w:w w:val="99"/>
        </w:rPr>
        <w:t> </w:t>
      </w:r>
      <w:r>
        <w:rPr/>
        <w:t>and low-pass filter </w:t>
      </w:r>
      <w:r>
        <w:rPr>
          <w:rFonts w:ascii="Times" w:hAnsi="Times"/>
          <w:i/>
        </w:rPr>
        <w:t>g</w:t>
      </w:r>
      <w:r>
        <w:rPr/>
        <w:t>[</w:t>
      </w:r>
      <w:r>
        <w:rPr>
          <w:rFonts w:ascii="Times" w:hAnsi="Times"/>
          <w:i/>
        </w:rPr>
        <w:t>n</w:t>
      </w:r>
      <w:r>
        <w:rPr/>
        <w:t>]. It regards the wavelet</w:t>
      </w:r>
      <w:r>
        <w:rPr>
          <w:spacing w:val="41"/>
        </w:rPr>
        <w:t> </w:t>
      </w:r>
      <w:r>
        <w:rPr/>
        <w:t>coefficients</w:t>
      </w:r>
      <w:r>
        <w:rPr>
          <w:w w:val="99"/>
        </w:rPr>
        <w:t> </w:t>
      </w:r>
      <w:r>
        <w:rPr>
          <w:rFonts w:ascii="Times" w:hAnsi="Times"/>
          <w:i/>
          <w:spacing w:val="4"/>
        </w:rPr>
        <w:t>c</w:t>
      </w:r>
      <w:r>
        <w:rPr>
          <w:rFonts w:ascii="Times" w:hAnsi="Times"/>
          <w:i/>
          <w:spacing w:val="4"/>
          <w:position w:val="-2"/>
          <w:sz w:val="15"/>
        </w:rPr>
        <w:t>j</w:t>
      </w:r>
      <w:r>
        <w:rPr>
          <w:spacing w:val="4"/>
        </w:rPr>
        <w:t>[</w:t>
      </w:r>
      <w:r>
        <w:rPr>
          <w:rFonts w:ascii="Times" w:hAnsi="Times"/>
          <w:i/>
          <w:spacing w:val="4"/>
        </w:rPr>
        <w:t>k</w:t>
      </w:r>
      <w:r>
        <w:rPr>
          <w:spacing w:val="4"/>
        </w:rPr>
        <w:t>] </w:t>
      </w:r>
      <w:r>
        <w:rPr/>
        <w:t>and </w:t>
      </w:r>
      <w:r>
        <w:rPr>
          <w:rFonts w:ascii="Times" w:hAnsi="Times"/>
          <w:i/>
          <w:spacing w:val="4"/>
        </w:rPr>
        <w:t>d</w:t>
      </w:r>
      <w:r>
        <w:rPr>
          <w:rFonts w:ascii="Times" w:hAnsi="Times"/>
          <w:i/>
          <w:spacing w:val="4"/>
          <w:position w:val="-2"/>
          <w:sz w:val="15"/>
        </w:rPr>
        <w:t>j</w:t>
      </w:r>
      <w:r>
        <w:rPr>
          <w:spacing w:val="4"/>
        </w:rPr>
        <w:t>[</w:t>
      </w:r>
      <w:r>
        <w:rPr>
          <w:rFonts w:ascii="Times" w:hAnsi="Times"/>
          <w:i/>
          <w:spacing w:val="4"/>
        </w:rPr>
        <w:t>k</w:t>
      </w:r>
      <w:r>
        <w:rPr>
          <w:spacing w:val="4"/>
        </w:rPr>
        <w:t>] </w:t>
      </w:r>
      <w:r>
        <w:rPr/>
        <w:t>of the signal as discrete  signals,  and</w:t>
      </w:r>
      <w:r>
        <w:rPr>
          <w:spacing w:val="6"/>
        </w:rPr>
        <w:t> </w:t>
      </w:r>
      <w:r>
        <w:rPr>
          <w:rFonts w:ascii="Times" w:hAnsi="Times"/>
          <w:i/>
        </w:rPr>
        <w:t>h</w:t>
      </w:r>
      <w:r>
        <w:rPr/>
        <w:t>[</w:t>
      </w:r>
      <w:r>
        <w:rPr>
          <w:rFonts w:ascii="Times" w:hAnsi="Times"/>
          <w:i/>
        </w:rPr>
        <w:t>n</w:t>
      </w:r>
      <w:r>
        <w:rPr/>
        <w:t>]</w:t>
      </w:r>
      <w:r>
        <w:rPr>
          <w:w w:val="99"/>
        </w:rPr>
        <w:t> </w:t>
      </w:r>
      <w:r>
        <w:rPr/>
        <w:t>and </w:t>
      </w:r>
      <w:r>
        <w:rPr>
          <w:rFonts w:ascii="Times" w:hAnsi="Times"/>
          <w:i/>
        </w:rPr>
        <w:t>g</w:t>
      </w:r>
      <w:r>
        <w:rPr/>
        <w:t>[</w:t>
      </w:r>
      <w:r>
        <w:rPr>
          <w:rFonts w:ascii="Times" w:hAnsi="Times"/>
          <w:i/>
        </w:rPr>
        <w:t>n</w:t>
      </w:r>
      <w:r>
        <w:rPr/>
        <w:t>] as digital filters, thereby establishing the</w:t>
      </w:r>
      <w:r>
        <w:rPr>
          <w:spacing w:val="29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filter</w:t>
      </w:r>
      <w:r>
        <w:rPr>
          <w:spacing w:val="39"/>
        </w:rPr>
        <w:t> </w:t>
      </w:r>
      <w:r>
        <w:rPr/>
        <w:t>bank.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filter</w:t>
      </w:r>
      <w:r>
        <w:rPr>
          <w:spacing w:val="39"/>
        </w:rPr>
        <w:t> </w:t>
      </w:r>
      <w:r>
        <w:rPr/>
        <w:t>bank</w:t>
      </w:r>
      <w:r>
        <w:rPr>
          <w:spacing w:val="39"/>
        </w:rPr>
        <w:t> </w:t>
      </w:r>
      <w:r>
        <w:rPr/>
        <w:t>theory</w:t>
      </w:r>
      <w:r>
        <w:rPr>
          <w:spacing w:val="39"/>
        </w:rPr>
        <w:t> </w:t>
      </w:r>
      <w:r>
        <w:rPr/>
        <w:t>realizes</w:t>
      </w:r>
      <w:r>
        <w:rPr>
          <w:w w:val="99"/>
        </w:rPr>
        <w:t> </w:t>
      </w:r>
      <w:r>
        <w:rPr/>
        <w:t>the relationship between the signal wavelet analysis.   </w:t>
      </w:r>
      <w:r>
        <w:rPr>
          <w:spacing w:val="18"/>
        </w:rPr>
        <w:t> </w:t>
      </w:r>
      <w:r>
        <w:rPr/>
        <w:t>Most</w:t>
      </w:r>
    </w:p>
    <w:p>
      <w:pPr>
        <w:pStyle w:val="BodyText"/>
        <w:spacing w:line="249" w:lineRule="auto" w:before="16"/>
        <w:ind w:right="112"/>
        <w:jc w:val="left"/>
      </w:pPr>
      <w:r>
        <w:rPr/>
        <w:br w:type="column"/>
      </w:r>
      <w:r>
        <w:rPr/>
        <w:t>where</w:t>
      </w:r>
      <w:r>
        <w:rPr>
          <w:spacing w:val="-17"/>
        </w:rPr>
        <w:t> </w:t>
      </w:r>
      <w:r>
        <w:rPr>
          <w:rFonts w:ascii="Times"/>
          <w:i/>
        </w:rPr>
        <w:t>K</w:t>
      </w:r>
      <w:r>
        <w:rPr>
          <w:rFonts w:ascii="Times"/>
          <w:i/>
          <w:spacing w:val="5"/>
        </w:rPr>
        <w:t> </w:t>
      </w:r>
      <w:r>
        <w:rPr/>
        <w:t>is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length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filters,</w:t>
      </w:r>
      <w:r>
        <w:rPr>
          <w:spacing w:val="-17"/>
        </w:rPr>
        <w:t> </w:t>
      </w:r>
      <w:r>
        <w:rPr>
          <w:rFonts w:ascii="Times"/>
          <w:i/>
        </w:rPr>
        <w:t>h</w:t>
      </w:r>
      <w:r>
        <w:rPr/>
        <w:t>[</w:t>
      </w:r>
      <w:r>
        <w:rPr>
          <w:rFonts w:ascii="Times"/>
          <w:i/>
        </w:rPr>
        <w:t>n</w:t>
      </w:r>
      <w:r>
        <w:rPr/>
        <w:t>]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>
          <w:rFonts w:ascii="Times"/>
          <w:i/>
        </w:rPr>
        <w:t>g</w:t>
      </w:r>
      <w:r>
        <w:rPr/>
        <w:t>[</w:t>
      </w:r>
      <w:r>
        <w:rPr>
          <w:rFonts w:ascii="Times"/>
          <w:i/>
        </w:rPr>
        <w:t>n</w:t>
      </w:r>
      <w:r>
        <w:rPr/>
        <w:t>]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high-pass</w:t>
      </w:r>
      <w:r>
        <w:rPr>
          <w:w w:val="99"/>
        </w:rPr>
        <w:t> </w:t>
      </w:r>
      <w:r>
        <w:rPr/>
        <w:t>filter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low-pass</w:t>
      </w:r>
      <w:r>
        <w:rPr>
          <w:spacing w:val="-13"/>
        </w:rPr>
        <w:t> </w:t>
      </w:r>
      <w:r>
        <w:rPr/>
        <w:t>filter,</w:t>
      </w:r>
      <w:r>
        <w:rPr>
          <w:spacing w:val="-13"/>
        </w:rPr>
        <w:t> </w:t>
      </w:r>
      <w:r>
        <w:rPr/>
        <w:t>respectively.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SWT</w:t>
      </w:r>
      <w:r>
        <w:rPr>
          <w:spacing w:val="30"/>
        </w:rPr>
        <w:t> </w:t>
      </w:r>
      <w:r>
        <w:rPr/>
        <w:t>(stationary</w:t>
      </w:r>
      <w:r>
        <w:rPr>
          <w:spacing w:val="30"/>
        </w:rPr>
        <w:t> </w:t>
      </w:r>
      <w:r>
        <w:rPr/>
        <w:t>wavelet</w:t>
      </w:r>
      <w:r>
        <w:rPr>
          <w:spacing w:val="30"/>
        </w:rPr>
        <w:t> </w:t>
      </w:r>
      <w:r>
        <w:rPr/>
        <w:t>transform)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DWT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no</w:t>
      </w:r>
      <w:r>
        <w:rPr>
          <w:w w:val="99"/>
        </w:rPr>
        <w:t> </w:t>
      </w:r>
      <w:r>
        <w:rPr/>
        <w:t>down-sampling. The structure of SWT is shown in Fig.</w:t>
      </w:r>
      <w:r>
        <w:rPr>
          <w:spacing w:val="18"/>
        </w:rPr>
        <w:t> </w:t>
      </w:r>
      <w:hyperlink w:history="true" w:anchor="_bookmark10">
        <w:r>
          <w:rPr>
            <w:color w:val="231F20"/>
          </w:rPr>
          <w:t>5</w:t>
        </w:r>
      </w:hyperlink>
      <w:r>
        <w:rPr/>
        <w:t>(b)</w:t>
      </w:r>
      <w:r>
        <w:rPr>
          <w:w w:val="99"/>
        </w:rPr>
        <w:t> </w:t>
      </w:r>
      <w:r>
        <w:rPr/>
        <w:t>Zheng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his</w:t>
      </w:r>
      <w:r>
        <w:rPr>
          <w:spacing w:val="28"/>
        </w:rPr>
        <w:t> </w:t>
      </w:r>
      <w:r>
        <w:rPr/>
        <w:t>team</w:t>
      </w:r>
      <w:r>
        <w:rPr>
          <w:spacing w:val="28"/>
        </w:rPr>
        <w:t> </w:t>
      </w:r>
      <w:r>
        <w:rPr/>
        <w:t>[89]</w:t>
      </w:r>
      <w:r>
        <w:rPr>
          <w:spacing w:val="28"/>
        </w:rPr>
        <w:t> </w:t>
      </w:r>
      <w:r>
        <w:rPr/>
        <w:t>chose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basic</w:t>
      </w:r>
      <w:r>
        <w:rPr>
          <w:spacing w:val="28"/>
        </w:rPr>
        <w:t> </w:t>
      </w:r>
      <w:r>
        <w:rPr/>
        <w:t>wavelet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Haar</w:t>
      </w:r>
      <w:r>
        <w:rPr>
          <w:w w:val="99"/>
        </w:rPr>
        <w:t> </w:t>
      </w:r>
      <w:r>
        <w:rPr/>
        <w:t>wavelet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applied</w:t>
      </w:r>
      <w:r>
        <w:rPr>
          <w:spacing w:val="33"/>
        </w:rPr>
        <w:t> </w:t>
      </w:r>
      <w:r>
        <w:rPr/>
        <w:t>SWT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heart-rate</w:t>
      </w:r>
      <w:r>
        <w:rPr>
          <w:spacing w:val="33"/>
        </w:rPr>
        <w:t> </w:t>
      </w:r>
      <w:r>
        <w:rPr/>
        <w:t>monitoring.</w:t>
      </w:r>
      <w:r>
        <w:rPr>
          <w:spacing w:val="33"/>
        </w:rPr>
        <w:t> </w:t>
      </w:r>
      <w:r>
        <w:rPr/>
        <w:t>They</w:t>
      </w:r>
      <w:r>
        <w:rPr>
          <w:w w:val="99"/>
        </w:rPr>
        <w:t> </w:t>
      </w:r>
      <w:r>
        <w:rPr/>
        <w:t>achieved very high accuracy when estimating heart rate</w:t>
      </w:r>
      <w:r>
        <w:rPr>
          <w:spacing w:val="14"/>
        </w:rPr>
        <w:t> </w:t>
      </w:r>
      <w:r>
        <w:rPr/>
        <w:t>in</w:t>
      </w:r>
      <w:r>
        <w:rPr>
          <w:w w:val="99"/>
        </w:rPr>
        <w:t> </w:t>
      </w:r>
      <w:r>
        <w:rPr/>
        <w:t>the</w:t>
      </w:r>
      <w:r>
        <w:rPr>
          <w:spacing w:val="25"/>
        </w:rPr>
        <w:t> </w:t>
      </w:r>
      <w:r>
        <w:rPr/>
        <w:t>driving</w:t>
      </w:r>
      <w:r>
        <w:rPr>
          <w:spacing w:val="25"/>
        </w:rPr>
        <w:t> </w:t>
      </w:r>
      <w:r>
        <w:rPr/>
        <w:t>scenario.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wavelets</w:t>
      </w:r>
      <w:r>
        <w:rPr>
          <w:spacing w:val="25"/>
        </w:rPr>
        <w:t> </w:t>
      </w:r>
      <w:r>
        <w:rPr/>
        <w:t>and</w:t>
      </w:r>
      <w:r>
        <w:rPr>
          <w:w w:val="99"/>
        </w:rPr>
        <w:t> </w:t>
      </w:r>
      <w:r>
        <w:rPr/>
        <w:t>different decomposition levels are compared from the</w:t>
      </w:r>
      <w:r>
        <w:rPr>
          <w:spacing w:val="19"/>
        </w:rPr>
        <w:t> </w:t>
      </w:r>
      <w:r>
        <w:rPr/>
        <w:t>three</w:t>
      </w:r>
      <w:r>
        <w:rPr>
          <w:w w:val="99"/>
        </w:rPr>
        <w:t> </w:t>
      </w:r>
      <w:r>
        <w:rPr/>
        <w:t>aspects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accuracy,</w:t>
      </w:r>
      <w:r>
        <w:rPr>
          <w:spacing w:val="-15"/>
        </w:rPr>
        <w:t> </w:t>
      </w:r>
      <w:r>
        <w:rPr/>
        <w:t>sensitivity,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specificity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EEG</w:t>
      </w:r>
      <w:r>
        <w:rPr>
          <w:spacing w:val="-15"/>
        </w:rPr>
        <w:t> </w:t>
      </w:r>
      <w:r>
        <w:rPr/>
        <w:t>signal</w:t>
      </w:r>
      <w:r>
        <w:rPr>
          <w:w w:val="99"/>
        </w:rPr>
        <w:t> </w:t>
      </w:r>
      <w:r>
        <w:rPr/>
        <w:t>classification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found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deeper</w:t>
      </w:r>
      <w:r>
        <w:rPr>
          <w:spacing w:val="34"/>
        </w:rPr>
        <w:t> </w:t>
      </w:r>
      <w:r>
        <w:rPr/>
        <w:t>levels</w:t>
      </w:r>
      <w:r>
        <w:rPr>
          <w:spacing w:val="34"/>
        </w:rPr>
        <w:t> </w:t>
      </w:r>
      <w:r>
        <w:rPr/>
        <w:t>may</w:t>
      </w:r>
      <w:r>
        <w:rPr>
          <w:spacing w:val="34"/>
        </w:rPr>
        <w:t> </w:t>
      </w:r>
      <w:r>
        <w:rPr/>
        <w:t>have</w:t>
      </w:r>
      <w:r>
        <w:rPr>
          <w:spacing w:val="34"/>
        </w:rPr>
        <w:t> </w:t>
      </w:r>
      <w:r>
        <w:rPr/>
        <w:t>bet-</w:t>
      </w:r>
      <w:r>
        <w:rPr>
          <w:w w:val="99"/>
        </w:rPr>
        <w:t> </w:t>
      </w:r>
      <w:r>
        <w:rPr/>
        <w:t>ter accuracy in EEG data classification using SWT in</w:t>
      </w:r>
      <w:r>
        <w:rPr>
          <w:spacing w:val="18"/>
        </w:rPr>
        <w:t> </w:t>
      </w:r>
      <w:r>
        <w:rPr/>
        <w:t>[90].</w:t>
      </w:r>
      <w:r>
        <w:rPr>
          <w:w w:val="99"/>
        </w:rPr>
        <w:t> </w:t>
      </w:r>
      <w:r>
        <w:rPr/>
        <w:t>In</w:t>
      </w:r>
      <w:r>
        <w:rPr>
          <w:spacing w:val="25"/>
        </w:rPr>
        <w:t> </w:t>
      </w:r>
      <w:r>
        <w:rPr/>
        <w:t>[91],</w:t>
      </w:r>
      <w:r>
        <w:rPr>
          <w:spacing w:val="25"/>
        </w:rPr>
        <w:t> </w:t>
      </w:r>
      <w:r>
        <w:rPr/>
        <w:t>undecimated</w:t>
      </w:r>
      <w:r>
        <w:rPr>
          <w:spacing w:val="25"/>
        </w:rPr>
        <w:t> </w:t>
      </w:r>
      <w:r>
        <w:rPr/>
        <w:t>wavelet</w:t>
      </w:r>
      <w:r>
        <w:rPr>
          <w:spacing w:val="25"/>
        </w:rPr>
        <w:t> </w:t>
      </w:r>
      <w:r>
        <w:rPr/>
        <w:t>transform</w:t>
      </w:r>
      <w:r>
        <w:rPr>
          <w:spacing w:val="25"/>
        </w:rPr>
        <w:t> </w:t>
      </w:r>
      <w:r>
        <w:rPr/>
        <w:t>(UWT)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in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5"/>
        <w:ind w:left="123" w:right="2101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92.033203pt;margin-top:25.487614pt;width:125.4pt;height:38.2pt;mso-position-horizontal-relative:page;mso-position-vertical-relative:paragraph;z-index:-116320" coordorigin="3841,510" coordsize="2508,764">
            <v:group style="position:absolute;left:3841;top:583;width:889;height:143" coordorigin="3841,583" coordsize="889,143">
              <v:shape style="position:absolute;left:3841;top:583;width:889;height:143" coordorigin="3841,583" coordsize="889,143" path="m3841,585l3841,589,3852,590,3855,593,3855,686,3852,688,3841,689,3841,693,3892,693,3918,688,3918,688,3883,688,3880,685,3880,638,3920,638,3917,637,3906,635,3910,634,3880,634,3880,592,3883,590,3913,590,3903,586,3841,585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3920,638l3901,638,3909,647,3909,680,3903,688,3918,688,3933,676,3937,656,3934,649,3928,644,3923,640,3920,63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3913,590l3900,590,3905,597,3905,629,3900,633,3880,634,3910,634,3924,630,3931,623,3931,611,3924,594,3913,590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3978,620l3947,620,3947,623,3954,625,3955,626,3955,686,3954,687,3947,689,3947,693,3985,693,3985,689,3979,688,3978,686,3978,620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3973,583l3960,583,3954,589,3954,602,3959,608,3973,608,3979,602,3979,589,3973,58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029,618l4008,624,3995,642,3998,670,4007,687,4023,695,4043,690,4019,690,4016,682,4016,631,4019,623,4043,623,4037,619,4029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043,623l4038,623,4041,631,4041,682,4038,690,4043,690,4046,690,4061,675,4060,646,4051,627,4043,62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03,620l4073,620,4073,623,4080,624,4082,626,4082,686,4080,688,4073,689,4073,693,4115,693,4115,689,4106,689,4104,687,4104,638,4107,633,4103,633,4103,620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38,631l4115,631,4116,633,4121,639,4123,641,4133,641,4138,636,4138,631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32,618l4117,618,4111,622,4103,633,4107,633,4108,631,4138,631,4138,623,4132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73,627l4151,627,4151,689,4158,695,4179,695,4186,690,4189,684,4175,684,4173,681,4173,627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88,675l4185,681,4182,684,4189,684,4192,677,4188,675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173,593l4169,593,4159,606,4153,614,4142,622,4142,627,4188,627,4188,620,4173,620,4173,59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225,585l4195,585,4195,589,4202,591,4203,592,4203,686,4202,688,4195,689,4195,693,4233,693,4233,689,4227,688,4225,686,4225,638,4228,634,4232,630,4232,630,4225,630,4225,585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270,628l4245,628,4247,633,4247,686,4245,689,4240,689,4240,693,4277,693,4277,689,4272,689,4270,686,4270,62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261,618l4240,618,4234,621,4225,630,4232,630,4235,628,4270,628,4270,626,4261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321,618l4300,624,4287,642,4290,670,4300,687,4315,695,4335,690,4312,690,4308,682,4308,631,4311,623,4336,623,4329,619,4321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336,623l4330,623,4333,631,4333,682,4330,690,4335,690,4339,690,4353,675,4352,646,4343,627,4336,62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05,618l4399,618,4376,624,4367,642,4367,649,4369,654,4372,658,4376,662,4379,664,4386,668,4374,672,4367,678,4367,693,4370,696,4380,699,4370,701,4365,705,4365,720,4377,726,4397,726,4424,721,4425,721,4386,721,4379,717,4379,707,4380,705,4385,701,4437,701,4438,690,4428,682,4388,682,4385,681,4385,672,4390,668,4411,668,4415,668,4421,664,4391,664,4388,658,4388,629,4391,623,4437,623,4437,621,4417,621,4410,619,4405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37,701l4421,701,4425,704,4425,717,4416,721,4425,721,4437,708,4437,701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11,668l4390,668,4411,669,4411,66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37,623l4406,623,4409,629,4409,658,4406,664,4421,664,4427,660,4431,654,4431,639,4429,634,4425,630,4437,630,4437,62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80,618l4460,624,4447,642,4449,670,4459,687,4475,695,4494,690,4471,690,4468,682,4468,631,4471,623,4495,623,4488,619,4480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495,623l4490,623,4493,631,4493,682,4490,690,4494,690,4498,690,4512,675,4511,646,4503,627,4495,62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554,620l4523,620,4523,623,4530,625,4532,626,4532,686,4531,688,4523,689,4523,693,4562,693,4562,689,4556,688,4554,686,4554,638,4557,634,4559,632,4554,632,4554,620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598,628l4573,628,4576,633,4576,686,4574,689,4568,689,4568,693,4606,693,4606,689,4600,689,4598,687,4598,62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590,618l4567,618,4560,622,4554,632,4559,632,4560,630,4564,628,4598,628,4598,626,4590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673,623l4651,623,4656,627,4656,648,4613,672,4613,688,4620,695,4639,695,4647,692,4656,684,4678,684,4639,684,4636,680,4636,664,4643,657,4655,654,4677,654,4677,626,4673,62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678,684l4656,684,4657,692,4661,695,4675,695,4680,693,4686,686,4686,685,4678,685,4678,684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684,683l4682,684,4681,685,4686,685,4684,683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677,654l4655,654,4655,677,4651,682,4648,684,4678,684,4677,684,4677,654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665,618l4628,618,4616,626,4616,644,4620,648,4632,648,4637,644,4637,637,4636,635,4634,632,4632,629,4632,625,4637,623,4673,623,4665,618xe" filled="true" fillcolor="#000000" stroked="false">
                <v:path arrowok="t"/>
                <v:fill type="solid"/>
              </v:shape>
              <v:shape style="position:absolute;left:3841;top:583;width:889;height:143" coordorigin="3841,583" coordsize="889,143" path="m4721,585l4691,585,4691,589,4697,590,4699,593,4699,686,4696,689,4691,689,4691,693,4729,693,4729,689,4724,689,4721,686,4721,585xe" filled="true" fillcolor="#000000" stroked="false">
                <v:path arrowok="t"/>
                <v:fill type="solid"/>
              </v:shape>
              <v:shape style="position:absolute;left:4753;top:510;width:808;height:600" type="#_x0000_t75" stroked="false">
                <v:imagedata r:id="rId11" o:title=""/>
              </v:shape>
              <v:shape style="position:absolute;left:5586;top:510;width:763;height:600" type="#_x0000_t75" stroked="false">
                <v:imagedata r:id="rId12" o:title=""/>
              </v:shape>
            </v:group>
            <v:group style="position:absolute;left:4162;top:1166;width:204;height:109" coordorigin="4162,1166" coordsize="204,109">
              <v:shape style="position:absolute;left:4162;top:1166;width:204;height:109" coordorigin="4162,1166" coordsize="204,109" path="m4174,1257l4168,1257,4164,1261,4164,1270,4170,1274,4176,1274,4190,1267,4194,1260,4184,1260,4180,1259,4177,1258,4174,1257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195,1167l4162,1167,4162,1170,4166,1170,4169,1172,4188,1214,4189,1215,4191,1220,4196,1228,4198,1234,4198,1238,4194,1248,4192,1253,4189,1257,4186,1260,4194,1260,4202,1245,4211,1220,4205,1220,4187,1180,4186,1178,4186,1176,4185,1171,4188,1170,4195,1170,4195,1167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235,1167l4214,1167,4214,1170,4219,1170,4221,1171,4221,1174,4221,1176,4205,1220,4211,1220,4228,1176,4230,1172,4232,1170,4235,1170,4235,1167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285,1166l4269,1166,4261,1169,4255,1174,4248,1181,4243,1192,4243,1205,4249,1228,4266,1240,4288,1236,4295,1230,4271,1230,4264,1225,4259,1216,4256,1210,4255,1205,4255,1195,4304,1195,4303,1190,4255,1190,4257,1177,4262,1171,4294,1171,4292,1169,4285,1166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04,1213l4297,1225,4290,1230,4295,1230,4303,1223,4304,1213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294,1171l4282,1171,4286,1176,4288,1190,4303,1190,4303,1185,4301,1180,4297,1175,4294,1171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59,1238l4326,1238,4328,1238,4331,1239,4336,1240,4340,1241,4355,1241,4359,1238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21,1215l4318,1215,4318,1240,4320,1240,4322,1238,4322,1238,4359,1238,4359,1237,4336,1237,4331,1235,4328,1231,4324,1228,4323,1224,4321,1215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44,1166l4327,1166,4318,1174,4318,1194,4323,1201,4352,1217,4354,1221,4354,1233,4349,1237,4359,1237,4365,1232,4366,1212,4362,1207,4335,1191,4331,1189,4328,1185,4328,1174,4333,1169,4360,1169,4360,1169,4355,1169,4351,1168,4348,1167,4344,1166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60,1169l4349,1169,4354,1175,4358,1189,4360,1189,4360,1169xe" filled="true" fillcolor="#000000" stroked="false">
                <v:path arrowok="t"/>
                <v:fill type="solid"/>
              </v:shape>
              <v:shape style="position:absolute;left:4162;top:1166;width:204;height:109" coordorigin="4162,1166" coordsize="204,109" path="m4360,1167l4358,1167,4358,1168,4355,1169,4360,1169,4360,1167xe" filled="true" fillcolor="#000000" stroked="false">
                <v:path arrowok="t"/>
                <v:fill type="solid"/>
              </v:shape>
            </v:group>
            <v:group style="position:absolute;left:5069;top:1166;width:204;height:109" coordorigin="5069,1166" coordsize="204,109">
              <v:shape style="position:absolute;left:5069;top:1166;width:204;height:109" coordorigin="5069,1166" coordsize="204,109" path="m5082,1257l5075,1257,5072,1261,5072,1270,5077,1274,5084,1274,5098,1267,5101,1260,5091,1260,5087,1259,5084,1258,5082,1257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102,1167l5069,1167,5069,1170,5074,1170,5076,1172,5078,1175,5096,1214,5096,1215,5099,1220,5103,1228,5106,1234,5106,1238,5102,1248,5099,1253,5097,1257,5094,1260,5101,1260,5110,1245,5119,1220,5113,1220,5095,1180,5094,1178,5093,1176,5093,1171,5095,1170,5102,1170,5102,1167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143,1167l5121,1167,5121,1170,5127,1170,5129,1171,5129,1174,5128,1176,5113,1220,5119,1220,5135,1176,5137,1172,5139,1170,5143,1170,5143,1167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193,1166l5176,1166,5169,1169,5163,1174,5155,1181,5151,1192,5151,1205,5157,1228,5173,1240,5196,1236,5203,1230,5178,1230,5171,1225,5167,1216,5164,1210,5163,1205,5162,1195,5211,1195,5211,1190,5163,1190,5164,1177,5170,1171,5202,1171,5200,1169,5193,1166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12,1213l5204,1225,5197,1230,5203,1230,5210,1223,5212,1213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02,1171l5189,1171,5193,1176,5195,1190,5211,1190,5210,1185,5209,1180,5205,1175,5202,1171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66,1238l5233,1238,5235,1238,5239,1239,5244,1240,5248,1241,5263,1241,5266,1238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29,1215l5226,1215,5226,1240,5228,1240,5229,1238,5230,1238,5266,1238,5267,1237,5243,1237,5238,1235,5235,1231,5232,1228,5231,1224,5229,1215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52,1166l5235,1166,5226,1174,5226,1194,5231,1201,5259,1217,5262,1221,5262,1233,5257,1237,5267,1237,5273,1232,5273,1212,5269,1207,5243,1191,5238,1189,5236,1185,5236,1174,5241,1169,5267,1169,5267,1169,5263,1169,5259,1168,5255,1167,5252,1166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67,1169l5257,1169,5262,1175,5266,1189,5268,1189,5267,1169xe" filled="true" fillcolor="#000000" stroked="false">
                <v:path arrowok="t"/>
                <v:fill type="solid"/>
              </v:shape>
              <v:shape style="position:absolute;left:5069;top:1166;width:204;height:109" coordorigin="5069,1166" coordsize="204,109" path="m5267,1167l5266,1167,5265,1168,5263,1169,5267,1169,5267,1167xe" filled="true" fillcolor="#000000" stroked="false">
                <v:path arrowok="t"/>
                <v:fill type="solid"/>
              </v:shape>
            </v:group>
            <v:group style="position:absolute;left:5983;top:1131;width:46;height:108" coordorigin="5983,1131" coordsize="46,108">
              <v:shape style="position:absolute;left:5983;top:1131;width:46;height:108" coordorigin="5983,1131" coordsize="46,108" path="m6013,1145l5998,1145,6000,1147,6000,1229,5998,1233,5993,1236,5991,1236,5985,1237,5985,1239,6029,1239,6029,1237,6016,1236,6013,1235,6013,1145xe" filled="true" fillcolor="#000000" stroked="false">
                <v:path arrowok="t"/>
                <v:fill type="solid"/>
              </v:shape>
              <v:shape style="position:absolute;left:5983;top:1131;width:46;height:108" coordorigin="5983,1131" coordsize="46,108" path="m6012,1131l5983,1146,5983,1148,5985,1147,5987,1147,5988,1146,5991,1145,5993,1145,6013,1145,6013,1132,6012,113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6.156891pt;margin-top:25.487614pt;width:157.450pt;height:585.15pt;mso-position-horizontal-relative:page;mso-position-vertical-relative:paragraph;z-index:-116296" coordorigin="7323,510" coordsize="3149,11703">
            <v:group style="position:absolute;left:7323;top:583;width:700;height:143" coordorigin="7323,583" coordsize="700,143">
              <v:shape style="position:absolute;left:7323;top:583;width:700;height:143" coordorigin="7323,583" coordsize="700,143" path="m7328,657l7323,657,7323,696,7328,696,7329,692,7330,691,7351,691,7343,687,7337,679,7333,673,7330,668,7328,657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351,691l7334,691,7336,691,7339,692,7347,695,7353,696,7360,696,7382,691,7351,691,7351,691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366,583l7359,583,7337,589,7326,606,7329,628,7341,642,7362,654,7376,660,7380,664,7380,684,7373,691,7382,691,7383,690,7397,675,7395,650,7386,636,7358,622,7345,615,7342,611,7342,594,7349,588,7382,588,7382,588,7378,586,7371,584,7366,58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382,588l7367,588,7373,591,7384,602,7387,607,7390,617,7395,617,7395,588,7383,588,7382,58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395,583l7390,583,7389,587,7387,588,7395,588,7395,58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424,703l7413,703,7409,707,7409,720,7415,726,7430,726,7434,724,7438,720,7441,717,7430,717,7428,714,7428,712,7428,706,7424,70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449,620l7409,620,7409,623,7412,624,7413,624,7414,626,7415,626,7422,641,7444,695,7438,712,7434,717,7441,717,7444,710,7450,695,7461,666,7455,666,7443,637,7440,629,7440,625,7442,624,7446,624,7449,623,7449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483,620l7459,620,7459,623,7465,624,7467,625,7467,630,7467,632,7466,636,7455,666,7461,666,7474,632,7476,626,7478,624,7483,623,7483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519,620l7488,620,7488,623,7495,624,7497,626,7497,686,7495,688,7488,689,7488,693,7527,693,7527,689,7521,688,7519,686,7519,637,7522,634,7525,632,7519,632,7519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561,628l7539,628,7541,632,7541,687,7540,689,7534,689,7534,693,7571,693,7571,689,7565,689,7563,686,7564,637,7566,634,7569,632,7563,632,7561,62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608,628l7583,628,7585,632,7585,687,7584,689,7578,689,7578,693,7616,693,7616,689,7609,689,7608,687,7608,62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552,618l7532,618,7525,622,7519,632,7525,632,7527,629,7530,628,7561,628,7558,622,7552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599,618l7577,618,7571,621,7563,632,7569,632,7572,629,7574,628,7608,628,7607,626,7599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652,620l7621,620,7621,623,7628,624,7630,626,7630,686,7628,688,7621,689,7621,693,7659,693,7659,689,7654,688,7652,686,7652,637,7655,634,7657,632,7652,632,7652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694,628l7672,628,7674,632,7674,687,7672,689,7666,689,7666,693,7704,693,7704,689,7698,689,7696,686,7696,637,7699,634,7702,632,7695,632,7694,62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740,628l7716,628,7718,632,7718,687,7716,689,7710,689,7710,693,7748,693,7748,689,7742,689,7740,687,7740,62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685,618l7665,618,7658,622,7652,632,7657,632,7660,629,7663,628,7694,628,7691,622,7685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732,618l7710,618,7704,621,7695,632,7702,632,7704,629,7707,628,7740,628,7740,626,7732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797,618l7789,618,7769,624,7757,643,7760,672,7770,689,7785,695,7801,695,7809,690,7813,684,7791,684,7786,681,7783,675,7780,670,7779,665,7778,654,7818,654,7818,648,7778,648,7778,629,7781,623,7806,623,7805,621,7797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815,673l7809,681,7804,684,7813,684,7819,675,7815,67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806,623l7793,623,7796,625,7798,633,7799,638,7799,643,7799,648,7818,648,7818,641,7815,633,7806,62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856,627l7834,627,7834,689,7841,695,7862,695,7869,690,7872,684,7858,684,7856,681,7856,627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871,675l7868,681,7865,684,7872,684,7875,677,7871,675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856,593l7852,593,7842,606,7836,614,7825,622,7825,627,7871,627,7871,620,7856,620,7856,59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910,620l7880,620,7880,623,7887,624,7889,626,7889,686,7887,688,7880,689,7880,693,7922,693,7922,689,7913,689,7911,687,7911,638,7914,633,7910,633,7910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944,631l7922,631,7923,633,7928,639,7930,641,7940,641,7944,636,7944,631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939,618l7924,618,7918,622,7910,633,7914,633,7915,631,7944,631,7944,623,7939,618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964,703l7953,703,7949,707,7949,720,7955,726,7969,726,7974,724,7977,720,7981,717,7970,717,7968,714,7968,712,7968,706,7964,703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7988,620l7949,620,7949,623,7952,624,7953,624,7954,626,7955,626,7962,641,7984,695,7978,712,7974,717,7981,717,7984,710,7990,695,8000,666,7995,666,7980,629,7980,625,7982,624,7986,624,7988,623,7988,620xe" filled="true" fillcolor="#000000" stroked="false">
                <v:path arrowok="t"/>
                <v:fill type="solid"/>
              </v:shape>
              <v:shape style="position:absolute;left:7323;top:583;width:700;height:143" coordorigin="7323,583" coordsize="700,143" path="m8023,620l7998,620,7998,623,8005,624,8007,625,8007,630,8007,632,7995,666,8000,666,8013,632,8016,626,8018,624,8023,623,8023,620xe" filled="true" fillcolor="#000000" stroked="false">
                <v:path arrowok="t"/>
                <v:fill type="solid"/>
              </v:shape>
              <v:shape style="position:absolute;left:8082;top:510;width:1164;height:600" type="#_x0000_t75" stroked="false">
                <v:imagedata r:id="rId13" o:title=""/>
              </v:shape>
            </v:group>
            <v:group style="position:absolute;left:7566;top:1166;width:204;height:109" coordorigin="7566,1166" coordsize="204,109">
              <v:shape style="position:absolute;left:7566;top:1166;width:204;height:109" coordorigin="7566,1166" coordsize="204,109" path="m7578,1257l7572,1257,7568,1261,7568,1270,7574,1274,7580,1274,7594,1267,7598,1260,7588,1260,7584,1259,7581,1258,7578,1257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599,1167l7566,1167,7566,1170,7570,1170,7573,1172,7592,1214,7593,1215,7595,1220,7599,1228,7602,1234,7602,1238,7598,1248,7596,1253,7593,1257,7590,1260,7598,1260,7606,1245,7615,1220,7609,1220,7591,1180,7590,1178,7590,1176,7589,1171,7592,1170,7599,1170,7599,1167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639,1167l7618,1167,7618,1170,7623,1170,7625,1171,7625,1174,7625,1176,7609,1220,7615,1220,7632,1176,7634,1172,7635,1170,7639,1170,7639,1167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689,1166l7673,1166,7665,1169,7659,1174,7652,1181,7647,1192,7647,1205,7653,1228,7670,1240,7692,1236,7699,1230,7675,1230,7668,1225,7663,1216,7660,1210,7659,1205,7659,1195,7708,1195,7707,1190,7659,1190,7661,1177,7666,1171,7698,1171,7696,1169,7689,1166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08,1213l7701,1225,7694,1230,7699,1230,7706,1223,7708,1213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698,1171l7686,1171,7690,1176,7692,1190,7707,1190,7707,1185,7705,1180,7701,1175,7698,1171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63,1238l7730,1238,7732,1238,7735,1239,7740,1240,7744,1241,7759,1241,7763,1238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25,1215l7722,1215,7722,1240,7724,1240,7726,1238,7726,1238,7763,1238,7763,1237,7740,1237,7735,1235,7732,1231,7728,1228,7727,1224,7725,1215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48,1166l7731,1166,7722,1174,7722,1194,7727,1201,7756,1217,7758,1221,7758,1233,7753,1237,7763,1237,7769,1232,7770,1212,7766,1207,7739,1191,7735,1189,7732,1185,7732,1174,7737,1169,7764,1169,7764,1169,7759,1169,7755,1168,7752,1167,7748,1166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64,1169l7753,1169,7758,1175,7762,1189,7764,1189,7764,1169xe" filled="true" fillcolor="#000000" stroked="false">
                <v:path arrowok="t"/>
                <v:fill type="solid"/>
              </v:shape>
              <v:shape style="position:absolute;left:7566;top:1166;width:204;height:109" coordorigin="7566,1166" coordsize="204,109" path="m7764,1167l7762,1167,7762,1168,7759,1169,7764,1169,7764,1167xe" filled="true" fillcolor="#000000" stroked="false">
                <v:path arrowok="t"/>
                <v:fill type="solid"/>
              </v:shape>
              <v:shape style="position:absolute;left:8082;top:1110;width:1117;height:1168" type="#_x0000_t75" stroked="false">
                <v:imagedata r:id="rId14" o:title=""/>
              </v:shape>
            </v:group>
            <v:group style="position:absolute;left:7574;top:2158;width:185;height:108" coordorigin="7574,2158" coordsize="185,108">
              <v:shape style="position:absolute;left:7574;top:2158;width:185;height:108" coordorigin="7574,2158" coordsize="185,108" path="m7617,2178l7597,2178,7667,2265,7670,2265,7670,2235,7663,2235,7617,2178xe" filled="true" fillcolor="#000000" stroked="false">
                <v:path arrowok="t"/>
                <v:fill type="solid"/>
              </v:shape>
              <v:shape style="position:absolute;left:7574;top:2158;width:185;height:108" coordorigin="7574,2158" coordsize="185,108" path="m7602,2158l7574,2158,7574,2161,7581,2161,7583,2163,7590,2170,7590,2257,7588,2260,7574,2261,7574,2264,7612,2264,7612,2261,7600,2260,7597,2256,7597,2178,7617,2178,7602,2158xe" filled="true" fillcolor="#000000" stroked="false">
                <v:path arrowok="t"/>
                <v:fill type="solid"/>
              </v:shape>
              <v:shape style="position:absolute;left:7574;top:2158;width:185;height:108" coordorigin="7574,2158" coordsize="185,108" path="m7685,2158l7648,2158,7648,2161,7654,2162,7656,2162,7658,2164,7662,2166,7663,2172,7663,2235,7670,2235,7670,2172,7685,2161,7685,2158xe" filled="true" fillcolor="#000000" stroked="false">
                <v:path arrowok="t"/>
                <v:fill type="solid"/>
              </v:shape>
              <v:shape style="position:absolute;left:7574;top:2158;width:185;height:108" coordorigin="7574,2158" coordsize="185,108" path="m7727,2190l7706,2197,7694,2214,7697,2242,7708,2259,7724,2265,7740,2261,7723,2261,7717,2257,7714,2251,7709,2242,7707,2231,7707,2205,7714,2195,7742,2195,7732,2191,7727,2190xe" filled="true" fillcolor="#000000" stroked="false">
                <v:path arrowok="t"/>
                <v:fill type="solid"/>
              </v:shape>
              <v:shape style="position:absolute;left:7574;top:2158;width:185;height:108" coordorigin="7574,2158" coordsize="185,108" path="m7741,2260l7740,2261,7741,2261,7741,2260xe" filled="true" fillcolor="#000000" stroked="false">
                <v:path arrowok="t"/>
                <v:fill type="solid"/>
              </v:shape>
              <v:shape style="position:absolute;left:7574;top:2158;width:185;height:108" coordorigin="7574,2158" coordsize="185,108" path="m7742,2195l7725,2195,7741,2204,7748,2227,7748,2250,7741,2260,7746,2259,7759,2243,7757,2214,7748,2197,7742,2195xe" filled="true" fillcolor="#000000" stroked="false">
                <v:path arrowok="t"/>
                <v:fill type="solid"/>
              </v:shape>
              <v:shape style="position:absolute;left:8082;top:2134;width:1095;height:1168" type="#_x0000_t75" stroked="false">
                <v:imagedata r:id="rId15" o:title=""/>
              </v:shape>
            </v:group>
            <v:group style="position:absolute;left:7455;top:3180;width:428;height:144" coordorigin="7455,3180" coordsize="428,144">
              <v:shape style="position:absolute;left:7455;top:3180;width:428;height:144" coordorigin="7455,3180" coordsize="428,144" path="m7498,3202l7477,3202,7548,3290,7550,3290,7550,3260,7543,3260,7498,3202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482,3183l7455,3183,7455,3186,7462,3186,7464,3187,7470,3195,7470,3281,7468,3284,7455,3285,7455,3288,7492,3288,7492,3285,7480,3285,7477,3281,7477,3202,7498,3202,7482,3183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566,3183l7528,3183,7528,3186,7534,3186,7536,3187,7539,3188,7542,3191,7543,3196,7543,3260,7550,3260,7551,3196,7552,3191,7555,3189,7557,3187,7560,3187,7566,3186,7566,3183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14,3215l7597,3215,7590,3218,7584,3223,7576,3230,7572,3241,7572,3254,7578,3278,7595,3289,7617,3285,7624,3279,7599,3279,7592,3274,7588,3265,7585,3259,7584,3254,7584,3244,7633,3244,7632,3239,7584,3239,7586,3227,7591,3221,7623,3221,7621,3218,7614,3215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33,3262l7625,3274,7619,3279,7624,3279,7631,3272,7633,3262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23,3221l7610,3221,7614,3225,7616,3239,7632,3239,7631,3234,7630,3229,7626,3224,7623,3221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91,3219l7680,3219,7685,3223,7685,3242,7645,3268,7645,3283,7652,3290,7668,3290,7675,3287,7682,3281,7663,3281,7659,3275,7659,3258,7665,3253,7685,3246,7697,3246,7697,3232,7697,3228,7694,3223,7691,3219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97,3278l7685,3278,7686,3287,7688,3290,7700,3290,7704,3288,7709,3282,7709,3281,7699,3281,7697,3279,7697,3278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09,3278l7707,3280,7705,3281,7709,3281,7709,3278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97,3246l7685,3246,7685,3274,7684,3275,7677,3279,7672,3281,7682,3281,7685,3278,7697,3278,7697,3246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684,3215l7660,3215,7648,3223,7648,3237,7651,3240,7658,3240,7662,3237,7662,3232,7661,3228,7661,3222,7666,3219,7691,3219,7691,3218,7684,3215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35,3226l7720,3226,7722,3228,7722,3283,7721,3284,7710,3286,7710,3288,7749,3288,7749,3286,7738,3285,7735,3283,7735,3233,7738,3230,7735,3230,7735,3226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63,3225l7746,3225,7750,3227,7753,3230,7755,3231,7761,3231,7763,3228,7763,3225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60,3215l7748,3215,7743,3219,7735,3230,7738,3230,7742,3225,7763,3225,7763,3218,7760,3215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34,3215l7726,3219,7720,3221,7711,3224,7711,3226,7713,3226,7720,3226,7735,3226,7735,3215,7734,3215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92,3189l7777,3189,7778,3191,7778,3283,7776,3285,7766,3286,7766,3288,7804,3288,7804,3286,7794,3285,7792,3284,7792,3189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791,3180l7783,3182,7777,3184,7766,3187,7766,3189,7767,3189,7772,3189,7792,3189,7792,3180,7791,3180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821,3307l7815,3307,7812,3310,7812,3319,7817,3323,7824,3323,7837,3316,7841,3310,7831,3310,7827,3309,7824,3307,7821,3307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842,3217l7809,3217,7809,3219,7813,3219,7816,3221,7817,3224,7836,3263,7836,3264,7838,3269,7843,3277,7845,3283,7845,3288,7842,3298,7839,3302,7837,3307,7833,3310,7841,3310,7849,3294,7859,3270,7853,3270,7834,3229,7833,3227,7833,3226,7833,3220,7835,3219,7842,3219,7842,3217xe" filled="true" fillcolor="#000000" stroked="false">
                <v:path arrowok="t"/>
                <v:fill type="solid"/>
              </v:shape>
              <v:shape style="position:absolute;left:7455;top:3180;width:428;height:144" coordorigin="7455,3180" coordsize="428,144" path="m7883,3217l7861,3217,7861,3219,7866,3219,7869,3220,7869,3223,7868,3226,7853,3270,7859,3270,7875,3226,7877,3221,7879,3219,7883,3219,7883,3217xe" filled="true" fillcolor="#000000" stroked="false">
                <v:path arrowok="t"/>
                <v:fill type="solid"/>
              </v:shape>
              <v:shape style="position:absolute;left:8082;top:3159;width:1161;height:1164" type="#_x0000_t75" stroked="false">
                <v:imagedata r:id="rId16" o:title=""/>
              </v:shape>
            </v:group>
            <v:group style="position:absolute;left:7455;top:4200;width:428;height:144" coordorigin="7455,4200" coordsize="428,144">
              <v:shape style="position:absolute;left:7455;top:4200;width:428;height:144" coordorigin="7455,4200" coordsize="428,144" path="m7498,4223l7477,4223,7548,4310,7550,4310,7550,4280,7543,4280,7498,4223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482,4203l7455,4203,7455,4206,7462,4206,7464,4207,7470,4215,7470,4302,7468,4305,7455,4306,7455,4309,7492,4309,7492,4306,7480,4305,7477,4301,7477,4223,7498,4223,7482,4203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566,4203l7528,4203,7528,4206,7534,4207,7536,4207,7539,4209,7542,4211,7543,4217,7543,4280,7550,4280,7551,4217,7552,4211,7555,4209,7557,4207,7560,4207,7566,4206,7566,4203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14,4235l7597,4235,7590,4238,7584,4244,7576,4250,7572,4261,7572,4275,7578,4298,7595,4309,7617,4306,7624,4299,7599,4299,7592,4295,7588,4286,7585,4279,7584,4274,7584,4264,7633,4264,7632,4259,7584,4259,7586,4247,7591,4241,7623,4241,7621,4239,7614,4235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33,4282l7625,4295,7619,4299,7624,4299,7631,4293,7633,4282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23,4241l7610,4241,7614,4246,7616,4259,7632,4259,7631,4254,7630,4250,7626,4244,7623,4241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91,4239l7680,4239,7685,4244,7685,4262,7645,4288,7645,4303,7652,4310,7668,4310,7675,4307,7682,4301,7663,4301,7659,4296,7659,4279,7665,4273,7685,4266,7697,4266,7697,4253,7697,4248,7694,4244,7691,4239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97,4299l7685,4299,7686,4307,7688,4310,7700,4310,7704,4308,7709,4302,7709,4301,7699,4301,7697,4299,7697,4299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09,4298l7707,4300,7705,4301,7709,4301,7709,4298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97,4266l7685,4266,7685,4294,7684,4295,7677,4300,7672,4301,7682,4301,7685,4299,7697,4299,7697,4266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684,4235l7660,4235,7648,4243,7648,4257,7651,4260,7658,4260,7662,4257,7662,4253,7661,4248,7661,4243,7666,4239,7691,4239,7691,4238,7684,4235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35,4246l7720,4246,7722,4248,7722,4303,7721,4304,7710,4306,7710,4309,7749,4309,7749,4306,7738,4306,7735,4303,7735,4253,7738,4250,7735,4250,7735,4246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63,4245l7746,4245,7750,4248,7753,4250,7755,4251,7761,4251,7763,4248,7763,4245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60,4235l7748,4235,7743,4239,7735,4250,7738,4250,7742,4245,7763,4245,7763,4239,7760,4235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34,4235l7726,4239,7720,4241,7711,4244,7711,4246,7713,4246,7720,4246,7735,4246,7735,4236,7734,4235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92,4209l7777,4209,7778,4211,7778,4303,7776,4305,7766,4306,7766,4309,7804,4309,7804,4306,7794,4306,7792,4304,7792,4209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791,4200l7783,4203,7777,4204,7766,4207,7766,4209,7767,4209,7772,4209,7792,4209,7792,4200,7791,4200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821,4327l7815,4327,7812,4330,7812,4339,7817,4343,7824,4343,7837,4337,7841,4330,7831,4330,7827,4329,7824,4328,7821,4327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842,4237l7809,4237,7809,4239,7813,4240,7816,4242,7817,4244,7836,4283,7836,4285,7838,4290,7843,4297,7845,4303,7845,4308,7842,4318,7839,4323,7837,4327,7833,4330,7841,4330,7849,4314,7859,4290,7853,4290,7834,4250,7833,4247,7833,4246,7833,4241,7835,4240,7842,4239,7842,4237xe" filled="true" fillcolor="#000000" stroked="false">
                <v:path arrowok="t"/>
                <v:fill type="solid"/>
              </v:shape>
              <v:shape style="position:absolute;left:7455;top:4200;width:428;height:144" coordorigin="7455,4200" coordsize="428,144" path="m7883,4237l7861,4237,7861,4239,7866,4239,7869,4241,7869,4243,7868,4246,7853,4290,7859,4290,7875,4246,7877,4241,7879,4240,7883,4239,7883,4237xe" filled="true" fillcolor="#000000" stroked="false">
                <v:path arrowok="t"/>
                <v:fill type="solid"/>
              </v:shape>
              <v:shape style="position:absolute;left:8082;top:4179;width:1029;height:809" type="#_x0000_t75" stroked="false">
                <v:imagedata r:id="rId17" o:title=""/>
              </v:shape>
            </v:group>
            <v:group style="position:absolute;left:7566;top:4901;width:204;height:109" coordorigin="7566,4901" coordsize="204,109">
              <v:shape style="position:absolute;left:7566;top:4901;width:204;height:109" coordorigin="7566,4901" coordsize="204,109" path="m7578,4993l7572,4993,7568,4996,7568,5005,7574,5009,7580,5009,7594,5003,7598,4996,7588,4996,7584,4995,7581,4994,7578,4993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599,4903l7566,4903,7566,4905,7570,4906,7573,4908,7592,4949,7593,4951,7595,4955,7599,4963,7602,4969,7602,4974,7598,4984,7596,4989,7593,4993,7590,4996,7598,4996,7606,4980,7615,4956,7609,4956,7591,4916,7590,4913,7590,4912,7589,4907,7592,4906,7599,4905,7599,4903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639,4903l7618,4903,7618,4905,7623,4905,7625,4907,7625,4909,7625,4912,7609,4956,7615,4956,7632,4912,7634,4907,7635,4906,7639,4905,7639,4903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689,4901l7673,4901,7665,4904,7659,4910,7652,4916,7647,4927,7647,4941,7653,4964,7670,4975,7692,4971,7699,4965,7675,4965,7668,4961,7663,4952,7660,4945,7659,4940,7659,4930,7708,4930,7707,4925,7659,4925,7661,4913,7666,4907,7698,4907,7696,4905,7689,4901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08,4948l7701,4961,7694,4965,7699,4965,7706,4958,7708,4948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698,4907l7686,4907,7690,4912,7692,4925,7707,4925,7707,4920,7705,4915,7701,4910,7698,4907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63,4973l7730,4973,7732,4974,7735,4975,7740,4976,7744,4976,7759,4976,7763,4973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25,4950l7722,4950,7722,4975,7724,4975,7726,4974,7726,4973,7763,4973,7763,4973,7740,4973,7735,4971,7732,4967,7728,4963,7727,4959,7725,4950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48,4901l7731,4901,7722,4909,7722,4930,7727,4936,7756,4952,7758,4956,7758,4968,7753,4973,7763,4973,7769,4967,7770,4948,7766,4943,7739,4927,7735,4924,7732,4920,7732,4909,7737,4905,7764,4905,7764,4905,7759,4905,7755,4903,7752,4902,7748,4901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64,4905l7753,4905,7758,4910,7762,4925,7764,4925,7764,4905xe" filled="true" fillcolor="#000000" stroked="false">
                <v:path arrowok="t"/>
                <v:fill type="solid"/>
              </v:shape>
              <v:shape style="position:absolute;left:7566;top:4901;width:204;height:109" coordorigin="7566,4901" coordsize="204,109" path="m7764,4903l7762,4903,7762,4903,7759,4905,7764,4905,7764,4903xe" filled="true" fillcolor="#000000" stroked="false">
                <v:path arrowok="t"/>
                <v:fill type="solid"/>
              </v:shape>
              <v:shape style="position:absolute;left:8082;top:4845;width:1141;height:1527" type="#_x0000_t75" stroked="false">
                <v:imagedata r:id="rId18" o:title=""/>
              </v:shape>
            </v:group>
            <v:group style="position:absolute;left:7566;top:6285;width:204;height:108" coordorigin="7566,6285" coordsize="204,108">
              <v:shape style="position:absolute;left:7566;top:6285;width:204;height:108" coordorigin="7566,6285" coordsize="204,108" path="m7578,6376l7572,6376,7568,6380,7568,6389,7574,6393,7580,6393,7594,6386,7598,6379,7588,6379,7584,6378,7581,6377,7578,6376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599,6286l7566,6286,7566,6288,7570,6289,7573,6291,7592,6333,7593,6334,7595,6339,7599,6347,7602,6352,7602,6357,7598,6367,7596,6372,7593,6376,7590,6379,7598,6379,7606,6364,7615,6339,7609,6339,7591,6299,7590,6297,7590,6295,7589,6290,7592,6289,7599,6289,7599,6286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639,6286l7618,6286,7618,6289,7623,6289,7625,6290,7625,6293,7625,6295,7609,6339,7615,6339,7632,6295,7634,6291,7635,6289,7639,6289,7639,6286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689,6285l7673,6285,7665,6287,7659,6293,7652,6299,7647,6311,7647,6324,7653,6347,7670,6359,7692,6355,7699,6348,7675,6348,7668,6344,7663,6335,7660,6329,7659,6323,7659,6314,7708,6314,7707,6309,7659,6309,7661,6296,7666,6290,7698,6290,7696,6288,7689,6285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08,6332l7701,6344,7694,6348,7699,6348,7706,6342,7708,6332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698,6290l7686,6290,7690,6295,7692,6309,7707,6309,7707,6303,7705,6299,7701,6294,7698,6290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62,6357l7730,6357,7732,6357,7735,6358,7740,6359,7744,6359,7759,6359,7762,6357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25,6334l7722,6334,7722,6359,7724,6359,7726,6357,7726,6357,7762,6357,7763,6356,7740,6356,7735,6354,7732,6350,7728,6346,7727,6343,7725,6334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48,6285l7731,6285,7722,6293,7722,6313,7727,6320,7756,6336,7758,6340,7758,6352,7753,6356,7763,6356,7769,6350,7770,6331,7766,6326,7739,6310,7735,6307,7732,6303,7732,6293,7737,6288,7764,6288,7764,6288,7759,6288,7755,6287,7752,6285,7748,6285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64,6288l7753,6288,7758,6294,7762,6308,7764,6308,7764,6288xe" filled="true" fillcolor="#000000" stroked="false">
                <v:path arrowok="t"/>
                <v:fill type="solid"/>
              </v:shape>
              <v:shape style="position:absolute;left:7566;top:6285;width:204;height:108" coordorigin="7566,6285" coordsize="204,108" path="m7764,6286l7762,6286,7762,6287,7759,6288,7764,6288,7764,6286xe" filled="true" fillcolor="#000000" stroked="false">
                <v:path arrowok="t"/>
                <v:fill type="solid"/>
              </v:shape>
              <v:shape style="position:absolute;left:8082;top:6228;width:1105;height:1168" type="#_x0000_t75" stroked="false">
                <v:imagedata r:id="rId19" o:title=""/>
              </v:shape>
            </v:group>
            <v:group style="position:absolute;left:7566;top:7309;width:204;height:108" coordorigin="7566,7309" coordsize="204,108">
              <v:shape style="position:absolute;left:7566;top:7309;width:204;height:108" coordorigin="7566,7309" coordsize="204,108" path="m7578,7401l7572,7401,7568,7404,7568,7413,7574,7417,7580,7417,7594,7411,7598,7404,7588,7404,7584,7403,7581,7402,7578,7401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599,7311l7566,7311,7566,7313,7570,7314,7573,7315,7592,7357,7593,7359,7595,7363,7599,7371,7602,7377,7602,7382,7598,7392,7596,7397,7593,7401,7590,7404,7598,7404,7606,7388,7615,7364,7609,7364,7591,7324,7590,7321,7590,7320,7589,7315,7592,7314,7599,7313,7599,7311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639,7311l7618,7311,7618,7313,7623,7313,7625,7315,7625,7317,7625,7320,7609,7364,7615,7364,7632,7320,7634,7315,7635,7314,7639,7313,7639,7311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689,7309l7673,7309,7665,7312,7659,7318,7652,7324,7647,7335,7647,7348,7653,7372,7670,7383,7692,7379,7699,7373,7675,7373,7668,7369,7663,7359,7660,7353,7659,7348,7659,7338,7708,7338,7707,7333,7659,7333,7661,7321,7666,7315,7698,7315,7696,7313,7689,7309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08,7356l7701,7369,7694,7373,7699,7373,7706,7366,7708,7356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698,7315l7686,7315,7690,7319,7692,7333,7707,7333,7707,7328,7705,7323,7701,7318,7698,7315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63,7381l7730,7381,7732,7382,7735,7383,7740,7383,7744,7384,7759,7384,7763,7381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25,7358l7722,7358,7722,7383,7724,7383,7726,7382,7726,7381,7763,7381,7763,7381,7740,7381,7735,7379,7732,7375,7728,7371,7727,7367,7725,7358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48,7309l7731,7309,7722,7317,7722,7338,7727,7344,7756,7360,7758,7364,7758,7376,7753,7381,7763,7381,7769,7375,7770,7356,7766,7351,7739,7335,7735,7332,7732,7328,7732,7317,7737,7313,7764,7313,7764,7312,7759,7312,7755,7311,7752,7310,7748,7309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64,7313l7753,7313,7758,7318,7762,7333,7764,7333,7764,7313xe" filled="true" fillcolor="#000000" stroked="false">
                <v:path arrowok="t"/>
                <v:fill type="solid"/>
              </v:shape>
              <v:shape style="position:absolute;left:7566;top:7309;width:204;height:108" coordorigin="7566,7309" coordsize="204,108" path="m7764,7311l7762,7311,7762,7311,7759,7312,7764,7312,7764,7311xe" filled="true" fillcolor="#000000" stroked="false">
                <v:path arrowok="t"/>
                <v:fill type="solid"/>
              </v:shape>
              <v:shape style="position:absolute;left:9317;top:1110;width:1134;height:1168" type="#_x0000_t75" stroked="false">
                <v:imagedata r:id="rId20" o:title=""/>
              </v:shape>
              <v:shape style="position:absolute;left:9317;top:2134;width:1013;height:1168" type="#_x0000_t75" stroked="false">
                <v:imagedata r:id="rId21" o:title=""/>
              </v:shape>
              <v:shape style="position:absolute;left:9317;top:3159;width:805;height:1164" type="#_x0000_t75" stroked="false">
                <v:imagedata r:id="rId22" o:title=""/>
              </v:shape>
              <v:shape style="position:absolute;left:9317;top:4179;width:805;height:809" type="#_x0000_t75" stroked="false">
                <v:imagedata r:id="rId23" o:title=""/>
              </v:shape>
              <v:shape style="position:absolute;left:9317;top:4845;width:1142;height:1527" type="#_x0000_t75" stroked="false">
                <v:imagedata r:id="rId24" o:title=""/>
              </v:shape>
              <v:shape style="position:absolute;left:9317;top:6228;width:1038;height:1168" type="#_x0000_t75" stroked="false">
                <v:imagedata r:id="rId25" o:title=""/>
              </v:shape>
              <v:shape style="position:absolute;left:8082;top:7253;width:1178;height:1168" type="#_x0000_t75" stroked="false">
                <v:imagedata r:id="rId26" o:title=""/>
              </v:shape>
              <v:shape style="position:absolute;left:9317;top:7253;width:1045;height:1168" type="#_x0000_t75" stroked="false">
                <v:imagedata r:id="rId27" o:title=""/>
              </v:shape>
            </v:group>
            <v:group style="position:absolute;left:7566;top:8334;width:204;height:108" coordorigin="7566,8334" coordsize="204,108">
              <v:shape style="position:absolute;left:7566;top:8334;width:204;height:108" coordorigin="7566,8334" coordsize="204,108" path="m7578,8426l7572,8426,7568,8429,7568,8438,7574,8442,7580,8442,7594,8435,7598,8428,7588,8428,7584,8427,7581,8426,7578,8426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599,8335l7566,8335,7566,8338,7570,8338,7573,8340,7592,8382,7593,8383,7595,8388,7599,8396,7602,8402,7602,8407,7598,8417,7596,8421,7593,8425,7590,8428,7598,8428,7606,8413,7615,8389,7609,8389,7591,8348,7590,8346,7590,8345,7589,8339,7592,8338,7599,8338,7599,8335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639,8335l7618,8335,7618,8338,7623,8338,7625,8339,7625,8342,7625,8345,7609,8389,7615,8389,7632,8345,7634,8340,7635,8338,7639,8338,7639,8335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689,8334l7673,8334,7665,8337,7659,8342,7652,8349,7647,8360,7647,8373,7653,8396,7670,8408,7692,8404,7699,8398,7675,8398,7668,8393,7663,8384,7660,8378,7659,8373,7659,8363,7708,8363,7707,8358,7659,8358,7661,8346,7666,8340,7698,8340,7696,8337,7689,8334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08,8381l7701,8393,7694,8398,7699,8398,7706,8391,7708,8381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698,8340l7686,8340,7690,8344,7692,8358,7707,8358,7707,8353,7705,8348,7701,8343,7698,8340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63,8406l7730,8406,7732,8406,7735,8407,7740,8408,7744,8409,7759,8409,7763,8406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25,8383l7722,8383,7722,8408,7724,8408,7726,8406,7726,8406,7763,8406,7763,8405,7740,8405,7735,8403,7732,8400,7728,8396,7727,8392,7725,8383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48,8334l7731,8334,7722,8342,7722,8363,7727,8369,7756,8385,7758,8389,7758,8401,7753,8405,7763,8405,7769,8400,7770,8380,7766,8375,7739,8359,7735,8357,7732,8353,7732,8342,7737,8338,7764,8338,7764,8337,7759,8337,7755,8336,7752,8335,7748,8334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64,8338l7753,8338,7758,8343,7762,8357,7764,8357,7764,8338xe" filled="true" fillcolor="#000000" stroked="false">
                <v:path arrowok="t"/>
                <v:fill type="solid"/>
              </v:shape>
              <v:shape style="position:absolute;left:7566;top:8334;width:204;height:108" coordorigin="7566,8334" coordsize="204,108" path="m7764,8335l7762,8335,7762,8336,7759,8337,7764,8337,7764,8335xe" filled="true" fillcolor="#000000" stroked="false">
                <v:path arrowok="t"/>
                <v:fill type="solid"/>
              </v:shape>
              <v:shape style="position:absolute;left:8082;top:8278;width:1156;height:989" type="#_x0000_t75" stroked="false">
                <v:imagedata r:id="rId28" o:title=""/>
              </v:shape>
              <v:shape style="position:absolute;left:9317;top:8278;width:1001;height:989" type="#_x0000_t75" stroked="false">
                <v:imagedata r:id="rId29" o:title=""/>
              </v:shape>
            </v:group>
            <v:group style="position:absolute;left:7566;top:9179;width:204;height:108" coordorigin="7566,9179" coordsize="204,108">
              <v:shape style="position:absolute;left:7566;top:9179;width:204;height:108" coordorigin="7566,9179" coordsize="204,108" path="m7578,9271l7572,9271,7568,9274,7568,9283,7574,9287,7580,9287,7594,9280,7598,9274,7588,9274,7584,9273,7581,9272,7578,9271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599,9181l7566,9181,7566,9183,7570,9184,7573,9185,7592,9227,7593,9229,7595,9233,7599,9241,7602,9247,7602,9252,7598,9262,7596,9267,7593,9271,7590,9274,7598,9274,7606,9258,7615,9234,7609,9234,7591,9194,7590,9191,7590,9190,7589,9185,7592,9184,7599,9183,7599,9181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639,9181l7618,9181,7618,9183,7623,9183,7625,9185,7625,9187,7625,9190,7609,9234,7615,9234,7632,9190,7634,9185,7635,9184,7639,9183,7639,9181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689,9179l7673,9179,7665,9182,7659,9187,7652,9194,7647,9205,7647,9218,7653,9242,7670,9253,7692,9249,7699,9243,7675,9243,7668,9238,7663,9229,7660,9223,7659,9218,7659,9208,7708,9208,7707,9203,7659,9203,7661,9191,7666,9185,7698,9185,7696,9183,7689,9179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08,9226l7701,9238,7694,9243,7699,9243,7706,9236,7708,9226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698,9185l7686,9185,7690,9189,7692,9203,7707,9203,7707,9198,7705,9193,7701,9188,7698,9185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63,9251l7730,9251,7732,9252,7735,9252,7740,9253,7744,9254,7759,9254,7763,9251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25,9228l7722,9228,7722,9253,7724,9253,7726,9252,7726,9251,7763,9251,7763,9251,7740,9251,7735,9249,7732,9245,7728,9241,7727,9237,7725,9228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48,9179l7731,9179,7722,9187,7722,9208,7727,9214,7756,9230,7758,9234,7758,9246,7753,9251,7763,9251,7769,9245,7770,9226,7766,9220,7739,9205,7735,9202,7732,9198,7732,9187,7737,9183,7764,9183,7764,9182,7759,9182,7755,9181,7752,9180,7748,9179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64,9183l7753,9183,7758,9188,7762,9202,7764,9202,7764,9183xe" filled="true" fillcolor="#000000" stroked="false">
                <v:path arrowok="t"/>
                <v:fill type="solid"/>
              </v:shape>
              <v:shape style="position:absolute;left:7566;top:9179;width:204;height:108" coordorigin="7566,9179" coordsize="204,108" path="m7764,9181l7762,9181,7762,9181,7759,9182,7764,9182,7764,9181xe" filled="true" fillcolor="#000000" stroked="false">
                <v:path arrowok="t"/>
                <v:fill type="solid"/>
              </v:shape>
              <v:shape style="position:absolute;left:8082;top:9123;width:1138;height:1706" type="#_x0000_t75" stroked="false">
                <v:imagedata r:id="rId30" o:title=""/>
              </v:shape>
              <v:shape style="position:absolute;left:9317;top:9123;width:1116;height:1706" type="#_x0000_t75" stroked="false">
                <v:imagedata r:id="rId31" o:title=""/>
              </v:shape>
            </v:group>
            <v:group style="position:absolute;left:7566;top:10742;width:204;height:108" coordorigin="7566,10742" coordsize="204,108">
              <v:shape style="position:absolute;left:7566;top:10742;width:204;height:108" coordorigin="7566,10742" coordsize="204,108" path="m7578,10834l7572,10834,7568,10837,7568,10846,7574,10850,7580,10850,7594,10843,7598,10836,7588,10836,7584,10835,7581,10834,7578,10834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599,10743l7566,10743,7566,10746,7570,10746,7573,10748,7592,10790,7593,10791,7595,10796,7599,10804,7602,10810,7602,10814,7598,10825,7596,10829,7593,10833,7590,10836,7598,10836,7606,10821,7615,10796,7609,10796,7591,10756,7590,10754,7590,10752,7589,10747,7592,10746,7599,10746,7599,10743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639,10743l7618,10743,7618,10746,7623,10746,7625,10747,7625,10750,7625,10752,7609,10796,7615,10796,7632,10753,7634,10748,7635,10746,7639,10746,7639,10743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689,10742l7673,10742,7665,10745,7659,10750,7652,10757,7647,10768,7647,10781,7653,10804,7670,10816,7692,10812,7699,10806,7675,10806,7668,10801,7663,10792,7660,10786,7659,10781,7659,10771,7708,10771,7707,10766,7659,10766,7661,10753,7666,10748,7698,10748,7696,10745,7689,10742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08,10789l7701,10801,7694,10806,7699,10806,7706,10799,7708,10789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698,10748l7686,10748,7690,10752,7692,10766,7707,10766,7707,10761,7705,10756,7701,10751,7698,10748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63,10814l7730,10814,7732,10814,7735,10815,7740,10816,7744,10817,7759,10817,7763,10814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25,10791l7722,10791,7722,10816,7724,10816,7726,10814,7726,10814,7763,10814,7763,10813,7740,10813,7735,10811,7732,10807,7728,10804,7727,10800,7725,10791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48,10742l7731,10742,7722,10750,7722,10770,7727,10777,7756,10793,7758,10797,7758,10809,7753,10813,7763,10813,7769,10808,7770,10788,7766,10783,7739,10767,7735,10765,7732,10761,7732,10750,7737,10745,7764,10745,7764,10745,7759,10745,7755,10744,7752,10743,7748,10742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64,10745l7753,10745,7758,10751,7762,10765,7764,10765,7764,10745xe" filled="true" fillcolor="#000000" stroked="false">
                <v:path arrowok="t"/>
                <v:fill type="solid"/>
              </v:shape>
              <v:shape style="position:absolute;left:7566;top:10742;width:204;height:108" coordorigin="7566,10742" coordsize="204,108" path="m7764,10743l7762,10743,7762,10744,7759,10745,7764,10745,7764,10743xe" filled="true" fillcolor="#000000" stroked="false">
                <v:path arrowok="t"/>
                <v:fill type="solid"/>
              </v:shape>
              <v:shape style="position:absolute;left:8082;top:10686;width:1126;height:1527" type="#_x0000_t75" stroked="false">
                <v:imagedata r:id="rId32" o:title=""/>
              </v:shape>
              <v:shape style="position:absolute;left:9317;top:10686;width:1155;height:1527" type="#_x0000_t75" stroked="false">
                <v:imagedata r:id="rId33" o:title=""/>
              </v:shape>
            </v:group>
            <w10:wrap type="none"/>
          </v:group>
        </w:pict>
      </w:r>
      <w:r>
        <w:rPr>
          <w:rFonts w:ascii="Palatino Linotype"/>
          <w:b/>
          <w:color w:val="0073AE"/>
          <w:w w:val="115"/>
          <w:sz w:val="14"/>
        </w:rPr>
        <w:t>TABLE</w:t>
      </w:r>
      <w:r>
        <w:rPr>
          <w:rFonts w:ascii="Palatino Linotype"/>
          <w:b/>
          <w:color w:val="0073AE"/>
          <w:spacing w:val="-13"/>
          <w:w w:val="115"/>
          <w:sz w:val="14"/>
        </w:rPr>
        <w:t> </w:t>
      </w:r>
      <w:r>
        <w:rPr>
          <w:rFonts w:ascii="Palatino Linotype"/>
          <w:b/>
          <w:color w:val="0073AE"/>
          <w:w w:val="115"/>
          <w:sz w:val="14"/>
        </w:rPr>
        <w:t>1.</w:t>
      </w:r>
      <w:r>
        <w:rPr>
          <w:rFonts w:ascii="Palatino Linotype"/>
          <w:b/>
          <w:color w:val="0073AE"/>
          <w:spacing w:val="16"/>
          <w:w w:val="115"/>
          <w:sz w:val="14"/>
        </w:rPr>
        <w:t> </w:t>
      </w:r>
      <w:bookmarkStart w:name="_bookmark9" w:id="13"/>
      <w:bookmarkEnd w:id="13"/>
      <w:r>
        <w:rPr>
          <w:rFonts w:ascii="Palatino Linotype"/>
          <w:b/>
          <w:color w:val="0073AE"/>
          <w:spacing w:val="16"/>
          <w:w w:val="115"/>
          <w:sz w:val="14"/>
        </w:rPr>
      </w:r>
      <w:r>
        <w:rPr>
          <w:rFonts w:ascii="Calibri"/>
          <w:w w:val="115"/>
          <w:sz w:val="14"/>
        </w:rPr>
        <w:t>The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properties,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advantages,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disadvantages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and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applications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of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common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wavelet</w:t>
      </w:r>
      <w:r>
        <w:rPr>
          <w:rFonts w:ascii="Calibri"/>
          <w:spacing w:val="-8"/>
          <w:w w:val="115"/>
          <w:sz w:val="14"/>
        </w:rPr>
        <w:t> </w:t>
      </w:r>
      <w:r>
        <w:rPr>
          <w:rFonts w:ascii="Calibri"/>
          <w:w w:val="115"/>
          <w:sz w:val="14"/>
        </w:rPr>
        <w:t>bases.</w:t>
      </w:r>
      <w:r>
        <w:rPr>
          <w:rFonts w:ascii="Calibri"/>
          <w:sz w:val="14"/>
        </w:rPr>
      </w: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3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882"/>
        <w:gridCol w:w="983"/>
        <w:gridCol w:w="832"/>
        <w:gridCol w:w="832"/>
        <w:gridCol w:w="832"/>
        <w:gridCol w:w="2067"/>
        <w:gridCol w:w="1231"/>
      </w:tblGrid>
      <w:tr>
        <w:trPr>
          <w:trHeight w:val="600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5"/>
                <w:szCs w:val="5"/>
              </w:rPr>
            </w:pPr>
          </w:p>
          <w:p>
            <w:pPr>
              <w:pStyle w:val="TableParagraph"/>
              <w:spacing w:line="322" w:lineRule="exact"/>
              <w:ind w:left="8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  <w:drawing>
                <wp:inline distT="0" distB="0" distL="0" distR="0">
                  <wp:extent cx="652445" cy="204787"/>
                  <wp:effectExtent l="0" t="0" r="0" b="0"/>
                  <wp:docPr id="3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45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5"/>
                <w:szCs w:val="5"/>
              </w:rPr>
            </w:pPr>
          </w:p>
          <w:p>
            <w:pPr>
              <w:pStyle w:val="TableParagraph"/>
              <w:spacing w:line="142" w:lineRule="exact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  <w:pict>
                <v:group style="width:38.950pt;height:7.15pt;mso-position-horizontal-relative:char;mso-position-vertical-relative:line" coordorigin="0,0" coordsize="779,143">
                  <v:group style="position:absolute;left:0;top:0;width:779;height:143" coordorigin="0,0" coordsize="779,143">
                    <v:shape style="position:absolute;left:0;top:0;width:779;height:143" coordorigin="0,0" coordsize="779,143" path="m57,0l34,4,16,16,4,34,0,56,4,79,16,97,34,109,56,113,79,109,81,108,59,108,41,102,31,84,31,48,35,24,43,11,54,5,57,5,79,5,75,3,57,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9,5l57,5,72,12,81,30,82,66,78,90,70,103,59,108,81,108,97,97,109,79,108,50,101,27,90,12,79,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153,37l123,37,123,40,130,41,132,44,132,103,130,105,123,106,123,110,165,110,165,106,156,106,154,104,154,55,157,50,153,50,153,37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188,48l165,48,166,50,171,56,173,58,183,58,188,53,188,48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182,35l167,35,161,39,153,50,157,50,158,48,188,48,188,40,182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223,44l201,44,201,106,208,112,229,112,236,107,239,101,225,101,223,98,223,44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238,92l235,98,232,101,239,101,242,94,238,92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223,10l219,10,209,23,203,31,192,39,192,44,238,44,238,37,223,37,223,1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275,2l245,2,245,6,252,8,253,9,253,103,252,105,245,106,245,110,283,110,283,106,277,105,275,103,275,55,278,51,282,47,282,47,275,47,275,2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320,45l295,45,297,50,297,103,295,106,290,106,290,110,327,110,327,106,322,106,320,103,320,4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311,35l290,35,284,38,275,47,282,47,285,45,320,45,320,44,311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371,35l350,41,337,59,340,87,350,104,365,112,385,107,361,107,358,99,358,48,361,40,386,40,379,36,371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386,40l380,40,383,48,383,99,380,107,385,107,389,107,403,92,402,63,393,44,386,4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455,35l449,35,426,41,417,59,417,66,419,71,422,76,426,79,429,81,436,85,424,89,417,95,417,110,420,113,430,116,420,118,415,122,415,137,427,143,447,143,474,138,475,138,436,138,429,134,429,124,430,122,435,118,487,118,488,107,478,99,438,99,435,98,435,89,440,85,461,85,465,85,471,81,441,81,438,76,438,46,441,40,487,40,487,38,467,38,460,36,455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487,118l471,118,475,121,475,134,466,138,475,138,487,125,487,118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461,85l440,85,461,86,461,8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487,40l456,40,459,46,459,76,456,81,471,81,477,77,481,71,481,56,479,51,474,47,487,47,487,4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530,35l510,41,497,59,499,87,509,104,525,112,544,107,521,107,518,99,518,48,521,40,545,40,538,36,530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545,40l540,40,543,48,543,99,540,107,544,107,548,107,562,92,561,63,553,44,545,4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604,37l573,37,573,40,580,42,582,43,582,103,581,105,573,106,573,110,612,110,612,106,606,105,604,103,604,55,607,51,609,49,604,49,604,37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648,45l623,45,626,50,626,103,624,106,618,106,618,110,656,110,656,106,650,106,648,104,648,4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640,35l617,35,610,39,604,49,609,49,610,47,614,45,648,45,648,44,640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22,40l701,40,705,44,705,65,663,89,663,105,670,112,689,112,697,109,705,101,728,101,689,101,686,97,686,81,693,74,705,71,727,71,727,43,722,4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28,101l705,101,707,109,711,112,725,112,730,110,736,103,736,102,728,102,728,101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34,100l732,101,731,102,736,102,734,100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27,71l705,71,705,94,701,99,698,101,728,101,727,101,727,71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15,35l678,35,666,43,666,62,669,65,682,65,687,62,687,54,686,52,684,49,682,46,682,42,687,40,722,40,715,35xe" filled="true" fillcolor="#000000" stroked="false">
                      <v:path arrowok="t"/>
                      <v:fill type="solid"/>
                    </v:shape>
                    <v:shape style="position:absolute;left:0;top:0;width:779;height:143" coordorigin="0,0" coordsize="779,143" path="m771,2l741,2,741,6,746,7,749,10,749,103,746,106,741,106,741,110,779,110,779,106,774,106,771,103,771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26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5"/>
                <w:szCs w:val="5"/>
              </w:rPr>
            </w:pPr>
          </w:p>
          <w:p>
            <w:pPr>
              <w:pStyle w:val="TableParagraph"/>
              <w:spacing w:line="142" w:lineRule="exact"/>
              <w:ind w:left="6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  <w:pict>
                <v:group style="width:35.950pt;height:7.15pt;mso-position-horizontal-relative:char;mso-position-vertical-relative:line" coordorigin="0,0" coordsize="719,143">
                  <v:group style="position:absolute;left:0;top:0;width:719;height:143" coordorigin="0,0" coordsize="719,143">
                    <v:shape style="position:absolute;left:0;top:0;width:719;height:143" coordorigin="0,0" coordsize="719,143" path="m0,2l0,6,12,7,14,10,14,103,12,105,0,106,0,110,54,110,54,106,41,105,40,103,40,60,73,60,71,58,79,55,40,55,40,14,41,10,42,9,44,8,78,8,70,4,0,2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73,60l44,60,77,110,110,110,110,106,107,106,105,105,103,103,73,6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78,8l63,8,69,14,69,42,67,48,57,54,52,55,40,55,79,55,96,38,96,31,90,14,78,8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157,35l148,35,128,41,117,60,119,89,129,106,145,112,161,112,168,107,173,101,151,101,146,98,143,92,140,87,139,82,138,71,178,71,178,65,137,65,138,46,140,40,166,40,164,38,157,35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175,90l169,98,164,101,173,101,179,92,175,9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166,40l153,40,156,42,158,50,158,55,158,60,158,65,178,65,177,58,175,50,166,4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226,35l220,35,197,41,188,59,188,66,190,71,193,76,197,79,200,81,207,85,195,89,188,95,188,110,191,113,201,116,191,118,186,122,186,137,198,143,218,143,245,138,246,138,208,138,200,134,200,124,201,122,206,118,258,118,259,107,249,99,209,99,206,98,206,89,211,85,232,85,236,85,242,81,212,81,210,76,209,46,212,40,259,40,259,38,238,38,231,36,226,35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258,118l242,118,246,121,246,134,237,138,246,138,258,125,258,118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232,85l211,85,232,86,232,85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259,40l227,40,230,46,230,76,227,81,242,81,248,77,252,71,252,56,250,51,246,47,259,47,259,4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294,37l264,37,264,40,271,42,272,43,272,104,280,112,301,112,307,110,316,102,296,102,294,99,294,37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339,102l316,102,316,112,323,110,327,109,347,107,347,103,340,103,339,102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338,37l306,37,306,40,314,41,316,43,316,95,311,100,307,102,316,102,339,102,338,101,338,37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383,2l353,2,353,6,358,7,361,10,361,103,358,106,353,106,353,110,391,110,391,106,385,106,383,103,383,2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458,40l437,40,441,44,441,65,398,89,398,105,406,112,425,112,432,109,441,101,463,101,425,101,422,97,422,81,428,74,441,71,463,71,463,43,458,4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463,101l441,101,443,109,446,112,461,112,466,110,472,103,471,102,464,102,463,101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470,100l468,101,466,102,471,102,470,10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463,71l441,71,441,94,437,99,434,101,463,101,463,101,463,71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451,35l413,35,401,43,402,61,405,65,418,65,423,61,423,54,422,52,420,49,418,46,418,42,422,40,458,40,451,35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509,37l479,37,479,40,486,41,487,43,487,103,486,105,479,106,479,110,521,110,521,106,511,106,509,104,509,55,513,50,509,50,509,37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543,48l520,48,522,50,527,56,529,58,539,58,543,53,543,48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538,35l522,35,516,39,509,50,513,50,514,48,543,48,543,40,538,35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578,37l547,37,547,40,554,42,556,43,556,103,555,105,547,106,547,110,585,110,585,106,580,105,578,103,578,37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574,0l560,0,554,6,554,19,560,25,574,25,579,19,579,6,574,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623,44l601,44,601,106,607,112,629,112,636,107,639,101,625,101,623,98,623,44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638,92l635,98,632,101,639,101,642,94,638,92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623,10l619,10,609,23,603,31,592,39,592,44,638,44,638,37,623,37,623,1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660,120l649,120,645,124,645,137,651,143,666,143,670,141,674,137,677,134,666,134,664,131,664,130,664,129,664,123,660,120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685,37l645,37,645,40,648,41,649,41,650,43,651,43,658,58,680,112,674,129,670,134,677,134,680,127,697,83,691,83,676,46,676,42,678,41,682,41,685,40,685,37xe" filled="true" fillcolor="#000000" stroked="false">
                      <v:path arrowok="t"/>
                      <v:fill type="solid"/>
                    </v:shape>
                    <v:shape style="position:absolute;left:0;top:0;width:719;height:143" coordorigin="0,0" coordsize="719,143" path="m719,37l695,37,695,40,701,41,703,42,703,47,703,49,691,83,697,83,710,49,712,43,714,41,719,40,719,37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1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  <w:drawing>
                <wp:inline distT="0" distB="0" distL="0" distR="0">
                  <wp:extent cx="540896" cy="90487"/>
                  <wp:effectExtent l="0" t="0" r="0" b="0"/>
                  <wp:docPr id="5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</w:tc>
      </w:tr>
      <w:tr>
        <w:trPr>
          <w:trHeight w:val="1025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201" w:val="left" w:leader="none"/>
              </w:tabs>
              <w:spacing w:line="111" w:lineRule="exact"/>
              <w:ind w:left="6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position w:val="-1"/>
                <w:sz w:val="10"/>
              </w:rPr>
              <w:pict>
                <v:group style="width:17.5pt;height:5.5pt;mso-position-horizontal-relative:char;mso-position-vertical-relative:line" coordorigin="0,0" coordsize="350,110">
                  <v:group style="position:absolute;left:0;top:0;width:350;height:110" coordorigin="0,0" coordsize="350,110">
                    <v:shape style="position:absolute;left:0;top:0;width:350;height:110" coordorigin="0,0" coordsize="350,110" path="m54,0l0,0,0,4,11,5,14,7,14,100,11,102,0,104,0,108,54,108,54,104,42,102,39,100,39,56,104,56,104,48,39,48,39,7,43,5,54,4,54,0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04,56l78,56,78,100,75,102,63,104,63,108,118,108,118,104,106,102,104,100,104,56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18,0l63,0,63,4,75,5,78,7,78,48,104,48,104,7,107,5,118,4,118,0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85,37l163,37,168,42,168,63,125,86,125,103,132,110,151,110,159,107,168,99,190,99,151,99,148,94,148,79,155,72,167,69,189,69,189,41,185,37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90,99l168,99,169,107,173,110,187,110,192,107,198,101,198,100,190,100,190,99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96,98l194,99,193,100,198,100,196,98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89,69l167,69,167,92,163,97,160,99,190,99,189,98,189,69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177,32l140,32,128,40,128,59,132,63,144,63,149,59,149,51,148,49,146,47,144,43,144,40,149,37,185,37,177,32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264,37l243,37,247,42,247,63,204,86,204,103,212,110,231,110,238,107,247,99,269,99,231,99,228,94,228,79,234,72,247,69,269,69,269,41,264,37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269,99l247,99,249,107,252,110,267,110,272,107,278,101,277,100,270,100,269,99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276,98l274,99,272,100,277,100,276,98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269,69l247,69,247,92,243,97,240,99,269,99,269,98,269,69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257,32l219,32,207,40,208,59,211,63,224,63,229,59,229,51,228,49,226,47,224,43,224,40,228,37,264,37,257,32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315,34l285,34,285,38,292,39,293,41,293,101,292,103,285,104,285,108,327,108,327,104,317,103,315,101,315,53,319,47,315,47,315,34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349,46l326,46,328,47,333,54,335,55,345,55,349,51,349,46xe" filled="true" fillcolor="#000000" stroked="false">
                      <v:path arrowok="t"/>
                      <v:fill type="solid"/>
                    </v:shape>
                    <v:shape style="position:absolute;left:0;top:0;width:350;height:110" coordorigin="0,0" coordsize="350,110" path="m344,32l328,32,322,37,315,47,319,47,320,46,349,46,349,38,344,3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0"/>
              </w:rPr>
            </w:r>
            <w:r>
              <w:rPr>
                <w:rFonts w:ascii="Calibri"/>
                <w:position w:val="-1"/>
                <w:sz w:val="10"/>
              </w:rPr>
              <w:tab/>
            </w:r>
            <w:r>
              <w:rPr>
                <w:rFonts w:ascii="Calibri"/>
                <w:position w:val="-1"/>
                <w:sz w:val="11"/>
              </w:rPr>
              <w:pict>
                <v:group style="width:13.7pt;height:5.55pt;mso-position-horizontal-relative:char;mso-position-vertical-relative:line" coordorigin="0,0" coordsize="274,111">
                  <v:group style="position:absolute;left:0;top:0;width:274;height:111" coordorigin="0,0" coordsize="274,111">
                    <v:shape style="position:absolute;left:0;top:0;width:274;height:111" coordorigin="0,0" coordsize="274,111" path="m24,9l9,9,10,11,10,104,9,105,0,106,0,109,34,109,34,106,25,105,24,104,24,54,28,49,24,49,24,9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67,44l49,44,53,50,53,104,52,105,42,106,42,109,76,109,76,106,68,105,67,104,67,44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60,36l38,36,31,39,24,49,28,49,30,47,35,44,67,44,60,3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3,0l17,2,13,3,4,6,0,7,0,10,9,9,24,9,24,0,23,0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31,39l120,39,124,44,124,62,84,88,84,103,91,110,108,110,114,107,121,101,103,101,98,96,98,79,105,73,124,66,137,66,137,53,136,48,134,44,131,39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37,99l124,99,125,107,128,110,140,110,143,108,149,102,149,101,138,101,137,99,137,99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49,98l146,100,144,101,149,101,149,98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37,66l124,66,124,94,123,96,120,97,116,100,112,101,121,101,124,99,137,99,137,6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23,36l99,36,87,43,87,57,90,60,98,60,101,57,101,53,101,48,100,43,106,39,131,39,130,39,123,3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01,39l190,39,195,44,195,62,155,88,155,103,162,110,179,110,185,107,192,101,173,101,169,96,169,79,175,73,195,66,208,66,208,53,207,48,204,44,201,39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08,99l195,99,196,107,199,110,211,110,214,108,219,102,219,101,209,101,208,99,208,99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19,98l217,100,215,101,219,101,219,98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08,66l195,66,195,94,194,96,191,97,187,100,182,101,192,101,195,99,208,99,208,6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194,36l170,36,158,43,158,57,161,60,169,60,172,57,172,53,171,48,171,43,176,39,201,39,201,39,194,3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45,46l231,46,232,48,232,104,231,104,221,106,221,109,259,109,259,106,248,106,245,104,245,54,248,50,245,50,245,4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73,46l256,46,261,48,263,50,265,51,271,51,273,49,273,4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70,36l258,36,253,39,245,50,248,50,252,46,273,46,273,39,270,36xe" filled="true" fillcolor="#000000" stroked="false">
                      <v:path arrowok="t"/>
                      <v:fill type="solid"/>
                    </v:shape>
                    <v:shape style="position:absolute;left:0;top:0;width:274;height:111" coordorigin="0,0" coordsize="274,111" path="m245,36l236,39,230,41,221,44,221,47,223,46,231,46,245,46,245,36,245,36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8,9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86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  <w:pict>
                <v:group style="width:34.5pt;height:14.35pt;mso-position-horizontal-relative:char;mso-position-vertical-relative:line" coordorigin="0,0" coordsize="690,287">
                  <v:group style="position:absolute;left:228;top:0;width:238;height:108" coordorigin="228,0" coordsize="238,108">
                    <v:shape style="position:absolute;left:228;top:0;width:238;height:108" coordorigin="228,0" coordsize="238,108" path="m271,20l251,20,321,107,324,107,324,77,317,77,271,20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255,0l228,0,228,3,235,3,237,4,244,12,244,98,241,101,228,102,228,105,266,105,266,102,253,102,251,98,251,20,271,20,255,0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339,0l301,0,301,3,308,4,310,4,312,6,315,8,317,14,317,77,324,77,324,14,325,8,328,6,331,4,333,4,339,3,339,0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381,32l360,39,348,56,351,84,362,100,378,107,393,103,377,103,371,99,367,92,363,84,360,73,360,47,368,37,395,37,386,32,381,32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395,102l393,103,395,103,395,102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395,37l379,37,395,45,402,69,402,92,395,102,400,101,413,84,411,56,401,39,395,37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446,39l432,39,432,100,437,107,454,107,460,103,463,99,448,99,446,94,446,39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463,93l460,97,457,99,463,99,466,95,463,93xe" filled="true" fillcolor="#000000" stroked="false">
                      <v:path arrowok="t"/>
                      <v:fill type="solid"/>
                    </v:shape>
                    <v:shape style="position:absolute;left:228;top:0;width:238;height:108" coordorigin="228,0" coordsize="238,108" path="m444,13l441,18,435,26,428,34,426,35,423,38,424,39,462,39,462,34,446,34,446,15,444,13xe" filled="true" fillcolor="#000000" stroked="false">
                      <v:path arrowok="t"/>
                      <v:fill type="solid"/>
                    </v:shape>
                  </v:group>
                  <v:group style="position:absolute;left:0;top:176;width:690;height:111" coordorigin="0,176" coordsize="690,111">
                    <v:shape style="position:absolute;left:0;top:176;width:690;height:111" coordorigin="0,176" coordsize="690,111" path="m48,211l27,211,19,215,4,227,0,238,0,251,6,274,23,285,37,286,44,284,50,279,54,275,22,275,12,262,12,227,21,216,55,216,48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9,260l52,271,46,275,54,275,57,271,62,261,59,260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5,216l40,216,42,218,44,227,46,232,48,235,56,235,59,232,59,219,55,216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107,211l86,218,73,235,76,263,87,280,104,286,119,282,102,282,96,278,93,272,88,263,86,252,86,226,93,216,121,216,111,212,107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120,281l119,282,120,282,120,28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121,216l105,216,120,225,127,248,127,271,120,281,125,280,139,264,137,235,127,218,121,216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172,221l158,221,159,223,159,280,157,282,149,282,149,285,183,285,183,282,175,282,173,280,173,229,178,224,172,224,172,22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14,220l197,220,201,225,201,279,199,282,191,282,191,285,224,285,224,282,216,282,214,280,214,220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07,211l188,211,183,214,172,224,178,224,180,222,184,220,214,220,207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171,211l163,214,158,216,149,219,149,221,153,221,172,221,172,212,171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51,218l237,218,237,280,242,286,259,286,265,283,268,278,253,278,251,274,251,218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69,272l265,276,263,278,268,278,271,274,269,272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50,193l246,197,240,206,234,213,231,214,228,217,229,218,267,218,267,213,251,213,251,195,250,19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99,222l284,222,286,225,286,280,284,282,273,282,273,285,311,285,311,282,300,282,299,280,299,222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98,211l274,220,274,223,275,222,277,222,284,222,299,222,299,212,298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296,176l287,176,283,180,283,189,286,192,296,192,299,189,299,180,296,176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340,221l326,221,328,223,327,280,326,282,318,282,318,285,351,285,351,282,343,282,341,280,341,229,346,224,340,224,340,22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382,220l365,220,369,225,369,279,367,282,359,282,359,285,392,285,392,282,384,282,383,280,382,220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375,211l356,211,351,214,340,224,346,224,349,222,352,220,382,220,375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339,211l332,214,326,216,317,219,317,221,322,221,340,221,340,212,339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419,213l396,213,396,215,404,216,406,218,406,278,413,286,431,286,437,284,444,277,424,277,419,272,419,21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461,273l448,273,448,286,449,286,457,283,463,281,471,279,471,277,463,277,461,275,461,27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461,213l436,213,436,216,446,216,448,218,448,268,447,270,445,272,440,275,435,277,444,277,448,273,461,273,461,21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14,211l493,218,481,235,484,263,494,280,511,286,526,282,509,282,504,278,500,272,496,263,493,252,493,226,501,216,528,216,518,212,514,21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28,281l526,282,528,282,528,28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28,216l512,216,527,225,535,248,535,271,528,281,533,280,546,264,544,235,534,218,528,216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579,213l555,213,555,215,563,216,565,218,565,278,573,286,590,286,597,284,603,277,584,277,579,272,579,21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20,273l608,273,608,286,608,286,616,283,622,281,630,279,630,277,622,277,621,275,620,27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20,213l595,213,595,216,605,216,607,218,607,268,606,270,604,272,600,275,595,277,603,277,608,273,620,273,620,21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82,283l649,283,651,284,655,285,659,286,664,286,679,286,682,283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44,261l642,261,642,285,644,285,645,284,646,283,682,283,683,283,659,283,654,281,651,277,648,273,647,270,644,261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68,212l651,212,642,220,642,240,647,247,675,263,678,266,678,278,673,283,683,283,689,277,689,258,685,253,658,237,654,234,652,230,652,220,657,215,683,215,683,215,679,215,675,214,671,212,668,212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83,215l673,215,678,221,681,235,684,235,683,215xe" filled="true" fillcolor="#000000" stroked="false">
                      <v:path arrowok="t"/>
                      <v:fill type="solid"/>
                    </v:shape>
                    <v:shape style="position:absolute;left:0;top:176;width:690;height:111" coordorigin="0,176" coordsize="690,111" path="m683,213l681,213,681,213,679,215,683,215,683,213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025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spacing w:line="112" w:lineRule="exact"/>
              <w:ind w:left="6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position w:val="-1"/>
                <w:sz w:val="11"/>
              </w:rPr>
              <w:drawing>
                <wp:inline distT="0" distB="0" distL="0" distR="0">
                  <wp:extent cx="491462" cy="71437"/>
                  <wp:effectExtent l="0" t="0" r="0" b="0"/>
                  <wp:docPr id="7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1"/>
                <w:sz w:val="11"/>
              </w:rPr>
            </w:r>
            <w:r>
              <w:rPr>
                <w:rFonts w:ascii="Calibri"/>
                <w:position w:val="-1"/>
                <w:sz w:val="11"/>
              </w:rPr>
              <w:tab/>
            </w:r>
            <w:r>
              <w:rPr>
                <w:rFonts w:ascii="Calibri"/>
                <w:position w:val="-1"/>
                <w:sz w:val="11"/>
              </w:rPr>
              <w:pict>
                <v:group style="width:13.3pt;height:5.55pt;mso-position-horizontal-relative:char;mso-position-vertical-relative:line" coordorigin="0,0" coordsize="266,111">
                  <v:group style="position:absolute;left:0;top:0;width:266;height:111" coordorigin="0,0" coordsize="266,111">
                    <v:shape style="position:absolute;left:0;top:0;width:266;height:111" coordorigin="0,0" coordsize="266,111" path="m37,36l31,36,12,43,0,61,2,90,12,106,36,110,42,107,46,102,20,102,11,89,11,52,19,40,45,40,41,37,37,36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72,100l62,100,48,100,48,110,48,110,72,102,72,100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45,40l40,40,48,47,48,93,45,97,42,101,38,102,46,102,48,100,62,100,61,98,61,42,48,42,45,40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61,9l46,9,48,11,48,42,61,42,61,9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60,0l52,3,47,4,37,7,37,10,46,9,61,9,61,0,60,0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97,9l83,9,84,11,84,105,98,110,110,110,127,105,105,105,97,102,97,51,100,49,97,49,97,9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136,46l126,46,133,58,134,95,126,105,127,105,131,104,144,87,143,58,143,57,136,46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110,36l101,41,97,49,100,49,105,46,136,46,134,41,120,36,110,36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97,0l90,2,86,4,74,7,74,10,83,9,97,9,97,0,97,0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197,23l177,23,248,111,250,111,250,80,243,80,197,23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182,3l155,3,155,6,162,6,164,8,170,15,170,102,168,105,155,106,155,109,192,109,192,106,180,105,177,101,177,23,197,23,182,3xe" filled="true" fillcolor="#000000" stroked="false">
                      <v:path arrowok="t"/>
                      <v:fill type="solid"/>
                    </v:shape>
                    <v:shape style="position:absolute;left:0;top:0;width:266;height:111" coordorigin="0,0" coordsize="266,111" path="m265,3l228,3,228,6,234,7,236,7,239,9,242,11,243,17,243,80,250,80,250,17,252,11,255,9,257,8,259,7,265,6,265,3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7" w:lineRule="exact"/>
              <w:ind w:left="356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5.55pt;height:5.4pt;mso-position-horizontal-relative:char;mso-position-vertical-relative:line" coordorigin="0,0" coordsize="111,108">
                  <v:group style="position:absolute;left:0;top:0;width:111;height:108" coordorigin="0,0" coordsize="111,108">
                    <v:shape style="position:absolute;left:0;top:0;width:111;height:108" coordorigin="0,0" coordsize="111,108" path="m43,20l22,20,93,107,96,107,96,77,89,77,43,20xe" filled="true" fillcolor="#000000" stroked="false">
                      <v:path arrowok="t"/>
                      <v:fill type="solid"/>
                    </v:shape>
                    <v:shape style="position:absolute;left:0;top:0;width:111;height:108" coordorigin="0,0" coordsize="111,108" path="m27,0l0,0,0,3,7,3,9,4,15,12,15,98,13,101,0,102,0,105,37,105,37,102,25,102,22,98,22,20,43,20,27,0xe" filled="true" fillcolor="#000000" stroked="false">
                      <v:path arrowok="t"/>
                      <v:fill type="solid"/>
                    </v:shape>
                    <v:shape style="position:absolute;left:0;top:0;width:111;height:108" coordorigin="0,0" coordsize="111,108" path="m111,0l73,0,73,3,79,4,82,4,84,6,87,8,89,14,89,77,96,77,96,14,111,3,111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10" w:lineRule="exact"/>
              <w:ind w:left="215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  <w:pict>
                <v:group style="width:19.850pt;height:5.55pt;mso-position-horizontal-relative:char;mso-position-vertical-relative:line" coordorigin="0,0" coordsize="397,111">
                  <v:group style="position:absolute;left:0;top:0;width:397;height:111" coordorigin="0,0" coordsize="397,111">
                    <v:shape style="position:absolute;left:0;top:0;width:397;height:111" coordorigin="0,0" coordsize="397,111" path="m56,1l53,1,20,80,10,103,8,105,0,106,0,109,32,109,32,106,24,106,21,104,21,97,21,95,22,93,29,74,88,74,85,68,32,68,50,24,66,24,56,1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88,74l71,74,78,90,80,94,81,98,81,104,78,106,69,106,69,109,110,109,110,106,103,105,101,104,96,92,88,74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66,24l50,24,69,68,85,68,66,24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137,9l122,9,124,11,124,105,137,110,150,110,166,105,144,105,137,102,137,51,140,49,137,49,137,9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176,46l165,46,173,58,173,95,166,105,166,105,171,104,184,87,183,58,182,57,176,46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150,36l140,41,137,49,140,49,145,46,176,46,174,41,160,36,150,36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136,0l130,2,125,4,113,7,113,10,122,9,137,9,137,0,136,0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232,36l211,42,199,59,202,87,213,104,229,110,244,106,228,106,222,102,218,96,214,87,211,76,211,50,219,40,246,40,237,36,232,36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246,105l244,106,246,106,246,105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246,40l230,40,246,49,253,72,253,95,246,105,251,104,264,88,262,59,252,43,246,40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297,37l274,37,274,39,281,40,283,42,283,102,291,110,309,110,315,108,321,101,302,101,297,96,297,37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339,97l326,97,326,110,327,110,335,107,340,105,348,103,348,101,340,101,339,99,339,97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339,37l313,37,313,40,323,40,325,42,325,92,324,94,322,96,318,99,313,101,321,101,326,97,339,97,339,37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376,42l363,42,363,104,368,110,385,110,391,107,394,102,379,102,376,98,376,42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394,97l391,101,388,102,394,102,396,98,394,97xe" filled="true" fillcolor="#000000" stroked="false">
                      <v:path arrowok="t"/>
                      <v:fill type="solid"/>
                    </v:shape>
                    <v:shape style="position:absolute;left:0;top:0;width:397;height:111" coordorigin="0,0" coordsize="397,111" path="m375,17l372,21,366,30,359,37,357,38,354,41,355,42,392,42,392,37,376,37,376,19,375,17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</w:p>
          <w:p>
            <w:pPr>
              <w:pStyle w:val="TableParagraph"/>
              <w:spacing w:line="109" w:lineRule="exact"/>
              <w:ind w:left="259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5.4pt;height:5.5pt;mso-position-horizontal-relative:char;mso-position-vertical-relative:line" coordorigin="0,0" coordsize="308,110">
                  <v:group style="position:absolute;left:0;top:0;width:308;height:110" coordorigin="0,0" coordsize="308,110">
                    <v:shape style="position:absolute;left:0;top:0;width:308;height:110" coordorigin="0,0" coordsize="308,110" path="m36,0l27,0,21,3,15,8,5,24,0,45,1,70,6,89,18,106,26,110,44,110,50,107,55,103,44,103,27,99,17,84,15,56,17,26,25,9,36,4,49,4,48,3,36,0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49,4l36,4,48,11,55,31,54,68,50,91,44,103,55,103,56,102,66,87,71,66,68,35,60,14,49,4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100,92l90,92,87,96,87,105,90,109,100,109,104,105,104,96,100,92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176,12l160,12,169,21,169,34,165,51,153,70,120,106,120,108,182,108,187,96,136,96,162,68,177,49,183,32,176,12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189,85l183,94,181,96,187,96,191,86,189,85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145,0l136,4,130,10,125,15,123,20,120,32,123,33,130,17,136,12,176,12,175,10,157,0,145,0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240,22l219,22,290,109,292,109,292,79,285,79,240,22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224,2l197,2,197,5,204,5,206,7,212,14,212,101,210,104,197,105,197,108,234,108,234,105,222,104,219,100,219,22,240,22,224,2xe" filled="true" fillcolor="#000000" stroked="false">
                      <v:path arrowok="t"/>
                      <v:fill type="solid"/>
                    </v:shape>
                    <v:shape style="position:absolute;left:0;top:0;width:308;height:110" coordorigin="0,0" coordsize="308,110" path="m308,2l270,2,270,5,276,6,278,6,281,8,284,10,285,16,285,79,292,79,292,16,294,10,297,8,299,7,301,6,308,5,30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020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112" w:lineRule="exact"/>
              <w:ind w:left="71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position w:val="-1"/>
                <w:sz w:val="11"/>
              </w:rPr>
              <w:pict>
                <v:group style="width:24.9pt;height:5.65pt;mso-position-horizontal-relative:char;mso-position-vertical-relative:line" coordorigin="0,0" coordsize="498,113">
                  <v:group style="position:absolute;left:0;top:0;width:498;height:113" coordorigin="0,0" coordsize="498,113">
                    <v:shape style="position:absolute;left:0;top:0;width:498;height:113" coordorigin="0,0" coordsize="498,113" path="m59,0l51,0,29,4,12,17,0,35,1,64,7,87,19,102,35,110,62,111,77,107,80,105,46,105,36,100,31,92,26,83,24,72,24,56,28,27,38,10,61,5,75,5,67,2,59,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93,86l83,96,78,100,70,103,66,105,61,105,80,105,87,101,90,98,98,90,93,86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75,5l61,5,68,8,75,14,81,20,85,26,91,38,95,38,95,8,82,8,80,7,76,6,75,5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95,0l90,0,88,6,86,8,95,8,95,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143,35l123,41,110,59,112,87,122,104,138,112,157,107,134,107,131,99,131,48,133,40,158,40,151,36,143,35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158,40l153,40,155,48,156,99,152,107,157,107,161,107,175,92,174,63,165,44,158,4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216,37l185,37,185,40,192,42,194,43,194,103,193,105,185,106,185,110,224,110,224,106,218,105,216,103,216,37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212,0l198,0,192,6,192,19,198,25,212,25,217,19,217,6,212,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261,44l239,44,239,104,237,105,229,106,229,110,268,110,268,106,262,105,261,104,261,44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305,5l279,5,281,7,281,9,279,15,279,18,281,20,283,21,283,37,229,37,229,44,283,44,283,103,281,106,276,106,275,106,275,110,313,110,313,106,307,106,305,103,305,5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279,0l260,0,252,3,241,15,239,22,239,37,261,37,261,11,264,5,305,5,305,5,294,5,286,1,279,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305,0l302,0,294,5,305,5,305,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362,35l353,35,333,41,322,60,324,89,334,106,350,112,366,112,373,107,378,101,356,101,351,98,348,92,345,87,343,82,343,71,383,71,383,65,342,65,342,46,345,40,371,40,369,38,362,35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380,90l374,98,369,101,378,101,384,92,380,9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371,40l358,40,361,42,363,50,363,55,363,60,363,65,383,65,382,58,380,50,371,4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20,44l398,44,398,106,405,112,427,112,433,107,436,101,422,101,420,98,420,44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36,92l432,98,430,101,436,101,440,94,436,92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20,10l416,10,407,23,400,31,390,39,390,44,435,44,435,37,420,37,420,1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92,108l452,108,455,109,460,111,468,112,487,112,492,108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48,86l444,86,444,112,448,112,449,109,450,108,492,108,493,107,459,107,452,100,448,86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73,35l455,35,444,45,444,69,451,76,467,83,477,87,482,91,482,103,477,107,493,107,497,102,497,77,491,70,464,59,460,55,460,44,464,40,494,40,494,38,486,38,484,38,476,35,473,35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94,40l475,40,479,42,486,48,487,51,490,58,494,58,494,40xe" filled="true" fillcolor="#000000" stroked="false">
                      <v:path arrowok="t"/>
                      <v:fill type="solid"/>
                    </v:shape>
                    <v:shape style="position:absolute;left:0;top:0;width:498;height:113" coordorigin="0,0" coordsize="498,113" path="m494,35l490,35,489,37,488,38,494,38,494,35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1"/>
              </w:rPr>
            </w:r>
            <w:r>
              <w:rPr>
                <w:rFonts w:ascii="Calibri"/>
                <w:position w:val="-1"/>
                <w:sz w:val="11"/>
              </w:rPr>
              <w:tab/>
            </w:r>
            <w:r>
              <w:rPr>
                <w:rFonts w:ascii="Calibri"/>
                <w:position w:val="-1"/>
                <w:sz w:val="11"/>
              </w:rPr>
              <w:pict>
                <v:group style="width:17.850pt;height:5.55pt;mso-position-horizontal-relative:char;mso-position-vertical-relative:line" coordorigin="0,0" coordsize="357,111">
                  <v:group style="position:absolute;left:0;top:0;width:357;height:111" coordorigin="0,0" coordsize="357,111">
                    <v:shape style="position:absolute;left:0;top:0;width:357;height:111" coordorigin="0,0" coordsize="357,111" path="m48,36l27,36,19,39,4,51,0,62,0,75,6,98,23,110,37,110,44,108,50,103,54,99,22,99,12,86,12,51,21,40,55,40,48,36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59,84l52,95,46,99,54,99,57,95,62,85,59,84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55,40l40,40,42,42,44,51,46,56,48,59,56,59,59,56,59,43,55,40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07,36l86,42,73,59,76,87,87,104,104,110,119,106,102,106,96,102,93,96,88,87,86,76,86,50,93,40,121,40,111,36,107,36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20,105l119,106,120,106,120,105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21,40l105,40,120,49,127,72,127,95,120,105,125,104,139,88,137,59,127,43,121,40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75,46l160,46,162,49,162,104,160,106,149,106,149,109,187,109,187,106,176,106,175,104,175,46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74,36l150,44,150,47,151,47,153,46,160,46,175,46,175,36,174,36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172,0l163,0,159,4,159,13,162,16,172,16,175,13,175,4,172,0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89,23l268,23,339,111,341,111,341,80,334,80,289,23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21,42l207,42,207,104,205,106,194,106,194,109,235,109,235,106,222,106,221,104,221,42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73,3l250,3,252,4,252,6,253,6,255,8,261,15,261,102,259,105,246,106,246,109,283,109,283,106,271,105,268,101,268,23,289,23,273,3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357,3l319,3,319,6,325,7,327,7,330,9,333,11,334,16,334,80,341,80,341,17,343,11,346,9,348,8,350,7,357,6,357,3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40,37l194,37,194,42,240,42,240,37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45,0l225,0,217,4,213,12,209,19,207,24,207,37,220,37,221,9,223,4,246,4,246,3,250,3,245,0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46,4l233,4,235,6,241,15,242,16,249,16,252,14,252,6,246,6,246,4xe" filled="true" fillcolor="#000000" stroked="false">
                      <v:path arrowok="t"/>
                      <v:fill type="solid"/>
                    </v:shape>
                    <v:shape style="position:absolute;left:0;top:0;width:357;height:111" coordorigin="0,0" coordsize="357,111" path="m250,3l246,3,246,6,252,6,252,4,250,3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9" w:lineRule="exact"/>
              <w:ind w:left="319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9.4pt;height:5.5pt;mso-position-horizontal-relative:char;mso-position-vertical-relative:line" coordorigin="0,0" coordsize="188,110">
                  <v:group style="position:absolute;left:0;top:0;width:188;height:110" coordorigin="0,0" coordsize="188,110">
                    <v:shape style="position:absolute;left:0;top:0;width:188;height:110" coordorigin="0,0" coordsize="188,110" path="m56,12l40,12,49,21,49,34,45,51,33,70,0,106,0,108,62,108,67,96,16,96,42,68,57,49,63,32,56,12xe" filled="true" fillcolor="#000000" stroked="false">
                      <v:path arrowok="t"/>
                      <v:fill type="solid"/>
                    </v:shape>
                    <v:shape style="position:absolute;left:0;top:0;width:188;height:110" coordorigin="0,0" coordsize="188,110" path="m69,85l63,94,61,96,67,96,71,86,69,85xe" filled="true" fillcolor="#000000" stroked="false">
                      <v:path arrowok="t"/>
                      <v:fill type="solid"/>
                    </v:shape>
                    <v:shape style="position:absolute;left:0;top:0;width:188;height:110" coordorigin="0,0" coordsize="188,110" path="m25,0l16,4,10,10,5,15,3,20,0,32,3,33,10,17,16,12,56,12,55,10,37,0,25,0xe" filled="true" fillcolor="#000000" stroked="false">
                      <v:path arrowok="t"/>
                      <v:fill type="solid"/>
                    </v:shape>
                    <v:shape style="position:absolute;left:0;top:0;width:188;height:110" coordorigin="0,0" coordsize="188,110" path="m120,22l99,22,170,109,172,109,172,79,165,79,120,22xe" filled="true" fillcolor="#000000" stroked="false">
                      <v:path arrowok="t"/>
                      <v:fill type="solid"/>
                    </v:shape>
                    <v:shape style="position:absolute;left:0;top:0;width:188;height:110" coordorigin="0,0" coordsize="188,110" path="m104,2l77,2,77,5,84,5,86,7,92,14,92,101,90,104,77,105,77,108,114,108,114,105,102,104,99,100,99,22,120,22,104,2xe" filled="true" fillcolor="#000000" stroked="false">
                      <v:path arrowok="t"/>
                      <v:fill type="solid"/>
                    </v:shape>
                    <v:shape style="position:absolute;left:0;top:0;width:188;height:110" coordorigin="0,0" coordsize="188,110" path="m188,2l150,2,150,5,156,6,158,6,161,8,164,10,165,16,165,79,172,79,173,16,174,10,177,8,179,7,181,6,188,5,18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10" w:lineRule="exact"/>
              <w:ind w:left="24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  <w:pict>
                <v:group style="width:17.3pt;height:5.55pt;mso-position-horizontal-relative:char;mso-position-vertical-relative:line" coordorigin="0,0" coordsize="346,111">
                  <v:group style="position:absolute;left:0;top:0;width:346;height:111" coordorigin="0,0" coordsize="346,111">
                    <v:shape style="position:absolute;left:0;top:0;width:346;height:111" coordorigin="0,0" coordsize="346,111" path="m59,1l52,1,30,5,12,18,1,36,0,65,3,83,11,94,27,105,47,111,71,109,84,105,58,105,36,99,22,85,16,62,18,38,25,22,34,12,44,7,92,7,92,6,79,6,77,6,74,5,67,2,59,1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05,52l65,52,65,55,72,56,74,56,75,58,78,59,79,63,79,100,69,105,84,105,89,103,94,68,94,58,96,56,105,55,105,52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92,7l64,7,72,11,83,21,85,25,89,35,93,35,92,7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92,1l88,1,87,4,84,6,92,6,92,1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47,36l126,42,114,59,117,87,128,104,144,110,160,106,143,106,137,102,133,96,129,87,126,76,126,50,134,40,162,40,152,36,147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61,105l160,106,161,106,161,105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62,40l145,40,161,49,168,72,168,95,161,105,166,104,179,88,177,59,168,43,162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27,36l206,42,194,59,197,87,207,104,224,110,239,106,222,106,217,102,213,96,209,87,206,76,206,50,214,40,241,40,231,36,227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41,105l239,106,241,106,241,105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41,40l225,40,240,49,248,72,248,95,241,105,246,104,259,88,257,59,247,43,241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11,36l304,36,286,43,274,61,276,90,286,106,310,110,316,107,319,102,294,102,285,89,285,52,293,40,318,40,315,37,311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45,100l336,100,321,100,321,110,322,110,345,102,345,10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18,40l313,40,321,47,321,93,318,97,316,101,312,102,319,102,321,100,336,100,334,98,334,42,321,42,318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34,9l320,9,321,11,321,42,334,42,334,9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34,0l326,3,320,4,310,7,310,10,320,9,334,9,334,0,334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66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144" w:lineRule="exact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position w:val="-2"/>
                <w:sz w:val="14"/>
              </w:rPr>
              <w:pict>
                <v:group style="width:26.1pt;height:7.15pt;mso-position-horizontal-relative:char;mso-position-vertical-relative:line" coordorigin="0,0" coordsize="522,143">
                  <v:group style="position:absolute;left:0;top:0;width:522;height:143" coordorigin="0,0" coordsize="522,143">
                    <v:shape style="position:absolute;left:0;top:0;width:522;height:143" coordorigin="0,0" coordsize="522,143" path="m5,74l0,74,0,113,5,113,6,109,7,108,28,108,20,104,14,96,10,90,7,85,5,74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28,108l11,108,12,108,16,109,24,112,30,113,37,113,58,108,28,108,28,108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2,0l36,0,14,6,2,24,6,45,18,60,39,71,53,77,57,82,57,101,49,108,58,108,60,108,74,92,72,67,63,53,35,39,22,33,19,29,19,11,25,5,59,5,58,5,55,4,47,1,42,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59,5l43,5,50,8,61,20,64,24,67,35,72,35,72,5,60,5,59,5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72,0l67,0,66,4,64,5,72,5,72,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101,120l90,120,86,124,86,138,92,143,106,143,111,141,114,138,118,134,107,134,105,131,105,129,105,123,101,12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125,37l86,37,86,41,89,41,90,42,91,43,92,43,99,59,102,65,121,112,115,129,111,134,118,134,121,128,127,112,137,84,132,84,120,54,117,46,117,43,119,41,123,41,125,41,125,37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160,37l135,37,135,41,142,41,144,42,144,48,144,49,142,53,132,84,137,84,150,49,153,43,155,41,160,41,160,37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196,37l165,37,165,41,172,42,174,43,174,103,172,105,165,106,165,110,204,110,204,106,198,106,196,103,196,54,199,51,201,49,196,49,196,37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238,46l216,46,218,49,218,104,216,106,211,106,211,110,248,110,248,106,242,106,240,103,240,54,243,51,246,49,240,49,238,46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284,46l260,46,262,49,262,104,261,106,255,106,255,110,292,110,292,106,286,106,284,104,284,46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229,35l209,35,202,39,196,49,201,49,204,47,207,46,238,46,235,39,229,35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276,35l254,35,248,39,240,49,246,49,248,47,251,46,284,46,284,43,276,35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328,3l298,3,298,6,304,7,306,10,306,103,304,106,298,106,298,110,336,110,336,106,331,106,328,103,328,3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386,35l377,35,357,42,346,60,348,89,358,106,374,112,390,112,397,107,402,101,380,101,375,98,372,93,369,87,367,82,367,71,407,71,406,65,366,65,366,46,369,40,395,40,393,38,386,35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04,90l398,98,393,101,402,101,408,93,404,9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395,40l382,40,385,42,387,50,387,55,387,60,387,65,406,65,406,58,404,50,395,4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44,44l422,44,422,106,429,112,451,112,457,107,460,101,446,101,444,98,444,44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60,93l456,99,454,101,460,101,464,94,460,93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44,10l440,10,431,24,424,31,414,39,414,44,459,44,459,37,444,37,444,1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516,108l476,108,479,109,484,111,492,112,511,112,516,108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72,86l468,86,468,112,472,112,473,109,474,108,516,108,517,107,483,107,476,100,472,86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497,35l479,35,468,45,468,69,475,76,491,83,501,88,506,92,506,103,501,107,517,107,521,103,521,77,515,70,488,59,484,55,484,44,488,40,518,40,518,38,510,38,508,38,505,37,500,36,497,35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518,40l499,40,503,42,510,48,512,51,514,58,518,58,518,40xe" filled="true" fillcolor="#000000" stroked="false">
                      <v:path arrowok="t"/>
                      <v:fill type="solid"/>
                    </v:shape>
                    <v:shape style="position:absolute;left:0;top:0;width:522;height:143" coordorigin="0,0" coordsize="522,143" path="m518,35l514,35,513,38,512,38,518,38,518,35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4"/>
              </w:rPr>
            </w:r>
            <w:r>
              <w:rPr>
                <w:rFonts w:ascii="Calibri"/>
                <w:position w:val="-2"/>
                <w:sz w:val="14"/>
              </w:rPr>
              <w:tab/>
            </w:r>
            <w:r>
              <w:rPr>
                <w:rFonts w:ascii="Calibri"/>
                <w:position w:val="-2"/>
                <w:sz w:val="14"/>
              </w:rPr>
              <w:pict>
                <v:group style="width:18.55pt;height:7.05pt;mso-position-horizontal-relative:char;mso-position-vertical-relative:line" coordorigin="0,0" coordsize="371,141">
                  <v:group style="position:absolute;left:0;top:0;width:371;height:141" coordorigin="0,0" coordsize="371,141">
                    <v:shape style="position:absolute;left:0;top:0;width:371;height:141" coordorigin="0,0" coordsize="371,141" path="m40,104l7,104,10,105,13,105,18,106,22,107,37,107,40,104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3,81l0,81,0,106,2,106,3,105,4,104,40,104,41,104,18,104,13,101,9,98,6,94,5,90,3,81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26,32l9,32,0,40,0,61,5,67,33,83,36,87,36,99,31,104,41,104,47,98,47,79,43,73,34,68,17,58,12,55,10,51,10,40,15,36,41,36,41,35,37,35,33,34,29,33,26,32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41,36l31,36,36,41,40,55,42,55,41,36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41,34l40,34,39,34,37,35,41,35,41,34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68,124l62,124,59,127,59,136,64,140,70,140,84,133,88,127,78,127,74,126,71,125,68,124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89,34l56,34,56,36,60,37,63,38,82,80,83,82,85,86,90,94,92,100,92,105,89,115,86,120,84,124,80,127,88,127,96,111,105,87,100,87,81,47,80,44,80,42,80,38,82,36,89,36,89,34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130,34l108,34,108,36,113,36,116,38,116,40,115,43,100,87,105,87,122,43,124,38,126,37,130,36,130,34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160,41l146,41,147,44,147,101,145,103,136,103,136,105,171,105,171,103,163,103,161,101,161,50,163,47,166,44,160,44,160,41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200,40l186,40,190,46,190,101,188,102,179,103,179,105,215,105,215,103,206,103,203,100,203,50,207,46,202,46,200,40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245,40l230,40,233,45,233,101,231,102,222,103,222,105,257,105,257,103,253,103,248,102,246,100,246,42,245,40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240,32l218,32,210,36,202,46,207,46,208,43,213,40,245,40,240,32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193,32l178,32,173,34,160,44,166,44,167,43,174,40,200,40,199,36,193,32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159,32l151,35,145,37,137,39,137,42,139,42,146,41,160,41,160,33,159,32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302,20l282,20,352,107,355,107,355,77,348,77,302,20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287,0l260,0,260,3,266,3,269,4,275,12,275,98,273,101,260,102,260,105,297,105,297,102,285,102,282,98,282,20,302,20,287,0xe" filled="true" fillcolor="#000000" stroked="false">
                      <v:path arrowok="t"/>
                      <v:fill type="solid"/>
                    </v:shape>
                    <v:shape style="position:absolute;left:0;top:0;width:371;height:141" coordorigin="0,0" coordsize="371,141" path="m370,0l333,0,333,3,339,4,341,4,343,6,347,8,348,14,348,77,355,77,355,14,357,8,360,6,362,4,364,4,370,3,370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7" w:lineRule="exact"/>
              <w:ind w:left="356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5.55pt;height:5.4pt;mso-position-horizontal-relative:char;mso-position-vertical-relative:line" coordorigin="0,0" coordsize="111,108">
                  <v:group style="position:absolute;left:0;top:0;width:111;height:108" coordorigin="0,0" coordsize="111,108">
                    <v:shape style="position:absolute;left:0;top:0;width:111;height:108" coordorigin="0,0" coordsize="111,108" path="m43,20l22,20,93,107,96,107,96,77,89,77,43,20xe" filled="true" fillcolor="#000000" stroked="false">
                      <v:path arrowok="t"/>
                      <v:fill type="solid"/>
                    </v:shape>
                    <v:shape style="position:absolute;left:0;top:0;width:111;height:108" coordorigin="0,0" coordsize="111,108" path="m27,0l0,0,0,3,7,3,9,4,15,12,15,98,13,101,0,102,0,105,37,105,37,102,25,102,22,98,22,20,43,20,27,0xe" filled="true" fillcolor="#000000" stroked="false">
                      <v:path arrowok="t"/>
                      <v:fill type="solid"/>
                    </v:shape>
                    <v:shape style="position:absolute;left:0;top:0;width:111;height:108" coordorigin="0,0" coordsize="111,108" path="m111,0l73,0,73,3,79,4,82,4,84,6,87,8,89,14,89,77,96,77,96,14,97,8,100,6,102,4,105,4,111,3,111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10" w:lineRule="exact"/>
              <w:ind w:left="24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  <w:pict>
                <v:group style="width:17.3pt;height:5.55pt;mso-position-horizontal-relative:char;mso-position-vertical-relative:line" coordorigin="0,0" coordsize="346,111">
                  <v:group style="position:absolute;left:0;top:0;width:346;height:111" coordorigin="0,0" coordsize="346,111">
                    <v:shape style="position:absolute;left:0;top:0;width:346;height:111" coordorigin="0,0" coordsize="346,111" path="m59,1l52,1,30,5,12,18,1,36,0,65,3,83,11,94,27,105,47,111,71,109,84,105,58,105,36,99,22,85,16,62,18,38,25,22,34,12,44,7,92,7,92,6,79,6,77,6,74,5,67,2,59,1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05,52l65,52,65,55,72,56,74,56,75,58,78,59,79,63,79,100,69,105,84,105,89,103,94,68,94,58,96,56,105,55,105,52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92,7l64,7,72,11,83,21,85,25,89,35,93,35,92,7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92,1l88,1,87,4,84,6,92,6,92,1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47,36l126,42,114,59,117,87,128,104,144,110,160,106,143,106,137,102,133,96,129,87,126,76,126,50,134,40,162,40,152,36,147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61,105l160,106,161,106,161,105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162,40l145,40,161,49,168,72,168,95,161,105,166,104,179,88,177,59,168,43,162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27,36l206,42,194,59,197,87,207,104,224,110,239,106,222,106,217,102,213,96,209,87,206,76,206,50,214,40,241,40,231,36,227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41,105l239,106,241,106,241,105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241,40l225,40,240,49,248,72,248,95,241,105,246,104,259,88,257,59,247,43,241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11,36l304,36,286,43,274,61,276,90,286,106,310,110,316,107,319,102,294,102,285,89,285,52,293,40,318,40,315,37,311,36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45,100l336,100,321,100,321,110,322,110,345,102,345,10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18,40l313,40,321,47,321,93,318,97,316,101,312,102,319,102,321,100,336,100,334,98,334,42,321,42,318,40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34,9l320,9,321,11,321,42,334,42,334,9xe" filled="true" fillcolor="#000000" stroked="false">
                      <v:path arrowok="t"/>
                      <v:fill type="solid"/>
                    </v:shape>
                    <v:shape style="position:absolute;left:0;top:0;width:346;height:111" coordorigin="0,0" coordsize="346,111" path="m334,0l326,3,320,4,310,7,310,10,320,9,334,9,334,0,334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1"/>
                <w:szCs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383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42" w:lineRule="exact"/>
              <w:ind w:left="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  <w:drawing>
                <wp:inline distT="0" distB="0" distL="0" distR="0">
                  <wp:extent cx="1012111" cy="90487"/>
                  <wp:effectExtent l="0" t="0" r="0" b="0"/>
                  <wp:docPr id="9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1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2"/>
                <w:sz w:val="14"/>
                <w:szCs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6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7" w:lineRule="exact"/>
              <w:ind w:left="329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8.35pt;height:5.4pt;mso-position-horizontal-relative:char;mso-position-vertical-relative:line" coordorigin="0,0" coordsize="167,108">
                  <v:group style="position:absolute;left:0;top:0;width:167;height:108" coordorigin="0,0" coordsize="167,108">
                    <v:shape style="position:absolute;left:0;top:0;width:167;height:108" coordorigin="0,0" coordsize="167,108" path="m43,20l22,20,93,107,96,107,96,77,89,77,43,20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27,0l0,0,0,3,7,3,9,4,15,12,15,98,13,101,0,102,0,105,37,105,37,102,25,102,22,98,22,20,43,20,27,0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111,0l73,0,73,3,79,3,82,4,84,6,87,8,89,14,89,77,96,77,96,14,97,8,100,6,102,4,105,4,111,3,111,0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139,43l124,43,125,45,125,100,124,101,114,103,114,105,152,105,152,103,141,103,139,100,139,50,141,47,139,47,139,43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167,42l150,42,154,45,156,47,158,48,164,48,166,45,167,42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163,32l151,32,146,36,139,47,141,47,145,42,167,42,167,35,163,32xe" filled="true" fillcolor="#000000" stroked="false">
                      <v:path arrowok="t"/>
                      <v:fill type="solid"/>
                    </v:shape>
                    <v:shape style="position:absolute;left:0;top:0;width:167;height:108" coordorigin="0,0" coordsize="167,108" path="m138,32l129,36,124,38,114,41,114,43,117,43,124,43,139,43,139,32,138,3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5pt;mso-position-horizontal-relative:char;mso-position-vertical-relative:line" coordorigin="0,0" coordsize="204,109">
                  <v:group style="position:absolute;left:0;top:0;width:204;height:109" coordorigin="0,0" coordsize="204,109">
                    <v:shape style="position:absolute;left:0;top:0;width:204;height:109" coordorigin="0,0" coordsize="204,109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33,2l0,2,0,4,4,4,7,6,26,48,27,49,29,54,34,62,36,68,36,73,33,83,30,87,28,92,24,95,32,95,40,79,49,55,44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73,2l52,2,52,4,57,4,60,5,60,8,59,11,44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7,72l164,72,166,72,170,73,174,74,178,75,194,75,197,72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82,0l165,0,157,8,156,29,161,35,190,51,193,55,193,67,187,71,197,71,204,66,204,47,200,41,173,25,169,23,166,19,166,8,171,4,198,4,198,3,194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9" coordorigin="0,0" coordsize="204,109" path="m198,2l196,2,196,2,194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39" w:hRule="exact"/>
        </w:trPr>
        <w:tc>
          <w:tcPr>
            <w:tcW w:w="1954" w:type="dxa"/>
            <w:vMerge w:val="restart"/>
            <w:tcBorders>
              <w:top w:val="single" w:sz="3" w:space="0" w:color="000000"/>
              <w:left w:val="nil" w:sz="6" w:space="0" w:color="auto"/>
              <w:right w:val="single" w:sz="3" w:space="0" w:color="000000"/>
            </w:tcBorders>
          </w:tcPr>
          <w:p>
            <w:pPr>
              <w:pStyle w:val="TableParagraph"/>
              <w:tabs>
                <w:tab w:pos="1175" w:val="left" w:leader="none"/>
              </w:tabs>
              <w:spacing w:line="142" w:lineRule="exact"/>
              <w:ind w:left="62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position w:val="-2"/>
                <w:sz w:val="14"/>
              </w:rPr>
              <w:pict>
                <v:group style="width:21.9pt;height:7.05pt;mso-position-horizontal-relative:char;mso-position-vertical-relative:line" coordorigin="0,0" coordsize="438,141">
                  <v:group style="position:absolute;left:0;top:0;width:438;height:141" coordorigin="0,0" coordsize="438,141">
                    <v:shape style="position:absolute;left:0;top:0;width:438;height:141" coordorigin="0,0" coordsize="438,141" path="m41,0l0,0,0,4,12,5,15,7,14,101,12,102,0,104,0,108,37,108,37,104,24,103,21,100,21,13,46,13,41,0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46,13l21,13,61,108,66,108,79,75,72,75,46,13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130,11l106,11,106,101,104,103,92,104,92,108,145,108,145,104,132,102,131,101,130,11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145,0l104,0,72,75,79,75,106,11,130,11,131,7,133,5,145,4,145,0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194,32l186,32,166,39,154,57,157,86,166,103,182,110,198,110,206,105,210,98,188,98,183,96,180,90,177,85,176,80,175,69,215,69,215,63,174,63,175,44,178,37,203,37,202,36,194,32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212,88l206,96,201,98,210,98,216,90,212,88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203,37l190,37,193,40,195,48,195,52,196,57,196,63,215,63,214,55,212,48,203,37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237,118l226,118,222,122,222,135,228,140,242,140,247,138,250,135,254,131,243,131,241,129,241,128,241,126,241,121,237,118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261,34l222,34,222,38,225,39,226,39,227,40,228,40,235,56,257,110,251,126,247,131,254,131,257,125,263,110,273,81,268,81,253,43,253,40,255,39,259,38,261,38,261,34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295,34l271,34,271,38,278,38,280,39,280,45,280,47,278,50,268,81,273,81,286,47,289,40,291,39,295,38,295,34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343,32l334,32,315,39,303,57,305,86,315,103,331,110,347,110,355,105,359,98,337,98,332,96,329,90,326,85,325,80,324,69,364,69,364,63,323,63,324,44,327,37,352,37,351,36,343,32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361,88l355,96,350,98,359,98,365,90,361,88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352,37l339,37,342,40,344,48,344,52,344,57,345,63,364,63,363,55,361,48,352,37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403,34l373,34,373,38,379,39,381,41,381,101,380,103,373,104,373,108,415,108,415,104,405,103,403,101,403,53,407,47,403,47,403,34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437,46l414,46,416,47,417,50,420,54,423,55,433,55,437,51,437,46xe" filled="true" fillcolor="#000000" stroked="false">
                      <v:path arrowok="t"/>
                      <v:fill type="solid"/>
                    </v:shape>
                    <v:shape style="position:absolute;left:0;top:0;width:438;height:141" coordorigin="0,0" coordsize="438,141" path="m432,32l416,32,410,37,403,47,407,47,408,46,437,46,437,38,432,3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4"/>
              </w:rPr>
            </w:r>
            <w:r>
              <w:rPr>
                <w:rFonts w:ascii="Calibri"/>
                <w:position w:val="-2"/>
                <w:sz w:val="14"/>
              </w:rPr>
              <w:tab/>
            </w:r>
            <w:r>
              <w:rPr>
                <w:rFonts w:ascii="Calibri"/>
                <w:position w:val="-2"/>
                <w:sz w:val="10"/>
              </w:rPr>
              <w:pict>
                <v:group style="width:16.3pt;height:5.4pt;mso-position-horizontal-relative:char;mso-position-vertical-relative:line" coordorigin="0,0" coordsize="326,108">
                  <v:group style="position:absolute;left:0;top:0;width:326;height:108" coordorigin="0,0" coordsize="326,108">
                    <v:shape style="position:absolute;left:0;top:0;width:326;height:108" coordorigin="0,0" coordsize="326,108" path="m24,9l10,9,11,12,11,69,9,71,0,71,0,73,35,73,35,71,27,71,25,69,25,18,27,15,30,12,24,12,24,9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64,8l50,8,54,14,54,69,52,70,43,71,43,73,79,73,79,71,70,71,67,68,67,18,70,13,65,13,64,8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109,8l94,8,97,13,97,69,95,70,86,71,86,73,121,73,121,71,117,71,112,70,110,67,110,9,109,8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104,0l82,0,74,4,65,13,70,13,72,11,77,8,109,8,104,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57,0l42,0,37,2,24,12,30,12,31,11,38,8,64,8,63,4,57,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3,0l15,3,9,5,0,7,0,10,3,9,10,9,24,9,24,0,23,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136,92l129,92,126,95,126,104,131,108,138,108,152,101,155,95,146,95,142,94,139,92,136,92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157,2l124,2,124,4,128,4,131,6,150,48,150,49,153,54,157,62,160,68,160,73,156,83,153,87,151,92,148,95,155,95,164,79,173,55,167,55,149,14,148,12,147,11,147,5,150,4,157,4,157,2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197,2l176,2,176,4,181,4,183,5,183,8,183,11,167,55,173,55,190,11,192,6,193,4,197,4,197,2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47,0l230,0,223,3,217,8,209,15,205,26,205,39,211,63,228,74,250,70,257,64,232,64,226,59,221,50,218,44,217,39,217,29,266,29,265,24,217,24,219,12,224,6,256,6,254,3,247,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66,47l259,59,252,64,257,64,264,57,266,47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56,6l244,6,247,10,249,24,265,24,264,19,263,14,259,9,256,6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97,11l283,11,284,12,284,68,283,69,273,71,273,73,311,73,311,71,300,70,297,68,297,18,300,15,297,15,297,11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325,10l309,10,313,12,315,15,317,16,323,16,325,13,325,1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322,0l310,0,305,4,297,15,300,15,304,10,325,10,325,3,322,0xe" filled="true" fillcolor="#000000" stroked="false">
                      <v:path arrowok="t"/>
                      <v:fill type="solid"/>
                    </v:shape>
                    <v:shape style="position:absolute;left:0;top:0;width:326;height:108" coordorigin="0,0" coordsize="326,108" path="m297,0l288,4,282,6,273,9,273,11,275,11,283,11,297,11,297,0,297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3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3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34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</w:p>
          <w:p>
            <w:pPr>
              <w:pStyle w:val="TableParagraph"/>
              <w:spacing w:line="20" w:lineRule="exact"/>
              <w:ind w:left="386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2.5pt;height:.550pt;mso-position-horizontal-relative:char;mso-position-vertical-relative:line" coordorigin="0,0" coordsize="50,11">
                  <v:group style="position:absolute;left:5;top:5;width:40;height:2" coordorigin="5,5" coordsize="40,2">
                    <v:shape style="position:absolute;left:5;top:5;width:40;height:2" coordorigin="5,5" coordsize="40,0" path="m5,5l44,5e" filled="false" stroked="true" strokeweight=".502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/>
          </w:p>
        </w:tc>
        <w:tc>
          <w:tcPr>
            <w:tcW w:w="329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85" w:hRule="exact"/>
        </w:trPr>
        <w:tc>
          <w:tcPr>
            <w:tcW w:w="1954" w:type="dxa"/>
            <w:vMerge/>
            <w:tcBorders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9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664" w:type="dxa"/>
            <w:gridSpan w:val="2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329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025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45" w:val="left" w:leader="none"/>
              </w:tabs>
              <w:spacing w:line="142" w:lineRule="exact"/>
              <w:ind w:left="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position w:val="-2"/>
                <w:sz w:val="14"/>
              </w:rPr>
              <w:pict>
                <v:group style="width:26.75pt;height:7.05pt;mso-position-horizontal-relative:char;mso-position-vertical-relative:line" coordorigin="0,0" coordsize="535,141">
                  <v:group style="position:absolute;left:0;top:0;width:535;height:141" coordorigin="0,0" coordsize="535,141">
                    <v:shape style="position:absolute;left:0;top:0;width:535;height:141" coordorigin="0,0" coordsize="535,141" path="m0,0l0,4,10,5,13,7,13,100,9,103,0,104,0,108,50,108,74,104,77,102,41,102,39,100,39,7,42,5,74,5,67,2,0,0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74,5l60,5,68,11,73,22,78,30,80,42,80,70,77,84,72,91,66,98,59,102,77,102,92,92,104,75,103,45,96,24,84,10,74,5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146,34l115,34,115,38,122,39,124,41,124,101,122,103,115,104,115,108,154,108,154,104,148,103,146,101,146,51,149,48,152,46,146,46,146,34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188,43l166,43,168,46,168,101,167,103,161,104,161,108,198,108,198,104,192,103,190,101,191,51,193,48,196,46,190,46,188,43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235,43l210,43,212,47,212,102,211,103,205,104,205,108,243,108,243,104,236,104,235,102,235,43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179,32l159,32,152,37,146,46,152,46,154,44,157,43,188,43,185,36,179,32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226,32l204,32,198,36,190,46,196,46,199,44,201,43,235,43,234,41,226,32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292,32l283,32,263,39,251,57,254,86,264,103,280,110,295,110,303,105,308,98,285,98,281,96,277,90,274,85,273,80,273,69,313,69,312,63,272,63,272,44,275,37,300,37,299,36,292,32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310,88l303,96,298,98,308,98,314,90,310,88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300,37l287,37,290,40,292,48,293,52,293,55,293,63,312,63,312,55,309,48,300,37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335,118l323,118,319,122,319,135,325,140,340,140,344,138,348,135,351,131,341,131,338,129,338,126,338,121,335,118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359,34l319,34,319,38,323,39,324,39,325,40,325,40,332,56,354,110,348,126,344,131,351,131,354,125,360,110,371,81,365,81,350,43,350,40,352,39,356,38,359,38,359,34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393,34l369,34,369,38,376,38,378,39,378,45,377,47,376,50,365,81,371,81,384,47,386,40,388,39,393,38,393,34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441,32l432,32,412,39,400,57,403,86,413,103,428,110,444,110,452,105,456,98,434,98,430,96,426,90,423,85,422,80,421,69,462,69,461,63,421,63,421,44,424,37,449,37,448,36,441,32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459,88l452,96,447,98,456,98,462,90,459,88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449,37l436,37,439,40,441,48,442,52,442,57,442,63,461,63,461,55,458,48,449,37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500,34l470,34,470,38,477,39,479,41,479,101,477,103,470,104,470,108,512,108,512,104,503,103,501,101,501,53,504,47,500,47,500,34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534,46l512,46,513,47,518,54,520,55,530,55,534,51,534,46xe" filled="true" fillcolor="#000000" stroked="false">
                      <v:path arrowok="t"/>
                      <v:fill type="solid"/>
                    </v:shape>
                    <v:shape style="position:absolute;left:0;top:0;width:535;height:141" coordorigin="0,0" coordsize="535,141" path="m529,32l514,32,508,37,500,47,504,47,505,46,534,46,534,38,529,3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4"/>
              </w:rPr>
            </w:r>
            <w:r>
              <w:rPr>
                <w:rFonts w:ascii="Calibri"/>
                <w:position w:val="-2"/>
                <w:sz w:val="14"/>
              </w:rPr>
              <w:tab/>
            </w:r>
            <w:r>
              <w:rPr>
                <w:rFonts w:ascii="Calibri"/>
                <w:position w:val="-2"/>
                <w:sz w:val="14"/>
              </w:rPr>
              <w:pict>
                <v:group style="width:19.05pt;height:7.05pt;mso-position-horizontal-relative:char;mso-position-vertical-relative:line" coordorigin="0,0" coordsize="381,141">
                  <v:group style="position:absolute;left:0;top:0;width:381;height:141" coordorigin="0,0" coordsize="381,141">
                    <v:shape style="position:absolute;left:0;top:0;width:381;height:141" coordorigin="0,0" coordsize="381,141" path="m0,0l0,3,13,4,14,6,14,100,12,102,0,102,0,105,45,105,67,103,75,100,32,100,30,98,30,7,32,6,74,6,61,2,0,0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74,6l52,6,63,8,70,14,84,29,89,49,86,73,76,89,62,98,52,100,75,100,85,95,100,78,106,60,104,36,96,20,80,8,74,6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139,41l125,41,126,43,126,101,124,103,115,103,115,105,150,105,150,103,142,103,140,101,140,50,142,47,145,44,139,44,139,41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179,40l165,40,169,46,169,101,167,102,158,103,158,105,194,105,194,103,185,103,182,100,182,50,186,46,181,46,179,40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224,40l209,40,212,45,212,101,210,102,201,103,201,105,236,105,236,103,232,103,227,102,225,100,225,42,224,40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219,32l197,32,189,36,181,46,186,46,187,43,192,40,224,40,219,32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172,32l157,32,152,34,139,44,145,44,146,43,153,40,179,40,178,36,172,32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138,32l130,35,124,37,116,39,116,42,118,42,125,41,139,41,139,32,138,32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282,32l266,32,258,35,252,40,245,47,241,58,241,71,247,95,263,106,286,102,292,96,268,96,261,91,256,82,253,76,252,71,252,61,301,61,300,56,252,56,254,44,259,38,291,38,289,36,282,32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302,79l294,91,287,96,292,96,300,89,302,79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291,38l279,38,283,42,285,56,300,56,300,51,298,46,294,41,291,38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319,124l313,124,310,127,310,136,315,140,322,140,335,133,339,127,329,127,325,126,322,125,319,124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340,34l307,34,307,36,311,37,314,38,333,80,334,82,336,86,341,94,343,100,343,105,340,115,337,120,335,124,331,127,339,127,347,111,357,87,351,87,332,47,331,44,331,43,331,38,333,36,340,36,340,34xe" filled="true" fillcolor="#000000" stroked="false">
                      <v:path arrowok="t"/>
                      <v:fill type="solid"/>
                    </v:shape>
                    <v:shape style="position:absolute;left:0;top:0;width:381;height:141" coordorigin="0,0" coordsize="381,141" path="m381,34l359,34,359,36,364,36,367,38,367,40,366,43,351,87,357,87,373,43,375,38,377,37,381,36,381,3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3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8,9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83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8,9,26,48,27,49,29,54,34,62,36,68,36,73,32,83,30,87,28,92,24,95,32,95,40,79,49,55,43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3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3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4,66,204,47,200,41,173,25,169,23,166,19,166,8,171,4,198,4,198,3,193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3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</w:p>
          <w:p>
            <w:pPr>
              <w:pStyle w:val="TableParagraph"/>
              <w:spacing w:line="20" w:lineRule="exact"/>
              <w:ind w:left="386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2.5pt;height:.550pt;mso-position-horizontal-relative:char;mso-position-vertical-relative:line" coordorigin="0,0" coordsize="50,11">
                  <v:group style="position:absolute;left:5;top:5;width:40;height:2" coordorigin="5,5" coordsize="40,2">
                    <v:shape style="position:absolute;left:5;top:5;width:40;height:2" coordorigin="5,5" coordsize="40,0" path="m5,5l44,5e" filled="false" stroked="true" strokeweight=".502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45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95" w:val="left" w:leader="none"/>
              </w:tabs>
              <w:spacing w:line="144" w:lineRule="exact"/>
              <w:ind w:left="69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sz w:val="11"/>
              </w:rPr>
              <w:pict>
                <v:group style="width:30.85pt;height:5.65pt;mso-position-horizontal-relative:char;mso-position-vertical-relative:line" coordorigin="0,0" coordsize="617,113">
                  <v:group style="position:absolute;left:0;top:0;width:617;height:113" coordorigin="0,0" coordsize="617,113">
                    <v:shape style="position:absolute;left:0;top:0;width:617;height:113" coordorigin="0,0" coordsize="617,113" path="m59,0l51,0,29,4,12,16,0,35,1,64,7,87,19,102,34,110,62,111,82,109,84,108,46,108,40,105,34,98,27,82,24,60,27,30,36,12,51,5,75,5,67,2,59,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10,64l56,64,56,68,69,69,72,71,72,104,67,108,84,108,95,104,97,83,97,72,98,70,110,68,110,64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75,5l61,5,68,8,75,14,81,20,85,26,91,38,95,38,95,8,82,8,80,7,76,6,75,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95,1l90,1,88,6,86,8,95,8,95,1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78,40l157,40,161,44,161,65,118,89,118,105,125,112,145,112,152,109,161,101,183,101,145,101,141,97,141,81,148,74,161,71,183,71,183,43,178,4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83,101l161,101,163,109,166,112,181,112,186,110,192,103,191,102,184,102,183,101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89,100l188,101,186,102,191,102,189,10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83,71l161,71,161,94,156,99,153,101,183,101,183,101,183,71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171,35l133,35,121,43,121,61,125,65,138,65,142,61,142,54,141,52,139,49,137,46,137,42,142,40,178,40,171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226,37l196,37,196,40,203,42,204,43,204,104,212,112,234,112,239,110,248,102,229,102,226,99,226,37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271,102l248,102,248,112,255,110,259,109,279,107,279,103,272,103,271,102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270,37l238,37,238,40,246,41,248,43,248,95,243,100,240,102,248,102,271,102,270,101,270,37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34,108l294,108,298,109,302,111,311,112,330,112,334,108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291,86l286,86,286,112,290,112,292,109,293,108,334,108,335,107,301,107,294,100,291,86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15,35l297,35,287,45,287,69,293,76,309,83,320,87,325,91,325,103,320,107,335,107,340,102,340,77,334,70,307,59,303,55,303,44,307,40,336,40,336,38,328,38,327,38,324,37,319,35,315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36,40l317,40,322,42,328,48,330,51,333,58,336,58,336,4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36,35l333,35,332,37,331,38,336,38,336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96,108l356,108,360,109,364,111,373,112,392,112,396,108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53,86l348,86,348,112,352,112,354,109,355,108,396,108,397,107,363,107,356,100,353,86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77,35l359,35,349,45,349,69,355,76,371,83,382,87,387,91,387,103,382,107,397,107,402,102,402,77,396,70,369,59,365,55,365,44,369,40,398,40,398,38,390,38,389,38,386,37,381,35,377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98,40l379,40,384,42,390,48,392,51,395,58,398,58,398,4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398,35l395,35,394,37,393,38,398,38,398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439,37l409,37,409,40,416,42,417,43,417,103,416,105,409,106,409,110,447,110,447,106,441,105,439,103,439,37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435,0l421,0,416,6,416,19,421,25,435,25,441,19,441,6,435,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15,40l493,40,497,44,497,65,455,89,455,105,462,112,481,112,489,109,497,101,520,101,481,101,478,97,478,81,485,74,497,71,519,71,519,43,515,4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20,101l497,101,499,109,503,112,517,112,522,110,528,103,528,102,520,102,520,101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26,100l524,101,523,102,528,102,526,100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19,71l497,71,497,94,493,99,490,101,520,101,519,101,519,71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07,35l470,35,458,43,458,61,461,65,474,65,479,61,479,54,478,52,476,49,474,46,474,42,479,40,515,40,507,3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564,37l534,37,534,40,541,42,542,43,542,103,541,105,534,106,534,110,572,110,572,106,566,105,564,103,564,55,567,51,569,49,564,49,564,37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608,45l584,45,586,50,586,103,584,106,579,106,579,110,616,110,616,106,610,106,608,104,608,45xe" filled="true" fillcolor="#000000" stroked="false">
                      <v:path arrowok="t"/>
                      <v:fill type="solid"/>
                    </v:shape>
                    <v:shape style="position:absolute;left:0;top:0;width:617;height:113" coordorigin="0,0" coordsize="617,113" path="m600,35l577,35,570,39,564,49,569,49,570,47,574,45,608,45,608,44,600,35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sz w:val="11"/>
              </w:rPr>
            </w:r>
            <w:r>
              <w:rPr>
                <w:rFonts w:ascii="Calibri"/>
                <w:sz w:val="11"/>
              </w:rPr>
              <w:tab/>
            </w:r>
            <w:r>
              <w:rPr>
                <w:rFonts w:ascii="Calibri"/>
                <w:position w:val="-2"/>
                <w:sz w:val="10"/>
              </w:rPr>
              <w:pict>
                <v:group style="width:14.05pt;height:5.4pt;mso-position-horizontal-relative:char;mso-position-vertical-relative:line" coordorigin="0,0" coordsize="281,108">
                  <v:group style="position:absolute;left:0;top:0;width:281;height:108" coordorigin="0,0" coordsize="281,108">
                    <v:shape style="position:absolute;left:0;top:0;width:281;height:108" coordorigin="0,0" coordsize="281,108" path="m37,0l18,0,7,11,7,36,11,42,21,47,15,53,9,58,7,61,7,68,9,70,16,73,4,81,0,87,0,101,12,108,40,108,52,104,58,99,20,99,11,94,11,84,12,82,19,74,69,74,69,71,62,65,21,63,17,61,17,56,22,50,26,49,43,49,48,47,49,46,26,46,20,35,20,10,24,4,52,4,46,2,42,1,37,0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69,74l19,74,24,75,37,76,59,76,65,78,65,93,52,99,58,99,66,92,69,87,69,74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43,49l26,49,32,49,41,50,43,49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52,4l37,4,41,7,43,12,46,18,48,25,48,40,43,46,49,46,53,43,58,38,60,33,60,19,59,17,57,11,70,11,70,5,55,5,53,5,52,4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27,4l116,4,120,8,120,27,80,53,80,68,87,75,104,75,111,72,118,66,99,66,94,60,94,43,101,38,120,31,133,31,133,17,132,13,127,4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33,63l120,63,121,72,124,75,136,75,139,73,145,67,145,66,134,66,133,64,133,63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45,63l142,65,140,66,145,66,145,63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33,31l120,31,120,59,119,60,116,62,112,64,108,66,118,66,120,63,133,63,133,31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20,0l95,0,83,8,83,22,87,25,94,25,97,22,97,17,97,13,97,7,102,4,127,4,126,3,120,0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170,2l147,2,147,4,154,4,157,7,157,67,164,75,182,75,188,72,195,66,175,66,170,60,170,2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12,61l199,61,199,74,200,75,208,72,213,70,222,68,222,65,213,65,212,64,212,61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12,2l186,2,186,4,196,5,198,6,198,56,197,58,195,60,191,64,186,66,195,66,199,61,212,61,212,2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73,72l240,72,243,72,246,73,251,74,255,75,270,75,273,72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36,49l233,49,233,74,235,74,236,72,237,72,273,72,274,71,251,71,246,69,242,66,239,62,238,58,236,49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59,0l242,0,233,8,233,29,238,35,267,51,269,55,269,67,264,71,274,71,280,66,280,47,277,41,250,25,245,23,243,19,243,8,248,4,275,4,275,3,270,3,266,2,262,1,259,0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75,4l264,4,269,9,273,23,275,23,275,4xe" filled="true" fillcolor="#000000" stroked="false">
                      <v:path arrowok="t"/>
                      <v:fill type="solid"/>
                    </v:shape>
                    <v:shape style="position:absolute;left:0;top:0;width:281;height:108" coordorigin="0,0" coordsize="281,108" path="m274,2l273,2,272,2,270,3,275,3,274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2"/>
                <w:sz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6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41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7" w:lineRule="exact"/>
              <w:ind w:left="334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7.5pt;height:5.4pt;mso-position-horizontal-relative:char;mso-position-vertical-relative:line" coordorigin="0,0" coordsize="150,108">
                  <v:group style="position:absolute;left:0;top:0;width:150;height:108" coordorigin="0,0" coordsize="150,108">
                    <v:shape style="position:absolute;left:0;top:0;width:150;height:108" coordorigin="0,0" coordsize="150,108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102,11l88,11,89,12,89,102,87,104,78,105,78,108,117,108,117,105,105,105,102,103,102,68,109,68,102,64,102,15,107,13,102,13,102,11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109,68l102,68,108,73,112,75,119,75,132,70,112,70,109,68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141,10l131,10,138,22,138,58,131,70,132,70,138,68,150,50,148,20,141,10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117,0l110,4,102,13,107,13,111,10,141,10,138,4,117,0xe" filled="true" fillcolor="#000000" stroked="false">
                      <v:path arrowok="t"/>
                      <v:fill type="solid"/>
                    </v:shape>
                    <v:shape style="position:absolute;left:0;top:0;width:150;height:108" coordorigin="0,0" coordsize="150,108" path="m102,0l93,3,87,5,79,8,79,11,88,11,102,11,102,0,102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</w:p>
          <w:p>
            <w:pPr>
              <w:pStyle w:val="TableParagraph"/>
              <w:spacing w:line="20" w:lineRule="exact"/>
              <w:ind w:left="386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2.5pt;height:.550pt;mso-position-horizontal-relative:char;mso-position-vertical-relative:line" coordorigin="0,0" coordsize="50,11">
                  <v:group style="position:absolute;left:5;top:5;width:40;height:2" coordorigin="5,5" coordsize="40,2">
                    <v:shape style="position:absolute;left:5;top:5;width:40;height:2" coordorigin="5,5" coordsize="40,0" path="m5,5l44,5e" filled="false" stroked="true" strokeweight=".502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3,83,30,87,28,92,24,95,32,95,40,79,49,55,44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4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4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84,48,190,51,193,55,193,67,187,71,197,71,204,66,204,47,200,41,190,36,173,25,169,23,166,19,166,8,171,4,198,4,198,3,194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4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563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63" w:val="left" w:leader="none"/>
              </w:tabs>
              <w:spacing w:line="291" w:lineRule="exact"/>
              <w:ind w:left="62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position w:val="-5"/>
                <w:sz w:val="20"/>
              </w:rPr>
              <w:pict>
                <v:group style="width:29pt;height:14.6pt;mso-position-horizontal-relative:char;mso-position-vertical-relative:line" coordorigin="0,0" coordsize="580,292">
                  <v:group style="position:absolute;left:0;top:0;width:580;height:113" coordorigin="0,0" coordsize="580,113">
                    <v:shape style="position:absolute;left:0;top:0;width:580;height:113" coordorigin="0,0" coordsize="580,113" path="m41,2l0,2,0,6,12,7,15,9,14,103,12,105,0,106,0,110,37,110,37,106,24,105,21,102,21,15,46,15,41,2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6,15l21,15,61,110,66,110,79,78,72,78,46,15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130,13l106,13,106,103,104,105,92,106,92,110,145,110,145,106,132,105,131,103,130,13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145,2l104,2,72,78,79,78,106,13,130,13,131,9,133,7,145,6,145,2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194,35l186,35,166,41,154,60,157,89,166,106,182,112,198,112,206,107,210,101,188,101,183,98,180,92,177,87,176,82,175,71,215,71,215,65,174,65,175,46,178,40,203,40,202,38,194,35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212,90l206,98,201,101,210,101,216,92,212,9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203,40l190,40,193,42,195,50,195,55,196,60,196,65,215,65,214,58,212,50,203,4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261,37l221,37,221,40,225,41,226,42,229,47,250,78,245,84,241,89,239,91,230,103,227,106,221,106,221,110,248,110,248,106,242,106,240,105,240,100,244,93,250,86,253,83,278,83,268,67,272,62,265,62,257,52,253,46,253,42,256,41,261,40,261,37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278,83l253,83,256,87,259,91,260,93,263,98,265,101,265,105,263,106,258,106,258,110,296,110,296,106,294,105,292,105,278,83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295,37l268,37,268,40,271,41,275,41,276,42,276,47,275,49,270,54,269,55,267,58,265,62,272,62,284,47,287,43,290,41,295,40,295,37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332,37l301,37,301,40,308,42,310,43,310,103,309,105,301,106,301,110,339,110,339,106,334,105,332,103,332,37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328,0l314,0,308,6,308,19,314,25,328,25,333,19,333,6,328,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399,35l385,35,364,41,350,58,352,87,361,104,376,112,393,112,402,107,407,102,392,102,376,93,370,69,369,50,375,40,406,40,399,35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09,93l403,99,399,102,407,102,412,96,409,93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06,40l385,40,388,41,390,44,390,59,393,62,405,62,409,59,409,42,406,4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78,40l457,40,461,44,461,65,418,89,418,105,425,112,445,112,452,109,461,101,483,101,444,101,441,97,441,81,448,74,460,71,482,71,482,43,478,4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83,101l461,101,462,109,466,112,481,112,486,110,492,103,491,102,484,102,483,101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89,100l488,101,486,102,491,102,489,100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82,71l460,71,460,94,456,99,453,101,483,101,482,101,482,71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470,35l433,35,421,43,421,62,425,65,438,65,442,62,442,54,441,52,439,49,437,46,437,42,442,40,478,40,470,35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527,37l497,37,497,40,504,42,505,43,505,103,504,105,497,106,497,110,535,110,535,106,529,105,527,103,527,55,530,51,532,49,527,49,527,37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572,45l547,45,549,50,549,103,547,106,542,106,542,110,579,110,579,106,573,106,572,104,572,45xe" filled="true" fillcolor="#000000" stroked="false">
                      <v:path arrowok="t"/>
                      <v:fill type="solid"/>
                    </v:shape>
                    <v:shape style="position:absolute;left:0;top:0;width:580;height:113" coordorigin="0,0" coordsize="580,113" path="m563,35l541,35,533,39,527,49,532,49,534,47,537,45,572,45,572,43,563,35xe" filled="true" fillcolor="#000000" stroked="false">
                      <v:path arrowok="t"/>
                      <v:fill type="solid"/>
                    </v:shape>
                  </v:group>
                  <v:group style="position:absolute;left:1;top:182;width:254;height:110" coordorigin="1,182" coordsize="254,110">
                    <v:shape style="position:absolute;left:1;top:182;width:254;height:110" coordorigin="1,182" coordsize="254,110" path="m55,182l1,182,1,186,12,187,15,189,15,282,12,284,1,285,1,289,55,289,55,285,43,284,40,282,40,237,105,237,105,230,40,230,40,189,44,186,55,186,55,182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05,237l79,237,79,282,76,284,65,285,65,289,119,289,119,285,107,284,105,282,105,237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19,182l65,182,65,186,76,186,79,189,79,230,105,230,105,189,108,186,119,186,119,182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86,219l164,219,169,223,169,245,126,268,126,284,133,292,153,292,160,288,169,280,191,280,152,280,149,276,149,260,156,254,168,250,190,250,190,222,186,219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91,280l169,280,170,289,174,292,189,292,193,289,200,283,199,281,192,281,191,280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97,279l196,281,194,281,199,281,197,279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90,250l168,250,168,273,164,278,161,280,191,280,190,280,190,250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178,214l141,214,129,222,129,241,133,245,146,245,150,241,150,233,149,231,147,229,145,225,145,222,150,219,186,219,178,214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235,223l213,223,213,285,220,291,241,291,248,287,251,280,237,280,235,277,235,223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250,272l247,278,245,280,251,280,254,273,250,272xe" filled="true" fillcolor="#000000" stroked="false">
                      <v:path arrowok="t"/>
                      <v:fill type="solid"/>
                    </v:shape>
                    <v:shape style="position:absolute;left:1;top:182;width:254;height:110" coordorigin="1,182" coordsize="254,110" path="m235,189l231,189,221,203,215,210,205,219,205,223,250,223,250,216,235,216,235,189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5"/>
                <w:sz w:val="20"/>
              </w:rPr>
            </w:r>
            <w:r>
              <w:rPr>
                <w:rFonts w:ascii="Calibri"/>
                <w:position w:val="-5"/>
                <w:sz w:val="20"/>
              </w:rPr>
              <w:tab/>
            </w:r>
            <w:r>
              <w:rPr>
                <w:rFonts w:ascii="Calibri"/>
                <w:position w:val="12"/>
                <w:sz w:val="10"/>
              </w:rPr>
              <w:pict>
                <v:group style="width:17.4pt;height:5.5pt;mso-position-horizontal-relative:char;mso-position-vertical-relative:line" coordorigin="0,0" coordsize="348,110">
                  <v:group style="position:absolute;left:0;top:0;width:348;height:110" coordorigin="0,0" coordsize="348,110">
                    <v:shape style="position:absolute;left:0;top:0;width:348;height:110" coordorigin="0,0" coordsize="348,110" path="m24,45l10,45,11,47,11,104,9,106,0,106,0,109,35,109,35,106,27,106,25,104,25,53,27,50,30,48,24,48,24,45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64,44l50,44,54,49,54,104,52,106,43,106,43,109,79,109,79,106,70,106,67,104,67,54,70,49,65,49,64,44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109,44l94,44,97,48,97,104,95,105,86,106,86,109,121,109,121,106,117,106,112,106,110,103,110,45,109,44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104,36l82,36,74,40,65,49,70,49,72,47,77,44,109,44,104,36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57,36l42,36,37,38,24,48,30,48,31,47,38,44,64,44,63,40,57,36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3,36l15,39,9,40,0,43,0,45,3,45,10,45,24,45,24,36,23,36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167,36l151,36,143,38,137,44,130,50,125,62,125,75,131,98,148,110,170,106,177,99,153,99,146,95,141,86,138,80,137,74,137,65,186,65,185,60,137,60,139,47,144,41,176,41,174,39,167,36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186,83l179,95,172,99,177,99,185,93,186,83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176,41l164,41,168,46,170,60,185,60,185,54,183,50,179,45,176,41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27,37l194,37,194,39,200,39,202,42,207,49,222,72,204,98,199,105,198,106,193,106,193,109,216,109,216,106,211,106,209,106,209,103,210,100,213,97,225,77,240,77,233,66,236,60,229,60,227,57,223,50,220,45,220,41,222,40,227,39,227,37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40,77l225,77,240,100,241,103,241,105,239,106,234,106,234,109,266,109,266,106,261,106,258,104,253,97,240,77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59,37l234,37,234,39,238,40,240,41,240,45,238,48,233,54,231,57,229,60,236,60,249,42,254,40,259,39,259,37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95,9l280,9,281,11,281,104,280,105,271,106,271,109,305,109,305,106,296,105,295,104,295,54,299,49,295,49,295,9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338,44l320,44,324,50,324,104,323,105,313,106,313,109,347,109,347,106,339,105,338,104,338,44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331,36l309,36,302,39,295,49,299,49,301,47,306,44,338,44,331,36xe" filled="true" fillcolor="#000000" stroked="false">
                      <v:path arrowok="t"/>
                      <v:fill type="solid"/>
                    </v:shape>
                    <v:shape style="position:absolute;left:0;top:0;width:348;height:110" coordorigin="0,0" coordsize="348,110" path="m294,0l288,2,284,3,275,6,271,7,271,10,280,9,295,9,295,0,294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12"/>
                <w:sz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6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41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1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34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1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</w:p>
          <w:p>
            <w:pPr>
              <w:pStyle w:val="TableParagraph"/>
              <w:spacing w:line="20" w:lineRule="exact"/>
              <w:ind w:left="386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2.5pt;height:.550pt;mso-position-horizontal-relative:char;mso-position-vertical-relative:line" coordorigin="0,0" coordsize="50,11">
                  <v:group style="position:absolute;left:5;top:5;width:40;height:2" coordorigin="5,5" coordsize="40,2">
                    <v:shape style="position:absolute;left:5;top:5;width:40;height:2" coordorigin="5,5" coordsize="40,0" path="m5,5l44,5e" filled="false" stroked="true" strokeweight=".502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4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3,83,30,87,28,92,24,95,32,95,40,79,49,55,44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4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4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4,66,204,47,200,41,190,36,173,25,169,23,166,19,166,8,171,4,198,4,198,3,194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4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527" w:hRule="exact"/>
        </w:trPr>
        <w:tc>
          <w:tcPr>
            <w:tcW w:w="1954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tabs>
                <w:tab w:pos="1188" w:val="left" w:leader="none"/>
              </w:tabs>
              <w:spacing w:line="111" w:lineRule="exact"/>
              <w:ind w:left="6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position w:val="-1"/>
                <w:sz w:val="10"/>
              </w:rPr>
              <w:pict>
                <v:group style="width:23.35pt;height:5.5pt;mso-position-horizontal-relative:char;mso-position-vertical-relative:line" coordorigin="0,0" coordsize="467,110">
                  <v:group style="position:absolute;left:0;top:0;width:467;height:110" coordorigin="0,0" coordsize="467,110">
                    <v:shape style="position:absolute;left:0;top:0;width:467;height:110" coordorigin="0,0" coordsize="467,110" path="m41,0l0,0,0,4,12,5,15,7,14,101,12,102,0,104,0,108,37,108,37,104,24,103,21,100,21,13,46,13,41,0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46,13l21,13,61,108,66,108,79,75,72,75,46,13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130,11l106,11,106,101,104,103,92,104,92,108,145,108,145,104,132,102,131,101,130,11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145,0l104,0,72,75,79,75,106,11,130,11,131,7,133,5,145,4,145,0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188,32l168,39,155,56,157,84,167,102,183,109,202,105,179,105,176,97,176,46,179,37,203,37,196,33,188,32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203,37l198,37,200,46,201,97,197,105,202,105,206,104,220,89,219,60,210,42,203,37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263,34l233,34,233,38,239,39,241,41,241,101,240,103,233,104,233,108,275,108,275,104,265,103,263,101,263,53,267,47,263,47,263,34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297,46l274,46,276,47,281,54,283,55,293,55,297,51,297,46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292,32l276,32,270,37,263,47,267,47,268,46,297,46,297,38,292,32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332,0l301,0,301,4,307,4,309,7,309,100,307,103,301,104,301,108,339,108,339,104,334,104,332,101,332,0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389,32l380,32,360,39,349,57,351,86,361,103,377,110,393,110,401,105,405,98,383,98,378,96,375,90,372,85,371,80,370,69,410,69,410,63,369,63,370,44,373,37,398,37,396,36,389,32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407,88l401,96,396,98,405,98,411,90,407,88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398,37l385,37,388,40,390,48,390,52,390,57,391,63,410,63,409,55,407,48,398,37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447,41l425,41,425,103,432,110,454,110,460,105,463,98,449,98,447,96,447,41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463,90l460,96,457,98,463,98,467,92,463,90xe" filled="true" fillcolor="#000000" stroked="false">
                      <v:path arrowok="t"/>
                      <v:fill type="solid"/>
                    </v:shape>
                    <v:shape style="position:absolute;left:0;top:0;width:467;height:110" coordorigin="0,0" coordsize="467,110" path="m447,7l443,7,434,21,427,28,417,37,417,41,462,41,462,34,447,34,447,7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0"/>
              </w:rPr>
            </w:r>
            <w:r>
              <w:rPr>
                <w:rFonts w:ascii="Calibri"/>
                <w:position w:val="-1"/>
                <w:sz w:val="10"/>
              </w:rPr>
              <w:tab/>
            </w:r>
            <w:r>
              <w:rPr>
                <w:rFonts w:ascii="Calibri"/>
                <w:position w:val="-1"/>
                <w:sz w:val="11"/>
              </w:rPr>
              <w:pict>
                <v:group style="width:14.8pt;height:5.55pt;mso-position-horizontal-relative:char;mso-position-vertical-relative:line" coordorigin="0,0" coordsize="296,111">
                  <v:group style="position:absolute;left:0;top:0;width:296;height:111" coordorigin="0,0" coordsize="296,111">
                    <v:shape style="position:absolute;left:0;top:0;width:296;height:111" coordorigin="0,0" coordsize="296,111" path="m24,45l10,45,11,47,11,104,9,106,0,106,0,109,35,109,35,106,27,106,25,104,25,53,27,50,30,48,24,48,24,45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64,44l50,44,54,49,54,104,52,106,43,106,43,109,79,109,79,106,70,106,67,104,67,54,70,49,65,49,64,44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109,44l94,44,97,48,97,104,95,105,86,106,86,109,121,109,121,106,117,106,112,106,110,103,110,45,109,44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104,36l82,36,74,40,65,49,70,49,72,47,77,44,109,44,104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57,36l42,36,37,38,24,48,30,48,31,47,38,44,64,44,63,40,57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3,36l15,39,9,40,0,43,0,45,3,45,10,45,24,45,24,36,23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161,36l140,42,128,59,131,87,142,104,158,110,174,106,157,106,151,102,147,96,143,87,140,76,140,50,148,40,175,40,166,36,161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175,105l174,106,175,106,175,105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175,40l159,40,175,49,182,72,182,95,175,105,180,104,193,88,191,59,181,43,175,40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27,46l212,46,213,48,213,104,212,105,202,106,202,109,240,109,240,106,229,106,227,104,227,54,229,51,227,51,227,4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55,46l238,46,242,48,245,50,246,51,252,51,254,49,255,4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51,36l239,36,234,39,227,51,229,51,234,46,255,46,255,39,251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26,36l217,39,212,41,202,44,202,47,205,46,212,46,227,46,227,36,226,36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83,9l268,9,270,11,270,104,268,106,258,106,258,109,295,109,295,106,285,106,283,104,283,9xe" filled="true" fillcolor="#000000" stroked="false">
                      <v:path arrowok="t"/>
                      <v:fill type="solid"/>
                    </v:shape>
                    <v:shape style="position:absolute;left:0;top:0;width:296;height:111" coordorigin="0,0" coordsize="296,111" path="m283,0l274,3,268,4,257,7,257,10,258,10,263,9,283,9,283,0,283,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/>
                <w:position w:val="-1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6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2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410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1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74" w:lineRule="exact"/>
              <w:ind w:left="334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  <w:pict>
                <v:group style="width:7.45pt;height:3.75pt;mso-position-horizontal-relative:char;mso-position-vertical-relative:line" coordorigin="0,0" coordsize="149,75">
                  <v:group style="position:absolute;left:0;top:0;width:149;height:75" coordorigin="0,0" coordsize="149,75">
                    <v:shape style="position:absolute;left:0;top:0;width:149;height:75" coordorigin="0,0" coordsize="149,75" path="m23,9l9,9,10,12,10,68,8,70,0,71,0,73,34,73,34,71,26,70,24,68,24,18,29,13,23,13,23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65,9l48,9,52,14,52,68,50,70,42,71,42,73,75,73,75,71,67,70,65,68,65,9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58,0l39,0,34,3,23,13,29,13,31,11,35,9,65,9,58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22,0l14,3,9,5,0,7,0,10,4,9,23,9,23,0,22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17,0l96,6,84,24,87,51,97,68,114,75,129,70,112,70,106,67,103,60,99,52,96,41,96,14,104,4,131,4,121,0,117,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70l129,70,131,70,131,70xe" filled="true" fillcolor="#000000" stroked="false">
                      <v:path arrowok="t"/>
                      <v:fill type="solid"/>
                    </v:shape>
                    <v:shape style="position:absolute;left:0;top:0;width:149;height:75" coordorigin="0,0" coordsize="149,75" path="m131,4l115,4,130,13,137,36,138,60,131,70,136,69,149,52,147,24,137,7,131,4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0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</w:p>
          <w:p>
            <w:pPr>
              <w:pStyle w:val="TableParagraph"/>
              <w:spacing w:line="20" w:lineRule="exact"/>
              <w:ind w:left="386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2.5pt;height:.550pt;mso-position-horizontal-relative:char;mso-position-vertical-relative:line" coordorigin="0,0" coordsize="50,11">
                  <v:group style="position:absolute;left:5;top:5;width:40;height:2" coordorigin="5,5" coordsize="40,2">
                    <v:shape style="position:absolute;left:5;top:5;width:40;height:2" coordorigin="5,5" coordsize="40,0" path="m5,5l44,5e" filled="false" stroked="true" strokeweight=".502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"/>
                <w:szCs w:val="4"/>
              </w:rPr>
            </w:pPr>
          </w:p>
          <w:p>
            <w:pPr>
              <w:pStyle w:val="TableParagraph"/>
              <w:spacing w:line="108" w:lineRule="exact"/>
              <w:ind w:left="30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  <w:pict>
                <v:group style="width:10.2pt;height:5.4pt;mso-position-horizontal-relative:char;mso-position-vertical-relative:line" coordorigin="0,0" coordsize="204,108">
                  <v:group style="position:absolute;left:0;top:0;width:204;height:108" coordorigin="0,0" coordsize="204,108">
                    <v:shape style="position:absolute;left:0;top:0;width:204;height:108" coordorigin="0,0" coordsize="204,108" path="m12,92l6,92,3,95,3,104,8,108,14,108,28,101,32,95,22,95,18,93,15,92,12,9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33,2l0,2,0,4,4,4,7,6,26,48,27,49,29,54,34,62,36,68,36,73,33,83,30,87,28,92,24,95,32,95,40,79,49,55,44,55,25,14,24,12,24,11,24,5,26,4,33,4,3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73,2l52,2,52,4,57,4,60,5,60,8,59,11,44,55,49,55,66,11,68,6,70,4,73,4,73,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23,0l107,0,99,3,93,8,86,15,81,26,81,39,87,63,104,74,126,70,133,64,109,64,102,59,97,50,94,44,93,39,93,29,142,29,141,24,93,24,95,12,100,6,132,6,130,3,123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42,47l135,59,128,64,133,64,141,57,142,47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32,6l120,6,124,10,126,24,141,24,141,19,139,14,135,9,132,6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7,72l164,72,166,72,170,73,174,74,178,75,194,75,197,72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59,49l157,49,157,74,159,74,160,72,160,72,197,72,197,71,174,71,169,69,166,66,163,62,161,58,159,49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82,0l165,0,157,8,156,29,161,35,190,51,193,55,193,67,187,71,197,71,204,66,204,46,200,41,173,25,169,23,166,19,166,8,171,4,198,4,198,3,194,3,189,2,186,1,182,0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4l188,4,192,9,196,23,198,23,198,4xe" filled="true" fillcolor="#000000" stroked="false">
                      <v:path arrowok="t"/>
                      <v:fill type="solid"/>
                    </v:shape>
                    <v:shape style="position:absolute;left:0;top:0;width:204;height:108" coordorigin="0,0" coordsize="204,108" path="m198,2l196,2,196,2,194,3,198,3,198,2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1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</w:tc>
        <w:tc>
          <w:tcPr>
            <w:tcW w:w="32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320.884491pt;margin-top:372.144623pt;width:39.950pt;height:58.45pt;mso-position-horizontal-relative:page;mso-position-vertical-relative:page;z-index:-116272" coordorigin="6418,7443" coordsize="799,1169">
            <v:shape style="position:absolute;left:6418;top:7443;width:799;height:1168" type="#_x0000_t75" stroked="false">
              <v:imagedata r:id="rId38" o:title=""/>
            </v:shape>
            <v:group style="position:absolute;left:6817;top:8561;width:40;height:2" coordorigin="6817,8561" coordsize="40,2">
              <v:shape style="position:absolute;left:6817;top:8561;width:40;height:2" coordorigin="6817,8561" coordsize="40,0" path="m6817,8561l6857,8561e" filled="false" stroked="true" strokeweight=".502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9" w:lineRule="auto"/>
        <w:ind w:right="0"/>
        <w:jc w:val="left"/>
      </w:pPr>
      <w:r>
        <w:rPr/>
        <w:t>order to ensure the shift insensitivity property of the</w:t>
      </w:r>
      <w:r>
        <w:rPr>
          <w:spacing w:val="23"/>
        </w:rPr>
        <w:t> </w:t>
      </w:r>
      <w:r>
        <w:rPr/>
        <w:t>coeffi-</w:t>
      </w:r>
      <w:r>
        <w:rPr>
          <w:w w:val="99"/>
        </w:rPr>
        <w:t> </w:t>
      </w:r>
      <w:r>
        <w:rPr/>
        <w:t>cients for time series prediction. The core idea of UWT is</w:t>
      </w:r>
      <w:r>
        <w:rPr>
          <w:spacing w:val="-5"/>
        </w:rPr>
        <w:t> </w:t>
      </w:r>
      <w:r>
        <w:rPr/>
        <w:t>to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49" w:lineRule="auto"/>
        <w:ind w:right="0"/>
        <w:jc w:val="left"/>
      </w:pPr>
      <w:r>
        <w:rPr/>
        <w:t>remove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down-sampling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sampling</w:t>
      </w:r>
      <w:r>
        <w:rPr>
          <w:spacing w:val="-22"/>
        </w:rPr>
        <w:t> </w:t>
      </w:r>
      <w:r>
        <w:rPr/>
        <w:t>wavelet</w:t>
      </w:r>
      <w:r>
        <w:rPr>
          <w:spacing w:val="-22"/>
        </w:rPr>
        <w:t> </w:t>
      </w:r>
      <w:r>
        <w:rPr/>
        <w:t>transform</w:t>
      </w:r>
      <w:r>
        <w:rPr>
          <w:w w:val="99"/>
        </w:rPr>
        <w:t> </w:t>
      </w:r>
      <w:r>
        <w:rPr/>
        <w:t>and replace it with the up-sampling of the</w:t>
      </w:r>
      <w:r>
        <w:rPr>
          <w:spacing w:val="-32"/>
        </w:rPr>
        <w:t> </w:t>
      </w:r>
      <w:r>
        <w:rPr/>
        <w:t>filter.</w:t>
      </w:r>
    </w:p>
    <w:p>
      <w:pPr>
        <w:spacing w:after="0" w:line="249" w:lineRule="auto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82" w:lineRule="exact"/>
        <w:ind w:left="57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group style="width:153.65pt;height:14.15pt;mso-position-horizontal-relative:char;mso-position-vertical-relative:line" coordorigin="0,0" coordsize="3073,283">
            <v:group style="position:absolute;left:791;top:10;width:263;height:263" coordorigin="791,10" coordsize="263,263">
              <v:shape style="position:absolute;left:791;top:10;width:263;height:263" coordorigin="791,10" coordsize="263,263" path="m791,10l1054,10,1054,272,791,272,791,10xe" filled="false" stroked="true" strokeweight=".98515pt" strokecolor="#000000">
                <v:path arrowok="t"/>
              </v:shape>
            </v:group>
            <v:group style="position:absolute;left:886;top:96;width:64;height:95" coordorigin="886,96" coordsize="64,95">
              <v:shape style="position:absolute;left:886;top:96;width:64;height:95" coordorigin="886,96" coordsize="64,95" path="m947,111l923,111,925,112,930,116,931,119,931,127,930,131,925,137,920,142,902,159,895,167,889,178,887,184,886,190,949,190,949,174,913,174,917,169,918,167,922,163,933,153,937,149,949,115,947,111xe" filled="true" fillcolor="#000000" stroked="false">
                <v:path arrowok="t"/>
                <v:fill type="solid"/>
              </v:shape>
              <v:shape style="position:absolute;left:886;top:96;width:64;height:95" coordorigin="886,96" coordsize="64,95" path="m928,96l911,96,904,98,892,107,889,114,888,124,906,126,906,120,907,117,912,112,915,111,947,111,946,109,936,99,928,96xe" filled="true" fillcolor="#000000" stroked="false">
                <v:path arrowok="t"/>
                <v:fill type="solid"/>
              </v:shape>
            </v:group>
            <v:group style="position:absolute;left:1001;top:93;width:2;height:125" coordorigin="1001,93" coordsize="2,125">
              <v:shape style="position:absolute;left:1001;top:93;width:2;height:125" coordorigin="1001,93" coordsize="0,125" path="m1001,167l1001,217,1001,200,1001,93e" filled="false" stroked="true" strokeweight=".98515pt" strokecolor="#000000">
                <v:path arrowok="t"/>
              </v:shape>
            </v:group>
            <v:group style="position:absolute;left:978;top:58;width:46;height:46" coordorigin="978,58" coordsize="46,46">
              <v:shape style="position:absolute;left:978;top:58;width:46;height:46" coordorigin="978,58" coordsize="46,46" path="m1001,58l978,104,1001,93,1018,93,1001,58xe" filled="true" fillcolor="#000000" stroked="false">
                <v:path arrowok="t"/>
                <v:fill type="solid"/>
              </v:shape>
              <v:shape style="position:absolute;left:978;top:58;width:46;height:46" coordorigin="978,58" coordsize="46,46" path="m1018,93l1001,93,1024,104,1018,93xe" filled="true" fillcolor="#000000" stroked="false">
                <v:path arrowok="t"/>
                <v:fill type="solid"/>
              </v:shape>
            </v:group>
            <v:group style="position:absolute;left:978;top:58;width:46;height:46" coordorigin="978,58" coordsize="46,46">
              <v:shape style="position:absolute;left:978;top:58;width:46;height:46" coordorigin="978,58" coordsize="46,46" path="m1001,58l1024,104,1001,93,978,104,1001,58xe" filled="false" stroked="true" strokeweight=".98515pt" strokecolor="#000000">
                <v:path arrowok="t"/>
              </v:shape>
            </v:group>
            <v:group style="position:absolute;left:433;top:135;width:301;height:3" coordorigin="433,135" coordsize="301,3">
              <v:shape style="position:absolute;left:433;top:135;width:301;height:3" coordorigin="433,135" coordsize="301,3" path="m433,135l734,137e" filled="false" stroked="true" strokeweight=".65645pt" strokecolor="#000000">
                <v:path arrowok="t"/>
              </v:shape>
            </v:group>
            <v:group style="position:absolute;left:720;top:111;width:53;height:53" coordorigin="720,111" coordsize="53,53">
              <v:shape style="position:absolute;left:720;top:111;width:53;height:53" coordorigin="720,111" coordsize="53,53" path="m721,111l734,137,720,164,773,138,721,111xe" filled="true" fillcolor="#000000" stroked="false">
                <v:path arrowok="t"/>
                <v:fill type="solid"/>
              </v:shape>
            </v:group>
            <v:group style="position:absolute;left:720;top:111;width:53;height:53" coordorigin="720,111" coordsize="53,53">
              <v:shape style="position:absolute;left:720;top:111;width:53;height:53" coordorigin="720,111" coordsize="53,53" path="m773,138l720,164,734,137,721,111,773,138xe" filled="false" stroked="true" strokeweight=".65645pt" strokecolor="#000000">
                <v:path arrowok="t"/>
              </v:shape>
            </v:group>
            <v:group style="position:absolute;left:1050;top:138;width:216;height:2" coordorigin="1050,138" coordsize="216,2">
              <v:shape style="position:absolute;left:1050;top:138;width:216;height:2" coordorigin="1050,138" coordsize="216,0" path="m1050,138l1265,138e" filled="false" stroked="true" strokeweight=".65645pt" strokecolor="#000000">
                <v:path arrowok="t"/>
              </v:shape>
            </v:group>
            <v:group style="position:absolute;left:1252;top:112;width:53;height:53" coordorigin="1252,112" coordsize="53,53">
              <v:shape style="position:absolute;left:1252;top:112;width:53;height:53" coordorigin="1252,112" coordsize="53,53" path="m1252,112l1265,138,1252,164,1305,138,1252,112xe" filled="true" fillcolor="#000000" stroked="false">
                <v:path arrowok="t"/>
                <v:fill type="solid"/>
              </v:shape>
            </v:group>
            <v:group style="position:absolute;left:1252;top:112;width:53;height:53" coordorigin="1252,112" coordsize="53,53">
              <v:shape style="position:absolute;left:1252;top:112;width:53;height:53" coordorigin="1252,112" coordsize="53,53" path="m1305,138l1252,164,1265,138,1252,112,1305,138xe" filled="false" stroked="true" strokeweight=".65645pt" strokecolor="#000000">
                <v:path arrowok="t"/>
              </v:shape>
            </v:group>
            <v:group style="position:absolute;left:10;top:10;width:427;height:263" coordorigin="10,10" coordsize="427,263">
              <v:shape style="position:absolute;left:10;top:10;width:427;height:263" coordorigin="10,10" coordsize="427,263" path="m10,10l437,10,437,272,10,272,10,10xe" filled="false" stroked="true" strokeweight=".98515pt" strokecolor="#000000">
                <v:path arrowok="t"/>
              </v:shape>
            </v:group>
            <v:group style="position:absolute;left:71;top:101;width:67;height:98" coordorigin="71,101" coordsize="67,98">
              <v:shape style="position:absolute;left:71;top:101;width:67;height:98" coordorigin="71,101" coordsize="67,98" path="m73,175l73,183,76,188,85,196,94,198,111,198,135,185,101,185,98,184,95,182,94,180,94,178,73,175xe" filled="true" fillcolor="#000000" stroked="false">
                <v:path arrowok="t"/>
                <v:fill type="solid"/>
              </v:shape>
              <v:shape style="position:absolute;left:71;top:101;width:67;height:98" coordorigin="71,101" coordsize="67,98" path="m137,160l119,160,119,175,119,176,109,185,135,185,137,178,137,177,137,172,137,160xe" filled="true" fillcolor="#000000" stroked="false">
                <v:path arrowok="t"/>
                <v:fill type="solid"/>
              </v:shape>
              <v:shape style="position:absolute;left:71;top:101;width:67;height:98" coordorigin="71,101" coordsize="67,98" path="m108,101l92,101,85,104,74,116,71,125,71,145,73,153,83,167,90,171,107,171,114,167,119,160,137,160,137,156,100,156,96,154,91,148,90,142,90,128,91,123,96,117,100,115,137,115,137,112,121,112,115,105,108,101xe" filled="true" fillcolor="#000000" stroked="false">
                <v:path arrowok="t"/>
                <v:fill type="solid"/>
              </v:shape>
              <v:shape style="position:absolute;left:71;top:101;width:67;height:98" coordorigin="71,101" coordsize="67,98" path="m137,115l109,115,112,117,118,123,120,128,120,142,118,148,112,154,108,156,137,156,137,115xe" filled="true" fillcolor="#000000" stroked="false">
                <v:path arrowok="t"/>
                <v:fill type="solid"/>
              </v:shape>
              <v:shape style="position:absolute;left:71;top:101;width:67;height:98" coordorigin="71,101" coordsize="67,98" path="m137,103l121,103,121,112,137,112,137,103xe" filled="true" fillcolor="#000000" stroked="false">
                <v:path arrowok="t"/>
                <v:fill type="solid"/>
              </v:shape>
            </v:group>
            <v:group style="position:absolute;left:151;top:125;width:51;height:80" coordorigin="151,125" coordsize="51,80">
              <v:shape style="position:absolute;left:151;top:125;width:51;height:80" coordorigin="151,125" coordsize="51,80" path="m183,125l168,125,162,128,153,139,151,149,151,181,153,190,162,202,168,205,183,205,189,202,197,192,174,192,172,192,166,174,166,156,174,137,197,137,189,128,183,125xe" filled="true" fillcolor="#000000" stroked="false">
                <v:path arrowok="t"/>
                <v:fill type="solid"/>
              </v:shape>
              <v:shape style="position:absolute;left:151;top:125;width:51;height:80" coordorigin="151,125" coordsize="51,80" path="m197,137l178,137,179,138,182,140,183,143,185,149,185,150,185,156,185,174,185,181,184,184,183,187,182,190,179,192,178,192,197,192,199,190,201,180,201,149,199,139,197,137xe" filled="true" fillcolor="#000000" stroked="false">
                <v:path arrowok="t"/>
                <v:fill type="solid"/>
              </v:shape>
            </v:group>
            <v:group style="position:absolute;left:213;top:75;width:154;height:124" coordorigin="213,75" coordsize="154,124">
              <v:shape style="position:absolute;left:213;top:75;width:154;height:124" coordorigin="213,75" coordsize="154,124" path="m246,75l234,75,228,83,223,92,215,113,213,124,213,147,215,157,222,178,227,188,233,198,246,198,242,190,239,184,236,173,234,166,233,159,231,151,231,144,231,127,232,117,236,99,240,88,246,75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276,103l260,103,260,171,278,171,278,132,278,127,280,121,282,119,286,116,289,115,320,115,320,113,320,113,276,113,276,103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20,115l295,115,297,115,300,118,302,120,303,124,303,127,304,171,322,171,321,121,321,119,320,115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03,101l290,101,282,105,276,113,320,113,303,101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47,75l335,75,341,88,345,99,349,117,350,125,350,145,350,147,335,198,347,198,367,145,367,125,366,115,358,94,353,84,347,75xe" filled="true" fillcolor="#000000" stroked="false">
                <v:path arrowok="t"/>
                <v:fill type="solid"/>
              </v:shape>
            </v:group>
            <v:group style="position:absolute;left:1746;top:138;width:301;height:3" coordorigin="1746,138" coordsize="301,3">
              <v:shape style="position:absolute;left:1746;top:138;width:301;height:3" coordorigin="1746,138" coordsize="301,3" path="m1746,138l2047,141e" filled="false" stroked="true" strokeweight=".65645pt" strokecolor="#000000">
                <v:path arrowok="t"/>
              </v:shape>
            </v:group>
            <v:group style="position:absolute;left:2033;top:114;width:53;height:53" coordorigin="2033,114" coordsize="53,53">
              <v:shape style="position:absolute;left:2033;top:114;width:53;height:53" coordorigin="2033,114" coordsize="53,53" path="m2034,114l2047,141,2033,167,2086,141,2034,114xe" filled="true" fillcolor="#000000" stroked="false">
                <v:path arrowok="t"/>
                <v:fill type="solid"/>
              </v:shape>
            </v:group>
            <v:group style="position:absolute;left:2033;top:114;width:53;height:53" coordorigin="2033,114" coordsize="53,53">
              <v:shape style="position:absolute;left:2033;top:114;width:53;height:53" coordorigin="2033,114" coordsize="53,53" path="m2086,141l2033,167,2047,141,2034,114,2086,141xe" filled="false" stroked="true" strokeweight=".65645pt" strokecolor="#000000">
                <v:path arrowok="t"/>
              </v:shape>
            </v:group>
            <v:group style="position:absolute;left:2111;top:10;width:263;height:263" coordorigin="2111,10" coordsize="263,263">
              <v:shape style="position:absolute;left:2111;top:10;width:263;height:263" coordorigin="2111,10" coordsize="263,263" path="m2111,10l2373,10,2373,272,2111,272,2111,10xe" filled="false" stroked="true" strokeweight=".98515pt" strokecolor="#000000">
                <v:path arrowok="t"/>
              </v:shape>
            </v:group>
            <v:group style="position:absolute;left:2205;top:96;width:64;height:95" coordorigin="2205,96" coordsize="64,95">
              <v:shape style="position:absolute;left:2205;top:96;width:64;height:95" coordorigin="2205,96" coordsize="64,95" path="m2267,111l2242,111,2245,112,2249,116,2250,119,2250,127,2249,131,2245,137,2240,142,2222,159,2215,167,2208,178,2206,184,2205,190,2268,190,2268,174,2233,174,2236,169,2238,167,2241,163,2253,153,2257,149,2268,115,2267,111xe" filled="true" fillcolor="#000000" stroked="false">
                <v:path arrowok="t"/>
                <v:fill type="solid"/>
              </v:shape>
              <v:shape style="position:absolute;left:2205;top:96;width:64;height:95" coordorigin="2205,96" coordsize="64,95" path="m2248,96l2230,96,2223,98,2212,107,2208,114,2207,124,2225,126,2226,120,2227,117,2231,112,2234,111,2267,111,2266,109,2255,99,2248,96xe" filled="true" fillcolor="#000000" stroked="false">
                <v:path arrowok="t"/>
                <v:fill type="solid"/>
              </v:shape>
            </v:group>
            <v:group style="position:absolute;left:2321;top:93;width:2;height:125" coordorigin="2321,93" coordsize="2,125">
              <v:shape style="position:absolute;left:2321;top:93;width:2;height:125" coordorigin="2321,93" coordsize="0,125" path="m2321,167l2321,217,2321,200,2321,93e" filled="false" stroked="true" strokeweight=".98515pt" strokecolor="#000000">
                <v:path arrowok="t"/>
              </v:shape>
            </v:group>
            <v:group style="position:absolute;left:2298;top:58;width:46;height:46" coordorigin="2298,58" coordsize="46,46">
              <v:shape style="position:absolute;left:2298;top:58;width:46;height:46" coordorigin="2298,58" coordsize="46,46" path="m2321,58l2298,104,2321,93,2338,93,2321,58xe" filled="true" fillcolor="#000000" stroked="false">
                <v:path arrowok="t"/>
                <v:fill type="solid"/>
              </v:shape>
              <v:shape style="position:absolute;left:2298;top:58;width:46;height:46" coordorigin="2298,58" coordsize="46,46" path="m2338,93l2321,93,2344,104,2338,93xe" filled="true" fillcolor="#000000" stroked="false">
                <v:path arrowok="t"/>
                <v:fill type="solid"/>
              </v:shape>
            </v:group>
            <v:group style="position:absolute;left:2298;top:58;width:46;height:46" coordorigin="2298,58" coordsize="46,46">
              <v:shape style="position:absolute;left:2298;top:58;width:46;height:46" coordorigin="2298,58" coordsize="46,46" path="m2321,58l2344,104,2321,93,2298,104,2321,58xe" filled="false" stroked="true" strokeweight=".98515pt" strokecolor="#000000">
                <v:path arrowok="t"/>
              </v:shape>
            </v:group>
            <v:group style="position:absolute;left:2363;top:138;width:216;height:2" coordorigin="2363,138" coordsize="216,2">
              <v:shape style="position:absolute;left:2363;top:138;width:216;height:2" coordorigin="2363,138" coordsize="216,0" path="m2363,138l2578,138e" filled="false" stroked="true" strokeweight=".65645pt" strokecolor="#000000">
                <v:path arrowok="t"/>
              </v:shape>
            </v:group>
            <v:group style="position:absolute;left:2565;top:112;width:53;height:53" coordorigin="2565,112" coordsize="53,53">
              <v:shape style="position:absolute;left:2565;top:112;width:53;height:53" coordorigin="2565,112" coordsize="53,53" path="m2565,112l2578,138,2565,164,2618,138,2565,112xe" filled="true" fillcolor="#000000" stroked="false">
                <v:path arrowok="t"/>
                <v:fill type="solid"/>
              </v:shape>
            </v:group>
            <v:group style="position:absolute;left:2565;top:112;width:53;height:53" coordorigin="2565,112" coordsize="53,53">
              <v:shape style="position:absolute;left:2565;top:112;width:53;height:53" coordorigin="2565,112" coordsize="53,53" path="m2618,138l2565,164,2578,138,2565,112,2618,138xe" filled="false" stroked="true" strokeweight=".65645pt" strokecolor="#000000">
                <v:path arrowok="t"/>
              </v:shape>
            </v:group>
            <v:group style="position:absolute;left:1323;top:10;width:427;height:263" coordorigin="1323,10" coordsize="427,263">
              <v:shape style="position:absolute;left:1323;top:10;width:427;height:263" coordorigin="1323,10" coordsize="427,263" path="m1323,10l1749,10,1749,272,1323,272,1323,10xe" filled="false" stroked="true" strokeweight=".98515pt" strokecolor="#000000">
                <v:path arrowok="t"/>
              </v:shape>
            </v:group>
            <v:group style="position:absolute;left:1384;top:101;width:67;height:98" coordorigin="1384,101" coordsize="67,98">
              <v:shape style="position:absolute;left:1384;top:101;width:67;height:98" coordorigin="1384,101" coordsize="67,98" path="m1386,175l1386,183,1389,188,1398,196,1407,198,1424,198,1447,185,1414,185,1411,184,1408,182,1407,180,1407,178,1386,175xe" filled="true" fillcolor="#000000" stroked="false">
                <v:path arrowok="t"/>
                <v:fill type="solid"/>
              </v:shape>
              <v:shape style="position:absolute;left:1384;top:101;width:67;height:98" coordorigin="1384,101" coordsize="67,98" path="m1450,160l1432,160,1432,175,1432,176,1422,185,1447,185,1450,178,1450,177,1450,172,1450,160xe" filled="true" fillcolor="#000000" stroked="false">
                <v:path arrowok="t"/>
                <v:fill type="solid"/>
              </v:shape>
              <v:shape style="position:absolute;left:1384;top:101;width:67;height:98" coordorigin="1384,101" coordsize="67,98" path="m1421,101l1405,101,1398,104,1392,110,1387,116,1384,125,1384,145,1386,153,1396,167,1403,171,1420,171,1427,167,1432,160,1450,160,1450,156,1413,156,1409,154,1404,148,1402,142,1402,128,1404,123,1409,117,1413,115,1450,115,1450,112,1434,112,1428,105,1421,101xe" filled="true" fillcolor="#000000" stroked="false">
                <v:path arrowok="t"/>
                <v:fill type="solid"/>
              </v:shape>
              <v:shape style="position:absolute;left:1384;top:101;width:67;height:98" coordorigin="1384,101" coordsize="67,98" path="m1450,115l1422,115,1425,117,1431,123,1433,128,1433,142,1431,148,1425,154,1421,156,1450,156,1450,115xe" filled="true" fillcolor="#000000" stroked="false">
                <v:path arrowok="t"/>
                <v:fill type="solid"/>
              </v:shape>
              <v:shape style="position:absolute;left:1384;top:101;width:67;height:98" coordorigin="1384,101" coordsize="67,98" path="m1450,103l1434,103,1434,112,1450,112,1450,103xe" filled="true" fillcolor="#000000" stroked="false">
                <v:path arrowok="t"/>
                <v:fill type="solid"/>
              </v:shape>
            </v:group>
            <v:group style="position:absolute;left:1467;top:125;width:35;height:79" coordorigin="1467,125" coordsize="35,79">
              <v:shape style="position:absolute;left:1467;top:125;width:35;height:79" coordorigin="1467,125" coordsize="35,79" path="m1502,147l1487,147,1487,204,1502,204,1502,147xe" filled="true" fillcolor="#000000" stroked="false">
                <v:path arrowok="t"/>
                <v:fill type="solid"/>
              </v:shape>
              <v:shape style="position:absolute;left:1467;top:125;width:35;height:79" coordorigin="1467,125" coordsize="35,79" path="m1502,125l1490,125,1488,130,1485,134,1480,137,1476,141,1471,143,1467,145,1467,158,1475,156,1481,152,1487,147,1502,147,1502,125xe" filled="true" fillcolor="#000000" stroked="false">
                <v:path arrowok="t"/>
                <v:fill type="solid"/>
              </v:shape>
            </v:group>
            <v:group style="position:absolute;left:1526;top:75;width:154;height:124" coordorigin="1526,75" coordsize="154,124">
              <v:shape style="position:absolute;left:1526;top:75;width:154;height:124" coordorigin="1526,75" coordsize="154,124" path="m1559,75l1547,75,1541,83,1536,92,1528,113,1526,124,1526,147,1528,157,1535,178,1540,188,1546,198,1559,198,1555,190,1552,184,1549,173,1547,166,1544,151,1544,144,1544,127,1545,117,1549,99,1553,88,1559,75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589,103l1572,103,1572,171,1590,171,1590,132,1591,127,1593,121,1594,119,1599,116,1602,115,1633,115,1633,113,1632,113,1589,113,1589,103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33,115l1608,115,1610,115,1613,118,1615,120,1616,124,1616,127,1616,171,1634,171,1634,121,1634,119,1633,115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16,101l1603,101,1595,105,1589,113,1632,113,1616,101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60,75l1648,75,1653,88,1657,99,1662,117,1663,125,1663,145,1663,147,1648,198,1660,198,1680,145,1680,125,1678,115,1671,94,1666,84,1660,75xe" filled="true" fillcolor="#000000" stroked="false">
                <v:path arrowok="t"/>
                <v:fill type="solid"/>
              </v:shape>
            </v:group>
            <v:group style="position:absolute;left:2636;top:10;width:427;height:263" coordorigin="2636,10" coordsize="427,263">
              <v:shape style="position:absolute;left:2636;top:10;width:427;height:263" coordorigin="2636,10" coordsize="427,263" path="m2636,10l3062,10,3062,272,2636,272,2636,10xe" filled="false" stroked="true" strokeweight=".98515pt" strokecolor="#000000">
                <v:path arrowok="t"/>
              </v:shape>
            </v:group>
            <v:group style="position:absolute;left:2697;top:101;width:67;height:98" coordorigin="2697,101" coordsize="67,98">
              <v:shape style="position:absolute;left:2697;top:101;width:67;height:98" coordorigin="2697,101" coordsize="67,98" path="m2699,175l2699,183,2702,188,2711,196,2719,198,2737,198,2760,185,2727,185,2724,184,2721,182,2720,180,2720,178,2699,175xe" filled="true" fillcolor="#000000" stroked="false">
                <v:path arrowok="t"/>
                <v:fill type="solid"/>
              </v:shape>
              <v:shape style="position:absolute;left:2697;top:101;width:67;height:98" coordorigin="2697,101" coordsize="67,98" path="m2763,160l2745,160,2745,175,2745,176,2735,185,2760,185,2763,178,2763,177,2763,172,2763,160xe" filled="true" fillcolor="#000000" stroked="false">
                <v:path arrowok="t"/>
                <v:fill type="solid"/>
              </v:shape>
              <v:shape style="position:absolute;left:2697;top:101;width:67;height:98" coordorigin="2697,101" coordsize="67,98" path="m2734,101l2717,101,2711,104,2705,110,2700,116,2697,125,2697,145,2699,153,2709,167,2716,171,2733,171,2740,167,2745,160,2763,160,2763,156,2726,156,2722,154,2717,148,2715,142,2715,128,2717,123,2722,117,2726,115,2763,115,2763,112,2746,112,2741,105,2734,101xe" filled="true" fillcolor="#000000" stroked="false">
                <v:path arrowok="t"/>
                <v:fill type="solid"/>
              </v:shape>
              <v:shape style="position:absolute;left:2697;top:101;width:67;height:98" coordorigin="2697,101" coordsize="67,98" path="m2763,115l2735,115,2738,117,2744,123,2746,128,2746,142,2744,148,2738,154,2734,156,2763,156,2763,115xe" filled="true" fillcolor="#000000" stroked="false">
                <v:path arrowok="t"/>
                <v:fill type="solid"/>
              </v:shape>
              <v:shape style="position:absolute;left:2697;top:101;width:67;height:98" coordorigin="2697,101" coordsize="67,98" path="m2763,103l2746,103,2746,112,2763,112,2763,103xe" filled="true" fillcolor="#000000" stroked="false">
                <v:path arrowok="t"/>
                <v:fill type="solid"/>
              </v:shape>
            </v:group>
            <v:group style="position:absolute;left:2774;top:125;width:53;height:79" coordorigin="2774,125" coordsize="53,79">
              <v:shape style="position:absolute;left:2774;top:125;width:53;height:79" coordorigin="2774,125" coordsize="53,79" path="m2826,137l2805,137,2807,138,2811,142,2812,144,2812,151,2811,154,2807,159,2803,163,2788,178,2782,184,2777,193,2775,198,2774,204,2827,204,2827,190,2797,190,2800,185,2802,184,2804,181,2814,172,2817,169,2827,140,2826,137xe" filled="true" fillcolor="#000000" stroked="false">
                <v:path arrowok="t"/>
                <v:fill type="solid"/>
              </v:shape>
              <v:shape style="position:absolute;left:2774;top:125;width:53;height:79" coordorigin="2774,125" coordsize="53,79" path="m2810,125l2795,125,2789,127,2780,134,2777,140,2776,148,2791,150,2791,145,2792,142,2796,138,2799,137,2826,137,2825,135,2816,127,2810,125xe" filled="true" fillcolor="#000000" stroked="false">
                <v:path arrowok="t"/>
                <v:fill type="solid"/>
              </v:shape>
            </v:group>
            <v:group style="position:absolute;left:2839;top:75;width:154;height:124" coordorigin="2839,75" coordsize="154,124">
              <v:shape style="position:absolute;left:2839;top:75;width:154;height:124" coordorigin="2839,75" coordsize="154,124" path="m2872,75l2860,75,2854,83,2849,92,2841,113,2839,124,2839,147,2841,157,2848,178,2853,188,2859,198,2872,198,2868,190,2865,184,2861,173,2860,166,2857,151,2856,144,2856,127,2858,117,2862,99,2866,88,2872,75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02,103l2885,103,2885,171,2903,171,2903,132,2904,127,2906,121,2907,119,2912,116,2915,115,2946,115,2946,113,2945,113,2902,113,2902,103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46,115l2921,115,2923,115,2926,118,2927,120,2929,124,2929,127,2929,171,2947,171,2947,121,2947,119,2946,115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28,101l2916,101,2908,105,2902,113,2945,113,2928,101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73,75l2961,75,2966,88,2970,99,2975,117,2976,125,2976,145,2976,147,2961,198,2973,198,2993,145,2993,125,2991,115,2984,94,2979,84,2973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82" w:lineRule="exact"/>
        <w:ind w:left="57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group style="width:153.65pt;height:14.15pt;mso-position-horizontal-relative:char;mso-position-vertical-relative:line" coordorigin="0,0" coordsize="3073,283">
            <v:group style="position:absolute;left:10;top:10;width:427;height:263" coordorigin="10,10" coordsize="427,263">
              <v:shape style="position:absolute;left:10;top:10;width:427;height:263" coordorigin="10,10" coordsize="427,263" path="m10,10l437,10,437,272,10,272,10,10xe" filled="false" stroked="true" strokeweight=".98515pt" strokecolor="#000000">
                <v:path arrowok="t"/>
              </v:shape>
            </v:group>
            <v:group style="position:absolute;left:75;top:77;width:62;height:94" coordorigin="75,77" coordsize="62,94">
              <v:shape style="position:absolute;left:75;top:77;width:62;height:94" coordorigin="75,77" coordsize="62,94" path="m93,77l75,77,75,171,93,171,93,131,94,127,96,121,97,118,102,116,105,115,136,115,135,114,134,112,134,111,93,111,93,77xe" filled="true" fillcolor="#000000" stroked="false">
                <v:path arrowok="t"/>
                <v:fill type="solid"/>
              </v:shape>
              <v:shape style="position:absolute;left:75;top:77;width:62;height:94" coordorigin="75,77" coordsize="62,94" path="m136,115l110,115,113,115,116,118,117,119,119,123,119,127,119,171,137,171,137,123,137,120,136,115xe" filled="true" fillcolor="#000000" stroked="false">
                <v:path arrowok="t"/>
                <v:fill type="solid"/>
              </v:shape>
              <v:shape style="position:absolute;left:75;top:77;width:62;height:94" coordorigin="75,77" coordsize="62,94" path="m118,101l106,101,99,104,93,111,134,111,131,107,128,105,122,102,118,101xe" filled="true" fillcolor="#000000" stroked="false">
                <v:path arrowok="t"/>
                <v:fill type="solid"/>
              </v:shape>
            </v:group>
            <v:group style="position:absolute;left:151;top:125;width:51;height:80" coordorigin="151,125" coordsize="51,80">
              <v:shape style="position:absolute;left:151;top:125;width:51;height:80" coordorigin="151,125" coordsize="51,80" path="m183,125l168,125,162,128,153,139,151,149,151,181,153,190,162,202,168,205,183,205,189,202,197,192,174,192,172,192,166,174,166,156,174,137,197,137,189,128,183,125xe" filled="true" fillcolor="#000000" stroked="false">
                <v:path arrowok="t"/>
                <v:fill type="solid"/>
              </v:shape>
              <v:shape style="position:absolute;left:151;top:125;width:51;height:80" coordorigin="151,125" coordsize="51,80" path="m197,137l178,137,179,138,182,140,183,143,185,149,185,150,185,156,185,174,185,181,184,184,183,187,182,190,179,192,178,192,197,192,199,190,201,180,201,149,199,139,197,137xe" filled="true" fillcolor="#000000" stroked="false">
                <v:path arrowok="t"/>
                <v:fill type="solid"/>
              </v:shape>
            </v:group>
            <v:group style="position:absolute;left:213;top:75;width:154;height:124" coordorigin="213,75" coordsize="154,124">
              <v:shape style="position:absolute;left:213;top:75;width:154;height:124" coordorigin="213,75" coordsize="154,124" path="m246,75l234,75,228,83,223,92,215,113,213,124,213,147,215,157,222,178,227,188,233,198,246,198,242,190,239,184,236,173,234,166,233,159,231,151,231,144,231,127,232,117,236,99,240,88,246,75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276,103l260,103,260,171,278,171,278,132,278,127,280,121,282,119,286,116,289,115,320,115,320,113,320,113,276,113,276,103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20,115l295,115,297,115,300,118,302,120,303,124,303,127,304,171,322,171,321,121,321,119,320,115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03,101l290,101,282,105,276,113,320,113,303,101xe" filled="true" fillcolor="#000000" stroked="false">
                <v:path arrowok="t"/>
                <v:fill type="solid"/>
              </v:shape>
              <v:shape style="position:absolute;left:213;top:75;width:154;height:124" coordorigin="213,75" coordsize="154,124" path="m347,75l335,75,341,88,345,99,349,117,350,125,350,145,350,147,335,198,347,198,367,145,367,125,366,115,358,94,353,84,347,75xe" filled="true" fillcolor="#000000" stroked="false">
                <v:path arrowok="t"/>
                <v:fill type="solid"/>
              </v:shape>
            </v:group>
            <v:group style="position:absolute;left:791;top:10;width:263;height:263" coordorigin="791,10" coordsize="263,263">
              <v:shape style="position:absolute;left:791;top:10;width:263;height:263" coordorigin="791,10" coordsize="263,263" path="m791,10l1054,10,1054,272,791,272,791,10xe" filled="false" stroked="true" strokeweight=".98515pt" strokecolor="#000000">
                <v:path arrowok="t"/>
              </v:shape>
            </v:group>
            <v:group style="position:absolute;left:886;top:96;width:64;height:95" coordorigin="886,96" coordsize="64,95">
              <v:shape style="position:absolute;left:886;top:96;width:64;height:95" coordorigin="886,96" coordsize="64,95" path="m947,111l923,111,925,112,930,116,931,119,931,127,930,131,925,137,920,142,902,159,895,167,892,172,889,178,887,184,886,190,949,190,949,174,913,174,917,169,918,167,922,163,933,153,937,149,949,115,947,111xe" filled="true" fillcolor="#000000" stroked="false">
                <v:path arrowok="t"/>
                <v:fill type="solid"/>
              </v:shape>
              <v:shape style="position:absolute;left:886;top:96;width:64;height:95" coordorigin="886,96" coordsize="64,95" path="m928,96l911,96,904,98,892,107,889,114,888,124,906,126,906,120,907,117,912,112,915,111,947,111,946,109,936,99,928,96xe" filled="true" fillcolor="#000000" stroked="false">
                <v:path arrowok="t"/>
                <v:fill type="solid"/>
              </v:shape>
            </v:group>
            <v:group style="position:absolute;left:1001;top:93;width:2;height:125" coordorigin="1001,93" coordsize="2,125">
              <v:shape style="position:absolute;left:1001;top:93;width:2;height:125" coordorigin="1001,93" coordsize="0,125" path="m1001,167l1001,217,1001,200,1001,93e" filled="false" stroked="true" strokeweight=".98515pt" strokecolor="#000000">
                <v:path arrowok="t"/>
              </v:shape>
            </v:group>
            <v:group style="position:absolute;left:978;top:58;width:46;height:46" coordorigin="978,58" coordsize="46,46">
              <v:shape style="position:absolute;left:978;top:58;width:46;height:46" coordorigin="978,58" coordsize="46,46" path="m1001,58l978,104,1001,93,1018,93,1001,58xe" filled="true" fillcolor="#000000" stroked="false">
                <v:path arrowok="t"/>
                <v:fill type="solid"/>
              </v:shape>
              <v:shape style="position:absolute;left:978;top:58;width:46;height:46" coordorigin="978,58" coordsize="46,46" path="m1018,93l1001,93,1024,104,1018,93xe" filled="true" fillcolor="#000000" stroked="false">
                <v:path arrowok="t"/>
                <v:fill type="solid"/>
              </v:shape>
            </v:group>
            <v:group style="position:absolute;left:978;top:58;width:46;height:46" coordorigin="978,58" coordsize="46,46">
              <v:shape style="position:absolute;left:978;top:58;width:46;height:46" coordorigin="978,58" coordsize="46,46" path="m1001,58l1024,104,1001,93,978,104,1001,58xe" filled="false" stroked="true" strokeweight=".98515pt" strokecolor="#000000">
                <v:path arrowok="t"/>
              </v:shape>
            </v:group>
            <v:group style="position:absolute;left:433;top:135;width:301;height:3" coordorigin="433,135" coordsize="301,3">
              <v:shape style="position:absolute;left:433;top:135;width:301;height:3" coordorigin="433,135" coordsize="301,3" path="m433,135l734,137e" filled="false" stroked="true" strokeweight=".65645pt" strokecolor="#000000">
                <v:path arrowok="t"/>
              </v:shape>
            </v:group>
            <v:group style="position:absolute;left:720;top:111;width:53;height:53" coordorigin="720,111" coordsize="53,53">
              <v:shape style="position:absolute;left:720;top:111;width:53;height:53" coordorigin="720,111" coordsize="53,53" path="m721,111l734,137,720,164,773,138,721,111xe" filled="true" fillcolor="#000000" stroked="false">
                <v:path arrowok="t"/>
                <v:fill type="solid"/>
              </v:shape>
            </v:group>
            <v:group style="position:absolute;left:720;top:111;width:53;height:53" coordorigin="720,111" coordsize="53,53">
              <v:shape style="position:absolute;left:720;top:111;width:53;height:53" coordorigin="720,111" coordsize="53,53" path="m773,138l720,164,734,137,721,111,773,138xe" filled="false" stroked="true" strokeweight=".65645pt" strokecolor="#000000">
                <v:path arrowok="t"/>
              </v:shape>
            </v:group>
            <v:group style="position:absolute;left:1323;top:10;width:427;height:263" coordorigin="1323,10" coordsize="427,263">
              <v:shape style="position:absolute;left:1323;top:10;width:427;height:263" coordorigin="1323,10" coordsize="427,263" path="m1323,10l1749,10,1749,272,1323,272,1323,10xe" filled="false" stroked="true" strokeweight=".98515pt" strokecolor="#000000">
                <v:path arrowok="t"/>
              </v:shape>
            </v:group>
            <v:group style="position:absolute;left:1388;top:77;width:62;height:94" coordorigin="1388,77" coordsize="62,94">
              <v:shape style="position:absolute;left:1388;top:77;width:62;height:94" coordorigin="1388,77" coordsize="62,94" path="m1406,77l1388,77,1388,171,1406,171,1406,131,1407,127,1409,121,1410,118,1415,116,1418,115,1449,115,1448,114,1447,112,1447,111,1406,111,1406,77xe" filled="true" fillcolor="#000000" stroked="false">
                <v:path arrowok="t"/>
                <v:fill type="solid"/>
              </v:shape>
              <v:shape style="position:absolute;left:1388;top:77;width:62;height:94" coordorigin="1388,77" coordsize="62,94" path="m1449,115l1423,115,1426,115,1429,118,1430,119,1432,123,1432,127,1432,171,1450,171,1450,123,1450,120,1449,115xe" filled="true" fillcolor="#000000" stroked="false">
                <v:path arrowok="t"/>
                <v:fill type="solid"/>
              </v:shape>
              <v:shape style="position:absolute;left:1388;top:77;width:62;height:94" coordorigin="1388,77" coordsize="62,94" path="m1431,101l1419,101,1412,104,1406,111,1447,111,1444,107,1441,105,1435,102,1431,101xe" filled="true" fillcolor="#000000" stroked="false">
                <v:path arrowok="t"/>
                <v:fill type="solid"/>
              </v:shape>
            </v:group>
            <v:group style="position:absolute;left:1467;top:125;width:35;height:79" coordorigin="1467,125" coordsize="35,79">
              <v:shape style="position:absolute;left:1467;top:125;width:35;height:79" coordorigin="1467,125" coordsize="35,79" path="m1502,147l1487,147,1487,203,1502,203,1502,147xe" filled="true" fillcolor="#000000" stroked="false">
                <v:path arrowok="t"/>
                <v:fill type="solid"/>
              </v:shape>
              <v:shape style="position:absolute;left:1467;top:125;width:35;height:79" coordorigin="1467,125" coordsize="35,79" path="m1502,125l1490,125,1488,130,1485,134,1480,137,1476,141,1471,143,1467,145,1467,158,1475,156,1481,152,1487,147,1502,147,1502,125xe" filled="true" fillcolor="#000000" stroked="false">
                <v:path arrowok="t"/>
                <v:fill type="solid"/>
              </v:shape>
            </v:group>
            <v:group style="position:absolute;left:1526;top:75;width:154;height:124" coordorigin="1526,75" coordsize="154,124">
              <v:shape style="position:absolute;left:1526;top:75;width:154;height:124" coordorigin="1526,75" coordsize="154,124" path="m1559,75l1547,75,1541,83,1536,92,1528,113,1526,124,1526,147,1528,157,1535,178,1540,188,1546,198,1559,198,1555,190,1552,184,1549,173,1547,166,1544,151,1544,144,1544,127,1545,117,1549,99,1553,88,1559,75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589,103l1572,103,1572,171,1590,171,1590,132,1591,127,1593,121,1594,119,1599,116,1602,115,1633,115,1633,113,1632,113,1589,113,1589,103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33,115l1608,115,1610,115,1613,118,1615,120,1616,124,1616,127,1616,171,1634,171,1634,121,1634,119,1633,115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16,101l1603,101,1595,105,1589,113,1632,113,1616,101xe" filled="true" fillcolor="#000000" stroked="false">
                <v:path arrowok="t"/>
                <v:fill type="solid"/>
              </v:shape>
              <v:shape style="position:absolute;left:1526;top:75;width:154;height:124" coordorigin="1526,75" coordsize="154,124" path="m1660,75l1648,75,1653,88,1657,99,1662,117,1663,125,1663,145,1663,147,1648,198,1660,198,1680,145,1680,125,1678,115,1671,94,1666,84,1660,75xe" filled="true" fillcolor="#000000" stroked="false">
                <v:path arrowok="t"/>
                <v:fill type="solid"/>
              </v:shape>
            </v:group>
            <v:group style="position:absolute;left:1746;top:138;width:301;height:3" coordorigin="1746,138" coordsize="301,3">
              <v:shape style="position:absolute;left:1746;top:138;width:301;height:3" coordorigin="1746,138" coordsize="301,3" path="m1746,138l2047,141e" filled="false" stroked="true" strokeweight=".65645pt" strokecolor="#000000">
                <v:path arrowok="t"/>
              </v:shape>
            </v:group>
            <v:group style="position:absolute;left:2033;top:114;width:53;height:53" coordorigin="2033,114" coordsize="53,53">
              <v:shape style="position:absolute;left:2033;top:114;width:53;height:53" coordorigin="2033,114" coordsize="53,53" path="m2034,114l2047,141,2033,167,2086,141,2034,114xe" filled="true" fillcolor="#000000" stroked="false">
                <v:path arrowok="t"/>
                <v:fill type="solid"/>
              </v:shape>
            </v:group>
            <v:group style="position:absolute;left:2033;top:114;width:53;height:53" coordorigin="2033,114" coordsize="53,53">
              <v:shape style="position:absolute;left:2033;top:114;width:53;height:53" coordorigin="2033,114" coordsize="53,53" path="m2086,141l2033,167,2047,141,2034,114,2086,141xe" filled="false" stroked="true" strokeweight=".65645pt" strokecolor="#000000">
                <v:path arrowok="t"/>
              </v:shape>
            </v:group>
            <v:group style="position:absolute;left:2111;top:10;width:263;height:263" coordorigin="2111,10" coordsize="263,263">
              <v:shape style="position:absolute;left:2111;top:10;width:263;height:263" coordorigin="2111,10" coordsize="263,263" path="m2111,10l2373,10,2373,272,2111,272,2111,10xe" filled="false" stroked="true" strokeweight=".98515pt" strokecolor="#000000">
                <v:path arrowok="t"/>
              </v:shape>
            </v:group>
            <v:group style="position:absolute;left:2205;top:96;width:64;height:95" coordorigin="2205,96" coordsize="64,95">
              <v:shape style="position:absolute;left:2205;top:96;width:64;height:95" coordorigin="2205,96" coordsize="64,95" path="m2267,111l2242,111,2245,112,2249,116,2250,119,2250,127,2249,131,2245,137,2240,142,2222,159,2215,167,2208,178,2206,184,2205,190,2268,190,2268,174,2233,174,2236,169,2238,167,2241,163,2253,153,2257,149,2262,142,2265,138,2268,130,2268,127,2268,114,2267,111xe" filled="true" fillcolor="#000000" stroked="false">
                <v:path arrowok="t"/>
                <v:fill type="solid"/>
              </v:shape>
              <v:shape style="position:absolute;left:2205;top:96;width:64;height:95" coordorigin="2205,96" coordsize="64,95" path="m2248,96l2230,96,2223,98,2212,107,2208,114,2207,124,2225,126,2226,120,2227,117,2229,114,2231,112,2234,111,2267,111,2266,109,2255,99,2248,96xe" filled="true" fillcolor="#000000" stroked="false">
                <v:path arrowok="t"/>
                <v:fill type="solid"/>
              </v:shape>
            </v:group>
            <v:group style="position:absolute;left:2321;top:93;width:2;height:125" coordorigin="2321,93" coordsize="2,125">
              <v:shape style="position:absolute;left:2321;top:93;width:2;height:125" coordorigin="2321,93" coordsize="0,125" path="m2321,167l2321,217,2321,200,2321,93e" filled="false" stroked="true" strokeweight=".98515pt" strokecolor="#000000">
                <v:path arrowok="t"/>
              </v:shape>
            </v:group>
            <v:group style="position:absolute;left:2298;top:58;width:46;height:46" coordorigin="2298,58" coordsize="46,46">
              <v:shape style="position:absolute;left:2298;top:58;width:46;height:46" coordorigin="2298,58" coordsize="46,46" path="m2321,58l2298,104,2321,93,2338,93,2321,58xe" filled="true" fillcolor="#000000" stroked="false">
                <v:path arrowok="t"/>
                <v:fill type="solid"/>
              </v:shape>
              <v:shape style="position:absolute;left:2298;top:58;width:46;height:46" coordorigin="2298,58" coordsize="46,46" path="m2338,93l2321,93,2344,104,2338,93xe" filled="true" fillcolor="#000000" stroked="false">
                <v:path arrowok="t"/>
                <v:fill type="solid"/>
              </v:shape>
            </v:group>
            <v:group style="position:absolute;left:2298;top:58;width:46;height:46" coordorigin="2298,58" coordsize="46,46">
              <v:shape style="position:absolute;left:2298;top:58;width:46;height:46" coordorigin="2298,58" coordsize="46,46" path="m2321,58l2344,104,2321,93,2298,104,2321,58xe" filled="false" stroked="true" strokeweight=".98515pt" strokecolor="#000000">
                <v:path arrowok="t"/>
              </v:shape>
            </v:group>
            <v:group style="position:absolute;left:1050;top:138;width:216;height:2" coordorigin="1050,138" coordsize="216,2">
              <v:shape style="position:absolute;left:1050;top:138;width:216;height:2" coordorigin="1050,138" coordsize="216,0" path="m1050,138l1265,138e" filled="false" stroked="true" strokeweight=".65645pt" strokecolor="#000000">
                <v:path arrowok="t"/>
              </v:shape>
            </v:group>
            <v:group style="position:absolute;left:1252;top:112;width:53;height:53" coordorigin="1252,112" coordsize="53,53">
              <v:shape style="position:absolute;left:1252;top:112;width:53;height:53" coordorigin="1252,112" coordsize="53,53" path="m1252,112l1265,138,1252,164,1305,138,1252,112xe" filled="true" fillcolor="#000000" stroked="false">
                <v:path arrowok="t"/>
                <v:fill type="solid"/>
              </v:shape>
            </v:group>
            <v:group style="position:absolute;left:1252;top:112;width:53;height:53" coordorigin="1252,112" coordsize="53,53">
              <v:shape style="position:absolute;left:1252;top:112;width:53;height:53" coordorigin="1252,112" coordsize="53,53" path="m1305,138l1252,164,1265,138,1252,112,1305,138xe" filled="false" stroked="true" strokeweight=".65645pt" strokecolor="#000000">
                <v:path arrowok="t"/>
              </v:shape>
            </v:group>
            <v:group style="position:absolute;left:2636;top:10;width:427;height:263" coordorigin="2636,10" coordsize="427,263">
              <v:shape style="position:absolute;left:2636;top:10;width:427;height:263" coordorigin="2636,10" coordsize="427,263" path="m2636,10l3062,10,3062,272,2636,272,2636,10xe" filled="false" stroked="true" strokeweight=".98515pt" strokecolor="#000000">
                <v:path arrowok="t"/>
              </v:shape>
            </v:group>
            <v:group style="position:absolute;left:2701;top:77;width:62;height:94" coordorigin="2701,77" coordsize="62,94">
              <v:shape style="position:absolute;left:2701;top:77;width:62;height:94" coordorigin="2701,77" coordsize="62,94" path="m2719,77l2701,77,2701,171,2719,171,2719,131,2719,127,2722,121,2723,118,2728,116,2731,115,2761,115,2761,114,2760,112,2760,111,2719,111,2719,77xe" filled="true" fillcolor="#000000" stroked="false">
                <v:path arrowok="t"/>
                <v:fill type="solid"/>
              </v:shape>
              <v:shape style="position:absolute;left:2701;top:77;width:62;height:94" coordorigin="2701,77" coordsize="62,94" path="m2761,115l2736,115,2738,115,2742,118,2743,119,2745,123,2745,127,2745,171,2763,171,2763,123,2763,120,2761,115xe" filled="true" fillcolor="#000000" stroked="false">
                <v:path arrowok="t"/>
                <v:fill type="solid"/>
              </v:shape>
              <v:shape style="position:absolute;left:2701;top:77;width:62;height:94" coordorigin="2701,77" coordsize="62,94" path="m2744,101l2732,101,2725,104,2719,111,2760,111,2757,107,2754,105,2748,102,2744,101xe" filled="true" fillcolor="#000000" stroked="false">
                <v:path arrowok="t"/>
                <v:fill type="solid"/>
              </v:shape>
            </v:group>
            <v:group style="position:absolute;left:2774;top:125;width:53;height:79" coordorigin="2774,125" coordsize="53,79">
              <v:shape style="position:absolute;left:2774;top:125;width:53;height:79" coordorigin="2774,125" coordsize="53,79" path="m2826,137l2805,137,2807,138,2811,142,2812,144,2812,151,2811,154,2807,159,2803,163,2788,178,2782,184,2777,193,2775,198,2774,203,2827,203,2827,190,2797,190,2800,185,2802,184,2804,181,2814,172,2817,169,2827,140,2826,137xe" filled="true" fillcolor="#000000" stroked="false">
                <v:path arrowok="t"/>
                <v:fill type="solid"/>
              </v:shape>
              <v:shape style="position:absolute;left:2774;top:125;width:53;height:79" coordorigin="2774,125" coordsize="53,79" path="m2810,125l2795,125,2789,127,2780,134,2777,140,2776,148,2791,150,2791,145,2792,142,2796,138,2799,137,2826,137,2825,135,2816,127,2810,125xe" filled="true" fillcolor="#000000" stroked="false">
                <v:path arrowok="t"/>
                <v:fill type="solid"/>
              </v:shape>
            </v:group>
            <v:group style="position:absolute;left:2839;top:75;width:154;height:124" coordorigin="2839,75" coordsize="154,124">
              <v:shape style="position:absolute;left:2839;top:75;width:154;height:124" coordorigin="2839,75" coordsize="154,124" path="m2872,75l2860,75,2854,83,2849,92,2841,113,2839,124,2839,147,2841,157,2848,178,2853,188,2859,198,2872,198,2868,190,2865,184,2861,173,2860,166,2857,151,2856,144,2856,127,2858,117,2862,99,2866,88,2872,75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02,103l2885,103,2885,171,2903,171,2903,132,2904,127,2906,121,2907,119,2912,116,2915,115,2946,115,2946,113,2945,113,2902,113,2902,103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46,115l2921,115,2923,115,2926,118,2927,120,2929,124,2929,127,2929,171,2947,171,2947,121,2947,119,2946,115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28,101l2916,101,2908,105,2902,113,2945,113,2928,101xe" filled="true" fillcolor="#000000" stroked="false">
                <v:path arrowok="t"/>
                <v:fill type="solid"/>
              </v:shape>
              <v:shape style="position:absolute;left:2839;top:75;width:154;height:124" coordorigin="2839,75" coordsize="154,124" path="m2973,75l2961,75,2966,88,2970,99,2975,117,2976,125,2976,145,2976,147,2961,198,2973,198,2993,145,2993,125,2991,115,2984,94,2979,84,2973,75xe" filled="true" fillcolor="#000000" stroked="false">
                <v:path arrowok="t"/>
                <v:fill type="solid"/>
              </v:shape>
            </v:group>
            <v:group style="position:absolute;left:2363;top:138;width:216;height:2" coordorigin="2363,138" coordsize="216,2">
              <v:shape style="position:absolute;left:2363;top:138;width:216;height:2" coordorigin="2363,138" coordsize="216,0" path="m2363,138l2578,138e" filled="false" stroked="true" strokeweight=".65645pt" strokecolor="#000000">
                <v:path arrowok="t"/>
              </v:shape>
            </v:group>
            <v:group style="position:absolute;left:2565;top:112;width:53;height:53" coordorigin="2565,112" coordsize="53,53">
              <v:shape style="position:absolute;left:2565;top:112;width:53;height:53" coordorigin="2565,112" coordsize="53,53" path="m2565,112l2578,138,2565,164,2618,138,2565,112xe" filled="true" fillcolor="#000000" stroked="false">
                <v:path arrowok="t"/>
                <v:fill type="solid"/>
              </v:shape>
            </v:group>
            <v:group style="position:absolute;left:2565;top:112;width:53;height:53" coordorigin="2565,112" coordsize="53,53">
              <v:shape style="position:absolute;left:2565;top:112;width:53;height:53" coordorigin="2565,112" coordsize="53,53" path="m2618,138l2565,164,2578,138,2565,112,2618,138xe" filled="false" stroked="true" strokeweight=".6564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5614" w:val="left" w:leader="none"/>
        </w:tabs>
        <w:spacing w:line="2175" w:lineRule="exact"/>
        <w:ind w:left="790" w:right="0"/>
        <w:jc w:val="left"/>
      </w:pPr>
      <w:r>
        <w:rPr>
          <w:position w:val="-43"/>
        </w:rPr>
        <w:drawing>
          <wp:inline distT="0" distB="0" distL="0" distR="0">
            <wp:extent cx="2841778" cy="1347787"/>
            <wp:effectExtent l="0" t="0" r="0" b="0"/>
            <wp:docPr id="1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78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3"/>
        </w:rPr>
      </w:r>
      <w:r>
        <w:rPr>
          <w:position w:val="-43"/>
        </w:rPr>
        <w:tab/>
      </w:r>
      <w:r>
        <w:rPr>
          <w:position w:val="-38"/>
        </w:rPr>
        <w:drawing>
          <wp:inline distT="0" distB="0" distL="0" distR="0">
            <wp:extent cx="1758568" cy="1352550"/>
            <wp:effectExtent l="0" t="0" r="0" b="0"/>
            <wp:docPr id="1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56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7081" w:val="left" w:leader="none"/>
        </w:tabs>
        <w:spacing w:line="162" w:lineRule="exact"/>
        <w:ind w:left="2736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-2"/>
          <w:sz w:val="16"/>
        </w:rPr>
        <w:pict>
          <v:group style="width:9.6pt;height:8.1pt;mso-position-horizontal-relative:char;mso-position-vertical-relative:line" coordorigin="0,0" coordsize="192,162">
            <v:group style="position:absolute;left:0;top:0;width:192;height:162" coordorigin="0,0" coordsize="192,162">
              <v:shape style="position:absolute;left:0;top:0;width:192;height:162" coordorigin="0,0" coordsize="192,162" path="m47,0l2,59,0,79,2,100,36,155,46,161,48,158,32,143,23,127,19,109,16,89,17,63,20,44,30,23,41,9,47,0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16,45l103,45,108,51,108,73,82,84,70,91,64,97,61,103,61,122,69,130,89,130,97,126,105,119,83,119,78,112,78,103,84,89,108,77,124,77,124,61,123,56,120,51,116,45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24,116l108,116,109,126,113,130,127,130,131,128,138,120,138,119,125,119,124,116,124,116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38,115l134,118,132,119,138,119,138,115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24,77l108,77,108,103,108,111,107,112,103,115,99,117,94,119,105,119,108,116,124,116,124,77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08,41l79,41,65,50,65,66,68,70,77,70,81,66,81,61,80,56,80,50,86,45,116,45,116,44,108,41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46,0l143,3,160,18,168,34,173,52,175,73,175,99,172,117,162,139,151,152,145,161,190,103,192,82,190,61,184,43,173,26,161,10,156,6,146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tab/>
      </w:r>
      <w:r>
        <w:rPr>
          <w:rFonts w:ascii="Times New Roman"/>
          <w:position w:val="-2"/>
          <w:sz w:val="16"/>
        </w:rPr>
        <w:pict>
          <v:group style="width:10.15pt;height:8.15pt;mso-position-horizontal-relative:char;mso-position-vertical-relative:line" coordorigin="0,0" coordsize="203,163">
            <v:group style="position:absolute;left:0;top:0;width:203;height:163" coordorigin="0,0" coordsize="203,163">
              <v:shape style="position:absolute;left:0;top:0;width:203;height:163" coordorigin="0,0" coordsize="203,163" path="m47,1l2,60,0,81,2,101,36,157,46,163,48,160,32,145,23,129,19,110,16,90,17,64,20,46,30,24,41,11,47,1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83,11l65,11,67,13,67,125,83,131,98,131,119,126,120,125,91,125,83,121,83,61,92,54,85,54,83,11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31,54l102,54,118,62,126,85,121,112,108,124,91,125,120,125,135,111,142,90,138,64,131,54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99,46l85,54,92,54,131,54,125,47,99,46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82,0l74,3,69,4,55,8,55,11,65,11,83,11,83,0,82,0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56,1l154,4,170,19,179,36,184,54,186,74,185,100,183,119,172,140,161,153,156,163,200,104,203,84,201,63,195,44,184,27,171,12,166,7,156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5499" w:val="left" w:leader="none"/>
        </w:tabs>
        <w:spacing w:line="3081" w:lineRule="exact"/>
        <w:ind w:left="944" w:right="0"/>
        <w:jc w:val="left"/>
      </w:pPr>
      <w:r>
        <w:rPr>
          <w:position w:val="-55"/>
        </w:rPr>
        <w:drawing>
          <wp:inline distT="0" distB="0" distL="0" distR="0">
            <wp:extent cx="2334681" cy="1924050"/>
            <wp:effectExtent l="0" t="0" r="0" b="0"/>
            <wp:docPr id="1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8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5"/>
        </w:rPr>
      </w:r>
      <w:r>
        <w:rPr>
          <w:position w:val="-55"/>
        </w:rPr>
        <w:tab/>
      </w:r>
      <w:r>
        <w:rPr>
          <w:position w:val="-61"/>
        </w:rPr>
        <w:drawing>
          <wp:inline distT="0" distB="0" distL="0" distR="0">
            <wp:extent cx="1789828" cy="1514475"/>
            <wp:effectExtent l="0" t="0" r="0" b="0"/>
            <wp:docPr id="1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2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081" w:val="left" w:leader="none"/>
        </w:tabs>
        <w:spacing w:line="162" w:lineRule="exact"/>
        <w:ind w:left="2736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-2"/>
          <w:sz w:val="16"/>
        </w:rPr>
        <w:pict>
          <v:group style="width:9.6pt;height:8.1pt;mso-position-horizontal-relative:char;mso-position-vertical-relative:line" coordorigin="0,0" coordsize="192,162">
            <v:group style="position:absolute;left:0;top:0;width:192;height:162" coordorigin="0,0" coordsize="192,162">
              <v:shape style="position:absolute;left:0;top:0;width:192;height:162" coordorigin="0,0" coordsize="192,162" path="m47,0l2,59,0,79,2,100,36,155,46,161,48,158,32,143,23,127,19,109,16,89,17,63,20,44,30,23,41,9,47,0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16,41l91,41,81,45,64,60,59,73,59,88,64,111,79,126,104,127,117,121,123,116,103,116,84,109,74,89,78,61,90,48,106,46,124,46,116,41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29,98l120,112,113,116,123,116,126,111,132,100,129,98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24,46l106,46,108,48,111,60,113,65,116,68,125,68,129,65,129,50,124,46xe" filled="true" fillcolor="#000000" stroked="false">
                <v:path arrowok="t"/>
                <v:fill type="solid"/>
              </v:shape>
              <v:shape style="position:absolute;left:0;top:0;width:192;height:162" coordorigin="0,0" coordsize="192,162" path="m146,0l143,3,160,18,168,34,173,52,175,73,175,99,172,117,162,139,151,152,145,161,190,103,192,82,190,61,184,43,173,26,161,10,156,6,146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tab/>
      </w:r>
      <w:r>
        <w:rPr>
          <w:rFonts w:ascii="Times New Roman"/>
          <w:position w:val="-2"/>
          <w:sz w:val="16"/>
        </w:rPr>
        <w:pict>
          <v:group style="width:10.15pt;height:8.15pt;mso-position-horizontal-relative:char;mso-position-vertical-relative:line" coordorigin="0,0" coordsize="203,163">
            <v:group style="position:absolute;left:0;top:0;width:203;height:163" coordorigin="0,0" coordsize="203,163">
              <v:shape style="position:absolute;left:0;top:0;width:203;height:163" coordorigin="0,0" coordsize="203,163" path="m47,1l2,60,0,81,2,101,36,157,46,163,48,160,32,145,23,129,19,110,16,90,17,64,20,46,30,24,41,11,47,1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47,121l117,121,118,131,119,131,147,121,147,121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06,42l98,42,79,48,65,64,59,88,64,112,78,127,104,128,115,121,101,121,85,113,76,92,80,64,91,49,109,48,115,48,111,44,106,42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15,48l109,48,118,56,118,111,117,114,112,119,107,121,115,121,117,121,147,121,147,119,136,119,134,116,134,50,118,50,115,48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47,118l136,119,147,119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34,11l117,11,118,13,118,50,134,50,134,11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33,0l124,3,118,5,105,8,105,11,117,11,134,11,134,0,133,0xe" filled="true" fillcolor="#000000" stroked="false">
                <v:path arrowok="t"/>
                <v:fill type="solid"/>
              </v:shape>
              <v:shape style="position:absolute;left:0;top:0;width:203;height:163" coordorigin="0,0" coordsize="203,163" path="m156,1l154,4,170,19,179,36,184,54,186,74,185,100,183,119,172,140,161,153,156,163,200,104,203,84,201,63,195,44,184,27,171,12,166,7,156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6"/>
        </w:rPr>
      </w:r>
    </w:p>
    <w:p>
      <w:pPr>
        <w:spacing w:before="111"/>
        <w:ind w:left="442" w:right="2101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463.978638pt;margin-top:-44.684063pt;width:45.360843pt;height:6.12pt;mso-position-horizontal-relative:page;mso-position-vertical-relative:paragraph;z-index:4912" type="#_x0000_t75" stroked="false">
            <v:imagedata r:id="rId43" o:title=""/>
          </v:shape>
        </w:pict>
      </w:r>
      <w:r>
        <w:rPr>
          <w:rFonts w:ascii="Palatino Linotype"/>
          <w:b/>
          <w:color w:val="0073AE"/>
          <w:w w:val="110"/>
          <w:sz w:val="14"/>
        </w:rPr>
        <w:t>FIGURE 5.  </w:t>
      </w:r>
      <w:bookmarkStart w:name="_bookmark10" w:id="14"/>
      <w:bookmarkEnd w:id="14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Different structure of wavelet transform: (a) DWT; (b) SWT; (c) DWPT; (d) </w:t>
      </w:r>
      <w:r>
        <w:rPr>
          <w:rFonts w:ascii="Calibri"/>
          <w:spacing w:val="21"/>
          <w:w w:val="110"/>
          <w:sz w:val="14"/>
        </w:rPr>
        <w:t> </w:t>
      </w:r>
      <w:r>
        <w:rPr>
          <w:rFonts w:ascii="Calibri"/>
          <w:spacing w:val="-4"/>
          <w:w w:val="110"/>
          <w:sz w:val="14"/>
        </w:rPr>
        <w:t>DT-CWT.</w:t>
      </w:r>
      <w:r>
        <w:rPr>
          <w:rFonts w:ascii="Calibri"/>
          <w:spacing w:val="-4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5403" w:val="left" w:leader="none"/>
        </w:tabs>
        <w:spacing w:line="3702" w:lineRule="exact"/>
        <w:ind w:left="1339" w:right="0"/>
        <w:jc w:val="left"/>
        <w:rPr>
          <w:rFonts w:ascii="Calibri" w:hAnsi="Calibri" w:cs="Calibri" w:eastAsia="Calibri"/>
        </w:rPr>
      </w:pPr>
      <w:r>
        <w:rPr>
          <w:rFonts w:ascii="Calibri"/>
          <w:position w:val="-73"/>
        </w:rPr>
        <w:pict>
          <v:group style="width:192.15pt;height:185.15pt;mso-position-horizontal-relative:char;mso-position-vertical-relative:line" coordorigin="0,0" coordsize="3843,3703">
            <v:group style="position:absolute;left:1734;top:3574;width:153;height:130" coordorigin="1734,3574" coordsize="153,130">
              <v:shape style="position:absolute;left:1734;top:3574;width:153;height:130" coordorigin="1734,3574" coordsize="153,130" path="m1771,3574l1734,3629,1735,3653,1770,3703,1772,3700,1760,3691,1756,3686,1748,3664,1746,3653,1746,3622,1772,3576,1771,3574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26,3610l1816,3610,1820,3615,1820,3632,1782,3656,1782,3671,1789,3678,1805,3678,1811,3674,1818,3669,1800,3669,1796,3664,1796,3648,1802,3642,1820,3636,1832,3636,1832,3623,1832,3618,1829,3615,1826,3610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32,3667l1820,3667,1821,3674,1824,3678,1835,3678,1838,3676,1844,3670,1844,3669,1833,3669,1832,3667,1832,3667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44,3666l1841,3668,1839,3669,1844,3669,1844,3666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32,3636l1820,3636,1820,3662,1819,3664,1816,3665,1812,3667,1808,3669,1818,3669,1820,3667,1832,3667,1832,3636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19,3606l1796,3606,1785,3614,1785,3627,1788,3630,1795,3630,1798,3627,1798,3623,1798,3618,1798,3613,1803,3610,1826,3610,1826,3609,1819,3606xe" filled="true" fillcolor="#000000" stroked="false">
                <v:path arrowok="t"/>
                <v:fill type="solid"/>
              </v:shape>
              <v:shape style="position:absolute;left:1734;top:3574;width:153;height:130" coordorigin="1734,3574" coordsize="153,130" path="m1850,3574l1848,3576,1860,3586,1864,3591,1869,3602,1872,3613,1874,3624,1874,3655,1872,3667,1864,3686,1859,3692,1848,3700,1850,3703,1886,3648,1885,3624,1879,3606,1869,3591,1862,3582,1858,3579,1850,3574xe" filled="true" fillcolor="#000000" stroked="false">
                <v:path arrowok="t"/>
                <v:fill type="solid"/>
              </v:shape>
              <v:shape style="position:absolute;left:0;top:0;width:3842;height:3512" type="#_x0000_t75" stroked="false">
                <v:imagedata r:id="rId44" o:title=""/>
              </v:shape>
            </v:group>
          </v:group>
        </w:pict>
      </w:r>
      <w:r>
        <w:rPr>
          <w:rFonts w:ascii="Calibri"/>
          <w:position w:val="-73"/>
        </w:rPr>
      </w:r>
      <w:r>
        <w:rPr>
          <w:rFonts w:ascii="Calibri"/>
          <w:position w:val="-73"/>
        </w:rPr>
        <w:tab/>
      </w:r>
      <w:r>
        <w:rPr>
          <w:rFonts w:ascii="Calibri"/>
          <w:position w:val="-73"/>
        </w:rPr>
        <w:pict>
          <v:group style="width:177.35pt;height:185.15pt;mso-position-horizontal-relative:char;mso-position-vertical-relative:line" coordorigin="0,0" coordsize="3547,3703">
            <v:group style="position:absolute;left:1830;top:3573;width:161;height:131" coordorigin="1830,3573" coordsize="161,131">
              <v:shape style="position:absolute;left:1830;top:3573;width:161;height:131" coordorigin="1830,3573" coordsize="161,131" path="m1867,3574l1830,3629,1831,3653,1866,3703,1868,3700,1856,3691,1852,3686,1844,3664,1842,3653,1842,3622,1868,3576,1867,3574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896,3582l1882,3582,1883,3583,1883,3673,1896,3678,1908,3678,1923,3673,1902,3673,1896,3669,1896,3621,1898,3619,1896,3619,1896,3582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923,3673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932,3616l1922,3616,1930,3628,1930,3663,1923,3673,1928,3671,1941,3653,1939,3625,1932,3616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907,3606l1899,3612,1896,3619,1898,3619,1903,3616,1932,3616,1928,3610,1907,3606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895,3573l1889,3575,1884,3576,1873,3579,1873,3582,1882,3582,1896,3582,1896,3573,1895,3573xe" filled="true" fillcolor="#000000" stroked="false">
                <v:path arrowok="t"/>
                <v:fill type="solid"/>
              </v:shape>
              <v:shape style="position:absolute;left:1830;top:3573;width:161;height:131" coordorigin="1830,3573" coordsize="161,131" path="m1954,3574l1953,3576,1965,3586,1969,3591,1973,3602,1977,3613,1978,3624,1978,3655,1976,3667,1968,3686,1964,3692,1953,3700,1954,3703,1991,3648,1989,3624,1984,3606,1974,3591,1966,3582,1962,3579,1954,3574xe" filled="true" fillcolor="#000000" stroked="false">
                <v:path arrowok="t"/>
                <v:fill type="solid"/>
              </v:shape>
              <v:shape style="position:absolute;left:0;top:0;width:3547;height:3512" type="#_x0000_t75" stroked="false">
                <v:imagedata r:id="rId45" o:title=""/>
              </v:shape>
            </v:group>
          </v:group>
        </w:pict>
      </w:r>
      <w:r>
        <w:rPr>
          <w:rFonts w:ascii="Calibri"/>
          <w:position w:val="-73"/>
        </w:rPr>
      </w:r>
    </w:p>
    <w:p>
      <w:pPr>
        <w:spacing w:before="111"/>
        <w:ind w:left="1339" w:right="210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6. </w:t>
      </w:r>
      <w:bookmarkStart w:name="_bookmark11" w:id="15"/>
      <w:bookmarkEnd w:id="15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Wavelet decomposition tree: (a) DWT; (b)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spacing w:val="-4"/>
          <w:w w:val="110"/>
          <w:sz w:val="14"/>
        </w:rPr>
        <w:t>WP.</w:t>
      </w:r>
      <w:r>
        <w:rPr>
          <w:rFonts w:ascii="Calibri"/>
          <w:spacing w:val="-4"/>
          <w:sz w:val="14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ListParagraph"/>
        <w:numPr>
          <w:ilvl w:val="0"/>
          <w:numId w:val="6"/>
        </w:numPr>
        <w:tabs>
          <w:tab w:pos="398" w:val="left" w:leader="none"/>
        </w:tabs>
        <w:spacing w:line="240" w:lineRule="auto" w:before="96" w:after="0"/>
        <w:ind w:left="397" w:right="0" w:hanging="254"/>
        <w:jc w:val="left"/>
        <w:rPr>
          <w:rFonts w:ascii="Georgia" w:hAnsi="Georgia" w:cs="Georgia" w:eastAsia="Georgia"/>
          <w:sz w:val="18"/>
          <w:szCs w:val="18"/>
        </w:rPr>
      </w:pPr>
      <w:r>
        <w:rPr/>
        <w:pict>
          <v:group style="position:absolute;margin-left:472.580994pt;margin-top:312.756836pt;width:27.9pt;height:4.8pt;mso-position-horizontal-relative:page;mso-position-vertical-relative:page;z-index:4888" coordorigin="9452,6255" coordsize="558,96">
            <v:shape style="position:absolute;left:9452;top:6255;width:558;height:96" coordorigin="9452,6255" coordsize="558,96" path="m9502,6255l9452,6255,9452,6349,9471,6349,9471,6310,9508,6310,9504,6308,9512,6306,9518,6304,9526,6295,9471,6295,9471,6271,9527,6271,9522,6262,9518,6259,9509,6256,9502,6255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508,6310l9479,6310,9482,6310,9486,6312,9488,6313,9492,6317,9495,6321,9500,6329,9513,6349,9536,6349,9525,6331,9520,6323,9517,6318,9511,6313,9508,6310,9508,6310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527,6271l9471,6271,9498,6271,9499,6271,9502,6272,9505,6273,9508,6277,9509,6280,9509,6286,9494,6295,9526,6295,9526,6294,9528,6289,9528,6276,9527,6271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582,6279l9563,6279,9556,6283,9544,6295,9541,6304,9541,6326,9543,6333,9548,6339,9553,6347,9562,6351,9581,6351,9588,6349,9598,6342,9601,6337,9570,6337,9567,6336,9564,6333,9561,6330,9560,6326,9559,6320,9605,6320,9605,6309,9560,6309,9560,6304,9561,6300,9566,6295,9569,6293,9599,6293,9590,6283,9582,6279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586,6327l9585,6331,9583,6333,9579,6336,9577,6337,9601,6337,9604,6330,9586,6327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599,6293l9577,6293,9580,6295,9585,6300,9587,6304,9587,6309,9605,6309,9605,6306,9602,6296,9599,6293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674,6293l9649,6293,9653,6294,9656,6297,9657,6299,9657,6305,9654,6306,9648,6308,9633,6310,9628,6312,9615,6336,9617,6341,9625,6349,9630,6351,9641,6351,9645,6350,9652,6347,9655,6345,9658,6342,9676,6342,9675,6338,9640,6338,9637,6337,9633,6333,9633,6331,9633,6326,9651,6318,9655,6317,9657,6316,9674,6316,9674,6296,9674,6293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676,6342l9658,6342,9660,6346,9660,6348,9661,6349,9678,6349,9677,6346,9676,6343,9676,6342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674,6316l9657,6316,9657,6326,9657,6327,9655,6331,9654,6333,9649,6337,9646,6338,9675,6338,9675,6337,9674,6333,9674,6316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654,6279l9637,6279,9630,6281,9621,6287,9618,6292,9616,6299,9633,6302,9634,6299,9635,6296,9639,6294,9641,6293,9674,6293,9674,6293,9670,6287,9668,6284,9660,6280,9654,6279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710,6255l9692,6255,9692,6349,9710,6349,9710,6255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807,6255l9765,6255,9765,6349,9784,6349,9784,6314,9805,6314,9835,6298,9784,6298,9784,6271,9836,6271,9836,6270,9828,6261,9824,6258,9815,6256,9807,6255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836,6271l9800,6271,9805,6271,9810,6272,9813,6274,9815,6276,9817,6278,9818,6281,9818,6287,9802,6298,9835,6298,9836,6295,9837,6290,9837,6277,9836,6271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07,6293l9883,6293,9886,6294,9890,6297,9890,6299,9890,6305,9887,6306,9881,6308,9867,6310,9862,6312,9848,6336,9850,6341,9858,6349,9864,6351,9875,6351,9878,6350,9885,6347,9889,6345,9892,6342,9909,6342,9908,6338,9873,6338,9871,6337,9867,6333,9866,6331,9866,6326,9884,6318,9888,6317,9890,6316,9908,6316,9908,6296,9907,6293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09,6342l9892,6342,9893,6346,9894,6348,9894,6349,9912,6349,9910,6346,9909,6343,9909,6342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08,6316l9890,6316,9890,6326,9890,6327,9889,6331,9888,6333,9882,6337,9879,6338,9908,6338,9908,6337,9908,6333,9908,6316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887,6279l9871,6279,9864,6281,9855,6287,9852,6292,9850,6299,9866,6302,9867,6299,9869,6296,9872,6294,9875,6293,9907,6293,9907,6293,9904,6287,9901,6284,9893,6280,9887,6279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42,6281l9925,6281,9925,6349,9943,6349,9943,6317,9944,6309,9946,6302,9947,6299,9950,6296,9953,6296,9965,6296,9966,6291,9942,6291,9942,6281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65,6296l9958,6296,9961,6297,9964,6299,9965,6296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61,6279l9954,6279,9952,6280,9947,6283,9945,6286,9942,6291,9966,6291,9969,6283,9965,6281,9961,6279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96,6295l9978,6295,9978,6336,9978,6338,9979,6341,9992,6351,10001,6351,10005,6350,10010,6348,10008,6336,10001,6336,9998,6335,9996,6333,9996,6332,9996,6295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10008,6334l10005,6335,10003,6336,10008,6336,10008,6334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10008,6281l9969,6281,9969,6295,10008,6295,10008,6281xe" filled="true" fillcolor="#000000" stroked="false">
              <v:path arrowok="t"/>
              <v:fill type="solid"/>
            </v:shape>
            <v:shape style="position:absolute;left:9452;top:6255;width:558;height:96" coordorigin="9452,6255" coordsize="558,96" path="m9996,6257l9978,6268,9978,6281,9996,6281,9996,62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Georgia"/>
          <w:i/>
          <w:color w:val="58595B"/>
          <w:sz w:val="18"/>
        </w:rPr>
        <w:t>EXTENSION</w:t>
      </w:r>
      <w:r>
        <w:rPr>
          <w:rFonts w:ascii="Georgia"/>
          <w:i/>
          <w:color w:val="58595B"/>
          <w:spacing w:val="-16"/>
          <w:sz w:val="18"/>
        </w:rPr>
        <w:t> </w:t>
      </w:r>
      <w:r>
        <w:rPr>
          <w:rFonts w:ascii="Georgia"/>
          <w:i/>
          <w:color w:val="58595B"/>
          <w:sz w:val="18"/>
        </w:rPr>
        <w:t>OF</w:t>
      </w:r>
      <w:r>
        <w:rPr>
          <w:rFonts w:ascii="Georgia"/>
          <w:i/>
          <w:color w:val="58595B"/>
          <w:spacing w:val="-16"/>
          <w:sz w:val="18"/>
        </w:rPr>
        <w:t> </w:t>
      </w:r>
      <w:r>
        <w:rPr>
          <w:rFonts w:ascii="Georgia"/>
          <w:i/>
          <w:color w:val="58595B"/>
          <w:sz w:val="18"/>
        </w:rPr>
        <w:t>DISCRETE</w:t>
      </w:r>
      <w:r>
        <w:rPr>
          <w:rFonts w:ascii="Georgia"/>
          <w:i/>
          <w:color w:val="58595B"/>
          <w:spacing w:val="-16"/>
          <w:sz w:val="18"/>
        </w:rPr>
        <w:t> </w:t>
      </w: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-16"/>
          <w:sz w:val="18"/>
        </w:rPr>
        <w:t> </w:t>
      </w:r>
      <w:r>
        <w:rPr>
          <w:rFonts w:ascii="Georgia"/>
          <w:i/>
          <w:color w:val="58595B"/>
          <w:sz w:val="18"/>
        </w:rPr>
        <w:t>TRANSFORM</w:t>
      </w:r>
      <w:r>
        <w:rPr>
          <w:rFonts w:ascii="Georgia"/>
          <w:sz w:val="18"/>
        </w:rPr>
      </w:r>
    </w:p>
    <w:p>
      <w:pPr>
        <w:pStyle w:val="ListParagraph"/>
        <w:numPr>
          <w:ilvl w:val="0"/>
          <w:numId w:val="7"/>
        </w:numPr>
        <w:tabs>
          <w:tab w:pos="389" w:val="left" w:leader="none"/>
        </w:tabs>
        <w:spacing w:line="240" w:lineRule="auto" w:before="39" w:after="0"/>
        <w:ind w:left="388" w:right="1302" w:hanging="265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WAVELET</w:t>
      </w:r>
      <w:r>
        <w:rPr>
          <w:rFonts w:ascii="Tahoma"/>
          <w:color w:val="58595B"/>
          <w:spacing w:val="-5"/>
          <w:sz w:val="18"/>
        </w:rPr>
        <w:t> </w:t>
      </w:r>
      <w:r>
        <w:rPr>
          <w:rFonts w:ascii="Tahoma"/>
          <w:color w:val="58595B"/>
          <w:sz w:val="18"/>
        </w:rPr>
        <w:t>PACKET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0"/>
        <w:jc w:val="left"/>
      </w:pPr>
      <w:r>
        <w:rPr/>
        <w:t>In the process of decomposition, wavelet analysis only</w:t>
      </w:r>
      <w:r>
        <w:rPr>
          <w:spacing w:val="21"/>
        </w:rPr>
        <w:t> </w:t>
      </w:r>
      <w:r>
        <w:rPr/>
        <w:t>re-</w:t>
      </w:r>
      <w:r>
        <w:rPr>
          <w:w w:val="99"/>
        </w:rPr>
        <w:t> </w:t>
      </w:r>
      <w:r>
        <w:rPr/>
        <w:t>decomposes low-frequency signals and does not</w:t>
      </w:r>
      <w:r>
        <w:rPr>
          <w:spacing w:val="11"/>
        </w:rPr>
        <w:t> </w:t>
      </w:r>
      <w:r>
        <w:rPr/>
        <w:t>decompose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high-frequency signals. Therefore, its frequency</w:t>
      </w:r>
      <w:r>
        <w:rPr>
          <w:spacing w:val="17"/>
        </w:rPr>
        <w:t> </w:t>
      </w:r>
      <w:r>
        <w:rPr/>
        <w:t>resolution</w:t>
      </w:r>
      <w:r>
        <w:rPr>
          <w:w w:val="99"/>
        </w:rPr>
        <w:t> </w:t>
      </w:r>
      <w:r>
        <w:rPr/>
        <w:t>decreases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frequency</w:t>
      </w:r>
      <w:r>
        <w:rPr>
          <w:spacing w:val="-15"/>
        </w:rPr>
        <w:t> </w:t>
      </w:r>
      <w:r>
        <w:rPr/>
        <w:t>increases.</w:t>
      </w:r>
      <w:r>
        <w:rPr>
          <w:spacing w:val="-15"/>
        </w:rPr>
        <w:t> </w:t>
      </w:r>
      <w:r>
        <w:rPr/>
        <w:t>Wickerhauser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</w:t>
      </w:r>
      <w:r>
        <w:rPr>
          <w:w w:val="99"/>
        </w:rPr>
        <w:t> </w:t>
      </w:r>
      <w:r>
        <w:rPr/>
        <w:t>researchers</w:t>
      </w:r>
      <w:r>
        <w:rPr>
          <w:spacing w:val="39"/>
        </w:rPr>
        <w:t> </w:t>
      </w:r>
      <w:r>
        <w:rPr/>
        <w:t>proposed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concept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wavelet</w:t>
      </w:r>
      <w:r>
        <w:rPr>
          <w:spacing w:val="39"/>
        </w:rPr>
        <w:t> </w:t>
      </w:r>
      <w:r>
        <w:rPr/>
        <w:t>packet</w:t>
      </w:r>
      <w:r>
        <w:rPr>
          <w:spacing w:val="39"/>
        </w:rPr>
        <w:t> </w:t>
      </w:r>
      <w:r>
        <w:rPr/>
        <w:t>[92].</w:t>
      </w:r>
      <w:r>
        <w:rPr>
          <w:w w:val="99"/>
        </w:rPr>
        <w:t> </w:t>
      </w:r>
      <w:r>
        <w:rPr/>
        <w:t>The  wavelet  packet  (WP)  decomposes  the  low-pass </w:t>
      </w:r>
      <w:r>
        <w:rPr>
          <w:spacing w:val="11"/>
        </w:rPr>
        <w:t> </w:t>
      </w:r>
      <w:r>
        <w:rPr/>
        <w:t>and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high-pass components of the signal frequency band</w:t>
      </w:r>
      <w:r>
        <w:rPr>
          <w:spacing w:val="7"/>
        </w:rPr>
        <w:t> </w:t>
      </w:r>
      <w:r>
        <w:rPr/>
        <w:t>simulta-</w:t>
      </w:r>
      <w:r>
        <w:rPr>
          <w:w w:val="99"/>
        </w:rPr>
        <w:t> </w:t>
      </w:r>
      <w:r>
        <w:rPr/>
        <w:t>neously to locate any frequency band. Fig.</w:t>
      </w:r>
      <w:r>
        <w:rPr/>
        <w:t> </w:t>
      </w:r>
      <w:hyperlink w:history="true" w:anchor="_bookmark11">
        <w:r>
          <w:rPr>
            <w:color w:val="231F20"/>
          </w:rPr>
          <w:t>6</w:t>
        </w:r>
      </w:hyperlink>
      <w:r>
        <w:rPr>
          <w:color w:val="231F20"/>
        </w:rPr>
        <w:t> </w:t>
      </w:r>
      <w:r>
        <w:rPr/>
        <w:t>is the</w:t>
      </w:r>
      <w:r>
        <w:rPr>
          <w:spacing w:val="23"/>
        </w:rPr>
        <w:t> </w:t>
      </w:r>
      <w:r>
        <w:rPr/>
        <w:t>wavelet</w:t>
      </w:r>
      <w:r>
        <w:rPr>
          <w:w w:val="99"/>
        </w:rPr>
        <w:t> </w:t>
      </w:r>
      <w:r>
        <w:rPr/>
        <w:t>decomposition</w:t>
      </w:r>
      <w:r>
        <w:rPr>
          <w:spacing w:val="30"/>
        </w:rPr>
        <w:t> </w:t>
      </w:r>
      <w:r>
        <w:rPr/>
        <w:t>tree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DWT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8"/>
        </w:rPr>
        <w:t>WP.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presents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con-</w:t>
      </w:r>
      <w:r>
        <w:rPr>
          <w:w w:val="99"/>
        </w:rPr>
        <w:t> </w:t>
      </w:r>
      <w:r>
        <w:rPr/>
        <w:t>cept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optimal</w:t>
      </w:r>
      <w:r>
        <w:rPr>
          <w:spacing w:val="34"/>
        </w:rPr>
        <w:t> </w:t>
      </w:r>
      <w:r>
        <w:rPr/>
        <w:t>basis</w:t>
      </w:r>
      <w:r>
        <w:rPr>
          <w:spacing w:val="34"/>
        </w:rPr>
        <w:t> </w:t>
      </w:r>
      <w:r>
        <w:rPr/>
        <w:t>selection</w:t>
      </w:r>
      <w:r>
        <w:rPr>
          <w:spacing w:val="34"/>
        </w:rPr>
        <w:t> </w:t>
      </w:r>
      <w:r>
        <w:rPr/>
        <w:t>based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wavelet</w:t>
      </w:r>
      <w:r>
        <w:rPr>
          <w:spacing w:val="34"/>
        </w:rPr>
        <w:t> </w:t>
      </w:r>
      <w:r>
        <w:rPr/>
        <w:t>analysis</w:t>
      </w:r>
      <w:r>
        <w:rPr>
          <w:w w:val="99"/>
        </w:rPr>
        <w:t> </w:t>
      </w:r>
      <w:r>
        <w:rPr/>
        <w:t>theory. Many researchers designed different wavelet</w:t>
      </w:r>
      <w:r>
        <w:rPr>
          <w:spacing w:val="1"/>
        </w:rPr>
        <w:t> </w:t>
      </w:r>
      <w:r>
        <w:rPr/>
        <w:t>packet</w:t>
      </w:r>
      <w:r>
        <w:rPr>
          <w:w w:val="99"/>
        </w:rPr>
        <w:t> </w:t>
      </w:r>
      <w:r>
        <w:rPr/>
        <w:t>bases. [73] combined complex wavelet and wavelet</w:t>
      </w:r>
      <w:r>
        <w:rPr>
          <w:spacing w:val="23"/>
        </w:rPr>
        <w:t> </w:t>
      </w:r>
      <w:r>
        <w:rPr/>
        <w:t>packet</w:t>
      </w:r>
      <w:r>
        <w:rPr>
          <w:w w:val="99"/>
        </w:rPr>
        <w:t> </w:t>
      </w:r>
      <w:r>
        <w:rPr/>
        <w:t>energy</w:t>
      </w:r>
      <w:r>
        <w:rPr>
          <w:spacing w:val="29"/>
        </w:rPr>
        <w:t> </w:t>
      </w:r>
      <w:r>
        <w:rPr/>
        <w:t>moment</w:t>
      </w:r>
      <w:r>
        <w:rPr>
          <w:spacing w:val="29"/>
        </w:rPr>
        <w:t> </w:t>
      </w:r>
      <w:r>
        <w:rPr/>
        <w:t>entropy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defined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new</w:t>
      </w:r>
      <w:r>
        <w:rPr>
          <w:spacing w:val="29"/>
        </w:rPr>
        <w:t> </w:t>
      </w:r>
      <w:r>
        <w:rPr/>
        <w:t>monitor-</w:t>
      </w:r>
      <w:r>
        <w:rPr>
          <w:w w:val="99"/>
        </w:rPr>
        <w:t> </w:t>
      </w:r>
      <w:r>
        <w:rPr/>
        <w:t>ing index to characterize bearing performance</w:t>
      </w:r>
      <w:r>
        <w:rPr>
          <w:spacing w:val="45"/>
        </w:rPr>
        <w:t> </w:t>
      </w:r>
      <w:r>
        <w:rPr/>
        <w:t>degradation.</w:t>
      </w:r>
      <w:r>
        <w:rPr>
          <w:w w:val="99"/>
        </w:rPr>
        <w:t> </w:t>
      </w:r>
      <w:r>
        <w:rPr/>
        <w:t>In [93], the combination of wavelet packets and genetic</w:t>
      </w:r>
      <w:r>
        <w:rPr>
          <w:spacing w:val="-14"/>
        </w:rPr>
        <w:t> </w:t>
      </w:r>
      <w:r>
        <w:rPr/>
        <w:t>pro-</w:t>
      </w:r>
      <w:r>
        <w:rPr>
          <w:w w:val="99"/>
        </w:rPr>
        <w:t> </w:t>
      </w:r>
      <w:r>
        <w:rPr/>
        <w:t>gramming</w:t>
      </w:r>
      <w:r>
        <w:rPr>
          <w:spacing w:val="-11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improves</w:t>
      </w:r>
      <w:r>
        <w:rPr>
          <w:spacing w:val="-11"/>
        </w:rPr>
        <w:t> </w:t>
      </w:r>
      <w:r>
        <w:rPr/>
        <w:t>prediction</w:t>
      </w:r>
      <w:r>
        <w:rPr>
          <w:spacing w:val="-11"/>
        </w:rPr>
        <w:t> </w:t>
      </w:r>
      <w:r>
        <w:rPr/>
        <w:t>accuracy.</w:t>
      </w:r>
    </w:p>
    <w:p>
      <w:pPr>
        <w:pStyle w:val="BodyText"/>
        <w:spacing w:line="249" w:lineRule="auto"/>
        <w:ind w:right="0" w:firstLine="199"/>
        <w:jc w:val="both"/>
      </w:pPr>
      <w:r>
        <w:rPr/>
        <w:t>Islam </w:t>
      </w:r>
      <w:r>
        <w:rPr>
          <w:rFonts w:ascii="Times"/>
          <w:i/>
        </w:rPr>
        <w:t>et al. </w:t>
      </w:r>
      <w:r>
        <w:rPr/>
        <w:t>[94] introduced a particular wavelet</w:t>
      </w:r>
      <w:r>
        <w:rPr>
          <w:spacing w:val="40"/>
        </w:rPr>
        <w:t> </w:t>
      </w:r>
      <w:r>
        <w:rPr/>
        <w:t>packet</w:t>
      </w:r>
      <w:r>
        <w:rPr>
          <w:w w:val="99"/>
        </w:rPr>
        <w:t> </w:t>
      </w:r>
      <w:r>
        <w:rPr/>
        <w:t>called perceptual wavelet packet to enhance speech</w:t>
      </w:r>
      <w:r>
        <w:rPr>
          <w:spacing w:val="3"/>
        </w:rPr>
        <w:t> </w:t>
      </w:r>
      <w:r>
        <w:rPr/>
        <w:t>signals.</w:t>
      </w:r>
      <w:r>
        <w:rPr>
          <w:w w:val="99"/>
        </w:rPr>
        <w:t> </w:t>
      </w:r>
      <w:r>
        <w:rPr/>
        <w:t>This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better</w:t>
      </w:r>
      <w:r>
        <w:rPr>
          <w:spacing w:val="-11"/>
        </w:rPr>
        <w:t> </w:t>
      </w:r>
      <w:r>
        <w:rPr/>
        <w:t>spectrogram</w:t>
      </w:r>
      <w:r>
        <w:rPr>
          <w:spacing w:val="-11"/>
        </w:rPr>
        <w:t> </w:t>
      </w:r>
      <w:r>
        <w:rPr/>
        <w:t>output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higher</w:t>
      </w:r>
      <w:r>
        <w:rPr>
          <w:w w:val="99"/>
        </w:rPr>
        <w:t> </w:t>
      </w:r>
      <w:r>
        <w:rPr/>
        <w:t>scores in subjective listening tests. In [95], defects are</w:t>
      </w:r>
      <w:r>
        <w:rPr>
          <w:spacing w:val="35"/>
        </w:rPr>
        <w:t> </w:t>
      </w:r>
      <w:r>
        <w:rPr/>
        <w:t>char-</w:t>
      </w:r>
      <w:r>
        <w:rPr>
          <w:w w:val="99"/>
        </w:rPr>
        <w:t> </w:t>
      </w:r>
      <w:r>
        <w:rPr/>
        <w:t>acterized by the power of low-frequency components</w:t>
      </w:r>
      <w:r>
        <w:rPr>
          <w:spacing w:val="16"/>
        </w:rPr>
        <w:t> </w:t>
      </w:r>
      <w:r>
        <w:rPr/>
        <w:t>and</w:t>
      </w:r>
      <w:r>
        <w:rPr>
          <w:w w:val="99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packet</w:t>
      </w:r>
      <w:r>
        <w:rPr>
          <w:spacing w:val="-12"/>
        </w:rPr>
        <w:t> </w:t>
      </w:r>
      <w:r>
        <w:rPr/>
        <w:t>energy</w:t>
      </w:r>
      <w:r>
        <w:rPr>
          <w:spacing w:val="-12"/>
        </w:rPr>
        <w:t> </w:t>
      </w:r>
      <w:r>
        <w:rPr/>
        <w:t>after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decomposition,</w:t>
      </w:r>
      <w:r>
        <w:rPr>
          <w:spacing w:val="-12"/>
        </w:rPr>
        <w:t> </w:t>
      </w:r>
      <w:r>
        <w:rPr/>
        <w:t>complex</w:t>
      </w:r>
      <w:r>
        <w:rPr>
          <w:w w:val="99"/>
        </w:rPr>
        <w:t> </w:t>
      </w:r>
      <w:r>
        <w:rPr/>
        <w:t>signals are analyzed, and defect features are extracted.</w:t>
      </w:r>
      <w:r>
        <w:rPr>
          <w:spacing w:val="36"/>
        </w:rPr>
        <w:t> </w:t>
      </w:r>
      <w:r>
        <w:rPr/>
        <w:t>[96]</w:t>
      </w:r>
      <w:r>
        <w:rPr>
          <w:w w:val="99"/>
        </w:rPr>
        <w:t> </w:t>
      </w:r>
      <w:r>
        <w:rPr/>
        <w:t>combining wavelet packets and CNNs to classify sound</w:t>
      </w:r>
      <w:r>
        <w:rPr>
          <w:spacing w:val="8"/>
        </w:rPr>
        <w:t> </w:t>
      </w:r>
      <w:r>
        <w:rPr/>
        <w:t>sig-</w:t>
      </w:r>
      <w:r>
        <w:rPr>
          <w:w w:val="99"/>
        </w:rPr>
        <w:t> </w:t>
      </w:r>
      <w:r>
        <w:rPr/>
        <w:t>nals from excitation-induced extraction of wavelet</w:t>
      </w:r>
      <w:r>
        <w:rPr>
          <w:spacing w:val="11"/>
        </w:rPr>
        <w:t> </w:t>
      </w:r>
      <w:r>
        <w:rPr/>
        <w:t>packet</w:t>
      </w:r>
      <w:r>
        <w:rPr>
          <w:w w:val="99"/>
        </w:rPr>
        <w:t> </w:t>
      </w:r>
      <w:r>
        <w:rPr/>
        <w:t>decomposition</w:t>
      </w:r>
      <w:r>
        <w:rPr>
          <w:spacing w:val="-17"/>
        </w:rPr>
        <w:t> </w:t>
      </w:r>
      <w:r>
        <w:rPr/>
        <w:t>(WPD)</w:t>
      </w:r>
      <w:r>
        <w:rPr>
          <w:spacing w:val="-17"/>
        </w:rPr>
        <w:t> </w:t>
      </w:r>
      <w:r>
        <w:rPr/>
        <w:t>features.</w:t>
      </w:r>
      <w:r>
        <w:rPr>
          <w:spacing w:val="-17"/>
        </w:rPr>
        <w:t> </w:t>
      </w:r>
      <w:r>
        <w:rPr/>
        <w:t>Liu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his</w:t>
      </w:r>
      <w:r>
        <w:rPr>
          <w:spacing w:val="-17"/>
        </w:rPr>
        <w:t> </w:t>
      </w:r>
      <w:r>
        <w:rPr/>
        <w:t>team</w:t>
      </w:r>
      <w:r>
        <w:rPr>
          <w:spacing w:val="-17"/>
        </w:rPr>
        <w:t> </w:t>
      </w:r>
      <w:r>
        <w:rPr/>
        <w:t>proposed</w:t>
      </w:r>
      <w:r>
        <w:rPr>
          <w:spacing w:val="-17"/>
        </w:rPr>
        <w:t> </w:t>
      </w:r>
      <w:r>
        <w:rPr/>
        <w:t>an</w:t>
      </w:r>
      <w:r>
        <w:rPr>
          <w:w w:val="99"/>
        </w:rPr>
        <w:t> </w:t>
      </w:r>
      <w:r>
        <w:rPr/>
        <w:t>improved wavelet packet denoising algorithm, which deter-</w:t>
      </w:r>
      <w:r>
        <w:rPr>
          <w:w w:val="99"/>
        </w:rPr>
        <w:t> </w:t>
      </w:r>
      <w:r>
        <w:rPr/>
        <w:t>mines the optimal decomposition layer according to the</w:t>
      </w:r>
      <w:r>
        <w:rPr>
          <w:spacing w:val="31"/>
        </w:rPr>
        <w:t> </w:t>
      </w:r>
      <w:r>
        <w:rPr/>
        <w:t>dif-</w:t>
      </w:r>
      <w:r>
        <w:rPr>
          <w:w w:val="99"/>
        </w:rPr>
        <w:t> </w:t>
      </w:r>
      <w:r>
        <w:rPr/>
        <w:t>ference in the correlation function values of the</w:t>
      </w:r>
      <w:r>
        <w:rPr>
          <w:spacing w:val="7"/>
        </w:rPr>
        <w:t> </w:t>
      </w:r>
      <w:r>
        <w:rPr/>
        <w:t>wavelet</w:t>
      </w:r>
      <w:r>
        <w:rPr>
          <w:w w:val="99"/>
        </w:rPr>
        <w:t> </w:t>
      </w:r>
      <w:r>
        <w:rPr/>
        <w:t>packet coefficients [97]. In addition, the wavelet</w:t>
      </w:r>
      <w:r>
        <w:rPr>
          <w:spacing w:val="20"/>
        </w:rPr>
        <w:t> </w:t>
      </w:r>
      <w:r>
        <w:rPr/>
        <w:t>packet</w:t>
      </w:r>
      <w:r>
        <w:rPr>
          <w:w w:val="99"/>
        </w:rPr>
        <w:t> </w:t>
      </w:r>
      <w:r>
        <w:rPr/>
        <w:t>coefficients are divided into the approximate part, blur</w:t>
      </w:r>
      <w:r>
        <w:rPr>
          <w:spacing w:val="44"/>
        </w:rPr>
        <w:t> </w:t>
      </w:r>
      <w:r>
        <w:rPr/>
        <w:t>part</w:t>
      </w:r>
      <w:r>
        <w:rPr>
          <w:w w:val="99"/>
        </w:rPr>
        <w:t> </w:t>
      </w:r>
      <w:r>
        <w:rPr/>
        <w:t>and detail part. Singular spectrum analysis, fuzzy</w:t>
      </w:r>
      <w:r>
        <w:rPr>
          <w:spacing w:val="31"/>
        </w:rPr>
        <w:t> </w:t>
      </w:r>
      <w:r>
        <w:rPr/>
        <w:t>threshold</w:t>
      </w:r>
      <w:r>
        <w:rPr>
          <w:w w:val="99"/>
        </w:rPr>
        <w:t> </w:t>
      </w:r>
      <w:r>
        <w:rPr/>
        <w:t>and</w:t>
      </w:r>
      <w:r>
        <w:rPr>
          <w:spacing w:val="21"/>
        </w:rPr>
        <w:t> </w:t>
      </w:r>
      <w:r>
        <w:rPr/>
        <w:t>correlation</w:t>
      </w:r>
      <w:r>
        <w:rPr>
          <w:spacing w:val="21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carried</w:t>
      </w:r>
      <w:r>
        <w:rPr>
          <w:spacing w:val="21"/>
        </w:rPr>
        <w:t> </w:t>
      </w:r>
      <w:r>
        <w:rPr/>
        <w:t>out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selection</w:t>
      </w:r>
      <w:r>
        <w:rPr>
          <w:spacing w:val="21"/>
        </w:rPr>
        <w:t> </w:t>
      </w:r>
      <w:r>
        <w:rPr/>
        <w:t>of</w:t>
      </w:r>
      <w:r>
        <w:rPr>
          <w:w w:val="99"/>
        </w:rPr>
        <w:t> </w:t>
      </w:r>
      <w:r>
        <w:rPr/>
        <w:t>these</w:t>
      </w:r>
      <w:r>
        <w:rPr>
          <w:spacing w:val="40"/>
        </w:rPr>
        <w:t> </w:t>
      </w:r>
      <w:r>
        <w:rPr/>
        <w:t>three</w:t>
      </w:r>
      <w:r>
        <w:rPr>
          <w:spacing w:val="40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types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coefficients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preserve</w:t>
      </w:r>
      <w:r>
        <w:rPr>
          <w:spacing w:val="40"/>
        </w:rPr>
        <w:t> </w:t>
      </w:r>
      <w:r>
        <w:rPr/>
        <w:t>the</w:t>
      </w:r>
      <w:r>
        <w:rPr>
          <w:w w:val="99"/>
        </w:rPr>
        <w:t> </w:t>
      </w:r>
      <w:r>
        <w:rPr/>
        <w:t>dynamic</w:t>
      </w:r>
      <w:r>
        <w:rPr>
          <w:spacing w:val="-18"/>
        </w:rPr>
        <w:t> </w:t>
      </w:r>
      <w:r>
        <w:rPr/>
        <w:t>performance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chaotic</w:t>
      </w:r>
      <w:r>
        <w:rPr>
          <w:spacing w:val="-18"/>
        </w:rPr>
        <w:t> </w:t>
      </w:r>
      <w:r>
        <w:rPr/>
        <w:t>signals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greatest</w:t>
      </w:r>
      <w:r>
        <w:rPr>
          <w:spacing w:val="-18"/>
        </w:rPr>
        <w:t> </w:t>
      </w:r>
      <w:r>
        <w:rPr/>
        <w:t>extent.</w:t>
      </w:r>
      <w:r>
        <w:rPr>
          <w:w w:val="99"/>
        </w:rPr>
        <w:t> </w:t>
      </w:r>
      <w:r>
        <w:rPr/>
        <w:t>An energy analysis method based on wavelet packet is</w:t>
      </w:r>
      <w:r>
        <w:rPr>
          <w:spacing w:val="22"/>
        </w:rPr>
        <w:t> </w:t>
      </w:r>
      <w:r>
        <w:rPr/>
        <w:t>pro-</w:t>
      </w:r>
      <w:r>
        <w:rPr>
          <w:w w:val="99"/>
        </w:rPr>
        <w:t> </w:t>
      </w:r>
      <w:r>
        <w:rPr/>
        <w:t>posed in [98]. This method is used to calculate the</w:t>
      </w:r>
      <w:r>
        <w:rPr>
          <w:spacing w:val="26"/>
        </w:rPr>
        <w:t> </w:t>
      </w:r>
      <w:r>
        <w:rPr/>
        <w:t>wavelet</w:t>
      </w:r>
      <w:r>
        <w:rPr>
          <w:w w:val="99"/>
        </w:rPr>
        <w:t> </w:t>
      </w:r>
      <w:r>
        <w:rPr/>
        <w:t>packet</w:t>
      </w:r>
      <w:r>
        <w:rPr>
          <w:spacing w:val="-12"/>
        </w:rPr>
        <w:t> </w:t>
      </w:r>
      <w:r>
        <w:rPr/>
        <w:t>energy</w:t>
      </w:r>
      <w:r>
        <w:rPr>
          <w:spacing w:val="-12"/>
        </w:rPr>
        <w:t> </w:t>
      </w:r>
      <w:r>
        <w:rPr/>
        <w:t>index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ground-penetrating</w:t>
      </w:r>
      <w:r>
        <w:rPr>
          <w:spacing w:val="-12"/>
        </w:rPr>
        <w:t> </w:t>
      </w:r>
      <w:r>
        <w:rPr/>
        <w:t>radar</w:t>
      </w:r>
      <w:r>
        <w:rPr>
          <w:spacing w:val="-12"/>
        </w:rPr>
        <w:t> </w:t>
      </w:r>
      <w:r>
        <w:rPr/>
        <w:t>signal</w:t>
      </w:r>
      <w:r>
        <w:rPr>
          <w:spacing w:val="-12"/>
        </w:rPr>
        <w:t> </w:t>
      </w:r>
      <w:r>
        <w:rPr/>
        <w:t>of</w:t>
      </w:r>
      <w:r>
        <w:rPr>
          <w:w w:val="99"/>
        </w:rPr>
        <w:t> </w:t>
      </w:r>
      <w:r>
        <w:rPr/>
        <w:t>clay samples with water content. The results show that</w:t>
      </w:r>
      <w:r>
        <w:rPr>
          <w:spacing w:val="-2"/>
        </w:rPr>
        <w:t> </w:t>
      </w:r>
      <w:r>
        <w:rPr/>
        <w:t>there</w:t>
      </w:r>
      <w:r>
        <w:rPr>
          <w:w w:val="99"/>
        </w:rPr>
        <w:t> </w:t>
      </w:r>
      <w:r>
        <w:rPr/>
        <w:t>is a highly correlated linear relationship between WPEI</w:t>
      </w:r>
      <w:r>
        <w:rPr>
          <w:spacing w:val="46"/>
        </w:rPr>
        <w:t> </w:t>
      </w:r>
      <w:r>
        <w:rPr/>
        <w:t>and</w:t>
      </w:r>
      <w:r>
        <w:rPr>
          <w:w w:val="99"/>
        </w:rPr>
        <w:t> </w:t>
      </w:r>
      <w:r>
        <w:rPr/>
        <w:t>soil</w:t>
      </w:r>
      <w:r>
        <w:rPr>
          <w:spacing w:val="-9"/>
        </w:rPr>
        <w:t> </w:t>
      </w:r>
      <w:r>
        <w:rPr/>
        <w:t>water</w:t>
      </w:r>
      <w:r>
        <w:rPr>
          <w:spacing w:val="-9"/>
        </w:rPr>
        <w:t> </w:t>
      </w:r>
      <w:r>
        <w:rPr/>
        <w:t>content,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fits</w:t>
      </w:r>
      <w:r>
        <w:rPr>
          <w:spacing w:val="-9"/>
        </w:rPr>
        <w:t> </w:t>
      </w:r>
      <w:r>
        <w:rPr/>
        <w:t>a</w:t>
      </w:r>
      <w:r>
        <w:rPr>
          <w:w w:val="99"/>
        </w:rPr>
        <w:t> </w:t>
      </w:r>
      <w:r>
        <w:rPr/>
        <w:t>linear fitting</w:t>
      </w:r>
      <w:r>
        <w:rPr>
          <w:spacing w:val="-9"/>
        </w:rPr>
        <w:t> </w:t>
      </w:r>
      <w:r>
        <w:rPr/>
        <w:t>function.</w:t>
      </w:r>
    </w:p>
    <w:p>
      <w:pPr>
        <w:pStyle w:val="BodyText"/>
        <w:spacing w:line="249" w:lineRule="auto"/>
        <w:ind w:right="0" w:firstLine="199"/>
        <w:jc w:val="both"/>
      </w:pPr>
      <w:r>
        <w:rPr/>
        <w:t>Fig.</w:t>
      </w:r>
      <w:r>
        <w:rPr/>
        <w:t> </w:t>
      </w:r>
      <w:hyperlink w:history="true" w:anchor="_bookmark10">
        <w:r>
          <w:rPr>
            <w:color w:val="231F20"/>
          </w:rPr>
          <w:t>5</w:t>
        </w:r>
      </w:hyperlink>
      <w:r>
        <w:rPr/>
        <w:t>(c) shows the discrete wavelet packet</w:t>
      </w:r>
      <w:r>
        <w:rPr>
          <w:spacing w:val="44"/>
        </w:rPr>
        <w:t> </w:t>
      </w:r>
      <w:r>
        <w:rPr/>
        <w:t>transform</w:t>
      </w:r>
      <w:r>
        <w:rPr>
          <w:w w:val="99"/>
        </w:rPr>
        <w:t> </w:t>
      </w:r>
      <w:r>
        <w:rPr/>
        <w:t>(DWPT). 2D-DWT has three priority directions:</w:t>
      </w:r>
      <w:r>
        <w:rPr>
          <w:spacing w:val="31"/>
        </w:rPr>
        <w:t> </w:t>
      </w:r>
      <w:r>
        <w:rPr/>
        <w:t>horizontal,</w:t>
      </w:r>
      <w:r>
        <w:rPr>
          <w:w w:val="99"/>
        </w:rPr>
        <w:t> </w:t>
      </w:r>
      <w:r>
        <w:rPr/>
        <w:t>vertical and diagonal. Due to the supplementary</w:t>
      </w:r>
      <w:r>
        <w:rPr>
          <w:spacing w:val="1"/>
        </w:rPr>
        <w:t> </w:t>
      </w:r>
      <w:r>
        <w:rPr/>
        <w:t>decomposi-</w:t>
      </w:r>
      <w:r>
        <w:rPr>
          <w:w w:val="99"/>
        </w:rPr>
        <w:t> </w:t>
      </w:r>
      <w:r>
        <w:rPr/>
        <w:t>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output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high-pass</w:t>
      </w:r>
      <w:r>
        <w:rPr>
          <w:spacing w:val="-19"/>
        </w:rPr>
        <w:t> </w:t>
      </w:r>
      <w:r>
        <w:rPr/>
        <w:t>filter,</w:t>
      </w:r>
      <w:r>
        <w:rPr>
          <w:spacing w:val="-19"/>
        </w:rPr>
        <w:t> </w:t>
      </w:r>
      <w:r>
        <w:rPr/>
        <w:t>2D-DWPT</w:t>
      </w:r>
      <w:r>
        <w:rPr>
          <w:spacing w:val="-19"/>
        </w:rPr>
        <w:t> </w:t>
      </w:r>
      <w:r>
        <w:rPr/>
        <w:t>has</w:t>
      </w:r>
      <w:r>
        <w:rPr>
          <w:spacing w:val="-19"/>
        </w:rPr>
        <w:t> </w:t>
      </w:r>
      <w:r>
        <w:rPr/>
        <w:t>higher</w:t>
      </w:r>
      <w:r>
        <w:rPr>
          <w:w w:val="99"/>
        </w:rPr>
        <w:t> </w:t>
      </w:r>
      <w:r>
        <w:rPr/>
        <w:t>directional selectivity [99]. The decorrelation property</w:t>
      </w:r>
      <w:r>
        <w:rPr>
          <w:spacing w:val="35"/>
        </w:rPr>
        <w:t> </w:t>
      </w:r>
      <w:r>
        <w:rPr/>
        <w:t>is</w:t>
      </w:r>
      <w:r>
        <w:rPr>
          <w:w w:val="99"/>
        </w:rPr>
        <w:t> </w:t>
      </w:r>
      <w:r>
        <w:rPr/>
        <w:t>closely</w:t>
      </w:r>
      <w:r>
        <w:rPr>
          <w:spacing w:val="-7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shape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Fourier</w:t>
      </w:r>
      <w:r>
        <w:rPr>
          <w:spacing w:val="-7"/>
        </w:rPr>
        <w:t> </w:t>
      </w:r>
      <w:r>
        <w:rPr/>
        <w:t>transform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sup-</w:t>
      </w:r>
      <w:r>
        <w:rPr>
          <w:w w:val="99"/>
        </w:rPr>
        <w:t> </w:t>
      </w:r>
      <w:r>
        <w:rPr/>
        <w:t>ports the width and wavelet packet function [100] addressed</w:t>
      </w:r>
      <w:r>
        <w:rPr>
          <w:w w:val="99"/>
        </w:rPr>
        <w:t> </w:t>
      </w:r>
      <w:r>
        <w:rPr/>
        <w:t>the DWPT for continuous-time fBm and considered</w:t>
      </w:r>
      <w:r>
        <w:rPr>
          <w:spacing w:val="18"/>
        </w:rPr>
        <w:t> </w:t>
      </w:r>
      <w:r>
        <w:rPr/>
        <w:t>station-</w:t>
      </w:r>
      <w:r>
        <w:rPr>
          <w:w w:val="99"/>
        </w:rPr>
        <w:t> </w:t>
      </w:r>
      <w:r>
        <w:rPr/>
        <w:t>arization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asymptotic</w:t>
      </w:r>
      <w:r>
        <w:rPr>
          <w:spacing w:val="-8"/>
        </w:rPr>
        <w:t> </w:t>
      </w:r>
      <w:r>
        <w:rPr/>
        <w:t>decorrelation.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studied</w:t>
      </w:r>
      <w:r>
        <w:rPr>
          <w:spacing w:val="-8"/>
        </w:rPr>
        <w:t> </w:t>
      </w:r>
      <w:r>
        <w:rPr/>
        <w:t>the</w:t>
      </w:r>
      <w:r>
        <w:rPr>
          <w:w w:val="99"/>
        </w:rPr>
        <w:t> </w:t>
      </w:r>
      <w:r>
        <w:rPr/>
        <w:t>influence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fBm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without</w:t>
      </w:r>
      <w:r>
        <w:rPr>
          <w:spacing w:val="-18"/>
        </w:rPr>
        <w:t> </w:t>
      </w:r>
      <w:r>
        <w:rPr/>
        <w:t>independent</w:t>
      </w:r>
      <w:r>
        <w:rPr>
          <w:spacing w:val="-18"/>
        </w:rPr>
        <w:t> </w:t>
      </w:r>
      <w:r>
        <w:rPr/>
        <w:t>white</w:t>
      </w:r>
      <w:r>
        <w:rPr>
          <w:spacing w:val="-18"/>
        </w:rPr>
        <w:t> </w:t>
      </w:r>
      <w:r>
        <w:rPr/>
        <w:t>Gaussian</w:t>
      </w:r>
      <w:r>
        <w:rPr>
          <w:w w:val="99"/>
        </w:rPr>
        <w:t> </w:t>
      </w:r>
      <w:r>
        <w:rPr/>
        <w:t>noise on selecting the best wavelet packet basis. Khaleel</w:t>
      </w:r>
      <w:r>
        <w:rPr>
          <w:spacing w:val="-33"/>
        </w:rPr>
        <w:t> </w:t>
      </w:r>
      <w:r>
        <w:rPr/>
        <w:t>and</w:t>
      </w:r>
      <w:r>
        <w:rPr>
          <w:w w:val="99"/>
        </w:rPr>
        <w:t> </w:t>
      </w:r>
      <w:r>
        <w:rPr/>
        <w:t>his team proposed an adaptive neuro-fuzzy method based</w:t>
      </w:r>
      <w:r>
        <w:rPr>
          <w:spacing w:val="-25"/>
        </w:rPr>
        <w:t> </w:t>
      </w:r>
      <w:r>
        <w:rPr/>
        <w:t>on</w:t>
      </w:r>
      <w:r>
        <w:rPr>
          <w:w w:val="99"/>
        </w:rPr>
        <w:t> </w:t>
      </w:r>
      <w:r>
        <w:rPr/>
        <w:t>a discrete packet wavelet transform-Kalman filter for</w:t>
      </w:r>
      <w:r>
        <w:rPr>
          <w:spacing w:val="19"/>
        </w:rPr>
        <w:t> </w:t>
      </w:r>
      <w:r>
        <w:rPr/>
        <w:t>power</w:t>
      </w:r>
      <w:r>
        <w:rPr>
          <w:w w:val="99"/>
        </w:rPr>
        <w:t> </w:t>
      </w:r>
      <w:r>
        <w:rPr/>
        <w:t>quality</w:t>
      </w:r>
      <w:r>
        <w:rPr>
          <w:spacing w:val="-16"/>
        </w:rPr>
        <w:t> </w:t>
      </w:r>
      <w:r>
        <w:rPr/>
        <w:t>identification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classification</w:t>
      </w:r>
      <w:r>
        <w:rPr>
          <w:spacing w:val="-16"/>
        </w:rPr>
        <w:t> </w:t>
      </w:r>
      <w:r>
        <w:rPr/>
        <w:t>[101].</w:t>
      </w:r>
      <w:r>
        <w:rPr>
          <w:spacing w:val="-16"/>
        </w:rPr>
        <w:t> </w:t>
      </w:r>
      <w:r>
        <w:rPr/>
        <w:t>[102]</w:t>
      </w:r>
      <w:r>
        <w:rPr>
          <w:spacing w:val="-16"/>
        </w:rPr>
        <w:t> </w:t>
      </w:r>
      <w:r>
        <w:rPr/>
        <w:t>proposed</w:t>
      </w:r>
      <w:r>
        <w:rPr>
          <w:w w:val="99"/>
        </w:rPr>
        <w:t> </w:t>
      </w:r>
      <w:r>
        <w:rPr/>
        <w:t>a flexible architecture that computes generalized</w:t>
      </w:r>
      <w:r>
        <w:rPr>
          <w:spacing w:val="18"/>
        </w:rPr>
        <w:t> </w:t>
      </w:r>
      <w:r>
        <w:rPr/>
        <w:t>wavelet</w:t>
      </w:r>
      <w:r>
        <w:rPr>
          <w:w w:val="99"/>
        </w:rPr>
        <w:t> </w:t>
      </w:r>
      <w:r>
        <w:rPr/>
        <w:t>packet</w:t>
      </w:r>
      <w:r>
        <w:rPr>
          <w:spacing w:val="36"/>
        </w:rPr>
        <w:t> </w:t>
      </w:r>
      <w:r>
        <w:rPr/>
        <w:t>trees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help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boost-based</w:t>
      </w:r>
      <w:r>
        <w:rPr>
          <w:spacing w:val="36"/>
        </w:rPr>
        <w:t> </w:t>
      </w:r>
      <w:r>
        <w:rPr/>
        <w:t>bypass</w:t>
      </w:r>
      <w:r>
        <w:rPr>
          <w:spacing w:val="36"/>
        </w:rPr>
        <w:t> </w:t>
      </w:r>
      <w:r>
        <w:rPr/>
        <w:t>wavelet</w:t>
      </w:r>
      <w:r>
        <w:rPr>
          <w:w w:val="99"/>
        </w:rPr>
        <w:t> </w:t>
      </w:r>
      <w:r>
        <w:rPr/>
        <w:t>filters and bit-swapping circuits. An enhanced fault</w:t>
      </w:r>
      <w:r>
        <w:rPr>
          <w:spacing w:val="26"/>
        </w:rPr>
        <w:t> </w:t>
      </w:r>
      <w:r>
        <w:rPr/>
        <w:t>detec-</w:t>
      </w:r>
      <w:r>
        <w:rPr>
          <w:w w:val="99"/>
        </w:rPr>
        <w:t> </w:t>
      </w:r>
      <w:r>
        <w:rPr/>
        <w:t>tion method combining maximum overlap discrete</w:t>
      </w:r>
      <w:r>
        <w:rPr>
          <w:spacing w:val="48"/>
        </w:rPr>
        <w:t> </w:t>
      </w:r>
      <w:r>
        <w:rPr/>
        <w:t>wavelet</w:t>
      </w:r>
      <w:r>
        <w:rPr>
          <w:w w:val="99"/>
        </w:rPr>
        <w:t> </w:t>
      </w:r>
      <w:r>
        <w:rPr/>
        <w:t>packet</w:t>
      </w:r>
      <w:r>
        <w:rPr>
          <w:spacing w:val="-19"/>
        </w:rPr>
        <w:t> </w:t>
      </w:r>
      <w:r>
        <w:rPr/>
        <w:t>transform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>
          <w:spacing w:val="-3"/>
        </w:rPr>
        <w:t>Teager</w:t>
      </w:r>
      <w:r>
        <w:rPr>
          <w:spacing w:val="-19"/>
        </w:rPr>
        <w:t> </w:t>
      </w:r>
      <w:r>
        <w:rPr/>
        <w:t>energy</w:t>
      </w:r>
      <w:r>
        <w:rPr>
          <w:spacing w:val="-19"/>
        </w:rPr>
        <w:t> </w:t>
      </w:r>
      <w:r>
        <w:rPr/>
        <w:t>adaptive</w:t>
      </w:r>
      <w:r>
        <w:rPr>
          <w:spacing w:val="-19"/>
        </w:rPr>
        <w:t> </w:t>
      </w:r>
      <w:r>
        <w:rPr/>
        <w:t>spectral</w:t>
      </w:r>
      <w:r>
        <w:rPr>
          <w:spacing w:val="-19"/>
        </w:rPr>
        <w:t> </w:t>
      </w:r>
      <w:r>
        <w:rPr/>
        <w:t>kurtosis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denoising algorithm to identify weak periodic pulses is</w:t>
      </w:r>
      <w:r>
        <w:rPr>
          <w:spacing w:val="43"/>
        </w:rPr>
        <w:t> </w:t>
      </w:r>
      <w:r>
        <w:rPr/>
        <w:t>pro-</w:t>
      </w:r>
      <w:r>
        <w:rPr>
          <w:w w:val="99"/>
        </w:rPr>
        <w:t> </w:t>
      </w:r>
      <w:r>
        <w:rPr/>
        <w:t>posed in</w:t>
      </w:r>
      <w:r>
        <w:rPr>
          <w:spacing w:val="-7"/>
        </w:rPr>
        <w:t> </w:t>
      </w:r>
      <w:r>
        <w:rPr/>
        <w:t>[103].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0"/>
          <w:numId w:val="7"/>
        </w:numPr>
        <w:tabs>
          <w:tab w:pos="389" w:val="left" w:leader="none"/>
        </w:tabs>
        <w:spacing w:line="240" w:lineRule="auto" w:before="0" w:after="0"/>
        <w:ind w:left="388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COMPLEX WAVELET</w:t>
      </w:r>
      <w:r>
        <w:rPr>
          <w:rFonts w:ascii="Tahoma"/>
          <w:color w:val="58595B"/>
          <w:spacing w:val="-10"/>
          <w:sz w:val="18"/>
        </w:rPr>
        <w:t> </w:t>
      </w:r>
      <w:r>
        <w:rPr>
          <w:rFonts w:ascii="Tahoma"/>
          <w:color w:val="58595B"/>
          <w:sz w:val="18"/>
        </w:rPr>
        <w:t>TRANSFORM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112"/>
        <w:jc w:val="both"/>
      </w:pPr>
      <w:r>
        <w:rPr/>
        <w:t>Complex </w:t>
      </w:r>
      <w:r>
        <w:rPr>
          <w:spacing w:val="-3"/>
        </w:rPr>
        <w:t>Wavelet </w:t>
      </w:r>
      <w:r>
        <w:rPr/>
        <w:t>Transform (complex WT) is a</w:t>
      </w:r>
      <w:r>
        <w:rPr>
          <w:spacing w:val="7"/>
        </w:rPr>
        <w:t> </w:t>
      </w:r>
      <w:r>
        <w:rPr/>
        <w:t>complex</w:t>
      </w:r>
      <w:r>
        <w:rPr>
          <w:w w:val="99"/>
        </w:rPr>
        <w:t> </w:t>
      </w:r>
      <w:r>
        <w:rPr/>
        <w:t>extension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6"/>
        </w:rPr>
        <w:t>DWT.</w:t>
      </w:r>
      <w:r>
        <w:rPr>
          <w:spacing w:val="-13"/>
        </w:rPr>
        <w:t> </w:t>
      </w:r>
      <w:r>
        <w:rPr/>
        <w:t>Remenyi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[104]</w:t>
      </w:r>
      <w:r>
        <w:rPr>
          <w:spacing w:val="-13"/>
        </w:rPr>
        <w:t> </w:t>
      </w:r>
      <w:r>
        <w:rPr/>
        <w:t>defined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complex</w:t>
      </w:r>
      <w:r>
        <w:rPr>
          <w:w w:val="99"/>
        </w:rPr>
        <w:t> </w:t>
      </w:r>
      <w:r>
        <w:rPr/>
        <w:t>maximal overlap scale mixing 2D complex WT and</w:t>
      </w:r>
      <w:r>
        <w:rPr>
          <w:spacing w:val="31"/>
        </w:rPr>
        <w:t> </w:t>
      </w:r>
      <w:r>
        <w:rPr/>
        <w:t>applied</w:t>
      </w:r>
      <w:r>
        <w:rPr>
          <w:w w:val="99"/>
        </w:rPr>
        <w:t> </w:t>
      </w:r>
      <w:r>
        <w:rPr/>
        <w:t>it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image</w:t>
      </w:r>
      <w:r>
        <w:rPr>
          <w:spacing w:val="-14"/>
        </w:rPr>
        <w:t> </w:t>
      </w:r>
      <w:r>
        <w:rPr/>
        <w:t>denoising.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method</w:t>
      </w:r>
      <w:r>
        <w:rPr>
          <w:spacing w:val="-14"/>
        </w:rPr>
        <w:t> </w:t>
      </w:r>
      <w:r>
        <w:rPr/>
        <w:t>achieved</w:t>
      </w:r>
      <w:r>
        <w:rPr>
          <w:spacing w:val="-14"/>
        </w:rPr>
        <w:t> </w:t>
      </w:r>
      <w:r>
        <w:rPr/>
        <w:t>excellent</w:t>
      </w:r>
      <w:r>
        <w:rPr>
          <w:spacing w:val="-14"/>
        </w:rPr>
        <w:t> </w:t>
      </w:r>
      <w:r>
        <w:rPr/>
        <w:t>visual</w:t>
      </w:r>
      <w:r>
        <w:rPr>
          <w:w w:val="99"/>
        </w:rPr>
        <w:t> </w:t>
      </w:r>
      <w:r>
        <w:rPr/>
        <w:t>performance. Fernandes </w:t>
      </w:r>
      <w:r>
        <w:rPr>
          <w:rFonts w:ascii="Times"/>
          <w:i/>
        </w:rPr>
        <w:t>et al. </w:t>
      </w:r>
      <w:r>
        <w:rPr/>
        <w:t>constructed a new</w:t>
      </w:r>
      <w:r>
        <w:rPr>
          <w:spacing w:val="18"/>
        </w:rPr>
        <w:t> </w:t>
      </w:r>
      <w:r>
        <w:rPr/>
        <w:t>framework</w:t>
      </w:r>
      <w:r>
        <w:rPr>
          <w:w w:val="99"/>
        </w:rPr>
        <w:t> </w:t>
      </w:r>
      <w:r>
        <w:rPr/>
        <w:t>of</w:t>
      </w:r>
      <w:r>
        <w:rPr>
          <w:spacing w:val="36"/>
        </w:rPr>
        <w:t> </w:t>
      </w:r>
      <w:r>
        <w:rPr/>
        <w:t>complex</w:t>
      </w:r>
      <w:r>
        <w:rPr>
          <w:spacing w:val="36"/>
        </w:rPr>
        <w:t> </w:t>
      </w:r>
      <w:r>
        <w:rPr/>
        <w:t>WT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provided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mapping-based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non-</w:t>
      </w:r>
      <w:r>
        <w:rPr>
          <w:w w:val="99"/>
        </w:rPr>
        <w:t> </w:t>
      </w:r>
      <w:r>
        <w:rPr/>
        <w:t>redundant complex WT [69]. The new framework based</w:t>
      </w:r>
      <w:r>
        <w:rPr>
          <w:spacing w:val="7"/>
        </w:rPr>
        <w:t> </w:t>
      </w:r>
      <w:r>
        <w:rPr/>
        <w:t>on</w:t>
      </w:r>
      <w:r>
        <w:rPr>
          <w:w w:val="99"/>
        </w:rPr>
        <w:t> </w:t>
      </w:r>
      <w:r>
        <w:rPr/>
        <w:t>the mapping of complex WT overcomes the serious</w:t>
      </w:r>
      <w:r>
        <w:rPr>
          <w:spacing w:val="17"/>
        </w:rPr>
        <w:t> </w:t>
      </w:r>
      <w:r>
        <w:rPr/>
        <w:t>short-</w:t>
      </w:r>
      <w:r>
        <w:rPr>
          <w:w w:val="99"/>
        </w:rPr>
        <w:t> </w:t>
      </w:r>
      <w:r>
        <w:rPr/>
        <w:t>comings of DWT and has the benefits of controllable</w:t>
      </w:r>
      <w:r>
        <w:rPr>
          <w:spacing w:val="-5"/>
        </w:rPr>
        <w:t> </w:t>
      </w:r>
      <w:r>
        <w:rPr/>
        <w:t>redun-</w:t>
      </w:r>
      <w:r>
        <w:rPr>
          <w:w w:val="99"/>
        </w:rPr>
        <w:t> </w:t>
      </w:r>
      <w:r>
        <w:rPr/>
        <w:t>dancy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flexibility.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[105],</w:t>
      </w:r>
      <w:r>
        <w:rPr>
          <w:spacing w:val="-12"/>
        </w:rPr>
        <w:t> </w:t>
      </w:r>
      <w:r>
        <w:rPr/>
        <w:t>Xu</w:t>
      </w:r>
      <w:r>
        <w:rPr>
          <w:spacing w:val="-12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12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12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complex</w:t>
      </w:r>
      <w:r>
        <w:rPr>
          <w:spacing w:val="-12"/>
        </w:rPr>
        <w:t> </w:t>
      </w:r>
      <w:r>
        <w:rPr/>
        <w:t>WT</w:t>
      </w:r>
      <w:r>
        <w:rPr>
          <w:w w:val="99"/>
        </w:rPr>
        <w:t> </w:t>
      </w:r>
      <w:r>
        <w:rPr/>
        <w:t>to mitigate noise in gas-insulated switchgear signals.</w:t>
      </w:r>
      <w:r>
        <w:rPr>
          <w:spacing w:val="42"/>
        </w:rPr>
        <w:t> </w:t>
      </w:r>
      <w:r>
        <w:rPr/>
        <w:t>They</w:t>
      </w:r>
      <w:r>
        <w:rPr>
          <w:w w:val="99"/>
        </w:rPr>
        <w:t> </w:t>
      </w:r>
      <w:r>
        <w:rPr/>
        <w:t>achieved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noise</w:t>
      </w:r>
      <w:r>
        <w:rPr>
          <w:spacing w:val="-9"/>
        </w:rPr>
        <w:t> </w:t>
      </w:r>
      <w:r>
        <w:rPr/>
        <w:t>filtering</w:t>
      </w:r>
      <w:r>
        <w:rPr>
          <w:spacing w:val="-9"/>
        </w:rPr>
        <w:t> </w:t>
      </w:r>
      <w:r>
        <w:rPr/>
        <w:t>results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extracting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kinds</w:t>
      </w:r>
      <w:r>
        <w:rPr>
          <w:w w:val="99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information-the</w:t>
      </w:r>
      <w:r>
        <w:rPr>
          <w:spacing w:val="-18"/>
        </w:rPr>
        <w:t> </w:t>
      </w:r>
      <w:r>
        <w:rPr/>
        <w:t>real</w:t>
      </w:r>
      <w:r>
        <w:rPr>
          <w:spacing w:val="-18"/>
        </w:rPr>
        <w:t> </w:t>
      </w:r>
      <w:r>
        <w:rPr/>
        <w:t>part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analysis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the</w:t>
      </w:r>
      <w:r>
        <w:rPr>
          <w:w w:val="99"/>
        </w:rPr>
        <w:t> </w:t>
      </w:r>
      <w:r>
        <w:rPr/>
        <w:t>imaginary</w:t>
      </w:r>
      <w:r>
        <w:rPr>
          <w:spacing w:val="-8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wavelet</w:t>
      </w:r>
      <w:r>
        <w:rPr>
          <w:spacing w:val="-8"/>
        </w:rPr>
        <w:t> </w:t>
      </w:r>
      <w:r>
        <w:rPr/>
        <w:t>analysis.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design</w:t>
      </w:r>
      <w:r>
        <w:rPr>
          <w:w w:val="99"/>
        </w:rPr>
        <w:t> </w:t>
      </w:r>
      <w:r>
        <w:rPr/>
        <w:t>of</w:t>
      </w:r>
      <w:r>
        <w:rPr>
          <w:spacing w:val="34"/>
        </w:rPr>
        <w:t> </w:t>
      </w:r>
      <w:r>
        <w:rPr/>
        <w:t>complex</w:t>
      </w:r>
      <w:r>
        <w:rPr>
          <w:spacing w:val="34"/>
        </w:rPr>
        <w:t> </w:t>
      </w:r>
      <w:r>
        <w:rPr/>
        <w:t>WT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dual-tree</w:t>
      </w:r>
      <w:r>
        <w:rPr>
          <w:spacing w:val="34"/>
        </w:rPr>
        <w:t> </w:t>
      </w:r>
      <w:r>
        <w:rPr/>
        <w:t>complex</w:t>
      </w:r>
      <w:r>
        <w:rPr>
          <w:spacing w:val="34"/>
        </w:rPr>
        <w:t> </w:t>
      </w:r>
      <w:r>
        <w:rPr/>
        <w:t>WT</w:t>
      </w:r>
      <w:r>
        <w:rPr>
          <w:spacing w:val="34"/>
        </w:rPr>
        <w:t> </w:t>
      </w:r>
      <w:r>
        <w:rPr>
          <w:spacing w:val="-3"/>
        </w:rPr>
        <w:t>(DT-CWT).</w:t>
      </w:r>
      <w:r>
        <w:rPr>
          <w:spacing w:val="34"/>
        </w:rPr>
        <w:t> </w:t>
      </w:r>
      <w:r>
        <w:rPr/>
        <w:t>Its</w:t>
      </w:r>
      <w:r>
        <w:rPr>
          <w:w w:val="99"/>
        </w:rPr>
        <w:t> </w:t>
      </w:r>
      <w:r>
        <w:rPr/>
        <w:t>implementation uses two real-valued DWTs, one giving</w:t>
      </w:r>
      <w:r>
        <w:rPr>
          <w:spacing w:val="43"/>
        </w:rPr>
        <w:t> </w:t>
      </w:r>
      <w:r>
        <w:rPr/>
        <w:t>the</w:t>
      </w:r>
      <w:r>
        <w:rPr>
          <w:w w:val="99"/>
        </w:rPr>
        <w:t> </w:t>
      </w:r>
      <w:r>
        <w:rPr/>
        <w:t>real</w:t>
      </w:r>
      <w:r>
        <w:rPr>
          <w:spacing w:val="-14"/>
        </w:rPr>
        <w:t> </w:t>
      </w:r>
      <w:r>
        <w:rPr/>
        <w:t>part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transform</w:t>
      </w:r>
      <w:r>
        <w:rPr>
          <w:spacing w:val="-14"/>
        </w:rPr>
        <w:t> </w:t>
      </w:r>
      <w:r>
        <w:rPr/>
        <w:t>coefficient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giving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imag-</w:t>
      </w:r>
      <w:r>
        <w:rPr>
          <w:w w:val="99"/>
        </w:rPr>
        <w:t> </w:t>
      </w:r>
      <w:r>
        <w:rPr/>
        <w:t>inary part. Its advantage is that it has better directionality</w:t>
      </w:r>
      <w:r>
        <w:rPr>
          <w:spacing w:val="49"/>
        </w:rPr>
        <w:t> </w:t>
      </w:r>
      <w:r>
        <w:rPr/>
        <w:t>in</w:t>
      </w:r>
      <w:r>
        <w:rPr>
          <w:w w:val="99"/>
        </w:rPr>
        <w:t> </w:t>
      </w:r>
      <w:r>
        <w:rPr/>
        <w:t>two</w:t>
      </w:r>
      <w:r>
        <w:rPr>
          <w:spacing w:val="-6"/>
        </w:rPr>
        <w:t> </w:t>
      </w:r>
      <w:r>
        <w:rPr/>
        <w:t>dimensions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even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dimensions,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redundancy,</w:t>
      </w:r>
      <w:r>
        <w:rPr>
          <w:w w:val="99"/>
        </w:rPr>
        <w:t> </w:t>
      </w:r>
      <w:r>
        <w:rPr/>
        <w:t>and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effective,</w:t>
      </w:r>
      <w:r>
        <w:rPr>
          <w:spacing w:val="-15"/>
        </w:rPr>
        <w:t> </w:t>
      </w:r>
      <w:r>
        <w:rPr/>
        <w:t>fast</w:t>
      </w:r>
      <w:r>
        <w:rPr>
          <w:spacing w:val="-14"/>
        </w:rPr>
        <w:t> </w:t>
      </w:r>
      <w:r>
        <w:rPr/>
        <w:t>calculation</w:t>
      </w:r>
      <w:r>
        <w:rPr>
          <w:spacing w:val="-15"/>
        </w:rPr>
        <w:t> </w:t>
      </w:r>
      <w:r>
        <w:rPr/>
        <w:t>algorithm.</w:t>
      </w:r>
      <w:r>
        <w:rPr>
          <w:spacing w:val="-14"/>
        </w:rPr>
        <w:t> </w:t>
      </w:r>
      <w:r>
        <w:rPr/>
        <w:t>Kingsbury</w:t>
      </w:r>
      <w:r>
        <w:rPr>
          <w:spacing w:val="-15"/>
        </w:rPr>
        <w:t> </w:t>
      </w:r>
      <w:r>
        <w:rPr/>
        <w:t>[11]</w:t>
      </w:r>
      <w:r>
        <w:rPr>
          <w:w w:val="99"/>
        </w:rPr>
        <w:t> </w:t>
      </w:r>
      <w:r>
        <w:rPr/>
        <w:t>first</w:t>
      </w:r>
      <w:r>
        <w:rPr>
          <w:spacing w:val="-8"/>
        </w:rPr>
        <w:t> </w:t>
      </w:r>
      <w:r>
        <w:rPr/>
        <w:t>proposed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4"/>
        </w:rPr>
        <w:t>DT-CWT</w:t>
      </w:r>
      <w:r>
        <w:rPr>
          <w:spacing w:val="-8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1998.</w:t>
      </w:r>
      <w:r>
        <w:rPr>
          <w:spacing w:val="-8"/>
        </w:rPr>
        <w:t> </w:t>
      </w:r>
      <w:r>
        <w:rPr/>
        <w:t>Fig.</w:t>
      </w:r>
      <w:r>
        <w:rPr>
          <w:spacing w:val="-8"/>
        </w:rPr>
        <w:t> </w:t>
      </w:r>
      <w:hyperlink w:history="true" w:anchor="_bookmark10">
        <w:r>
          <w:rPr>
            <w:color w:val="231F20"/>
          </w:rPr>
          <w:t>5</w:t>
        </w:r>
      </w:hyperlink>
      <w:r>
        <w:rPr/>
        <w:t>(d)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w w:val="99"/>
        </w:rPr>
        <w:t> </w:t>
      </w:r>
      <w:r>
        <w:rPr/>
        <w:t>filter bank structure of</w:t>
      </w:r>
      <w:r>
        <w:rPr>
          <w:spacing w:val="-6"/>
        </w:rPr>
        <w:t> DT-CWT.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As introduced before, </w:t>
      </w:r>
      <w:r>
        <w:rPr>
          <w:spacing w:val="-4"/>
        </w:rPr>
        <w:t>DT-CWT </w:t>
      </w:r>
      <w:r>
        <w:rPr/>
        <w:t>has advantages in</w:t>
      </w:r>
      <w:r>
        <w:rPr>
          <w:spacing w:val="28"/>
        </w:rPr>
        <w:t> </w:t>
      </w:r>
      <w:r>
        <w:rPr/>
        <w:t>two</w:t>
      </w:r>
      <w:r>
        <w:rPr>
          <w:w w:val="99"/>
        </w:rPr>
        <w:t> </w:t>
      </w:r>
      <w:r>
        <w:rPr/>
        <w:t>dimensions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even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dimensions</w:t>
      </w:r>
      <w:r>
        <w:rPr>
          <w:spacing w:val="-9"/>
        </w:rPr>
        <w:t> </w:t>
      </w:r>
      <w:r>
        <w:rPr/>
        <w:t>signals,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widely</w:t>
      </w:r>
      <w:r>
        <w:rPr>
          <w:w w:val="99"/>
        </w:rPr>
        <w:t> </w:t>
      </w:r>
      <w:r>
        <w:rPr/>
        <w:t>used in image processing. Fahmy </w:t>
      </w:r>
      <w:r>
        <w:rPr>
          <w:rFonts w:ascii="Times"/>
          <w:i/>
        </w:rPr>
        <w:t>et al. </w:t>
      </w:r>
      <w:r>
        <w:rPr/>
        <w:t>[106] used</w:t>
      </w:r>
      <w:r>
        <w:rPr>
          <w:spacing w:val="-6"/>
        </w:rPr>
        <w:t> </w:t>
      </w:r>
      <w:r>
        <w:rPr>
          <w:spacing w:val="-4"/>
        </w:rPr>
        <w:t>DT-CWT</w:t>
      </w:r>
      <w:r>
        <w:rPr>
          <w:w w:val="99"/>
        </w:rPr>
        <w:t> </w:t>
      </w:r>
      <w:r>
        <w:rPr/>
        <w:t>on the video magnification techniques and introduced a</w:t>
      </w:r>
      <w:r>
        <w:rPr>
          <w:spacing w:val="2"/>
        </w:rPr>
        <w:t> </w:t>
      </w:r>
      <w:r>
        <w:rPr/>
        <w:t>new</w:t>
      </w:r>
      <w:r>
        <w:rPr>
          <w:w w:val="99"/>
        </w:rPr>
        <w:t> </w:t>
      </w:r>
      <w:r>
        <w:rPr/>
        <w:t>and</w:t>
      </w:r>
      <w:r>
        <w:rPr>
          <w:spacing w:val="-15"/>
        </w:rPr>
        <w:t> </w:t>
      </w:r>
      <w:r>
        <w:rPr/>
        <w:t>accurate</w:t>
      </w:r>
      <w:r>
        <w:rPr>
          <w:spacing w:val="-15"/>
        </w:rPr>
        <w:t> </w:t>
      </w:r>
      <w:r>
        <w:rPr/>
        <w:t>method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orthogonal</w:t>
      </w:r>
      <w:r>
        <w:rPr>
          <w:spacing w:val="-15"/>
        </w:rPr>
        <w:t> </w:t>
      </w:r>
      <w:r>
        <w:rPr/>
        <w:t>filter</w:t>
      </w:r>
      <w:r>
        <w:rPr>
          <w:spacing w:val="-15"/>
        </w:rPr>
        <w:t> </w:t>
      </w:r>
      <w:r>
        <w:rPr/>
        <w:t>design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construct-</w:t>
      </w:r>
      <w:r>
        <w:rPr>
          <w:w w:val="99"/>
        </w:rPr>
        <w:t> </w:t>
      </w:r>
      <w:r>
        <w:rPr/>
        <w:t>ing the </w:t>
      </w:r>
      <w:r>
        <w:rPr>
          <w:spacing w:val="-4"/>
        </w:rPr>
        <w:t>DT-CWT </w:t>
      </w:r>
      <w:r>
        <w:rPr/>
        <w:t>system. They modify the phase</w:t>
      </w:r>
      <w:r>
        <w:rPr>
          <w:spacing w:val="-14"/>
        </w:rPr>
        <w:t> </w:t>
      </w:r>
      <w:r>
        <w:rPr/>
        <w:t>differences</w:t>
      </w:r>
      <w:r>
        <w:rPr>
          <w:w w:val="99"/>
        </w:rPr>
        <w:t> </w:t>
      </w:r>
      <w:r>
        <w:rPr/>
        <w:t>between the wavelet coefficients and achieve better</w:t>
      </w:r>
      <w:r>
        <w:rPr>
          <w:spacing w:val="4"/>
        </w:rPr>
        <w:t> </w:t>
      </w:r>
      <w:r>
        <w:rPr/>
        <w:t>video</w:t>
      </w:r>
      <w:r>
        <w:rPr>
          <w:w w:val="99"/>
        </w:rPr>
        <w:t> </w:t>
      </w:r>
      <w:r>
        <w:rPr/>
        <w:t>quality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less</w:t>
      </w:r>
      <w:r>
        <w:rPr>
          <w:spacing w:val="-9"/>
        </w:rPr>
        <w:t> </w:t>
      </w:r>
      <w:r>
        <w:rPr/>
        <w:t>calculation</w:t>
      </w:r>
      <w:r>
        <w:rPr>
          <w:spacing w:val="-9"/>
        </w:rPr>
        <w:t> </w:t>
      </w:r>
      <w:r>
        <w:rPr/>
        <w:t>cost.</w:t>
      </w:r>
      <w:r>
        <w:rPr>
          <w:spacing w:val="-9"/>
        </w:rPr>
        <w:t> </w:t>
      </w:r>
      <w:r>
        <w:rPr/>
        <w:t>Farhadiani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[107]</w:t>
      </w:r>
      <w:r>
        <w:rPr>
          <w:spacing w:val="-9"/>
        </w:rPr>
        <w:t> </w:t>
      </w:r>
      <w:r>
        <w:rPr/>
        <w:t>pro-</w:t>
      </w:r>
      <w:r>
        <w:rPr>
          <w:w w:val="99"/>
        </w:rPr>
        <w:t> </w:t>
      </w:r>
      <w:r>
        <w:rPr/>
        <w:t>posed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new</w:t>
      </w:r>
      <w:r>
        <w:rPr>
          <w:spacing w:val="38"/>
        </w:rPr>
        <w:t> </w:t>
      </w:r>
      <w:r>
        <w:rPr/>
        <w:t>method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reduce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speckles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synthetic</w:t>
      </w:r>
      <w:r>
        <w:rPr>
          <w:w w:val="99"/>
        </w:rPr>
        <w:t> </w:t>
      </w:r>
      <w:r>
        <w:rPr/>
        <w:t>aperture radar images based on an undecimated</w:t>
      </w:r>
      <w:r>
        <w:rPr>
          <w:spacing w:val="20"/>
        </w:rPr>
        <w:t> </w:t>
      </w:r>
      <w:r>
        <w:rPr>
          <w:spacing w:val="-4"/>
        </w:rPr>
        <w:t>DT-CWT</w:t>
      </w:r>
      <w:r>
        <w:rPr>
          <w:w w:val="99"/>
        </w:rPr>
        <w:t> </w:t>
      </w:r>
      <w:r>
        <w:rPr/>
        <w:t>and achieve better performance. </w:t>
      </w:r>
      <w:r>
        <w:rPr>
          <w:spacing w:val="-3"/>
        </w:rPr>
        <w:t>However, </w:t>
      </w:r>
      <w:r>
        <w:rPr/>
        <w:t>this method</w:t>
      </w:r>
      <w:r>
        <w:rPr>
          <w:spacing w:val="2"/>
        </w:rPr>
        <w:t> </w:t>
      </w:r>
      <w:r>
        <w:rPr/>
        <w:t>con-</w:t>
      </w:r>
      <w:r>
        <w:rPr>
          <w:w w:val="99"/>
        </w:rPr>
        <w:t> </w:t>
      </w:r>
      <w:r>
        <w:rPr/>
        <w:t>sumes more computational cost. [108] obtained a neural</w:t>
      </w:r>
      <w:r>
        <w:rPr>
          <w:spacing w:val="-28"/>
        </w:rPr>
        <w:t> </w:t>
      </w:r>
      <w:r>
        <w:rPr/>
        <w:t>net-</w:t>
      </w:r>
      <w:r>
        <w:rPr>
          <w:w w:val="99"/>
        </w:rPr>
        <w:t> </w:t>
      </w:r>
      <w:r>
        <w:rPr/>
        <w:t>work dataset using chest X-ray images and subband</w:t>
      </w:r>
      <w:r>
        <w:rPr>
          <w:spacing w:val="4"/>
        </w:rPr>
        <w:t> </w:t>
      </w:r>
      <w:r>
        <w:rPr/>
        <w:t>images</w:t>
      </w:r>
      <w:r>
        <w:rPr>
          <w:w w:val="99"/>
        </w:rPr>
        <w:t> </w:t>
      </w:r>
      <w:r>
        <w:rPr/>
        <w:t>obtained by applying a </w:t>
      </w:r>
      <w:r>
        <w:rPr>
          <w:spacing w:val="-4"/>
        </w:rPr>
        <w:t>DT-CWT </w:t>
      </w:r>
      <w:r>
        <w:rPr/>
        <w:t>to the above</w:t>
      </w:r>
      <w:r>
        <w:rPr>
          <w:spacing w:val="-20"/>
        </w:rPr>
        <w:t> </w:t>
      </w:r>
      <w:r>
        <w:rPr/>
        <w:t>images.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Prashar</w:t>
      </w:r>
      <w:r>
        <w:rPr>
          <w:spacing w:val="-5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5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5"/>
        </w:rPr>
        <w:t> </w:t>
      </w:r>
      <w:r>
        <w:rPr/>
        <w:t>[109]</w:t>
      </w:r>
      <w:r>
        <w:rPr>
          <w:spacing w:val="-19"/>
        </w:rPr>
        <w:t> </w:t>
      </w:r>
      <w:r>
        <w:rPr/>
        <w:t>evaluated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detail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impact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thresh-</w:t>
      </w:r>
      <w:r>
        <w:rPr>
          <w:w w:val="99"/>
        </w:rPr>
        <w:t> </w:t>
      </w:r>
      <w:r>
        <w:rPr/>
        <w:t>old, threshold algorithm and distribution function choice</w:t>
      </w:r>
      <w:r>
        <w:rPr>
          <w:spacing w:val="42"/>
        </w:rPr>
        <w:t> </w:t>
      </w:r>
      <w:r>
        <w:rPr/>
        <w:t>on</w:t>
      </w:r>
      <w:r>
        <w:rPr>
          <w:w w:val="99"/>
        </w:rPr>
        <w:t> </w:t>
      </w:r>
      <w:r>
        <w:rPr/>
        <w:t>the performance of ECG denoising with </w:t>
      </w:r>
      <w:r>
        <w:rPr>
          <w:spacing w:val="-6"/>
        </w:rPr>
        <w:t>DT-CWT. </w:t>
      </w:r>
      <w:r>
        <w:rPr/>
        <w:t>[110]</w:t>
      </w:r>
      <w:r>
        <w:rPr>
          <w:w w:val="99"/>
        </w:rPr>
        <w:t> </w:t>
      </w:r>
      <w:r>
        <w:rPr/>
        <w:t>proposed a method using global-based </w:t>
      </w:r>
      <w:r>
        <w:rPr>
          <w:spacing w:val="-4"/>
        </w:rPr>
        <w:t>DT-CWT </w:t>
      </w:r>
      <w:r>
        <w:rPr/>
        <w:t>for</w:t>
      </w:r>
      <w:r>
        <w:rPr>
          <w:spacing w:val="20"/>
        </w:rPr>
        <w:t> </w:t>
      </w:r>
      <w:r>
        <w:rPr/>
        <w:t>kinship</w:t>
      </w:r>
      <w:r>
        <w:rPr>
          <w:w w:val="99"/>
        </w:rPr>
        <w:t> </w:t>
      </w:r>
      <w:r>
        <w:rPr/>
        <w:t>recognition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similar</w:t>
      </w:r>
      <w:r>
        <w:rPr>
          <w:spacing w:val="-14"/>
        </w:rPr>
        <w:t> </w:t>
      </w:r>
      <w:r>
        <w:rPr/>
        <w:t>full-face</w:t>
      </w:r>
      <w:r>
        <w:rPr>
          <w:spacing w:val="-14"/>
        </w:rPr>
        <w:t> </w:t>
      </w:r>
      <w:r>
        <w:rPr/>
        <w:t>images.</w:t>
      </w:r>
      <w:r>
        <w:rPr>
          <w:spacing w:val="-14"/>
        </w:rPr>
        <w:t> </w:t>
      </w:r>
      <w:r>
        <w:rPr/>
        <w:t>Then,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researchers</w:t>
      </w:r>
      <w:r>
        <w:rPr>
          <w:w w:val="99"/>
        </w:rPr>
        <w:t> </w:t>
      </w:r>
      <w:r>
        <w:rPr/>
        <w:t>proposed novel patch-based kinship recognition methods</w:t>
      </w:r>
      <w:r>
        <w:rPr>
          <w:spacing w:val="-23"/>
        </w:rPr>
        <w:t> </w:t>
      </w:r>
      <w:r>
        <w:rPr/>
        <w:t>for</w:t>
      </w:r>
      <w:r>
        <w:rPr>
          <w:w w:val="99"/>
        </w:rPr>
        <w:t> </w:t>
      </w:r>
      <w:r>
        <w:rPr>
          <w:spacing w:val="-5"/>
        </w:rPr>
        <w:t>DT-CWT: </w:t>
      </w:r>
      <w:r>
        <w:rPr/>
        <w:t>local patch-based </w:t>
      </w:r>
      <w:r>
        <w:rPr>
          <w:spacing w:val="-4"/>
        </w:rPr>
        <w:t>DT-CWT </w:t>
      </w:r>
      <w:r>
        <w:rPr/>
        <w:t>and selective</w:t>
      </w:r>
      <w:r>
        <w:rPr>
          <w:spacing w:val="4"/>
        </w:rPr>
        <w:t> </w:t>
      </w:r>
      <w:r>
        <w:rPr/>
        <w:t>patch-</w:t>
      </w:r>
      <w:r>
        <w:rPr>
          <w:w w:val="99"/>
        </w:rPr>
        <w:t> </w:t>
      </w:r>
      <w:r>
        <w:rPr/>
        <w:t>based </w:t>
      </w:r>
      <w:r>
        <w:rPr>
          <w:spacing w:val="-6"/>
        </w:rPr>
        <w:t>DT-CWT. </w:t>
      </w:r>
      <w:r>
        <w:rPr/>
        <w:t>The former extracts the coefficients</w:t>
      </w:r>
      <w:r>
        <w:rPr>
          <w:spacing w:val="20"/>
        </w:rPr>
        <w:t> </w:t>
      </w:r>
      <w:r>
        <w:rPr/>
        <w:t>of</w:t>
      </w:r>
      <w:r>
        <w:rPr>
          <w:w w:val="99"/>
        </w:rPr>
        <w:t> </w:t>
      </w:r>
      <w:r>
        <w:rPr/>
        <w:t>smaller face patches for kinship identification. The</w:t>
      </w:r>
      <w:r>
        <w:rPr>
          <w:spacing w:val="-10"/>
        </w:rPr>
        <w:t> </w:t>
      </w:r>
      <w:r>
        <w:rPr/>
        <w:t>latter</w:t>
      </w:r>
      <w:r>
        <w:rPr>
          <w:w w:val="99"/>
        </w:rPr>
        <w:t> </w:t>
      </w:r>
      <w:r>
        <w:rPr/>
        <w:t>extends the former, only extracting the coefficients of</w:t>
      </w:r>
      <w:r>
        <w:rPr>
          <w:spacing w:val="49"/>
        </w:rPr>
        <w:t> </w:t>
      </w:r>
      <w:r>
        <w:rPr/>
        <w:t>rep-</w:t>
      </w:r>
      <w:r>
        <w:rPr>
          <w:w w:val="99"/>
        </w:rPr>
        <w:t> </w:t>
      </w:r>
      <w:r>
        <w:rPr/>
        <w:t>resentative blocks with similarity scores above the</w:t>
      </w:r>
      <w:r>
        <w:rPr>
          <w:spacing w:val="3"/>
        </w:rPr>
        <w:t> </w:t>
      </w:r>
      <w:r>
        <w:rPr/>
        <w:t>normal-</w:t>
      </w:r>
      <w:r>
        <w:rPr>
          <w:w w:val="99"/>
        </w:rPr>
        <w:t> </w:t>
      </w:r>
      <w:r>
        <w:rPr/>
        <w:t>ized accumulation threshold. All the references above</w:t>
      </w:r>
      <w:r>
        <w:rPr>
          <w:spacing w:val="33"/>
        </w:rPr>
        <w:t> </w:t>
      </w:r>
      <w:r>
        <w:rPr/>
        <w:t>focus</w:t>
      </w:r>
      <w:r>
        <w:rPr>
          <w:w w:val="99"/>
        </w:rPr>
        <w:t> </w:t>
      </w:r>
      <w:r>
        <w:rPr/>
        <w:t>on image processing, which is 2-D </w:t>
      </w:r>
      <w:r>
        <w:rPr>
          <w:spacing w:val="-6"/>
        </w:rPr>
        <w:t>DT-CWT. </w:t>
      </w:r>
      <w:r>
        <w:rPr/>
        <w:t>In [111],</w:t>
      </w:r>
      <w:r>
        <w:rPr>
          <w:spacing w:val="25"/>
        </w:rPr>
        <w:t> </w:t>
      </w:r>
      <w:r>
        <w:rPr/>
        <w:t>the</w:t>
      </w:r>
      <w:r>
        <w:rPr>
          <w:w w:val="99"/>
        </w:rPr>
        <w:t> </w:t>
      </w:r>
      <w:r>
        <w:rPr/>
        <w:t>authors extended </w:t>
      </w:r>
      <w:r>
        <w:rPr>
          <w:spacing w:val="-4"/>
        </w:rPr>
        <w:t>DT-CWT </w:t>
      </w:r>
      <w:r>
        <w:rPr/>
        <w:t>to higher dimensional (e.g.,</w:t>
      </w:r>
      <w:r>
        <w:rPr>
          <w:spacing w:val="-18"/>
        </w:rPr>
        <w:t> </w:t>
      </w:r>
      <w:r>
        <w:rPr/>
        <w:t>3-D)</w:t>
      </w:r>
      <w:r>
        <w:rPr>
          <w:w w:val="99"/>
        </w:rPr>
        <w:t> </w:t>
      </w:r>
      <w:r>
        <w:rPr/>
        <w:t>and  studied  the  power  spectral  density  of  the  real   </w:t>
      </w:r>
      <w:r>
        <w:rPr>
          <w:spacing w:val="6"/>
        </w:rPr>
        <w:t> </w:t>
      </w:r>
      <w:r>
        <w:rPr/>
        <w:t>and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97" w:lineRule="exact"/>
        <w:ind w:left="6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188.4pt;height:29.9pt;mso-position-horizontal-relative:char;mso-position-vertical-relative:line" coordorigin="0,0" coordsize="3768,598">
            <v:group style="position:absolute;left:11;top:299;width:289;height:2" coordorigin="11,299" coordsize="289,2">
              <v:shape style="position:absolute;left:11;top:299;width:289;height:2" coordorigin="11,299" coordsize="289,0" path="m11,299l299,299e" filled="false" stroked="true" strokeweight=".36pt" strokecolor="#000000">
                <v:path arrowok="t"/>
              </v:shape>
            </v:group>
            <v:group style="position:absolute;left:299;top:11;width:577;height:577" coordorigin="299,11" coordsize="577,577">
              <v:shape style="position:absolute;left:299;top:11;width:577;height:577" coordorigin="299,11" coordsize="577,577" path="m875,299l875,308,875,318,874,327,873,337,857,400,853,409,850,418,846,426,841,435,837,443,832,451,827,459,821,467,791,503,784,509,777,516,770,522,763,528,706,562,697,565,689,569,680,572,671,575,662,577,615,586,606,587,596,587,587,587,578,587,568,587,559,586,549,585,503,575,494,572,435,544,427,539,419,533,412,528,404,522,397,516,390,509,383,503,377,496,337,443,333,435,329,426,311,383,309,374,306,364,304,355,303,346,301,337,300,327,299,318,299,308,299,299,299,289,309,224,311,215,314,206,342,147,347,139,353,131,358,123,364,116,370,109,419,65,427,59,435,54,494,26,503,23,512,20,559,12,568,11,578,11,587,11,596,11,606,11,615,12,625,13,634,15,643,16,653,18,662,20,671,23,680,26,739,54,791,95,810,116,816,123,821,131,827,139,832,147,853,189,857,197,873,261,874,271,875,280,875,289,875,299xe" filled="false" stroked="true" strokeweight="1.08pt" strokecolor="#000000">
                <v:path arrowok="t"/>
              </v:shape>
            </v:group>
            <v:group style="position:absolute;left:527;top:260;width:109;height:158" coordorigin="527,260" coordsize="109,158">
              <v:shape style="position:absolute;left:527;top:260;width:109;height:158" coordorigin="527,260" coordsize="109,158" path="m636,361l606,361,606,417,636,417,636,361xe" filled="true" fillcolor="#000000" stroked="false">
                <v:path arrowok="t"/>
                <v:fill type="solid"/>
              </v:shape>
              <v:shape style="position:absolute;left:527;top:260;width:109;height:158" coordorigin="527,260" coordsize="109,158" path="m582,260l561,260,550,265,541,275,531,291,527,312,529,336,535,354,553,371,569,377,580,377,586,376,597,370,602,366,606,361,636,361,636,354,575,354,569,351,560,340,557,331,557,306,560,297,565,292,569,286,575,283,636,283,636,279,608,279,604,273,599,268,589,262,582,260xe" filled="true" fillcolor="#000000" stroked="false">
                <v:path arrowok="t"/>
                <v:fill type="solid"/>
              </v:shape>
              <v:shape style="position:absolute;left:527;top:260;width:109;height:158" coordorigin="527,260" coordsize="109,158" path="m636,283l590,283,595,286,605,297,607,306,607,329,605,338,594,351,588,354,636,354,636,283xe" filled="true" fillcolor="#000000" stroked="false">
                <v:path arrowok="t"/>
                <v:fill type="solid"/>
              </v:shape>
              <v:shape style="position:absolute;left:527;top:260;width:109;height:158" coordorigin="527,260" coordsize="109,158" path="m636,263l608,263,608,279,636,279,636,263xe" filled="true" fillcolor="#000000" stroked="false">
                <v:path arrowok="t"/>
                <v:fill type="solid"/>
              </v:shape>
            </v:group>
            <v:group style="position:absolute;left:875;top:299;width:577;height:2" coordorigin="875,299" coordsize="577,2">
              <v:shape style="position:absolute;left:875;top:299;width:577;height:2" coordorigin="875,299" coordsize="577,0" path="m875,299l1451,299e" filled="false" stroked="true" strokeweight=".36pt" strokecolor="#000000">
                <v:path arrowok="t"/>
              </v:shape>
            </v:group>
            <v:group style="position:absolute;left:1451;top:83;width:865;height:433" coordorigin="1451,83" coordsize="865,433">
              <v:shape style="position:absolute;left:1451;top:83;width:865;height:433" coordorigin="1451,83" coordsize="865,433" path="m1451,83l2316,83,2316,515,1451,515,1451,83xe" filled="false" stroked="true" strokeweight="1.08pt" strokecolor="#000000">
                <v:path arrowok="t"/>
              </v:shape>
            </v:group>
            <v:group style="position:absolute;left:1662;top:217;width:441;height:203" coordorigin="1662,217" coordsize="441,203">
              <v:shape style="position:absolute;left:1662;top:217;width:441;height:203" coordorigin="1662,217" coordsize="441,203" path="m1693,220l1662,220,1662,375,1693,375,1693,307,1785,307,1785,281,1693,281,1693,220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785,307l1754,307,1754,375,1785,375,1785,307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785,220l1754,220,1754,281,1785,281,1785,220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847,217l1820,274,1813,311,1814,333,1833,396,1867,420,1860,407,1856,396,1850,378,1847,367,1843,343,1842,331,1842,319,1851,260,1865,223,1847,217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904,263l1875,263,1910,375,1939,375,1949,336,1925,336,1904,263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983,302l1958,302,1977,375,2006,375,2018,336,1991,336,1983,302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1973,263l1944,263,1925,336,1949,336,1958,302,1983,302,1973,263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2042,263l2013,263,1991,336,2018,336,2042,263xe" filled="true" fillcolor="#000000" stroked="false">
                <v:path arrowok="t"/>
                <v:fill type="solid"/>
              </v:shape>
              <v:shape style="position:absolute;left:1662;top:217;width:441;height:203" coordorigin="1662,217" coordsize="441,203" path="m2049,217l2070,281,2074,327,2074,335,2059,398,2049,420,2070,420,2095,366,2103,325,2102,302,2099,283,2094,266,2087,247,2077,230,2049,217xe" filled="true" fillcolor="#000000" stroked="false">
                <v:path arrowok="t"/>
                <v:fill type="solid"/>
              </v:shape>
            </v:group>
            <v:group style="position:absolute;left:2892;top:11;width:577;height:577" coordorigin="2892,11" coordsize="577,577">
              <v:shape style="position:absolute;left:2892;top:11;width:577;height:577" coordorigin="2892,11" coordsize="577,577" path="m3468,299l3468,308,3468,318,3467,327,3466,337,3450,400,3446,409,3443,418,3409,474,3403,482,3397,489,3391,496,3384,503,3377,509,3370,516,3363,522,3356,528,3299,562,3290,565,3282,569,3273,572,3264,575,3255,577,3208,586,3199,587,3190,587,3180,587,3171,587,3161,587,3152,586,3143,585,3097,575,3087,572,3079,569,3070,565,3061,562,3005,528,2997,522,2990,516,2983,509,2976,503,2970,496,2931,443,2926,435,2922,426,2904,383,2902,374,2893,327,2893,318,2892,308,2892,299,2892,289,2902,224,2904,215,2907,206,2926,163,2931,155,2957,116,2963,109,2970,102,2976,95,2983,89,3020,59,3028,54,3087,26,3097,23,3106,20,3115,18,3124,16,3133,15,3143,13,3152,12,3161,11,3171,11,3180,11,3190,11,3199,11,3208,12,3218,13,3227,15,3236,16,3246,18,3255,20,3264,23,3273,26,3332,54,3384,95,3403,116,3409,123,3414,131,3420,139,3425,147,3446,189,3450,197,3466,261,3468,289,3468,299xe" filled="false" stroked="true" strokeweight="1.08pt" strokecolor="#000000">
                <v:path arrowok="t"/>
              </v:shape>
            </v:group>
            <v:group style="position:absolute;left:3125;top:260;width:110;height:158" coordorigin="3125,260" coordsize="110,158">
              <v:shape style="position:absolute;left:3125;top:260;width:110;height:158" coordorigin="3125,260" coordsize="110,158" path="m3153,263l3125,263,3125,417,3155,417,3155,361,3221,361,3225,354,3173,354,3167,351,3157,339,3155,329,3155,306,3157,297,3166,286,3172,283,3226,283,3226,283,3222,279,3153,279,3153,263xe" filled="true" fillcolor="#000000" stroked="false">
                <v:path arrowok="t"/>
                <v:fill type="solid"/>
              </v:shape>
              <v:shape style="position:absolute;left:3125;top:260;width:110;height:158" coordorigin="3125,260" coordsize="110,158" path="m3221,361l3155,361,3160,367,3166,371,3176,376,3181,377,3201,377,3212,372,3221,362,3221,361xe" filled="true" fillcolor="#000000" stroked="false">
                <v:path arrowok="t"/>
                <v:fill type="solid"/>
              </v:shape>
              <v:shape style="position:absolute;left:3125;top:260;width:110;height:158" coordorigin="3125,260" coordsize="110,158" path="m3226,283l3187,283,3193,286,3202,298,3204,306,3204,331,3202,340,3193,351,3187,354,3225,354,3230,346,3234,325,3232,300,3226,283xe" filled="true" fillcolor="#000000" stroked="false">
                <v:path arrowok="t"/>
                <v:fill type="solid"/>
              </v:shape>
              <v:shape style="position:absolute;left:3125;top:260;width:110;height:158" coordorigin="3125,260" coordsize="110,158" path="m3180,260l3173,262,3161,269,3156,273,3153,279,3222,279,3208,266,3192,260,3180,260xe" filled="true" fillcolor="#000000" stroked="false">
                <v:path arrowok="t"/>
                <v:fill type="solid"/>
              </v:shape>
            </v:group>
            <v:group style="position:absolute;left:3468;top:299;width:289;height:2" coordorigin="3468,299" coordsize="289,2">
              <v:shape style="position:absolute;left:3468;top:299;width:289;height:2" coordorigin="3468,299" coordsize="289,0" path="m3468,299l3756,299e" filled="false" stroked="true" strokeweight="1.08pt" strokecolor="#000000">
                <v:path arrowok="t"/>
              </v:shape>
            </v:group>
            <v:group style="position:absolute;left:2316;top:299;width:577;height:2" coordorigin="2316,299" coordsize="577,2">
              <v:shape style="position:absolute;left:2316;top:299;width:577;height:2" coordorigin="2316,299" coordsize="577,0" path="m2316,299l2892,299e" filled="false" stroked="true" strokeweight="1.08pt" strokecolor="#000000">
                <v:path arrowok="t"/>
              </v:shape>
            </v:group>
            <v:group style="position:absolute;left:695;top:156;width:2;height:288" coordorigin="695,156" coordsize="2,288">
              <v:shape style="position:absolute;left:695;top:156;width:2;height:288" coordorigin="695,156" coordsize="0,288" path="m695,443l695,407,695,299,695,156e" filled="false" stroked="true" strokeweight="1.08pt" strokecolor="#000000">
                <v:path arrowok="t"/>
              </v:shape>
            </v:group>
            <v:group style="position:absolute;left:663;top:107;width:65;height:65" coordorigin="663,107" coordsize="65,65">
              <v:shape style="position:absolute;left:663;top:107;width:65;height:65" coordorigin="663,107" coordsize="65,65" path="m695,107l663,172,695,156,719,156,695,107xe" filled="true" fillcolor="#000000" stroked="false">
                <v:path arrowok="t"/>
                <v:fill type="solid"/>
              </v:shape>
              <v:shape style="position:absolute;left:663;top:107;width:65;height:65" coordorigin="663,107" coordsize="65,65" path="m719,156l695,156,728,172,719,156xe" filled="true" fillcolor="#000000" stroked="false">
                <v:path arrowok="t"/>
                <v:fill type="solid"/>
              </v:shape>
            </v:group>
            <v:group style="position:absolute;left:663;top:107;width:65;height:65" coordorigin="663,107" coordsize="65,65">
              <v:shape style="position:absolute;left:663;top:107;width:65;height:65" coordorigin="663,107" coordsize="65,65" path="m695,107l728,172,695,156,663,172,695,107xe" filled="false" stroked="true" strokeweight="1.08pt" strokecolor="#000000">
                <v:path arrowok="t"/>
              </v:shape>
            </v:group>
            <v:group style="position:absolute;left:3295;top:126;width:2;height:288" coordorigin="3295,126" coordsize="2,288">
              <v:shape style="position:absolute;left:3295;top:126;width:2;height:288" coordorigin="3295,126" coordsize="0,288" path="m3295,126l3295,413e" filled="false" stroked="true" strokeweight="1.08pt" strokecolor="#000000">
                <v:path arrowok="t"/>
              </v:shape>
            </v:group>
            <v:group style="position:absolute;left:3263;top:397;width:65;height:65" coordorigin="3263,397" coordsize="65,65">
              <v:shape style="position:absolute;left:3263;top:397;width:65;height:65" coordorigin="3263,397" coordsize="65,65" path="m3263,397l3295,462,3320,413,3295,413,3263,397xe" filled="true" fillcolor="#000000" stroked="false">
                <v:path arrowok="t"/>
                <v:fill type="solid"/>
              </v:shape>
              <v:shape style="position:absolute;left:3263;top:397;width:65;height:65" coordorigin="3263,397" coordsize="65,65" path="m3328,397l3295,413,3320,413,3328,397xe" filled="true" fillcolor="#000000" stroked="false">
                <v:path arrowok="t"/>
                <v:fill type="solid"/>
              </v:shape>
            </v:group>
            <v:group style="position:absolute;left:3263;top:397;width:65;height:65" coordorigin="3263,397" coordsize="65,65">
              <v:shape style="position:absolute;left:3263;top:397;width:65;height:65" coordorigin="3263,397" coordsize="65,65" path="m3295,462l3263,397,3295,413,3328,397,3295,462xe" filled="false" stroked="true" strokeweight="1.08pt" strokecolor="#000000">
                <v:path arrowok="t"/>
              </v:shape>
            </v:group>
            <v:group style="position:absolute;left:11;top:295;width:289;height:2" coordorigin="11,295" coordsize="289,2">
              <v:shape style="position:absolute;left:11;top:295;width:289;height:2" coordorigin="11,295" coordsize="289,0" path="m11,295l299,295e" filled="false" stroked="true" strokeweight="1.08pt" strokecolor="#000000">
                <v:path arrowok="t"/>
              </v:shape>
            </v:group>
            <v:group style="position:absolute;left:875;top:295;width:577;height:2" coordorigin="875,295" coordsize="577,2">
              <v:shape style="position:absolute;left:875;top:295;width:577;height:2" coordorigin="875,295" coordsize="577,0" path="m875,295l1451,295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6"/>
          <w:szCs w:val="6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before="65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7. </w:t>
      </w:r>
      <w:bookmarkStart w:name="_bookmark12" w:id="16"/>
      <w:bookmarkEnd w:id="16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Rational</w:t>
      </w:r>
      <w:r>
        <w:rPr>
          <w:rFonts w:ascii="Calibri"/>
          <w:spacing w:val="-23"/>
          <w:w w:val="110"/>
          <w:sz w:val="14"/>
        </w:rPr>
        <w:t> </w:t>
      </w:r>
      <w:r>
        <w:rPr>
          <w:rFonts w:ascii="Calibri"/>
          <w:w w:val="110"/>
          <w:sz w:val="14"/>
        </w:rPr>
        <w:t>branch.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9" w:lineRule="auto"/>
        <w:ind w:right="0"/>
        <w:jc w:val="both"/>
      </w:pPr>
      <w:r>
        <w:rPr/>
        <w:t>imaginary parts of the complex coefficients of the</w:t>
      </w:r>
      <w:r>
        <w:rPr>
          <w:spacing w:val="-9"/>
        </w:rPr>
        <w:t> </w:t>
      </w:r>
      <w:r>
        <w:rPr>
          <w:spacing w:val="-6"/>
        </w:rPr>
        <w:t>DT-CWT.</w:t>
      </w:r>
      <w:r>
        <w:rPr>
          <w:w w:val="99"/>
        </w:rPr>
        <w:t> </w:t>
      </w:r>
      <w:r>
        <w:rPr/>
        <w:t>They achieve more accurate results in the wavelet noise</w:t>
      </w:r>
      <w:r>
        <w:rPr>
          <w:spacing w:val="8"/>
        </w:rPr>
        <w:t> </w:t>
      </w:r>
      <w:r>
        <w:rPr/>
        <w:t>fil-</w:t>
      </w:r>
      <w:r>
        <w:rPr>
          <w:w w:val="99"/>
        </w:rPr>
        <w:t> </w:t>
      </w:r>
      <w:r>
        <w:rPr/>
        <w:t>tering</w:t>
      </w:r>
      <w:r>
        <w:rPr>
          <w:spacing w:val="-5"/>
        </w:rPr>
        <w:t> </w:t>
      </w:r>
      <w:r>
        <w:rPr/>
        <w:t>area.</w:t>
      </w:r>
    </w:p>
    <w:p>
      <w:pPr>
        <w:pStyle w:val="ListParagraph"/>
        <w:numPr>
          <w:ilvl w:val="0"/>
          <w:numId w:val="6"/>
        </w:numPr>
        <w:tabs>
          <w:tab w:pos="390" w:val="left" w:leader="none"/>
        </w:tabs>
        <w:spacing w:line="240" w:lineRule="auto" w:before="159" w:after="0"/>
        <w:ind w:left="389" w:right="0" w:hanging="246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RATIONAL </w:t>
      </w: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4"/>
          <w:sz w:val="18"/>
        </w:rPr>
        <w:t> </w:t>
      </w:r>
      <w:r>
        <w:rPr>
          <w:rFonts w:ascii="Georgia"/>
          <w:i/>
          <w:color w:val="58595B"/>
          <w:sz w:val="18"/>
        </w:rPr>
        <w:t>TRANSFORM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0"/>
        <w:jc w:val="both"/>
      </w:pPr>
      <w:r>
        <w:rPr/>
        <w:t>The traditional wavelet transforms are dyadic wavelet</w:t>
      </w:r>
      <w:r>
        <w:rPr>
          <w:spacing w:val="8"/>
        </w:rPr>
        <w:t> </w:t>
      </w:r>
      <w:r>
        <w:rPr/>
        <w:t>trans-</w:t>
      </w:r>
      <w:r>
        <w:rPr>
          <w:w w:val="99"/>
        </w:rPr>
        <w:t> </w:t>
      </w:r>
      <w:r>
        <w:rPr/>
        <w:t>forms.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iterative</w:t>
      </w:r>
      <w:r>
        <w:rPr>
          <w:spacing w:val="-6"/>
        </w:rPr>
        <w:t> </w:t>
      </w:r>
      <w:r>
        <w:rPr/>
        <w:t>decomposition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repeatedly</w:t>
      </w:r>
      <w:r>
        <w:rPr>
          <w:spacing w:val="-7"/>
        </w:rPr>
        <w:t> </w:t>
      </w:r>
      <w:r>
        <w:rPr/>
        <w:t>divides</w:t>
      </w:r>
      <w:r>
        <w:rPr>
          <w:w w:val="99"/>
        </w:rPr>
        <w:t> </w:t>
      </w:r>
      <w:r>
        <w:rPr/>
        <w:t>the frequency domain space at the input into two parts</w:t>
      </w:r>
      <w:r>
        <w:rPr>
          <w:spacing w:val="26"/>
        </w:rPr>
        <w:t> </w:t>
      </w:r>
      <w:r>
        <w:rPr/>
        <w:t>with</w:t>
      </w:r>
      <w:r>
        <w:rPr>
          <w:w w:val="99"/>
        </w:rPr>
        <w:t> </w:t>
      </w:r>
      <w:r>
        <w:rPr/>
        <w:t>equal bandwidth. The concept of rational</w:t>
      </w:r>
      <w:r>
        <w:rPr>
          <w:spacing w:val="44"/>
        </w:rPr>
        <w:t> </w:t>
      </w:r>
      <w:r>
        <w:rPr/>
        <w:t>multi-resolution</w:t>
      </w:r>
      <w:r>
        <w:rPr>
          <w:w w:val="99"/>
        </w:rPr>
        <w:t> </w:t>
      </w:r>
      <w:r>
        <w:rPr/>
        <w:t>analysis was first proposed by Auscher [112] and then</w:t>
      </w:r>
      <w:r>
        <w:rPr>
          <w:spacing w:val="2"/>
        </w:rPr>
        <w:t> </w:t>
      </w:r>
      <w:r>
        <w:rPr/>
        <w:t>sys-</w:t>
      </w:r>
      <w:r>
        <w:rPr>
          <w:w w:val="99"/>
        </w:rPr>
        <w:t> </w:t>
      </w:r>
      <w:r>
        <w:rPr/>
        <w:t>tematically introduced by Mallat. Auscher [112] proved  </w:t>
      </w:r>
      <w:r>
        <w:rPr>
          <w:spacing w:val="45"/>
        </w:rPr>
        <w:t> </w:t>
      </w:r>
      <w:r>
        <w:rPr/>
        <w:t>in</w:t>
      </w:r>
    </w:p>
    <w:p>
      <w:pPr>
        <w:pStyle w:val="BodyText"/>
        <w:spacing w:line="204" w:lineRule="auto" w:before="28"/>
        <w:ind w:right="0"/>
        <w:jc w:val="both"/>
      </w:pPr>
      <w:r>
        <w:rPr/>
        <w:pict>
          <v:group style="position:absolute;margin-left:37.366001pt;margin-top:30.755533pt;width:3.8pt;height:.1pt;mso-position-horizontal-relative:page;mso-position-vertical-relative:paragraph;z-index:-115984" coordorigin="747,615" coordsize="76,2">
            <v:shape style="position:absolute;left:747;top:615;width:76;height:2" coordorigin="747,615" coordsize="76,0" path="m747,615l823,615e" filled="false" stroked="true" strokeweight=".458pt" strokecolor="#000000">
              <v:path arrowok="t"/>
            </v:shape>
            <w10:wrap type="none"/>
          </v:group>
        </w:pict>
      </w:r>
      <w:r>
        <w:rPr/>
        <w:pict>
          <v:shape style="position:absolute;margin-left:37.366001pt;margin-top:22.427858pt;width:3.8pt;height:7.6pt;mso-position-horizontal-relative:page;mso-position-vertical-relative:paragraph;z-index:-115840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p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t>1992 that real rational orthogonal wavelets were</w:t>
      </w:r>
      <w:r>
        <w:rPr>
          <w:spacing w:val="7"/>
        </w:rPr>
        <w:t> </w:t>
      </w:r>
      <w:r>
        <w:rPr/>
        <w:t>derived</w:t>
      </w:r>
      <w:r>
        <w:rPr>
          <w:w w:val="99"/>
        </w:rPr>
        <w:t> </w:t>
      </w:r>
      <w:r>
        <w:rPr/>
        <w:t>under the  framework  of  a  rational  MRA.  Assume  </w:t>
      </w:r>
      <w:r>
        <w:rPr>
          <w:rFonts w:ascii="Times" w:hAnsi="Times" w:cs="Times" w:eastAsia="Times"/>
          <w:i/>
        </w:rPr>
        <w:t>M </w:t>
      </w:r>
      <w:r>
        <w:rPr>
          <w:rFonts w:ascii="Times" w:hAnsi="Times" w:cs="Times" w:eastAsia="Times"/>
          <w:i/>
          <w:spacing w:val="1"/>
        </w:rPr>
        <w:t> </w:t>
      </w:r>
      <w:r>
        <w:rPr>
          <w:rFonts w:ascii="Lucida Sans Unicode" w:hAnsi="Lucida Sans Unicode" w:cs="Lucida Sans Unicode" w:eastAsia="Lucida Sans Unicode"/>
        </w:rPr>
        <w:t>=</w:t>
      </w:r>
      <w:r>
        <w:rPr>
          <w:rFonts w:ascii="Lucida Sans Unicode" w:hAnsi="Lucida Sans Unicode" w:cs="Lucida Sans Unicode" w:eastAsia="Lucida Sans Unicode"/>
          <w:w w:val="97"/>
        </w:rPr>
        <w:t> </w:t>
      </w:r>
      <w:r>
        <w:rPr>
          <w:rFonts w:ascii="Times" w:hAnsi="Times" w:cs="Times" w:eastAsia="Times"/>
          <w:i/>
          <w:position w:val="-6"/>
          <w:sz w:val="15"/>
          <w:szCs w:val="15"/>
        </w:rPr>
        <w:t>q </w:t>
      </w:r>
      <w:r>
        <w:rPr/>
        <w:t>(</w:t>
      </w:r>
      <w:r>
        <w:rPr>
          <w:rFonts w:ascii="Times" w:hAnsi="Times" w:cs="Times" w:eastAsia="Times"/>
          <w:i/>
        </w:rPr>
        <w:t>p</w:t>
      </w:r>
      <w:r>
        <w:rPr>
          <w:rFonts w:ascii="Garamond" w:hAnsi="Garamond" w:cs="Garamond" w:eastAsia="Garamond"/>
          <w:i/>
        </w:rPr>
        <w:t>, </w:t>
      </w:r>
      <w:r>
        <w:rPr>
          <w:rFonts w:ascii="Times" w:hAnsi="Times" w:cs="Times" w:eastAsia="Times"/>
          <w:i/>
        </w:rPr>
        <w:t>q </w:t>
      </w:r>
      <w:r>
        <w:rPr>
          <w:rFonts w:ascii="Lucida Sans Unicode" w:hAnsi="Lucida Sans Unicode" w:cs="Lucida Sans Unicode" w:eastAsia="Lucida Sans Unicode"/>
        </w:rPr>
        <w:t>∈ </w:t>
      </w:r>
      <w:r>
        <w:rPr>
          <w:rFonts w:ascii="Times" w:hAnsi="Times" w:cs="Times" w:eastAsia="Times"/>
          <w:i/>
        </w:rPr>
        <w:t>ZandM </w:t>
      </w:r>
      <w:r>
        <w:rPr>
          <w:rFonts w:ascii="Garamond" w:hAnsi="Garamond" w:cs="Garamond" w:eastAsia="Garamond"/>
          <w:i/>
        </w:rPr>
        <w:t>&gt; </w:t>
      </w:r>
      <w:r>
        <w:rPr/>
        <w:t>1)</w:t>
      </w:r>
      <w:r>
        <w:rPr>
          <w:rFonts w:ascii="Garamond" w:hAnsi="Garamond" w:cs="Garamond" w:eastAsia="Garamond"/>
          <w:i/>
        </w:rPr>
        <w:t>, </w:t>
      </w:r>
      <w:r>
        <w:rPr>
          <w:rFonts w:ascii="Lucida Sans Unicode" w:hAnsi="Lucida Sans Unicode" w:cs="Lucida Sans Unicode" w:eastAsia="Lucida Sans Unicode"/>
        </w:rPr>
        <w:t>{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</w:rPr>
        <w:t>}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∈</w:t>
      </w:r>
      <w:r>
        <w:rPr>
          <w:rFonts w:ascii="Times" w:hAnsi="Times" w:cs="Times" w:eastAsia="Times"/>
          <w:i/>
          <w:position w:val="-2"/>
          <w:sz w:val="15"/>
          <w:szCs w:val="15"/>
        </w:rPr>
        <w:t>Z </w:t>
      </w:r>
      <w:r>
        <w:rPr/>
        <w:t>is a subspace of </w:t>
      </w:r>
      <w:r>
        <w:rPr>
          <w:rFonts w:ascii="Times" w:hAnsi="Times" w:cs="Times" w:eastAsia="Times"/>
          <w:i/>
          <w:spacing w:val="4"/>
        </w:rPr>
        <w:t>L</w:t>
      </w:r>
      <w:r>
        <w:rPr>
          <w:spacing w:val="4"/>
          <w:position w:val="7"/>
          <w:sz w:val="15"/>
          <w:szCs w:val="15"/>
        </w:rPr>
        <w:t>2</w:t>
      </w:r>
      <w:r>
        <w:rPr>
          <w:spacing w:val="4"/>
        </w:rPr>
        <w:t>(</w:t>
      </w:r>
      <w:r>
        <w:rPr>
          <w:rFonts w:ascii="Times" w:hAnsi="Times" w:cs="Times" w:eastAsia="Times"/>
          <w:i/>
          <w:spacing w:val="4"/>
        </w:rPr>
        <w:t>R</w:t>
      </w:r>
      <w:r>
        <w:rPr>
          <w:spacing w:val="4"/>
        </w:rPr>
        <w:t>)</w:t>
      </w:r>
      <w:r>
        <w:rPr>
          <w:spacing w:val="-6"/>
        </w:rPr>
        <w:t> </w:t>
      </w:r>
      <w:r>
        <w:rPr/>
        <w:t>space,</w:t>
      </w:r>
      <w:r>
        <w:rPr>
          <w:w w:val="99"/>
        </w:rPr>
        <w:t> </w:t>
      </w:r>
      <w:r>
        <w:rPr/>
        <w:t>consider </w:t>
      </w:r>
      <w:r>
        <w:rPr>
          <w:rFonts w:ascii="Lucida Sans Unicode" w:hAnsi="Lucida Sans Unicode" w:cs="Lucida Sans Unicode" w:eastAsia="Lucida Sans Unicode"/>
        </w:rPr>
        <w:t>{</w:t>
      </w:r>
      <w:r>
        <w:rPr>
          <w:rFonts w:ascii="Times" w:hAnsi="Times" w:cs="Times" w:eastAsia="Times"/>
          <w:i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</w:rPr>
        <w:t>}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∈</w:t>
      </w:r>
      <w:r>
        <w:rPr>
          <w:rFonts w:ascii="Times" w:hAnsi="Times" w:cs="Times" w:eastAsia="Times"/>
          <w:i/>
          <w:position w:val="-2"/>
          <w:sz w:val="15"/>
          <w:szCs w:val="15"/>
        </w:rPr>
        <w:t>Z  </w:t>
      </w:r>
      <w:r>
        <w:rPr/>
        <w:t>is a rational MRA of </w:t>
      </w:r>
      <w:r>
        <w:rPr>
          <w:rFonts w:ascii="Times" w:hAnsi="Times" w:cs="Times" w:eastAsia="Times"/>
          <w:i/>
          <w:spacing w:val="4"/>
        </w:rPr>
        <w:t>L</w:t>
      </w:r>
      <w:r>
        <w:rPr>
          <w:spacing w:val="4"/>
          <w:position w:val="7"/>
          <w:sz w:val="15"/>
          <w:szCs w:val="15"/>
        </w:rPr>
        <w:t>2</w:t>
      </w:r>
      <w:r>
        <w:rPr>
          <w:spacing w:val="4"/>
        </w:rPr>
        <w:t>(</w:t>
      </w:r>
      <w:r>
        <w:rPr>
          <w:rFonts w:ascii="Times" w:hAnsi="Times" w:cs="Times" w:eastAsia="Times"/>
          <w:i/>
          <w:spacing w:val="4"/>
        </w:rPr>
        <w:t>R</w:t>
      </w:r>
      <w:r>
        <w:rPr>
          <w:spacing w:val="4"/>
        </w:rPr>
        <w:t>) </w:t>
      </w:r>
      <w:r>
        <w:rPr/>
        <w:t>space</w:t>
      </w:r>
      <w:r>
        <w:rPr>
          <w:spacing w:val="-18"/>
        </w:rPr>
        <w:t> </w:t>
      </w:r>
      <w:r>
        <w:rPr/>
        <w:t>when:</w:t>
      </w:r>
    </w:p>
    <w:p>
      <w:pPr>
        <w:pStyle w:val="ListParagraph"/>
        <w:numPr>
          <w:ilvl w:val="1"/>
          <w:numId w:val="6"/>
        </w:numPr>
        <w:tabs>
          <w:tab w:pos="518" w:val="left" w:leader="none"/>
        </w:tabs>
        <w:spacing w:line="274" w:lineRule="exact" w:before="0" w:after="0"/>
        <w:ind w:left="517" w:right="1302" w:hanging="195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⊂</w:t>
      </w:r>
      <w:r>
        <w:rPr>
          <w:rFonts w:ascii="Lucida Sans Unicode" w:hAnsi="Lucida Sans Unicode" w:cs="Lucida Sans Unicode" w:eastAsia="Lucida Sans Unicode"/>
          <w:spacing w:val="-19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326" w:lineRule="exact" w:before="0"/>
        <w:ind w:left="322" w:right="130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Lucida Sans Unicode" w:hAnsi="Lucida Sans Unicode" w:cs="Lucida Sans Unicode" w:eastAsia="Lucida Sans Unicode"/>
          <w:w w:val="110"/>
          <w:sz w:val="15"/>
          <w:szCs w:val="15"/>
        </w:rPr>
        <w:t>• </w:t>
      </w:r>
      <w:r>
        <w:rPr>
          <w:rFonts w:ascii="Lucida Sans Unicode" w:hAnsi="Lucida Sans Unicode" w:cs="Lucida Sans Unicode" w:eastAsia="Lucida Sans Unicode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30"/>
          <w:position w:val="15"/>
          <w:sz w:val="20"/>
          <w:szCs w:val="20"/>
        </w:rPr>
        <w:t>T</w:t>
      </w:r>
      <w:r>
        <w:rPr>
          <w:rFonts w:ascii="Arial" w:hAnsi="Arial" w:cs="Arial" w:eastAsia="Arial"/>
          <w:spacing w:val="-23"/>
          <w:w w:val="130"/>
          <w:position w:val="15"/>
          <w:sz w:val="20"/>
          <w:szCs w:val="20"/>
        </w:rPr>
        <w:t> </w:t>
      </w:r>
      <w:r>
        <w:rPr>
          <w:rFonts w:ascii="Times" w:hAnsi="Times" w:cs="Times" w:eastAsia="Times"/>
          <w:i/>
          <w:w w:val="110"/>
          <w:sz w:val="20"/>
          <w:szCs w:val="20"/>
        </w:rPr>
        <w:t>V</w:t>
      </w:r>
      <w:r>
        <w:rPr>
          <w:rFonts w:ascii="Times" w:hAnsi="Times" w:cs="Times" w:eastAsia="Times"/>
          <w:i/>
          <w:w w:val="110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3"/>
          <w:w w:val="110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24"/>
          <w:w w:val="11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{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0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}</w:t>
      </w:r>
      <w:r>
        <w:rPr>
          <w:rFonts w:ascii="Garamond" w:hAnsi="Garamond" w:cs="Garamond" w:eastAsia="Garamond"/>
          <w:i/>
          <w:w w:val="110"/>
          <w:sz w:val="20"/>
          <w:szCs w:val="20"/>
        </w:rPr>
        <w:t>,</w:t>
      </w:r>
      <w:r>
        <w:rPr>
          <w:rFonts w:ascii="Garamond" w:hAnsi="Garamond" w:cs="Garamond" w:eastAsia="Garamond"/>
          <w:i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30"/>
          <w:position w:val="15"/>
          <w:sz w:val="20"/>
          <w:szCs w:val="20"/>
        </w:rPr>
        <w:t>S</w:t>
      </w:r>
      <w:r>
        <w:rPr>
          <w:rFonts w:ascii="Arial" w:hAnsi="Arial" w:cs="Arial" w:eastAsia="Arial"/>
          <w:spacing w:val="-23"/>
          <w:w w:val="130"/>
          <w:position w:val="15"/>
          <w:sz w:val="20"/>
          <w:szCs w:val="20"/>
        </w:rPr>
        <w:t> </w:t>
      </w:r>
      <w:r>
        <w:rPr>
          <w:rFonts w:ascii="Times" w:hAnsi="Times" w:cs="Times" w:eastAsia="Times"/>
          <w:i/>
          <w:w w:val="110"/>
          <w:sz w:val="20"/>
          <w:szCs w:val="20"/>
        </w:rPr>
        <w:t>V</w:t>
      </w:r>
      <w:r>
        <w:rPr>
          <w:rFonts w:ascii="Times" w:hAnsi="Times" w:cs="Times" w:eastAsia="Times"/>
          <w:i/>
          <w:w w:val="110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3"/>
          <w:w w:val="110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10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24"/>
          <w:w w:val="110"/>
          <w:sz w:val="20"/>
          <w:szCs w:val="20"/>
        </w:rPr>
        <w:t> </w:t>
      </w:r>
      <w:r>
        <w:rPr>
          <w:rFonts w:ascii="Times" w:hAnsi="Times" w:cs="Times" w:eastAsia="Times"/>
          <w:i/>
          <w:spacing w:val="4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4"/>
          <w:w w:val="110"/>
          <w:position w:val="7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(</w:t>
      </w:r>
      <w:r>
        <w:rPr>
          <w:rFonts w:ascii="Times" w:hAnsi="Times" w:cs="Times" w:eastAsia="Times"/>
          <w:i/>
          <w:spacing w:val="4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316.613190pt;margin-top:-54.271072pt;width:96.758735pt;height:53.408049pt;mso-position-horizontal-relative:page;mso-position-vertical-relative:paragraph;z-index:4984" type="#_x0000_t75" stroked="false">
            <v:imagedata r:id="rId46" o:title=""/>
          </v:shape>
        </w:pict>
      </w:r>
      <w:r>
        <w:rPr/>
        <w:pict>
          <v:shape style="position:absolute;margin-left:421.994507pt;margin-top:-54.271072pt;width:96.75921pt;height:53.408049pt;mso-position-horizontal-relative:page;mso-position-vertical-relative:paragraph;z-index:5008" type="#_x0000_t75" stroked="false">
            <v:imagedata r:id="rId47" o:title=""/>
          </v:shape>
        </w:pict>
      </w:r>
      <w:r>
        <w:rPr>
          <w:rFonts w:ascii="Palatino Linotype" w:hAnsi="Palatino Linotype" w:cs="Palatino Linotype" w:eastAsia="Palatino Linotype"/>
          <w:b/>
          <w:bCs/>
          <w:color w:val="0073AE"/>
          <w:w w:val="88"/>
          <w:sz w:val="14"/>
          <w:szCs w:val="14"/>
        </w:rPr>
        <w:t>FIGURE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5"/>
          <w:sz w:val="14"/>
          <w:szCs w:val="14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113"/>
          <w:sz w:val="14"/>
          <w:szCs w:val="14"/>
        </w:rPr>
        <w:t>8.</w:t>
      </w:r>
      <w:r>
        <w:rPr>
          <w:rFonts w:ascii="Palatino Linotype" w:hAnsi="Palatino Linotype" w:cs="Palatino Linotype" w:eastAsia="Palatino Linotype"/>
          <w:b/>
          <w:bCs/>
          <w:color w:val="0073AE"/>
          <w:sz w:val="14"/>
          <w:szCs w:val="14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11"/>
          <w:sz w:val="14"/>
          <w:szCs w:val="14"/>
        </w:rPr>
        <w:t> </w:t>
      </w:r>
      <w:bookmarkStart w:name="_bookmark13" w:id="17"/>
      <w:bookmarkEnd w:id="17"/>
      <w:r>
        <w:rPr>
          <w:rFonts w:ascii="Palatino Linotype" w:hAnsi="Palatino Linotype" w:cs="Palatino Linotype" w:eastAsia="Palatino Linotype"/>
          <w:b/>
          <w:bCs/>
          <w:color w:val="0073AE"/>
          <w:spacing w:val="11"/>
          <w:sz w:val="14"/>
          <w:szCs w:val="14"/>
        </w:rPr>
      </w:r>
      <w:r>
        <w:rPr>
          <w:rFonts w:ascii="Calibri" w:hAnsi="Calibri" w:cs="Calibri" w:eastAsia="Calibri"/>
          <w:w w:val="115"/>
          <w:sz w:val="14"/>
          <w:szCs w:val="14"/>
        </w:rPr>
        <w:t>Rational</w:t>
      </w:r>
      <w:r>
        <w:rPr>
          <w:rFonts w:ascii="Calibri" w:hAnsi="Calibri" w:cs="Calibri" w:eastAsia="Calibri"/>
          <w:spacing w:val="9"/>
          <w:sz w:val="14"/>
          <w:szCs w:val="14"/>
        </w:rPr>
        <w:t> </w:t>
      </w:r>
      <w:r>
        <w:rPr>
          <w:rFonts w:ascii="Calibri" w:hAnsi="Calibri" w:cs="Calibri" w:eastAsia="Calibri"/>
          <w:w w:val="117"/>
          <w:sz w:val="14"/>
          <w:szCs w:val="14"/>
        </w:rPr>
        <w:t>fil</w:t>
      </w:r>
      <w:r>
        <w:rPr>
          <w:rFonts w:ascii="Calibri" w:hAnsi="Calibri" w:cs="Calibri" w:eastAsia="Calibri"/>
          <w:spacing w:val="-3"/>
          <w:w w:val="117"/>
          <w:sz w:val="14"/>
          <w:szCs w:val="14"/>
        </w:rPr>
        <w:t>t</w:t>
      </w:r>
      <w:r>
        <w:rPr>
          <w:rFonts w:ascii="Calibri" w:hAnsi="Calibri" w:cs="Calibri" w:eastAsia="Calibri"/>
          <w:w w:val="110"/>
          <w:sz w:val="14"/>
          <w:szCs w:val="14"/>
        </w:rPr>
        <w:t>er</w:t>
      </w:r>
      <w:r>
        <w:rPr>
          <w:rFonts w:ascii="Calibri" w:hAnsi="Calibri" w:cs="Calibri" w:eastAsia="Calibri"/>
          <w:spacing w:val="9"/>
          <w:sz w:val="14"/>
          <w:szCs w:val="14"/>
        </w:rPr>
        <w:t> </w:t>
      </w:r>
      <w:r>
        <w:rPr>
          <w:rFonts w:ascii="Calibri" w:hAnsi="Calibri" w:cs="Calibri" w:eastAsia="Calibri"/>
          <w:w w:val="117"/>
          <w:sz w:val="14"/>
          <w:szCs w:val="14"/>
        </w:rPr>
        <w:t>bank</w:t>
      </w:r>
      <w:r>
        <w:rPr>
          <w:rFonts w:ascii="Calibri" w:hAnsi="Calibri" w:cs="Calibri" w:eastAsia="Calibri"/>
          <w:spacing w:val="9"/>
          <w:sz w:val="14"/>
          <w:szCs w:val="14"/>
        </w:rPr>
        <w:t> </w:t>
      </w:r>
      <w:r>
        <w:rPr>
          <w:rFonts w:ascii="Calibri" w:hAnsi="Calibri" w:cs="Calibri" w:eastAsia="Calibri"/>
          <w:w w:val="112"/>
          <w:sz w:val="14"/>
          <w:szCs w:val="14"/>
        </w:rPr>
        <w:t>where</w:t>
      </w:r>
      <w:r>
        <w:rPr>
          <w:rFonts w:ascii="Calibri" w:hAnsi="Calibri" w:cs="Calibri" w:eastAsia="Calibri"/>
          <w:spacing w:val="9"/>
          <w:sz w:val="14"/>
          <w:szCs w:val="14"/>
        </w:rPr>
        <w:t> </w:t>
      </w:r>
      <w:r>
        <w:rPr>
          <w:rFonts w:ascii="Georgia" w:hAnsi="Georgia" w:cs="Georgia" w:eastAsia="Georgia"/>
          <w:i/>
          <w:w w:val="104"/>
          <w:sz w:val="14"/>
          <w:szCs w:val="14"/>
        </w:rPr>
        <w:t>p</w:t>
      </w:r>
      <w:r>
        <w:rPr>
          <w:rFonts w:ascii="Tahoma" w:hAnsi="Tahoma" w:cs="Tahoma" w:eastAsia="Tahoma"/>
          <w:b/>
          <w:bCs/>
          <w:w w:val="46"/>
          <w:position w:val="5"/>
          <w:sz w:val="12"/>
          <w:szCs w:val="12"/>
        </w:rPr>
        <w:t>0</w:t>
      </w:r>
      <w:r>
        <w:rPr>
          <w:rFonts w:ascii="Tahoma" w:hAnsi="Tahoma" w:cs="Tahoma" w:eastAsia="Tahoma"/>
          <w:b/>
          <w:bCs/>
          <w:spacing w:val="14"/>
          <w:position w:val="5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w w:val="95"/>
          <w:sz w:val="14"/>
          <w:szCs w:val="14"/>
        </w:rPr>
        <w:t>=</w:t>
      </w:r>
      <w:r>
        <w:rPr>
          <w:rFonts w:ascii="Tahoma" w:hAnsi="Tahoma" w:cs="Tahoma" w:eastAsia="Tahoma"/>
          <w:b/>
          <w:bCs/>
          <w:spacing w:val="-3"/>
          <w:sz w:val="14"/>
          <w:szCs w:val="14"/>
        </w:rPr>
        <w:t> </w:t>
      </w:r>
      <w:r>
        <w:rPr>
          <w:rFonts w:ascii="Georgia" w:hAnsi="Georgia" w:cs="Georgia" w:eastAsia="Georgia"/>
          <w:i/>
          <w:w w:val="108"/>
          <w:sz w:val="14"/>
          <w:szCs w:val="14"/>
        </w:rPr>
        <w:t>q</w:t>
      </w:r>
      <w:r>
        <w:rPr>
          <w:rFonts w:ascii="Georgia" w:hAnsi="Georgia" w:cs="Georgia" w:eastAsia="Georgia"/>
          <w:i/>
          <w:spacing w:val="-3"/>
          <w:sz w:val="14"/>
          <w:szCs w:val="14"/>
        </w:rPr>
        <w:t> </w:t>
      </w:r>
      <w:r>
        <w:rPr>
          <w:rFonts w:ascii="Tahoma" w:hAnsi="Tahoma" w:cs="Tahoma" w:eastAsia="Tahoma"/>
          <w:b/>
          <w:bCs/>
          <w:w w:val="95"/>
          <w:sz w:val="14"/>
          <w:szCs w:val="14"/>
        </w:rPr>
        <w:t>−</w:t>
      </w:r>
      <w:r>
        <w:rPr>
          <w:rFonts w:ascii="Tahoma" w:hAnsi="Tahoma" w:cs="Tahoma" w:eastAsia="Tahoma"/>
          <w:b/>
          <w:bCs/>
          <w:spacing w:val="-11"/>
          <w:sz w:val="14"/>
          <w:szCs w:val="14"/>
        </w:rPr>
        <w:t> </w:t>
      </w:r>
      <w:r>
        <w:rPr>
          <w:rFonts w:ascii="Georgia" w:hAnsi="Georgia" w:cs="Georgia" w:eastAsia="Georgia"/>
          <w:i/>
          <w:w w:val="104"/>
          <w:sz w:val="14"/>
          <w:szCs w:val="14"/>
        </w:rPr>
        <w:t>p</w:t>
      </w:r>
      <w:r>
        <w:rPr>
          <w:rFonts w:ascii="Calibri" w:hAnsi="Calibri" w:cs="Calibri" w:eastAsia="Calibri"/>
          <w:w w:val="98"/>
          <w:sz w:val="14"/>
          <w:szCs w:val="14"/>
        </w:rPr>
        <w:t>.</w:t>
      </w:r>
      <w:r>
        <w:rPr>
          <w:rFonts w:ascii="Calibri" w:hAnsi="Calibri" w:cs="Calibri" w:eastAsia="Calibri"/>
          <w:sz w:val="14"/>
          <w:szCs w:val="14"/>
        </w:rPr>
      </w: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/>
        <w:ind w:right="112"/>
        <w:jc w:val="both"/>
      </w:pPr>
      <w:r>
        <w:rPr/>
        <w:t>have poor tuning capabilities for wavelet Q-factors. The</w:t>
      </w:r>
      <w:r>
        <w:rPr>
          <w:spacing w:val="36"/>
        </w:rPr>
        <w:t> </w:t>
      </w:r>
      <w:r>
        <w:rPr/>
        <w:t>Q</w:t>
      </w:r>
      <w:r>
        <w:rPr>
          <w:w w:val="99"/>
        </w:rPr>
        <w:t> </w:t>
      </w:r>
      <w:r>
        <w:rPr/>
        <w:t>factor is constant and low in the dyadic wavelet [37],</w:t>
      </w:r>
      <w:r>
        <w:rPr>
          <w:spacing w:val="42"/>
        </w:rPr>
        <w:t> </w:t>
      </w:r>
      <w:r>
        <w:rPr/>
        <w:t>[115].</w:t>
      </w:r>
      <w:r>
        <w:rPr>
          <w:w w:val="99"/>
        </w:rPr>
        <w:t> </w:t>
      </w: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transformation</w:t>
      </w:r>
      <w:r>
        <w:rPr>
          <w:spacing w:val="35"/>
        </w:rPr>
        <w:t> </w:t>
      </w:r>
      <w:r>
        <w:rPr/>
        <w:t>model,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bandwidth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band-</w:t>
      </w:r>
      <w:r>
        <w:rPr>
          <w:w w:val="99"/>
        </w:rPr>
        <w:t> </w:t>
      </w:r>
      <w:r>
        <w:rPr/>
        <w:t>pass</w:t>
      </w:r>
      <w:r>
        <w:rPr>
          <w:spacing w:val="27"/>
        </w:rPr>
        <w:t> </w:t>
      </w:r>
      <w:r>
        <w:rPr/>
        <w:t>filter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higher</w:t>
      </w:r>
      <w:r>
        <w:rPr>
          <w:spacing w:val="27"/>
        </w:rPr>
        <w:t> </w:t>
      </w:r>
      <w:r>
        <w:rPr/>
        <w:t>frequency</w:t>
      </w:r>
      <w:r>
        <w:rPr>
          <w:spacing w:val="27"/>
        </w:rPr>
        <w:t> </w:t>
      </w:r>
      <w:r>
        <w:rPr/>
        <w:t>domain</w:t>
      </w:r>
      <w:r>
        <w:rPr>
          <w:spacing w:val="27"/>
        </w:rPr>
        <w:t> </w:t>
      </w:r>
      <w:r>
        <w:rPr/>
        <w:t>space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wider,</w:t>
      </w:r>
      <w:r>
        <w:rPr>
          <w:w w:val="99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sparse</w:t>
      </w:r>
      <w:r>
        <w:rPr>
          <w:spacing w:val="-9"/>
        </w:rPr>
        <w:t> </w:t>
      </w:r>
      <w:r>
        <w:rPr/>
        <w:t>partition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domain</w:t>
      </w:r>
      <w:r>
        <w:rPr>
          <w:w w:val="99"/>
        </w:rPr>
        <w:t> </w:t>
      </w:r>
      <w:r>
        <w:rPr/>
        <w:t>space.</w:t>
      </w:r>
      <w:r>
        <w:rPr>
          <w:spacing w:val="-9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conversion</w:t>
      </w:r>
      <w:r>
        <w:rPr>
          <w:spacing w:val="-9"/>
        </w:rPr>
        <w:t> </w:t>
      </w:r>
      <w:r>
        <w:rPr/>
        <w:t>mode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suitable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signals</w:t>
      </w:r>
      <w:r>
        <w:rPr>
          <w:w w:val="99"/>
        </w:rPr>
        <w:t> </w:t>
      </w:r>
      <w:r>
        <w:rPr/>
        <w:t>with fewer oscillation characteristics but not for signals</w:t>
      </w:r>
      <w:r>
        <w:rPr>
          <w:spacing w:val="-25"/>
        </w:rPr>
        <w:t> </w:t>
      </w:r>
      <w:r>
        <w:rPr/>
        <w:t>with</w:t>
      </w:r>
      <w:r>
        <w:rPr>
          <w:w w:val="99"/>
        </w:rPr>
        <w:t> </w:t>
      </w:r>
      <w:r>
        <w:rPr/>
        <w:t>significant oscillation characteristics [115]. Compared</w:t>
      </w:r>
      <w:r>
        <w:rPr>
          <w:spacing w:val="28"/>
        </w:rPr>
        <w:t> </w:t>
      </w:r>
      <w:r>
        <w:rPr/>
        <w:t>with</w:t>
      </w:r>
      <w:r>
        <w:rPr>
          <w:w w:val="99"/>
        </w:rPr>
        <w:t> </w:t>
      </w:r>
      <w:r>
        <w:rPr/>
        <w:t>the traditional dyadic and integer wavelet transform, the</w:t>
      </w:r>
      <w:r>
        <w:rPr>
          <w:spacing w:val="36"/>
        </w:rPr>
        <w:t> </w:t>
      </w:r>
      <w:r>
        <w:rPr/>
        <w:t>Q</w:t>
      </w:r>
      <w:r>
        <w:rPr>
          <w:w w:val="99"/>
        </w:rPr>
        <w:t> </w:t>
      </w:r>
      <w:r>
        <w:rPr/>
        <w:t>factor of the rational wavelet transform </w:t>
      </w:r>
      <w:r>
        <w:rPr>
          <w:spacing w:val="-3"/>
        </w:rPr>
        <w:t>(RWT) </w:t>
      </w:r>
      <w:r>
        <w:rPr/>
        <w:t>is</w:t>
      </w:r>
      <w:r>
        <w:rPr>
          <w:spacing w:val="-24"/>
        </w:rPr>
        <w:t> </w:t>
      </w:r>
      <w:r>
        <w:rPr/>
        <w:t>adjustable,</w:t>
      </w:r>
      <w:r>
        <w:rPr>
          <w:w w:val="99"/>
        </w:rPr>
        <w:t> </w:t>
      </w:r>
      <w:r>
        <w:rPr/>
        <w:t>which can realize more free and fine frequency domain</w:t>
      </w:r>
      <w:r>
        <w:rPr>
          <w:spacing w:val="14"/>
        </w:rPr>
        <w:t> </w:t>
      </w:r>
      <w:r>
        <w:rPr/>
        <w:t>seg-</w:t>
      </w:r>
      <w:r>
        <w:rPr>
          <w:w w:val="99"/>
        </w:rPr>
        <w:t> </w:t>
      </w:r>
      <w:r>
        <w:rPr/>
        <w:t>mentation</w:t>
      </w:r>
      <w:r>
        <w:rPr>
          <w:spacing w:val="-6"/>
        </w:rPr>
        <w:t> </w:t>
      </w:r>
      <w:r>
        <w:rPr/>
        <w:t>[37],</w:t>
      </w:r>
      <w:r>
        <w:rPr>
          <w:spacing w:val="-6"/>
        </w:rPr>
        <w:t> </w:t>
      </w:r>
      <w:r>
        <w:rPr/>
        <w:t>[115].</w:t>
      </w:r>
      <w:r>
        <w:rPr>
          <w:spacing w:val="-6"/>
        </w:rPr>
        <w:t> </w:t>
      </w:r>
      <w:r>
        <w:rPr>
          <w:spacing w:val="-3"/>
        </w:rPr>
        <w:t>However,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time domain is relatively</w:t>
      </w:r>
      <w:r>
        <w:rPr>
          <w:spacing w:val="-21"/>
        </w:rPr>
        <w:t> </w:t>
      </w:r>
      <w:r>
        <w:rPr/>
        <w:t>weak.</w:t>
      </w:r>
    </w:p>
    <w:p>
      <w:pPr>
        <w:pStyle w:val="BodyText"/>
        <w:spacing w:line="244" w:lineRule="auto"/>
        <w:ind w:right="112" w:firstLine="199"/>
        <w:jc w:val="both"/>
      </w:pPr>
      <w:r>
        <w:rPr/>
        <w:t>In [116],  Bayram  and  Selesnick  introduced  a</w:t>
      </w:r>
      <w:r>
        <w:rPr>
          <w:spacing w:val="2"/>
        </w:rPr>
        <w:t> </w:t>
      </w:r>
      <w:r>
        <w:rPr/>
        <w:t>filter</w:t>
      </w:r>
      <w:r>
        <w:rPr>
          <w:w w:val="99"/>
        </w:rPr>
        <w:t> </w:t>
      </w:r>
      <w:r>
        <w:rPr/>
        <w:t>bank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rational</w:t>
      </w:r>
      <w:r>
        <w:rPr>
          <w:spacing w:val="32"/>
        </w:rPr>
        <w:t> </w:t>
      </w:r>
      <w:r>
        <w:rPr>
          <w:rFonts w:ascii="Times"/>
          <w:i/>
        </w:rPr>
        <w:t>q</w:t>
      </w:r>
      <w:r>
        <w:rPr>
          <w:rFonts w:ascii="Garamond"/>
          <w:i/>
        </w:rPr>
        <w:t>/</w:t>
      </w:r>
      <w:r>
        <w:rPr>
          <w:rFonts w:ascii="Times"/>
          <w:i/>
        </w:rPr>
        <w:t>p</w:t>
      </w:r>
      <w:r>
        <w:rPr>
          <w:rFonts w:ascii="Times"/>
          <w:i/>
          <w:spacing w:val="31"/>
        </w:rPr>
        <w:t> </w:t>
      </w:r>
      <w:r>
        <w:rPr/>
        <w:t>sampling</w:t>
      </w:r>
      <w:r>
        <w:rPr>
          <w:spacing w:val="32"/>
        </w:rPr>
        <w:t> </w:t>
      </w:r>
      <w:r>
        <w:rPr/>
        <w:t>factor</w:t>
      </w:r>
      <w:r>
        <w:rPr>
          <w:spacing w:val="31"/>
        </w:rPr>
        <w:t> </w:t>
      </w:r>
      <w:r>
        <w:rPr/>
        <w:t>based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[117].</w:t>
      </w:r>
      <w:r>
        <w:rPr>
          <w:w w:val="99"/>
        </w:rPr>
        <w:t> </w:t>
      </w:r>
      <w:r>
        <w:rPr/>
        <w:t>Reference [117] designed an orthogonal rational filter</w:t>
      </w:r>
      <w:r>
        <w:rPr>
          <w:spacing w:val="24"/>
        </w:rPr>
        <w:t> </w:t>
      </w:r>
      <w:r>
        <w:rPr/>
        <w:t>bank,</w:t>
      </w:r>
    </w:p>
    <w:p>
      <w:pPr>
        <w:spacing w:after="0" w:line="244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before="15"/>
        <w:ind w:left="0" w:right="0" w:firstLine="0"/>
        <w:jc w:val="right"/>
        <w:rPr>
          <w:rFonts w:ascii="Times" w:hAnsi="Times" w:cs="Times" w:eastAsia="Times"/>
          <w:sz w:val="15"/>
          <w:szCs w:val="15"/>
        </w:rPr>
      </w:pPr>
      <w:r>
        <w:rPr>
          <w:rFonts w:ascii="Times" w:hAnsi="Times" w:cs="Times" w:eastAsia="Times"/>
          <w:i/>
          <w:w w:val="90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w w:val="90"/>
          <w:sz w:val="15"/>
          <w:szCs w:val="15"/>
        </w:rPr>
        <w:t>∈</w:t>
      </w:r>
      <w:r>
        <w:rPr>
          <w:rFonts w:ascii="Times" w:hAnsi="Times" w:cs="Times" w:eastAsia="Times"/>
          <w:i/>
          <w:w w:val="90"/>
          <w:sz w:val="15"/>
          <w:szCs w:val="15"/>
        </w:rPr>
        <w:t>Z</w:t>
      </w:r>
      <w:r>
        <w:rPr>
          <w:rFonts w:ascii="Times" w:hAnsi="Times" w:cs="Times" w:eastAsia="Times"/>
          <w:w w:val="90"/>
          <w:sz w:val="15"/>
          <w:szCs w:val="15"/>
        </w:rPr>
      </w:r>
    </w:p>
    <w:p>
      <w:pPr>
        <w:spacing w:before="15"/>
        <w:ind w:left="0" w:right="0" w:firstLine="0"/>
        <w:jc w:val="right"/>
        <w:rPr>
          <w:rFonts w:ascii="Times" w:hAnsi="Times" w:cs="Times" w:eastAsia="Times"/>
          <w:sz w:val="15"/>
          <w:szCs w:val="15"/>
        </w:rPr>
      </w:pPr>
      <w:r>
        <w:rPr>
          <w:w w:val="90"/>
        </w:rPr>
        <w:br w:type="column"/>
      </w:r>
      <w:r>
        <w:rPr>
          <w:rFonts w:ascii="Times" w:hAnsi="Times" w:cs="Times" w:eastAsia="Times"/>
          <w:i/>
          <w:w w:val="90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w w:val="90"/>
          <w:sz w:val="15"/>
          <w:szCs w:val="15"/>
        </w:rPr>
        <w:t>∈</w:t>
      </w:r>
      <w:r>
        <w:rPr>
          <w:rFonts w:ascii="Times" w:hAnsi="Times" w:cs="Times" w:eastAsia="Times"/>
          <w:i/>
          <w:w w:val="90"/>
          <w:sz w:val="15"/>
          <w:szCs w:val="15"/>
        </w:rPr>
        <w:t>Z</w:t>
      </w:r>
      <w:r>
        <w:rPr>
          <w:rFonts w:ascii="Times" w:hAnsi="Times" w:cs="Times" w:eastAsia="Times"/>
          <w:w w:val="90"/>
          <w:sz w:val="15"/>
          <w:szCs w:val="15"/>
        </w:rPr>
      </w:r>
    </w:p>
    <w:p>
      <w:pPr>
        <w:pStyle w:val="BodyText"/>
        <w:spacing w:line="204" w:lineRule="exact"/>
        <w:ind w:left="517" w:right="0"/>
        <w:jc w:val="left"/>
      </w:pPr>
      <w:r>
        <w:rPr/>
        <w:br w:type="column"/>
      </w:r>
      <w:r>
        <w:rPr/>
        <w:t>and  it  is  close  to  wavelet  transform.  Fig.</w:t>
      </w:r>
      <w:r>
        <w:rPr/>
        <w:t>  </w:t>
      </w:r>
      <w:hyperlink w:history="true" w:anchor="_bookmark13">
        <w:r>
          <w:rPr>
            <w:color w:val="231F20"/>
          </w:rPr>
          <w:t>8</w:t>
        </w:r>
      </w:hyperlink>
      <w:r>
        <w:rPr>
          <w:color w:val="231F20"/>
        </w:rPr>
        <w:t>  </w:t>
      </w:r>
      <w:r>
        <w:rPr/>
        <w:t>is  a    </w:t>
      </w:r>
      <w:r>
        <w:rPr>
          <w:spacing w:val="16"/>
        </w:rPr>
        <w:t> </w:t>
      </w:r>
      <w:r>
        <w:rPr/>
        <w:t>two-</w:t>
      </w:r>
    </w:p>
    <w:p>
      <w:pPr>
        <w:pStyle w:val="BodyText"/>
        <w:spacing w:line="159" w:lineRule="exact" w:before="9"/>
        <w:ind w:left="517" w:right="0"/>
        <w:jc w:val="left"/>
      </w:pPr>
      <w:r>
        <w:rPr/>
        <w:t>band  rational  filter  bank  example,  which  is  defined   </w:t>
      </w:r>
      <w:r>
        <w:rPr>
          <w:spacing w:val="26"/>
        </w:rPr>
        <w:t> </w:t>
      </w:r>
      <w:r>
        <w:rPr/>
        <w:t>as</w:t>
      </w:r>
    </w:p>
    <w:p>
      <w:pPr>
        <w:spacing w:after="0" w:line="159" w:lineRule="exact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740" w:space="318"/>
            <w:col w:w="740" w:space="3026"/>
            <w:col w:w="5456"/>
          </w:cols>
        </w:sectPr>
      </w:pPr>
    </w:p>
    <w:p>
      <w:pPr>
        <w:spacing w:line="291" w:lineRule="exact" w:before="0"/>
        <w:ind w:left="322" w:right="1302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Lucida Sans Unicode" w:hAnsi="Lucida Sans Unicode" w:cs="Lucida Sans Unicode" w:eastAsia="Lucida Sans Unicode"/>
          <w:sz w:val="15"/>
          <w:szCs w:val="15"/>
        </w:rPr>
        <w:t>•</w:t>
      </w:r>
      <w:r>
        <w:rPr>
          <w:rFonts w:ascii="Lucida Sans Unicode" w:hAnsi="Lucida Sans Unicode" w:cs="Lucida Sans Unicode" w:eastAsia="Lucida Sans Unicode"/>
          <w:spacing w:val="46"/>
          <w:sz w:val="15"/>
          <w:szCs w:val="15"/>
        </w:rPr>
        <w:t> 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0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13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⇔</w:t>
      </w:r>
      <w:r>
        <w:rPr>
          <w:rFonts w:ascii="Lucida Sans Unicode" w:hAnsi="Lucida Sans Unicode" w:cs="Lucida Sans Unicode" w:eastAsia="Lucida Sans Unicode"/>
          <w:spacing w:val="-20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M</w:t>
      </w:r>
      <w:r>
        <w:rPr>
          <w:rFonts w:ascii="Times" w:hAnsi="Times" w:cs="Times" w:eastAsia="Times"/>
          <w:i/>
          <w:spacing w:val="-35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pacing w:val="6"/>
          <w:position w:val="7"/>
          <w:sz w:val="15"/>
          <w:szCs w:val="15"/>
        </w:rPr>
        <w:t>−</w:t>
      </w:r>
      <w:r>
        <w:rPr>
          <w:rFonts w:ascii="Times New Roman" w:hAnsi="Times New Roman" w:cs="Times New Roman" w:eastAsia="Times New Roman"/>
          <w:spacing w:val="6"/>
          <w:position w:val="7"/>
          <w:sz w:val="15"/>
          <w:szCs w:val="15"/>
        </w:rPr>
        <w:t>1</w:t>
      </w:r>
      <w:r>
        <w:rPr>
          <w:rFonts w:ascii="Times" w:hAnsi="Times" w:cs="Times" w:eastAsia="Times"/>
          <w:i/>
          <w:spacing w:val="6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0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</w:t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t>+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ListParagraph"/>
        <w:numPr>
          <w:ilvl w:val="1"/>
          <w:numId w:val="6"/>
        </w:numPr>
        <w:tabs>
          <w:tab w:pos="518" w:val="left" w:leader="none"/>
        </w:tabs>
        <w:spacing w:line="240" w:lineRule="auto" w:before="83" w:after="0"/>
        <w:ind w:left="517" w:right="329" w:hanging="195"/>
        <w:jc w:val="left"/>
        <w:rPr>
          <w:rFonts w:ascii="Times" w:hAnsi="Times" w:cs="Times" w:eastAsia="Times"/>
          <w:sz w:val="20"/>
          <w:szCs w:val="20"/>
        </w:rPr>
      </w:pPr>
      <w:r>
        <w:rPr>
          <w:rFonts w:ascii="Times" w:hAnsi="Times" w:cs="Times" w:eastAsia="Times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⇒ </w:t>
      </w:r>
      <w:r>
        <w:rPr>
          <w:rFonts w:ascii="Times" w:hAnsi="Times" w:cs="Times" w:eastAsia="Times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 </w:t>
      </w:r>
      <w:r>
        <w:rPr>
          <w:rFonts w:ascii="Times" w:hAnsi="Times" w:cs="Times" w:eastAsia="Times"/>
          <w:i/>
          <w:spacing w:val="7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 </w:t>
      </w:r>
      <w:r>
        <w:rPr>
          <w:rFonts w:ascii="Times" w:hAnsi="Times" w:cs="Times" w:eastAsia="Times"/>
          <w:i/>
          <w:sz w:val="20"/>
          <w:szCs w:val="20"/>
        </w:rPr>
        <w:t>V</w:t>
      </w:r>
      <w:r>
        <w:rPr>
          <w:rFonts w:ascii="Times" w:hAnsi="Times" w:cs="Times" w:eastAsia="Times"/>
          <w:i/>
          <w:position w:val="-2"/>
          <w:sz w:val="15"/>
          <w:szCs w:val="15"/>
        </w:rPr>
        <w:t>j </w:t>
      </w:r>
      <w:r>
        <w:rPr>
          <w:rFonts w:ascii="Times New Roman" w:hAnsi="Times New Roman" w:cs="Times New Roman" w:eastAsia="Times New Roman"/>
          <w:sz w:val="20"/>
          <w:szCs w:val="20"/>
        </w:rPr>
        <w:t>for all </w:t>
      </w:r>
      <w:r>
        <w:rPr>
          <w:rFonts w:ascii="Times" w:hAnsi="Times" w:cs="Times" w:eastAsia="Times"/>
          <w:i/>
          <w:sz w:val="20"/>
          <w:szCs w:val="20"/>
        </w:rPr>
        <w:t>k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27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Z</w:t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9" w:lineRule="auto" w:before="2"/>
        <w:ind w:right="0" w:firstLine="199"/>
        <w:jc w:val="both"/>
      </w:pPr>
      <w:r>
        <w:rPr/>
        <w:t>The explanation for the expression is similar to</w:t>
      </w:r>
      <w:r>
        <w:rPr>
          <w:spacing w:val="-5"/>
        </w:rPr>
        <w:t> </w:t>
      </w:r>
      <w:r>
        <w:rPr/>
        <w:t>MRA</w:t>
      </w:r>
      <w:r>
        <w:rPr>
          <w:w w:val="99"/>
        </w:rPr>
        <w:t> </w:t>
      </w:r>
      <w:r>
        <w:rPr/>
        <w:t>above, but the expansion factor is different. Original</w:t>
      </w:r>
      <w:r>
        <w:rPr>
          <w:spacing w:val="23"/>
        </w:rPr>
        <w:t> </w:t>
      </w:r>
      <w:r>
        <w:rPr/>
        <w:t>MRA</w:t>
      </w:r>
      <w:r>
        <w:rPr>
          <w:w w:val="99"/>
        </w:rPr>
        <w:t> </w:t>
      </w:r>
      <w:r>
        <w:rPr/>
        <w:t>is</w:t>
      </w:r>
      <w:r>
        <w:rPr>
          <w:spacing w:val="45"/>
        </w:rPr>
        <w:t> </w:t>
      </w:r>
      <w:r>
        <w:rPr/>
        <w:t>dyadic,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rational</w:t>
      </w:r>
      <w:r>
        <w:rPr>
          <w:spacing w:val="45"/>
        </w:rPr>
        <w:t> </w:t>
      </w:r>
      <w:r>
        <w:rPr/>
        <w:t>MRA</w:t>
      </w:r>
      <w:r>
        <w:rPr>
          <w:spacing w:val="45"/>
        </w:rPr>
        <w:t> </w:t>
      </w:r>
      <w:r>
        <w:rPr/>
        <w:t>contains</w:t>
      </w:r>
      <w:r>
        <w:rPr>
          <w:spacing w:val="45"/>
        </w:rPr>
        <w:t> </w:t>
      </w:r>
      <w:r>
        <w:rPr/>
        <w:t>rational</w:t>
      </w:r>
      <w:r>
        <w:rPr>
          <w:spacing w:val="45"/>
        </w:rPr>
        <w:t> </w:t>
      </w:r>
      <w:r>
        <w:rPr/>
        <w:t>factor</w:t>
      </w:r>
      <w:r>
        <w:rPr>
          <w:spacing w:val="45"/>
        </w:rPr>
        <w:t> </w:t>
      </w:r>
      <w:r>
        <w:rPr>
          <w:rFonts w:ascii="Times"/>
          <w:i/>
        </w:rPr>
        <w:t>M</w:t>
      </w:r>
      <w:r>
        <w:rPr>
          <w:rFonts w:ascii="Times"/>
          <w:i/>
          <w:spacing w:val="-31"/>
        </w:rPr>
        <w:t> </w:t>
      </w:r>
      <w:r>
        <w:rPr/>
        <w:t>.</w:t>
      </w:r>
      <w:r>
        <w:rPr>
          <w:w w:val="99"/>
        </w:rPr>
        <w:t> </w:t>
      </w:r>
      <w:r>
        <w:rPr/>
        <w:t>The orthogonal basis of </w:t>
      </w:r>
      <w:r>
        <w:rPr>
          <w:rFonts w:ascii="Times"/>
          <w:i/>
        </w:rPr>
        <w:t>V</w:t>
      </w:r>
      <w:r>
        <w:rPr>
          <w:rFonts w:ascii="Times"/>
          <w:i/>
          <w:position w:val="-2"/>
          <w:sz w:val="15"/>
        </w:rPr>
        <w:t>j  </w:t>
      </w:r>
      <w:r>
        <w:rPr/>
        <w:t>is constructed by extending  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237" w:lineRule="exact"/>
        <w:ind w:left="0" w:right="0"/>
        <w:jc w:val="right"/>
      </w:pPr>
      <w:r>
        <w:rPr/>
        <w:t>translating the mother wavelet function </w:t>
      </w:r>
      <w:r>
        <w:rPr>
          <w:rFonts w:ascii="Garamond" w:hAnsi="Garamond" w:cs="Garamond" w:eastAsia="Garamond"/>
          <w:i/>
          <w:w w:val="110"/>
        </w:rPr>
        <w:t>ψ </w:t>
      </w:r>
      <w:r>
        <w:rPr>
          <w:spacing w:val="5"/>
        </w:rPr>
        <w:t>(</w:t>
      </w:r>
      <w:r>
        <w:rPr>
          <w:rFonts w:ascii="Times" w:hAnsi="Times" w:cs="Times" w:eastAsia="Times"/>
          <w:i/>
          <w:spacing w:val="5"/>
        </w:rPr>
        <w:t>t</w:t>
      </w:r>
      <w:r>
        <w:rPr>
          <w:spacing w:val="5"/>
        </w:rPr>
        <w:t>)  </w:t>
      </w:r>
      <w:r>
        <w:rPr>
          <w:rFonts w:ascii="Lucida Sans Unicode" w:hAnsi="Lucida Sans Unicode" w:cs="Lucida Sans Unicode" w:eastAsia="Lucida Sans Unicode"/>
        </w:rPr>
        <w:t>∈ </w:t>
      </w:r>
      <w:r>
        <w:rPr>
          <w:rFonts w:ascii="Times" w:hAnsi="Times" w:cs="Times" w:eastAsia="Times"/>
          <w:i/>
          <w:spacing w:val="3"/>
        </w:rPr>
        <w:t>L</w:t>
      </w:r>
      <w:r>
        <w:rPr>
          <w:spacing w:val="3"/>
          <w:position w:val="7"/>
          <w:sz w:val="15"/>
          <w:szCs w:val="15"/>
        </w:rPr>
        <w:t>2</w:t>
      </w:r>
      <w:r>
        <w:rPr>
          <w:spacing w:val="3"/>
        </w:rPr>
        <w:t>(</w:t>
      </w:r>
      <w:r>
        <w:rPr>
          <w:rFonts w:ascii="Times" w:hAnsi="Times" w:cs="Times" w:eastAsia="Times"/>
          <w:i/>
          <w:spacing w:val="3"/>
        </w:rPr>
        <w:t>R</w:t>
      </w:r>
      <w:r>
        <w:rPr>
          <w:spacing w:val="3"/>
        </w:rPr>
        <w:t>). </w:t>
      </w:r>
      <w:r>
        <w:rPr/>
        <w:t>It </w:t>
      </w:r>
      <w:r>
        <w:rPr>
          <w:spacing w:val="3"/>
        </w:rPr>
        <w:t> </w:t>
      </w:r>
      <w:r>
        <w:rPr/>
        <w:t>is</w:t>
      </w:r>
    </w:p>
    <w:p>
      <w:pPr>
        <w:pStyle w:val="BodyText"/>
        <w:spacing w:line="230" w:lineRule="auto"/>
        <w:ind w:right="0"/>
        <w:jc w:val="left"/>
      </w:pPr>
      <w:r>
        <w:rPr/>
        <w:t>called the scaling function. The basis function of </w:t>
      </w:r>
      <w:r>
        <w:rPr>
          <w:rFonts w:ascii="Times"/>
          <w:i/>
        </w:rPr>
        <w:t>V</w:t>
      </w:r>
      <w:r>
        <w:rPr>
          <w:rFonts w:ascii="Times"/>
          <w:i/>
          <w:position w:val="-2"/>
          <w:sz w:val="15"/>
        </w:rPr>
        <w:t>j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w w:val="99"/>
        </w:rPr>
        <w:t> </w:t>
      </w:r>
      <w:r>
        <w:rPr/>
        <w:t>by</w:t>
      </w:r>
      <w:r>
        <w:rPr>
          <w:spacing w:val="-4"/>
        </w:rPr>
        <w:t> </w:t>
      </w:r>
      <w:r>
        <w:rPr/>
        <w:t>[113]:</w:t>
      </w:r>
    </w:p>
    <w:p>
      <w:pPr>
        <w:tabs>
          <w:tab w:pos="2494" w:val="left" w:leader="none"/>
          <w:tab w:pos="3814" w:val="left" w:leader="none"/>
        </w:tabs>
        <w:spacing w:before="84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i/>
          <w:spacing w:val="3"/>
          <w:sz w:val="20"/>
          <w:szCs w:val="20"/>
        </w:rPr>
        <w:t>ψ</w:t>
      </w:r>
      <w:r>
        <w:rPr>
          <w:rFonts w:ascii="Times" w:hAnsi="Times" w:cs="Times" w:eastAsia="Times"/>
          <w:i/>
          <w:spacing w:val="3"/>
          <w:position w:val="-2"/>
          <w:sz w:val="15"/>
          <w:szCs w:val="15"/>
        </w:rPr>
        <w:t>j</w:t>
      </w:r>
      <w:r>
        <w:rPr>
          <w:rFonts w:ascii="Garamond" w:hAnsi="Garamond" w:cs="Garamond" w:eastAsia="Garamond"/>
          <w:i/>
          <w:spacing w:val="3"/>
          <w:position w:val="-2"/>
          <w:sz w:val="15"/>
          <w:szCs w:val="15"/>
        </w:rPr>
        <w:t>,</w:t>
      </w:r>
      <w:r>
        <w:rPr>
          <w:rFonts w:ascii="Times" w:hAnsi="Times" w:cs="Times" w:eastAsia="Times"/>
          <w:i/>
          <w:spacing w:val="3"/>
          <w:position w:val="-2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(</w:t>
      </w:r>
      <w:r>
        <w:rPr>
          <w:rFonts w:ascii="Times" w:hAnsi="Times" w:cs="Times" w:eastAsia="Times"/>
          <w:i/>
          <w:spacing w:val="3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 </w:t>
      </w:r>
      <w:r>
        <w:rPr>
          <w:rFonts w:ascii="Times" w:hAnsi="Times" w:cs="Times" w:eastAsia="Times"/>
          <w:i/>
          <w:sz w:val="20"/>
          <w:szCs w:val="20"/>
        </w:rPr>
        <w:t>M </w:t>
      </w:r>
      <w:r>
        <w:rPr>
          <w:rFonts w:ascii="Lucida Sans Unicode" w:hAnsi="Lucida Sans Unicode" w:cs="Lucida Sans Unicode" w:eastAsia="Lucida Sans Unicode"/>
          <w:spacing w:val="1"/>
          <w:position w:val="8"/>
          <w:sz w:val="15"/>
          <w:szCs w:val="15"/>
        </w:rPr>
        <w:t>−</w:t>
      </w:r>
      <w:r>
        <w:rPr>
          <w:rFonts w:ascii="Times" w:hAnsi="Times" w:cs="Times" w:eastAsia="Times"/>
          <w:i/>
          <w:spacing w:val="1"/>
          <w:position w:val="8"/>
          <w:sz w:val="15"/>
          <w:szCs w:val="15"/>
        </w:rPr>
        <w:t>j</w:t>
      </w:r>
      <w:r>
        <w:rPr>
          <w:rFonts w:ascii="Garamond" w:hAnsi="Garamond" w:cs="Garamond" w:eastAsia="Garamond"/>
          <w:i/>
          <w:spacing w:val="1"/>
          <w:position w:val="8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spacing w:val="1"/>
          <w:position w:val="8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(</w:t>
      </w:r>
      <w:r>
        <w:rPr>
          <w:rFonts w:ascii="Times" w:hAnsi="Times" w:cs="Times" w:eastAsia="Times"/>
          <w:i/>
          <w:spacing w:val="1"/>
          <w:sz w:val="20"/>
          <w:szCs w:val="20"/>
        </w:rPr>
        <w:t>M</w:t>
      </w:r>
      <w:r>
        <w:rPr>
          <w:rFonts w:ascii="Times" w:hAnsi="Times" w:cs="Times" w:eastAsia="Times"/>
          <w:i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pacing w:val="2"/>
          <w:position w:val="8"/>
          <w:sz w:val="15"/>
          <w:szCs w:val="15"/>
        </w:rPr>
        <w:t>−</w:t>
      </w:r>
      <w:r>
        <w:rPr>
          <w:rFonts w:ascii="Times" w:hAnsi="Times" w:cs="Times" w:eastAsia="Times"/>
          <w:i/>
          <w:spacing w:val="2"/>
          <w:position w:val="8"/>
          <w:sz w:val="15"/>
          <w:szCs w:val="15"/>
        </w:rPr>
        <w:t>j</w:t>
      </w:r>
      <w:r>
        <w:rPr>
          <w:rFonts w:ascii="Times" w:hAnsi="Times" w:cs="Times" w:eastAsia="Times"/>
          <w:i/>
          <w:spacing w:val="2"/>
          <w:sz w:val="20"/>
          <w:szCs w:val="20"/>
        </w:rPr>
        <w:t>t</w:t>
      </w:r>
      <w:r>
        <w:rPr>
          <w:rFonts w:ascii="Times" w:hAnsi="Times" w:cs="Times" w:eastAsia="Times"/>
          <w:i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3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Garamond" w:hAnsi="Garamond" w:cs="Garamond" w:eastAsia="Garamond"/>
          <w:i/>
          <w:sz w:val="20"/>
          <w:szCs w:val="20"/>
        </w:rPr>
        <w:t>,</w:t>
        <w:tab/>
      </w:r>
      <w:r>
        <w:rPr>
          <w:rFonts w:ascii="Times" w:hAnsi="Times" w:cs="Times" w:eastAsia="Times"/>
          <w:i/>
          <w:spacing w:val="8"/>
          <w:sz w:val="20"/>
          <w:szCs w:val="20"/>
        </w:rPr>
        <w:t>t</w:t>
      </w:r>
      <w:r>
        <w:rPr>
          <w:rFonts w:ascii="Garamond" w:hAnsi="Garamond" w:cs="Garamond" w:eastAsia="Garamond"/>
          <w:i/>
          <w:spacing w:val="8"/>
          <w:sz w:val="20"/>
          <w:szCs w:val="20"/>
        </w:rPr>
        <w:t>,</w:t>
      </w:r>
      <w:r>
        <w:rPr>
          <w:rFonts w:ascii="Garamond" w:hAnsi="Garamond" w:cs="Garamond" w:eastAsia="Garamond"/>
          <w:i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n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∈</w:t>
      </w:r>
      <w:r>
        <w:rPr>
          <w:rFonts w:ascii="Lucida Sans Unicode" w:hAnsi="Lucida Sans Unicode" w:cs="Lucida Sans Unicode" w:eastAsia="Lucida Sans Unicode"/>
          <w:spacing w:val="-33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Z</w:t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(6)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9" w:lineRule="auto" w:before="95"/>
        <w:ind w:right="0" w:firstLine="199"/>
        <w:jc w:val="both"/>
      </w:pPr>
      <w:r>
        <w:rPr/>
        <w:t>In [114], </w:t>
      </w:r>
      <w:r>
        <w:rPr>
          <w:spacing w:val="-3"/>
        </w:rPr>
        <w:t>Kovacevic </w:t>
      </w:r>
      <w:r>
        <w:rPr/>
        <w:t>constructed perfect</w:t>
      </w:r>
      <w:r>
        <w:rPr>
          <w:spacing w:val="27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filter banks with rational sampling factors. The</w:t>
      </w:r>
      <w:r>
        <w:rPr>
          <w:spacing w:val="2"/>
        </w:rPr>
        <w:t> </w:t>
      </w:r>
      <w:r>
        <w:rPr/>
        <w:t>perfect</w:t>
      </w:r>
      <w:r>
        <w:rPr>
          <w:w w:val="99"/>
        </w:rPr>
        <w:t> </w:t>
      </w:r>
      <w:r>
        <w:rPr/>
        <w:t>reconstruction</w:t>
      </w:r>
      <w:r>
        <w:rPr>
          <w:spacing w:val="32"/>
        </w:rPr>
        <w:t> </w:t>
      </w:r>
      <w:r>
        <w:rPr/>
        <w:t>filter</w:t>
      </w:r>
      <w:r>
        <w:rPr>
          <w:spacing w:val="32"/>
        </w:rPr>
        <w:t> </w:t>
      </w:r>
      <w:r>
        <w:rPr/>
        <w:t>bank</w:t>
      </w:r>
      <w:r>
        <w:rPr>
          <w:spacing w:val="32"/>
        </w:rPr>
        <w:t> </w:t>
      </w:r>
      <w:r>
        <w:rPr/>
        <w:t>theory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generalized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ratio-</w:t>
      </w:r>
      <w:r>
        <w:rPr>
          <w:w w:val="99"/>
        </w:rPr>
        <w:t> </w:t>
      </w:r>
      <w:r>
        <w:rPr/>
        <w:t>nal situation, thereby allowing non-uniform division of</w:t>
      </w:r>
      <w:r>
        <w:rPr>
          <w:spacing w:val="21"/>
        </w:rPr>
        <w:t> </w:t>
      </w:r>
      <w:r>
        <w:rPr/>
        <w:t>the</w:t>
      </w:r>
      <w:r>
        <w:rPr>
          <w:w w:val="99"/>
        </w:rPr>
        <w:t> </w:t>
      </w:r>
      <w:r>
        <w:rPr/>
        <w:t>frequency spectrum. This feature may be helpful in</w:t>
      </w:r>
      <w:r>
        <w:rPr>
          <w:spacing w:val="25"/>
        </w:rPr>
        <w:t> </w:t>
      </w:r>
      <w:r>
        <w:rPr/>
        <w:t>speech</w:t>
      </w:r>
      <w:r>
        <w:rPr>
          <w:w w:val="99"/>
        </w:rPr>
        <w:t> </w:t>
      </w:r>
      <w:r>
        <w:rPr/>
        <w:t>and music analysis. Reference [113] reviewed the theory</w:t>
      </w:r>
      <w:r>
        <w:rPr>
          <w:spacing w:val="12"/>
        </w:rPr>
        <w:t> </w:t>
      </w:r>
      <w:r>
        <w:rPr/>
        <w:t>of</w:t>
      </w:r>
      <w:r>
        <w:rPr>
          <w:w w:val="99"/>
        </w:rPr>
        <w:t> </w:t>
      </w:r>
      <w:r>
        <w:rPr/>
        <w:t>rational MRA, proposed a pyramid algorithm for</w:t>
      </w:r>
      <w:r>
        <w:rPr>
          <w:spacing w:val="-24"/>
        </w:rPr>
        <w:t> </w:t>
      </w:r>
      <w:r>
        <w:rPr/>
        <w:t>calculating</w:t>
      </w:r>
      <w:r>
        <w:rPr>
          <w:w w:val="99"/>
        </w:rPr>
        <w:t> </w:t>
      </w:r>
      <w:r>
        <w:rPr/>
        <w:t>fast</w:t>
      </w:r>
      <w:r>
        <w:rPr>
          <w:spacing w:val="-13"/>
        </w:rPr>
        <w:t> </w:t>
      </w:r>
      <w:r>
        <w:rPr/>
        <w:t>orthogonal</w:t>
      </w:r>
      <w:r>
        <w:rPr>
          <w:spacing w:val="-13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transform,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explained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</w:t>
      </w:r>
      <w:r>
        <w:rPr>
          <w:w w:val="99"/>
        </w:rPr>
        <w:t> </w:t>
      </w:r>
      <w:r>
        <w:rPr/>
        <w:t>process and synthesis part in detail. It proposes the</w:t>
      </w:r>
      <w:r>
        <w:rPr>
          <w:spacing w:val="15"/>
        </w:rPr>
        <w:t> </w:t>
      </w:r>
      <w:r>
        <w:rPr/>
        <w:t>applica-</w:t>
      </w:r>
      <w:r>
        <w:rPr>
          <w:w w:val="99"/>
        </w:rPr>
        <w:t> </w:t>
      </w:r>
      <w:r>
        <w:rPr/>
        <w:t>tion of signal denoising through a rational wavelet to</w:t>
      </w:r>
      <w:r>
        <w:rPr>
          <w:spacing w:val="15"/>
        </w:rPr>
        <w:t> </w:t>
      </w:r>
      <w:r>
        <w:rPr/>
        <w:t>show</w:t>
      </w:r>
      <w:r>
        <w:rPr>
          <w:w w:val="99"/>
        </w:rPr>
        <w:t> </w:t>
      </w:r>
      <w:r>
        <w:rPr/>
        <w:t>that the scale factor matches the signal information</w:t>
      </w:r>
      <w:r>
        <w:rPr>
          <w:spacing w:val="29"/>
        </w:rPr>
        <w:t> </w:t>
      </w:r>
      <w:r>
        <w:rPr/>
        <w:t>better.</w:t>
      </w:r>
      <w:r>
        <w:rPr>
          <w:w w:val="99"/>
        </w:rPr>
        <w:t> </w:t>
      </w:r>
      <w:r>
        <w:rPr/>
        <w:t>Fig.</w:t>
      </w:r>
      <w:r>
        <w:rPr/>
        <w:t> </w:t>
      </w:r>
      <w:hyperlink w:history="true" w:anchor="_bookmark12">
        <w:r>
          <w:rPr>
            <w:color w:val="231F20"/>
          </w:rPr>
          <w:t>7</w:t>
        </w:r>
      </w:hyperlink>
      <w:r>
        <w:rPr>
          <w:color w:val="231F20"/>
        </w:rPr>
        <w:t> </w:t>
      </w:r>
      <w:r>
        <w:rPr/>
        <w:t>is the rational part of the filter</w:t>
      </w:r>
      <w:r>
        <w:rPr>
          <w:spacing w:val="-20"/>
        </w:rPr>
        <w:t> </w:t>
      </w:r>
      <w:r>
        <w:rPr/>
        <w:t>bank.</w:t>
      </w:r>
    </w:p>
    <w:p>
      <w:pPr>
        <w:pStyle w:val="BodyText"/>
        <w:spacing w:line="71" w:lineRule="exact"/>
        <w:ind w:left="0" w:right="0"/>
        <w:jc w:val="right"/>
      </w:pPr>
      <w:r>
        <w:rPr/>
        <w:t>The</w:t>
      </w:r>
      <w:r>
        <w:rPr>
          <w:spacing w:val="21"/>
        </w:rPr>
        <w:t> </w:t>
      </w:r>
      <w:r>
        <w:rPr/>
        <w:t>Q</w:t>
      </w:r>
      <w:r>
        <w:rPr>
          <w:spacing w:val="22"/>
        </w:rPr>
        <w:t> </w:t>
      </w:r>
      <w:r>
        <w:rPr/>
        <w:t>factor</w:t>
      </w:r>
      <w:r>
        <w:rPr>
          <w:spacing w:val="21"/>
        </w:rPr>
        <w:t> </w:t>
      </w:r>
      <w:r>
        <w:rPr/>
        <w:t>(Q</w:t>
      </w:r>
      <w:r>
        <w:rPr>
          <w:spacing w:val="22"/>
        </w:rPr>
        <w:t> </w:t>
      </w:r>
      <w:r>
        <w:rPr/>
        <w:t>factor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Quality</w:t>
      </w:r>
      <w:r>
        <w:rPr>
          <w:spacing w:val="21"/>
        </w:rPr>
        <w:t> </w:t>
      </w:r>
      <w:r>
        <w:rPr/>
        <w:t>Factor,</w:t>
      </w:r>
      <w:r>
        <w:rPr>
          <w:spacing w:val="22"/>
        </w:rPr>
        <w:t> </w:t>
      </w:r>
      <w:r>
        <w:rPr/>
        <w:t>defined</w:t>
      </w:r>
      <w:r>
        <w:rPr>
          <w:spacing w:val="21"/>
        </w:rPr>
        <w:t> </w:t>
      </w:r>
      <w:r>
        <w:rPr/>
        <w:t>as</w:t>
      </w:r>
    </w:p>
    <w:p>
      <w:pPr>
        <w:pStyle w:val="BodyText"/>
        <w:spacing w:line="249" w:lineRule="auto" w:before="80"/>
        <w:ind w:right="112"/>
        <w:jc w:val="both"/>
      </w:pPr>
      <w:r>
        <w:rPr/>
        <w:br w:type="column"/>
      </w:r>
      <w:r>
        <w:rPr/>
        <w:t>rational-dilation</w:t>
      </w:r>
      <w:r>
        <w:rPr>
          <w:spacing w:val="-18"/>
        </w:rPr>
        <w:t> </w:t>
      </w:r>
      <w:r>
        <w:rPr/>
        <w:t>discrete</w:t>
      </w:r>
      <w:r>
        <w:rPr>
          <w:spacing w:val="-18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transform</w:t>
      </w:r>
      <w:r>
        <w:rPr>
          <w:spacing w:val="-18"/>
        </w:rPr>
        <w:t> </w:t>
      </w:r>
      <w:r>
        <w:rPr/>
        <w:t>(RADWT)</w:t>
      </w:r>
      <w:r>
        <w:rPr>
          <w:spacing w:val="-18"/>
        </w:rPr>
        <w:t> </w:t>
      </w:r>
      <w:r>
        <w:rPr/>
        <w:t>[118].</w:t>
      </w:r>
      <w:r>
        <w:rPr>
          <w:w w:val="99"/>
        </w:rPr>
        <w:t> </w:t>
      </w:r>
      <w:r>
        <w:rPr/>
        <w:t>In [118], Bayram and Selesnick also designed</w:t>
      </w:r>
      <w:r>
        <w:rPr>
          <w:spacing w:val="12"/>
        </w:rPr>
        <w:t> </w:t>
      </w:r>
      <w:r>
        <w:rPr/>
        <w:t>overcomplete</w:t>
      </w:r>
      <w:r>
        <w:rPr>
          <w:w w:val="99"/>
        </w:rPr>
        <w:t> </w:t>
      </w:r>
      <w:r>
        <w:rPr>
          <w:spacing w:val="-7"/>
        </w:rPr>
        <w:t>RWT,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composed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self-reverse</w:t>
      </w:r>
      <w:r>
        <w:rPr>
          <w:spacing w:val="-16"/>
        </w:rPr>
        <w:t> </w:t>
      </w:r>
      <w:r>
        <w:rPr/>
        <w:t>HIR</w:t>
      </w:r>
      <w:r>
        <w:rPr>
          <w:spacing w:val="-16"/>
        </w:rPr>
        <w:t> </w:t>
      </w:r>
      <w:r>
        <w:rPr/>
        <w:t>filter</w:t>
      </w:r>
      <w:r>
        <w:rPr>
          <w:spacing w:val="-17"/>
        </w:rPr>
        <w:t> </w:t>
      </w:r>
      <w:r>
        <w:rPr/>
        <w:t>based</w:t>
      </w:r>
      <w:r>
        <w:rPr>
          <w:spacing w:val="-16"/>
        </w:rPr>
        <w:t> </w:t>
      </w:r>
      <w:r>
        <w:rPr/>
        <w:t>on</w:t>
      </w:r>
      <w:r>
        <w:rPr>
          <w:w w:val="99"/>
        </w:rPr>
        <w:t> </w:t>
      </w:r>
      <w:r>
        <w:rPr/>
        <w:t>the rational sampling factor, so it realizes the</w:t>
      </w:r>
      <w:r>
        <w:rPr>
          <w:spacing w:val="29"/>
        </w:rPr>
        <w:t> </w:t>
      </w:r>
      <w:r>
        <w:rPr/>
        <w:t>reconstruction</w:t>
      </w:r>
      <w:r>
        <w:rPr>
          <w:w w:val="99"/>
        </w:rPr>
        <w:t> </w:t>
      </w:r>
      <w:r>
        <w:rPr/>
        <w:t>of the decomposed signal and has translation invariance.</w:t>
      </w:r>
      <w:r>
        <w:rPr>
          <w:w w:val="99"/>
        </w:rPr>
        <w:t> </w:t>
      </w:r>
      <w:r>
        <w:rPr/>
        <w:t>The Q-factor can be controlled by changing  </w:t>
      </w:r>
      <w:r>
        <w:rPr>
          <w:rFonts w:ascii="Times"/>
          <w:i/>
        </w:rPr>
        <w:t>p  </w:t>
      </w:r>
      <w:r>
        <w:rPr/>
        <w:t>and  </w:t>
      </w:r>
      <w:r>
        <w:rPr>
          <w:rFonts w:ascii="Times"/>
          <w:i/>
        </w:rPr>
        <w:t>q</w:t>
      </w:r>
      <w:r>
        <w:rPr>
          <w:rFonts w:ascii="Times"/>
          <w:i/>
          <w:spacing w:val="24"/>
        </w:rPr>
        <w:t> </w:t>
      </w:r>
      <w:r>
        <w:rPr/>
        <w:t>in</w:t>
      </w:r>
      <w:r>
        <w:rPr>
          <w:w w:val="99"/>
        </w:rPr>
        <w:t> </w:t>
      </w:r>
      <w:r>
        <w:rPr/>
        <w:t>Fig.</w:t>
      </w:r>
      <w:r>
        <w:rPr/>
        <w:t> </w:t>
      </w:r>
      <w:hyperlink w:history="true" w:anchor="_bookmark13">
        <w:r>
          <w:rPr>
            <w:color w:val="231F20"/>
          </w:rPr>
          <w:t>8</w:t>
        </w:r>
      </w:hyperlink>
      <w:r>
        <w:rPr/>
        <w:t>. Han </w:t>
      </w:r>
      <w:r>
        <w:rPr>
          <w:rFonts w:ascii="Times"/>
          <w:i/>
        </w:rPr>
        <w:t>et al. </w:t>
      </w:r>
      <w:r>
        <w:rPr/>
        <w:t>[119] design rational coefficients</w:t>
      </w:r>
      <w:r>
        <w:rPr>
          <w:spacing w:val="-24"/>
        </w:rPr>
        <w:t> </w:t>
      </w:r>
      <w:r>
        <w:rPr/>
        <w:t>biorthog-</w:t>
      </w:r>
      <w:r>
        <w:rPr>
          <w:w w:val="99"/>
        </w:rPr>
        <w:t> </w:t>
      </w:r>
      <w:r>
        <w:rPr/>
        <w:t>onal wavelet filters by the thought of complete</w:t>
      </w:r>
      <w:r>
        <w:rPr>
          <w:spacing w:val="31"/>
        </w:rPr>
        <w:t> </w:t>
      </w:r>
      <w:r>
        <w:rPr/>
        <w:t>reconstruc-</w:t>
      </w:r>
      <w:r>
        <w:rPr>
          <w:w w:val="99"/>
        </w:rPr>
        <w:t> </w:t>
      </w:r>
      <w:r>
        <w:rPr/>
        <w:t>tion filter idea and adding vanishing moment</w:t>
      </w:r>
      <w:r>
        <w:rPr>
          <w:spacing w:val="-22"/>
        </w:rPr>
        <w:t> </w:t>
      </w:r>
      <w:r>
        <w:rPr/>
        <w:t>characteristics.</w:t>
      </w:r>
      <w:r>
        <w:rPr>
          <w:w w:val="99"/>
        </w:rPr>
        <w:t> </w:t>
      </w:r>
      <w:r>
        <w:rPr/>
        <w:t>By</w:t>
      </w:r>
      <w:r>
        <w:rPr>
          <w:spacing w:val="-14"/>
        </w:rPr>
        <w:t> </w:t>
      </w:r>
      <w:r>
        <w:rPr/>
        <w:t>reducing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vanishing</w:t>
      </w:r>
      <w:r>
        <w:rPr>
          <w:spacing w:val="-14"/>
        </w:rPr>
        <w:t> </w:t>
      </w:r>
      <w:r>
        <w:rPr/>
        <w:t>moment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filter,</w:t>
      </w:r>
      <w:r>
        <w:rPr>
          <w:spacing w:val="-14"/>
        </w:rPr>
        <w:t> </w:t>
      </w:r>
      <w:r>
        <w:rPr/>
        <w:t>more</w:t>
      </w:r>
      <w:r>
        <w:rPr>
          <w:w w:val="99"/>
        </w:rPr>
        <w:t> </w:t>
      </w:r>
      <w:r>
        <w:rPr/>
        <w:t>high-frequency information can be retained in the</w:t>
      </w:r>
      <w:r>
        <w:rPr>
          <w:spacing w:val="22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 domain, which is suitable for edge detection.</w:t>
      </w:r>
      <w:r>
        <w:rPr>
          <w:spacing w:val="44"/>
        </w:rPr>
        <w:t> </w:t>
      </w:r>
      <w:r>
        <w:rPr/>
        <w:t>The</w:t>
      </w:r>
      <w:r>
        <w:rPr>
          <w:w w:val="99"/>
        </w:rPr>
        <w:t> </w:t>
      </w:r>
      <w:r>
        <w:rPr/>
        <w:t>simulation results show that image edge detection under</w:t>
      </w:r>
      <w:r>
        <w:rPr>
          <w:spacing w:val="37"/>
        </w:rPr>
        <w:t> </w:t>
      </w:r>
      <w:r>
        <w:rPr/>
        <w:t>a</w:t>
      </w:r>
      <w:r>
        <w:rPr>
          <w:w w:val="99"/>
        </w:rPr>
        <w:t> </w:t>
      </w:r>
      <w:r>
        <w:rPr/>
        <w:t>noisy environment has achieved some significant</w:t>
      </w:r>
      <w:r>
        <w:rPr>
          <w:spacing w:val="1"/>
        </w:rPr>
        <w:t> </w:t>
      </w:r>
      <w:r>
        <w:rPr/>
        <w:t>effects.</w:t>
      </w:r>
      <w:r>
        <w:rPr>
          <w:w w:val="99"/>
        </w:rPr>
        <w:t> </w:t>
      </w:r>
      <w:r>
        <w:rPr/>
        <w:t>Fig.</w:t>
      </w:r>
      <w:r>
        <w:rPr/>
        <w:t> </w:t>
      </w:r>
      <w:hyperlink w:history="true" w:anchor="_bookmark15">
        <w:r>
          <w:rPr>
            <w:color w:val="231F20"/>
          </w:rPr>
          <w:t>9</w:t>
        </w:r>
      </w:hyperlink>
      <w:r>
        <w:rPr>
          <w:color w:val="231F20"/>
        </w:rPr>
        <w:t> </w:t>
      </w:r>
      <w:r>
        <w:rPr/>
        <w:t>shows the structure of </w:t>
      </w:r>
      <w:r>
        <w:rPr>
          <w:spacing w:val="-5"/>
        </w:rPr>
        <w:t>DT-RADWT. </w:t>
      </w:r>
      <w:r>
        <w:rPr/>
        <w:t>The structure</w:t>
      </w:r>
      <w:r>
        <w:rPr>
          <w:spacing w:val="33"/>
        </w:rPr>
        <w:t> </w:t>
      </w:r>
      <w:r>
        <w:rPr/>
        <w:t>is</w:t>
      </w:r>
      <w:r>
        <w:rPr>
          <w:w w:val="99"/>
        </w:rPr>
        <w:t> </w:t>
      </w:r>
      <w:r>
        <w:rPr/>
        <w:t>based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Fig.</w:t>
      </w:r>
      <w:r>
        <w:rPr>
          <w:spacing w:val="28"/>
        </w:rPr>
        <w:t> </w:t>
      </w:r>
      <w:hyperlink w:history="true" w:anchor="_bookmark10">
        <w:r>
          <w:rPr>
            <w:color w:val="231F20"/>
          </w:rPr>
          <w:t>5</w:t>
        </w:r>
      </w:hyperlink>
      <w:r>
        <w:rPr/>
        <w:t>(d)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Fig.</w:t>
      </w:r>
      <w:r>
        <w:rPr>
          <w:spacing w:val="28"/>
        </w:rPr>
        <w:t> </w:t>
      </w:r>
      <w:hyperlink w:history="true" w:anchor="_bookmark13">
        <w:r>
          <w:rPr>
            <w:color w:val="231F20"/>
          </w:rPr>
          <w:t>8</w:t>
        </w:r>
      </w:hyperlink>
      <w:r>
        <w:rPr/>
        <w:t>.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[120],</w:t>
      </w:r>
      <w:r>
        <w:rPr>
          <w:spacing w:val="28"/>
        </w:rPr>
        <w:t> </w:t>
      </w:r>
      <w:r>
        <w:rPr/>
        <w:t>Canditiis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his</w:t>
      </w:r>
      <w:r>
        <w:rPr>
          <w:w w:val="99"/>
        </w:rPr>
        <w:t> </w:t>
      </w:r>
      <w:r>
        <w:rPr/>
        <w:t>team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complete</w:t>
      </w:r>
      <w:r>
        <w:rPr>
          <w:spacing w:val="-8"/>
        </w:rPr>
        <w:t> </w:t>
      </w:r>
      <w:r>
        <w:rPr/>
        <w:t>filter</w:t>
      </w:r>
      <w:r>
        <w:rPr>
          <w:spacing w:val="-7"/>
        </w:rPr>
        <w:t> </w:t>
      </w:r>
      <w:r>
        <w:rPr/>
        <w:t>bank</w:t>
      </w:r>
      <w:r>
        <w:rPr>
          <w:spacing w:val="-8"/>
        </w:rPr>
        <w:t> </w:t>
      </w:r>
      <w:r>
        <w:rPr/>
        <w:t>(i.e.</w:t>
      </w:r>
      <w:r>
        <w:rPr>
          <w:spacing w:val="-8"/>
        </w:rPr>
        <w:t> </w:t>
      </w:r>
      <w:r>
        <w:rPr/>
        <w:t>RADWT)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guarantee</w:t>
      </w:r>
      <w:r>
        <w:rPr>
          <w:spacing w:val="-8"/>
        </w:rPr>
        <w:t> </w:t>
      </w:r>
      <w:r>
        <w:rPr/>
        <w:t>a</w:t>
      </w:r>
      <w:r>
        <w:rPr>
          <w:w w:val="99"/>
        </w:rPr>
        <w:t> </w:t>
      </w:r>
      <w:r>
        <w:rPr/>
        <w:t>perfect reconstruction property and a tunable</w:t>
      </w:r>
      <w:r>
        <w:rPr>
          <w:spacing w:val="-35"/>
        </w:rPr>
        <w:t> </w:t>
      </w:r>
      <w:r>
        <w:rPr/>
        <w:t>Q-factor.</w:t>
      </w:r>
    </w:p>
    <w:p>
      <w:pPr>
        <w:pStyle w:val="BodyText"/>
        <w:spacing w:line="230" w:lineRule="auto" w:before="7"/>
        <w:ind w:right="112" w:firstLine="199"/>
        <w:jc w:val="both"/>
      </w:pPr>
      <w:r>
        <w:rPr/>
        <w:pict>
          <v:group style="position:absolute;margin-left:357.472992pt;margin-top:42.686501pt;width:3.8pt;height:.1pt;mso-position-horizontal-relative:page;mso-position-vertical-relative:paragraph;z-index:-115912" coordorigin="7149,854" coordsize="76,2">
            <v:shape style="position:absolute;left:7149;top:854;width:76;height:2" coordorigin="7149,854" coordsize="76,0" path="m7149,854l7225,854e" filled="false" stroked="true" strokeweight=".458pt" strokecolor="#000000">
              <v:path arrowok="t"/>
            </v:shape>
            <w10:wrap type="none"/>
          </v:group>
        </w:pict>
      </w:r>
      <w:r>
        <w:rPr/>
        <w:pict>
          <v:shape style="position:absolute;margin-left:357.472992pt;margin-top:42.639824pt;width:3.8pt;height:7.6pt;mso-position-horizontal-relative:page;mso-position-vertical-relative:paragraph;z-index:-115816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q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9"/>
        </w:rPr>
        <w:t>To </w:t>
      </w:r>
      <w:r>
        <w:rPr/>
        <w:t>illustrate the difference between DWT filter bank</w:t>
      </w:r>
      <w:r>
        <w:rPr>
          <w:spacing w:val="30"/>
        </w:rPr>
        <w:t> </w:t>
      </w:r>
      <w:r>
        <w:rPr/>
        <w:t>and</w:t>
      </w:r>
      <w:r>
        <w:rPr>
          <w:w w:val="99"/>
        </w:rPr>
        <w:t> </w:t>
      </w:r>
      <w:r>
        <w:rPr>
          <w:spacing w:val="-4"/>
        </w:rPr>
        <w:t>RWT </w:t>
      </w:r>
      <w:r>
        <w:rPr/>
        <w:t>filter bank, the example complex rational</w:t>
      </w:r>
      <w:r>
        <w:rPr>
          <w:spacing w:val="25"/>
        </w:rPr>
        <w:t> </w:t>
      </w:r>
      <w:r>
        <w:rPr/>
        <w:t>orthogonal</w:t>
      </w:r>
      <w:r>
        <w:rPr>
          <w:w w:val="99"/>
        </w:rPr>
        <w:t> </w:t>
      </w:r>
      <w:r>
        <w:rPr/>
        <w:t>wavelet</w:t>
      </w:r>
      <w:r>
        <w:rPr>
          <w:spacing w:val="-20"/>
        </w:rPr>
        <w:t> </w:t>
      </w:r>
      <w:r>
        <w:rPr>
          <w:spacing w:val="-3"/>
        </w:rPr>
        <w:t>(CROW)</w:t>
      </w:r>
      <w:r>
        <w:rPr>
          <w:spacing w:val="-20"/>
        </w:rPr>
        <w:t> </w:t>
      </w:r>
      <w:r>
        <w:rPr/>
        <w:t>constructed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[79]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shown</w:t>
      </w:r>
      <w:r>
        <w:rPr>
          <w:spacing w:val="-20"/>
        </w:rPr>
        <w:t> </w:t>
      </w:r>
      <w:r>
        <w:rPr>
          <w:spacing w:val="-4"/>
        </w:rPr>
        <w:t>below.</w:t>
      </w:r>
      <w:r>
        <w:rPr>
          <w:spacing w:val="-20"/>
        </w:rPr>
        <w:t> </w:t>
      </w:r>
      <w:r>
        <w:rPr/>
        <w:t>Dilation</w:t>
      </w:r>
      <w:r>
        <w:rPr>
          <w:w w:val="99"/>
        </w:rPr>
        <w:t> </w:t>
      </w:r>
      <w:r>
        <w:rPr/>
        <w:t>factor</w:t>
      </w:r>
      <w:r>
        <w:rPr>
          <w:spacing w:val="-9"/>
        </w:rPr>
        <w:t> </w:t>
      </w:r>
      <w:r>
        <w:rPr>
          <w:rFonts w:ascii="Times"/>
          <w:i/>
        </w:rPr>
        <w:t>a</w:t>
      </w:r>
      <w:r>
        <w:rPr>
          <w:rFonts w:ascii="Times"/>
          <w:i/>
          <w:spacing w:val="2"/>
        </w:rPr>
        <w:t> </w:t>
      </w:r>
      <w:r>
        <w:rPr>
          <w:rFonts w:ascii="Lucida Sans Unicode"/>
        </w:rPr>
        <w:t>=</w:t>
      </w:r>
      <w:r>
        <w:rPr>
          <w:rFonts w:ascii="Lucida Sans Unicode"/>
          <w:spacing w:val="-11"/>
        </w:rPr>
        <w:t> </w:t>
      </w:r>
      <w:r>
        <w:rPr/>
        <w:t>1</w:t>
      </w:r>
      <w:r>
        <w:rPr>
          <w:spacing w:val="-24"/>
        </w:rPr>
        <w:t> </w:t>
      </w:r>
      <w:r>
        <w:rPr>
          <w:rFonts w:ascii="Lucida Sans Unicode"/>
        </w:rPr>
        <w:t>+</w:t>
      </w:r>
      <w:r>
        <w:rPr>
          <w:rFonts w:ascii="Lucida Sans Unicode"/>
          <w:spacing w:val="-14"/>
        </w:rPr>
        <w:t> </w:t>
      </w:r>
      <w:r>
        <w:rPr>
          <w:position w:val="8"/>
          <w:sz w:val="15"/>
        </w:rPr>
        <w:t>1</w:t>
      </w:r>
      <w:r>
        <w:rPr>
          <w:spacing w:val="-16"/>
          <w:position w:val="8"/>
          <w:sz w:val="15"/>
        </w:rPr>
        <w:t> </w:t>
      </w:r>
      <w:r>
        <w:rPr/>
        <w:t>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wavelet</w:t>
      </w:r>
      <w:r>
        <w:rPr>
          <w:spacing w:val="-9"/>
        </w:rPr>
        <w:t> </w:t>
      </w:r>
      <w:r>
        <w:rPr/>
        <w:t>basis</w:t>
      </w:r>
      <w:r>
        <w:rPr>
          <w:spacing w:val="-9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defined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w w:val="99"/>
        </w:rPr>
        <w:t> </w:t>
      </w:r>
      <w:r>
        <w:rPr/>
        <w:t>frequency domain by</w:t>
      </w:r>
      <w:r>
        <w:rPr>
          <w:spacing w:val="-13"/>
        </w:rPr>
        <w:t> </w:t>
      </w:r>
      <w:r>
        <w:rPr/>
        <w:t>(</w:t>
      </w:r>
      <w:hyperlink w:history="true" w:anchor="_bookmark14">
        <w:r>
          <w:rPr>
            <w:color w:val="231F20"/>
          </w:rPr>
          <w:t>7</w:t>
        </w:r>
      </w:hyperlink>
      <w:r>
        <w:rPr/>
        <w:t>):</w:t>
      </w:r>
    </w:p>
    <w:p>
      <w:pPr>
        <w:spacing w:line="230" w:lineRule="exact" w:before="0"/>
        <w:ind w:left="864" w:right="0" w:firstLine="0"/>
        <w:jc w:val="left"/>
        <w:rPr>
          <w:rFonts w:ascii="Garamond" w:hAnsi="Garamond" w:cs="Garamond" w:eastAsia="Garamond"/>
          <w:sz w:val="12"/>
          <w:szCs w:val="12"/>
        </w:rPr>
      </w:pPr>
      <w:r>
        <w:rPr>
          <w:rFonts w:ascii="Arial" w:hAnsi="Arial" w:cs="Arial" w:eastAsia="Arial"/>
          <w:w w:val="105"/>
          <w:position w:val="21"/>
          <w:sz w:val="20"/>
          <w:szCs w:val="20"/>
        </w:rPr>
        <w:t>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(2</w:t>
      </w:r>
      <w:r>
        <w:rPr>
          <w:rFonts w:ascii="Garamond" w:hAnsi="Garamond" w:cs="Garamond" w:eastAsia="Garamond"/>
          <w:i/>
          <w:w w:val="105"/>
          <w:sz w:val="20"/>
          <w:szCs w:val="20"/>
        </w:rPr>
        <w:t>π</w:t>
      </w:r>
      <w:r>
        <w:rPr>
          <w:rFonts w:ascii="Garamond" w:hAnsi="Garamond" w:cs="Garamond" w:eastAsia="Garamond"/>
          <w:i/>
          <w:spacing w:val="-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)</w:t>
      </w:r>
      <w:r>
        <w:rPr>
          <w:rFonts w:ascii="Lucida Sans Unicode" w:hAnsi="Lucida Sans Unicode" w:cs="Lucida Sans Unicode" w:eastAsia="Lucida Sans Unicode"/>
          <w:w w:val="105"/>
          <w:position w:val="8"/>
          <w:sz w:val="15"/>
          <w:szCs w:val="15"/>
        </w:rPr>
        <w:t>−</w:t>
      </w:r>
      <w:r>
        <w:rPr>
          <w:rFonts w:ascii="Lucida Sans Unicode" w:hAnsi="Lucida Sans Unicode" w:cs="Lucida Sans Unicode" w:eastAsia="Lucida Sans Unicode"/>
          <w:spacing w:val="-38"/>
          <w:w w:val="105"/>
          <w:position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5"/>
          <w:position w:val="1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-15"/>
          <w:w w:val="105"/>
          <w:position w:val="14"/>
          <w:sz w:val="12"/>
          <w:szCs w:val="12"/>
        </w:rPr>
        <w:t> </w:t>
      </w:r>
      <w:r>
        <w:rPr>
          <w:rFonts w:ascii="Times" w:hAnsi="Times" w:cs="Times" w:eastAsia="Times"/>
          <w:i/>
          <w:w w:val="105"/>
          <w:sz w:val="20"/>
          <w:szCs w:val="20"/>
        </w:rPr>
        <w:t>e</w:t>
      </w:r>
      <w:r>
        <w:rPr>
          <w:rFonts w:ascii="Times" w:hAnsi="Times" w:cs="Times" w:eastAsia="Times"/>
          <w:i/>
          <w:w w:val="105"/>
          <w:position w:val="8"/>
          <w:sz w:val="15"/>
          <w:szCs w:val="15"/>
        </w:rPr>
        <w:t>j</w:t>
      </w:r>
      <w:r>
        <w:rPr>
          <w:rFonts w:ascii="Times" w:hAnsi="Times" w:cs="Times" w:eastAsia="Times"/>
          <w:i/>
          <w:spacing w:val="-28"/>
          <w:w w:val="105"/>
          <w:position w:val="8"/>
          <w:sz w:val="15"/>
          <w:szCs w:val="15"/>
        </w:rPr>
        <w:t> </w:t>
      </w:r>
      <w:r>
        <w:rPr>
          <w:rFonts w:ascii="Garamond" w:hAnsi="Garamond" w:cs="Garamond" w:eastAsia="Garamond"/>
          <w:i/>
          <w:spacing w:val="-28"/>
          <w:w w:val="105"/>
          <w:position w:val="14"/>
          <w:sz w:val="12"/>
          <w:szCs w:val="12"/>
        </w:rPr>
      </w:r>
      <w:r>
        <w:rPr>
          <w:rFonts w:ascii="Garamond" w:hAnsi="Garamond" w:cs="Garamond" w:eastAsia="Garamond"/>
          <w:i/>
          <w:w w:val="105"/>
          <w:position w:val="14"/>
          <w:sz w:val="12"/>
          <w:szCs w:val="12"/>
          <w:u w:val="single" w:color="000000"/>
        </w:rPr>
        <w:t>ω</w:t>
      </w:r>
      <w:r>
        <w:rPr>
          <w:rFonts w:ascii="Garamond" w:hAnsi="Garamond" w:cs="Garamond" w:eastAsia="Garamond"/>
          <w:i/>
          <w:w w:val="105"/>
          <w:position w:val="14"/>
          <w:sz w:val="12"/>
          <w:szCs w:val="12"/>
        </w:rPr>
      </w:r>
      <w:r>
        <w:rPr>
          <w:rFonts w:ascii="Garamond" w:hAnsi="Garamond" w:cs="Garamond" w:eastAsia="Garamond"/>
          <w:sz w:val="12"/>
          <w:szCs w:val="12"/>
        </w:rPr>
      </w:r>
    </w:p>
    <w:p>
      <w:pPr>
        <w:spacing w:after="0" w:line="230" w:lineRule="exact"/>
        <w:jc w:val="left"/>
        <w:rPr>
          <w:rFonts w:ascii="Garamond" w:hAnsi="Garamond" w:cs="Garamond" w:eastAsia="Garamond"/>
          <w:sz w:val="12"/>
          <w:szCs w:val="12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44" w:lineRule="exact" w:before="0"/>
        <w:ind w:left="6754" w:right="2101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67.704987pt;margin-top:.249968pt;width:3pt;height:.1pt;mso-position-horizontal-relative:page;mso-position-vertical-relative:paragraph;z-index:-115888" coordorigin="7354,5" coordsize="60,2">
            <v:shape style="position:absolute;left:7354;top:5;width:60;height:2" coordorigin="7354,5" coordsize="60,0" path="m7354,5l7414,5e" filled="false" stroked="true" strokeweight=".348pt" strokecolor="#000000">
              <v:path arrowok="t"/>
            </v:shape>
            <w10:wrap type="none"/>
          </v:group>
        </w:pict>
      </w:r>
      <w:r>
        <w:rPr>
          <w:rFonts w:ascii="Times New Roman"/>
          <w:sz w:val="12"/>
        </w:rPr>
        <w:t>2     </w:t>
      </w:r>
      <w:r>
        <w:rPr>
          <w:rFonts w:ascii="Times New Roman"/>
          <w:spacing w:val="17"/>
          <w:sz w:val="12"/>
        </w:rPr>
        <w:t> </w:t>
      </w:r>
      <w:r>
        <w:rPr>
          <w:rFonts w:ascii="Times New Roman"/>
          <w:sz w:val="12"/>
        </w:rPr>
        <w:t>2</w:t>
      </w:r>
    </w:p>
    <w:p>
      <w:pPr>
        <w:tabs>
          <w:tab w:pos="6951" w:val="left" w:leader="none"/>
          <w:tab w:pos="7389" w:val="left" w:leader="none"/>
        </w:tabs>
        <w:spacing w:line="65" w:lineRule="exact" w:before="0"/>
        <w:ind w:left="6082" w:right="2101" w:firstLine="0"/>
        <w:jc w:val="left"/>
        <w:rPr>
          <w:rFonts w:ascii="Times" w:hAnsi="Times" w:cs="Times" w:eastAsia="Times"/>
          <w:sz w:val="20"/>
          <w:szCs w:val="20"/>
        </w:rPr>
      </w:pPr>
      <w:r>
        <w:rPr>
          <w:rFonts w:ascii="Arial" w:hAnsi="Arial" w:cs="Arial" w:eastAsia="Arial"/>
          <w:w w:val="75"/>
          <w:position w:val="14"/>
          <w:sz w:val="20"/>
          <w:szCs w:val="20"/>
        </w:rPr>
        <w:t></w:t>
        <w:tab/>
      </w:r>
      <w:r>
        <w:rPr>
          <w:rFonts w:ascii="Garamond" w:hAnsi="Garamond" w:cs="Garamond" w:eastAsia="Garamond"/>
          <w:i/>
          <w:w w:val="120"/>
          <w:sz w:val="20"/>
          <w:szCs w:val="20"/>
        </w:rPr>
        <w:t>π</w:t>
        <w:tab/>
      </w:r>
      <w:r>
        <w:rPr>
          <w:rFonts w:ascii="Times" w:hAnsi="Times" w:cs="Times" w:eastAsia="Times"/>
          <w:i/>
          <w:sz w:val="20"/>
          <w:szCs w:val="20"/>
        </w:rPr>
        <w:t>q</w:t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 w:line="65" w:lineRule="exact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1520" w:h="15660"/>
          <w:pgMar w:top="260" w:bottom="280" w:left="600" w:right="640"/>
        </w:sectPr>
      </w:pPr>
    </w:p>
    <w:p>
      <w:pPr>
        <w:pStyle w:val="BodyText"/>
        <w:spacing w:line="104" w:lineRule="exact" w:before="59"/>
        <w:ind w:right="0"/>
        <w:jc w:val="left"/>
      </w:pPr>
      <w:r>
        <w:rPr/>
        <w:t>the filter centre frequency to bandwidth ratio) of the</w:t>
      </w:r>
      <w:r>
        <w:rPr>
          <w:spacing w:val="-16"/>
        </w:rPr>
        <w:t> </w:t>
      </w:r>
      <w:r>
        <w:rPr/>
        <w:t>wavelet</w:t>
      </w:r>
    </w:p>
    <w:p>
      <w:pPr>
        <w:pStyle w:val="BodyText"/>
        <w:tabs>
          <w:tab w:pos="992" w:val="left" w:leader="none"/>
          <w:tab w:pos="1633" w:val="left" w:leader="none"/>
        </w:tabs>
        <w:spacing w:line="16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</w:rPr>
        <w:t></w:t>
      </w:r>
      <w:r>
        <w:rPr>
          <w:rFonts w:ascii="Arial" w:hAnsi="Arial" w:cs="Arial" w:eastAsia="Arial"/>
        </w:rPr>
        <w:tab/>
      </w:r>
      <w:r>
        <w:rPr>
          <w:rFonts w:ascii="Times New Roman" w:hAnsi="Times New Roman" w:cs="Times New Roman" w:eastAsia="Times New Roman"/>
          <w:w w:val="99"/>
        </w:rPr>
      </w:r>
      <w:r>
        <w:rPr>
          <w:rFonts w:ascii="Times New Roman" w:hAnsi="Times New Roman" w:cs="Times New Roman" w:eastAsia="Times New Roman"/>
          <w:w w:val="99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  </w:t>
      </w:r>
      <w:r>
        <w:rPr>
          <w:rFonts w:ascii="Times New Roman" w:hAnsi="Times New Roman" w:cs="Times New Roman" w:eastAsia="Times New Roman"/>
          <w:spacing w:val="-1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6"/>
        </w:rPr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  <w:w w:val="99"/>
        </w:rPr>
      </w:r>
      <w:r>
        <w:rPr>
          <w:rFonts w:ascii="Times New Roman" w:hAnsi="Times New Roman" w:cs="Times New Roman" w:eastAsia="Times New Roman"/>
          <w:w w:val="99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</w:p>
    <w:p>
      <w:pPr>
        <w:spacing w:after="0" w:line="16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1011"/>
            <w:col w:w="4321"/>
          </w:cols>
        </w:sectPr>
      </w:pPr>
    </w:p>
    <w:p>
      <w:pPr>
        <w:pStyle w:val="BodyText"/>
        <w:spacing w:line="120" w:lineRule="exact" w:before="135"/>
        <w:ind w:right="0"/>
        <w:jc w:val="left"/>
      </w:pPr>
      <w:r>
        <w:rPr/>
        <w:t>transform</w:t>
      </w:r>
      <w:r>
        <w:rPr>
          <w:spacing w:val="38"/>
        </w:rPr>
        <w:t> </w:t>
      </w:r>
      <w:r>
        <w:rPr/>
        <w:t>should</w:t>
      </w:r>
      <w:r>
        <w:rPr>
          <w:spacing w:val="38"/>
        </w:rPr>
        <w:t> </w:t>
      </w:r>
      <w:r>
        <w:rPr/>
        <w:t>be</w:t>
      </w:r>
      <w:r>
        <w:rPr>
          <w:spacing w:val="38"/>
        </w:rPr>
        <w:t> </w:t>
      </w:r>
      <w:r>
        <w:rPr/>
        <w:t>selected</w:t>
      </w:r>
      <w:r>
        <w:rPr>
          <w:spacing w:val="38"/>
        </w:rPr>
        <w:t> </w:t>
      </w:r>
      <w:r>
        <w:rPr/>
        <w:t>reasonably</w:t>
      </w:r>
      <w:r>
        <w:rPr>
          <w:spacing w:val="38"/>
        </w:rPr>
        <w:t> </w:t>
      </w:r>
      <w:r>
        <w:rPr/>
        <w:t>according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</w:p>
    <w:p>
      <w:pPr>
        <w:pStyle w:val="BodyText"/>
        <w:spacing w:line="149" w:lineRule="exact"/>
        <w:ind w:right="0"/>
        <w:jc w:val="left"/>
      </w:pPr>
      <w:r>
        <w:rPr/>
        <w:br w:type="column"/>
      </w:r>
      <w:r>
        <w:rPr>
          <w:rFonts w:ascii="Arial" w:hAnsi="Arial" w:cs="Arial" w:eastAsia="Arial"/>
          <w:position w:val="4"/>
        </w:rPr>
        <w:t> </w:t>
      </w:r>
      <w:r>
        <w:rPr>
          <w:rFonts w:ascii="Arial" w:hAnsi="Arial" w:cs="Arial" w:eastAsia="Arial"/>
          <w:spacing w:val="55"/>
          <w:position w:val="4"/>
        </w:rPr>
        <w:t> </w:t>
      </w:r>
      <w:r>
        <w:rPr>
          <w:rFonts w:ascii="Lucida Sans Unicode" w:hAnsi="Lucida Sans Unicode" w:cs="Lucida Sans Unicode" w:eastAsia="Lucida Sans Unicode"/>
        </w:rPr>
        <w:t>× </w:t>
      </w:r>
      <w:r>
        <w:rPr/>
        <w:t>sin(  </w:t>
      </w:r>
      <w:r>
        <w:rPr>
          <w:spacing w:val="24"/>
        </w:rPr>
        <w:t> </w:t>
      </w:r>
      <w:r>
        <w:rPr>
          <w:rFonts w:ascii="Garamond" w:hAnsi="Garamond" w:cs="Garamond" w:eastAsia="Garamond"/>
          <w:i/>
          <w:spacing w:val="4"/>
        </w:rPr>
        <w:t>β</w:t>
      </w:r>
      <w:r>
        <w:rPr>
          <w:spacing w:val="4"/>
        </w:rPr>
        <w:t>(</w:t>
      </w:r>
    </w:p>
    <w:p>
      <w:pPr>
        <w:tabs>
          <w:tab w:pos="1503" w:val="left" w:leader="none"/>
        </w:tabs>
        <w:spacing w:line="106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78.583008pt;margin-top:-.38111pt;width:5pt;height:10pt;mso-position-horizontal-relative:page;mso-position-vertical-relative:paragraph;z-index:-11576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0" w:right="0"/>
                    <w:jc w:val="left"/>
                  </w:pPr>
                  <w:r>
                    <w:rPr>
                      <w:w w:val="99"/>
                    </w:rPr>
                    <w:t>2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584991pt;margin-top:.083627pt;width:6.55pt;height:10pt;mso-position-horizontal-relative:page;mso-position-vertical-relative:paragraph;z-index:-11574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i/>
                      <w:w w:val="112"/>
                      <w:sz w:val="20"/>
                    </w:rPr>
                    <w:t>ω</w:t>
                  </w:r>
                  <w:r>
                    <w:rPr>
                      <w:rFonts w:ascii="Garamond" w:hAnsi="Garamond"/>
                      <w:sz w:val="20"/>
                    </w:rPr>
                  </w:r>
                </w:p>
              </w:txbxContent>
            </v:textbox>
            <w10:wrap type="none"/>
          </v:shape>
        </w:pict>
      </w:r>
      <w:bookmarkStart w:name="_bookmark14" w:id="18"/>
      <w:bookmarkEnd w:id="18"/>
      <w:r>
        <w:rPr/>
      </w:r>
      <w:r>
        <w:rPr>
          <w:rFonts w:ascii="Arial" w:hAnsi="Arial" w:cs="Arial" w:eastAsia="Arial"/>
          <w:w w:val="75"/>
          <w:sz w:val="20"/>
          <w:szCs w:val="20"/>
        </w:rPr>
        <w:t></w:t>
        <w:tab/>
      </w:r>
      <w:r>
        <w:rPr>
          <w:rFonts w:ascii="Times New Roman" w:hAnsi="Times New Roman" w:cs="Times New Roman" w:eastAsia="Times New Roman"/>
          <w:position w:val="-9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149" w:val="left" w:leader="none"/>
        </w:tabs>
        <w:spacing w:line="249" w:lineRule="exact" w:before="0"/>
        <w:ind w:left="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Lucida Sans Unicode" w:hAnsi="Lucida Sans Unicode" w:cs="Lucida Sans Unicode" w:eastAsia="Lucida Sans Unicode"/>
          <w:sz w:val="20"/>
          <w:szCs w:val="20"/>
        </w:rPr>
        <w:t>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Lucida Sans Unicode" w:hAnsi="Lucida Sans Unicode" w:cs="Lucida Sans Unicode" w:eastAsia="Lucida Sans Unicode"/>
          <w:spacing w:val="-11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Times" w:hAnsi="Times" w:cs="Times" w:eastAsia="Times"/>
          <w:i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sz w:val="20"/>
          <w:szCs w:val="20"/>
        </w:rPr>
        <w:t>))</w:t>
      </w:r>
      <w:r>
        <w:rPr>
          <w:rFonts w:ascii="Garamond" w:hAnsi="Garamond" w:cs="Garamond" w:eastAsia="Garamond"/>
          <w:i/>
          <w:sz w:val="20"/>
          <w:szCs w:val="20"/>
        </w:rPr>
        <w:t>,</w:t>
        <w:tab/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 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≤|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|≤</w:t>
      </w:r>
      <w:r>
        <w:rPr>
          <w:rFonts w:ascii="Lucida Sans Unicode" w:hAnsi="Lucida Sans Unicode" w:cs="Lucida Sans Unicode" w:eastAsia="Lucida Sans Unicode"/>
          <w:spacing w:val="-27"/>
          <w:sz w:val="20"/>
          <w:szCs w:val="20"/>
        </w:rPr>
        <w:t> </w:t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1011"/>
            <w:col w:w="1579" w:space="40"/>
            <w:col w:w="2702"/>
          </w:cols>
        </w:sectPr>
      </w:pPr>
    </w:p>
    <w:p>
      <w:pPr>
        <w:pStyle w:val="BodyText"/>
        <w:spacing w:line="16" w:lineRule="exact" w:before="119"/>
        <w:ind w:right="0"/>
        <w:jc w:val="left"/>
      </w:pPr>
      <w:r>
        <w:rPr/>
        <w:t>oscillation behaviour of the signal [115]. For example,   </w:t>
      </w:r>
      <w:r>
        <w:rPr>
          <w:spacing w:val="12"/>
        </w:rPr>
        <w:t> </w:t>
      </w:r>
      <w:r>
        <w:rPr/>
        <w:t>the</w:t>
      </w:r>
    </w:p>
    <w:p>
      <w:pPr>
        <w:spacing w:line="135" w:lineRule="exact" w:before="0"/>
        <w:ind w:left="1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2"/>
        </w:rPr>
        <w:br w:type="column"/>
      </w:r>
      <w:r>
        <w:rPr>
          <w:rFonts w:ascii="Garamond" w:hAnsi="Garamond" w:cs="Garamond" w:eastAsia="Garamond"/>
          <w:i/>
          <w:spacing w:val="2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(</w:t>
      </w:r>
      <w:r>
        <w:rPr>
          <w:rFonts w:ascii="Garamond" w:hAnsi="Garamond" w:cs="Garamond" w:eastAsia="Garamond"/>
          <w:i/>
          <w:spacing w:val="2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30"/>
          <w:sz w:val="20"/>
          <w:szCs w:val="20"/>
        </w:rPr>
        <w:t> </w:t>
      </w:r>
      <w:r>
        <w:rPr>
          <w:rFonts w:ascii="Arial" w:hAnsi="Arial" w:cs="Arial" w:eastAsia="Arial"/>
          <w:position w:val="23"/>
          <w:sz w:val="20"/>
          <w:szCs w:val="20"/>
        </w:rPr>
        <w:t>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75" w:lineRule="exact" w:before="45"/>
        <w:ind w:left="471" w:right="0" w:firstLine="0"/>
        <w:jc w:val="left"/>
        <w:rPr>
          <w:rFonts w:ascii="Garamond" w:hAnsi="Garamond" w:cs="Garamond" w:eastAsia="Garamond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/>
          <w:w w:val="110"/>
          <w:sz w:val="12"/>
        </w:rPr>
        <w:t>1    </w:t>
      </w:r>
      <w:r>
        <w:rPr>
          <w:rFonts w:ascii="Times New Roman" w:hAnsi="Times New Roman"/>
          <w:spacing w:val="18"/>
          <w:w w:val="110"/>
          <w:sz w:val="12"/>
        </w:rPr>
        <w:t> </w:t>
      </w:r>
      <w:r>
        <w:rPr>
          <w:rFonts w:ascii="Garamond" w:hAnsi="Garamond"/>
          <w:i/>
          <w:spacing w:val="18"/>
          <w:w w:val="110"/>
          <w:sz w:val="12"/>
        </w:rPr>
      </w:r>
      <w:r>
        <w:rPr>
          <w:rFonts w:ascii="Garamond" w:hAnsi="Garamond"/>
          <w:i/>
          <w:w w:val="110"/>
          <w:sz w:val="12"/>
          <w:u w:val="single" w:color="000000"/>
        </w:rPr>
        <w:t>ω</w:t>
      </w:r>
      <w:r>
        <w:rPr>
          <w:rFonts w:ascii="Garamond" w:hAnsi="Garamond"/>
          <w:i/>
          <w:w w:val="110"/>
          <w:sz w:val="12"/>
        </w:rPr>
      </w:r>
      <w:r>
        <w:rPr>
          <w:rFonts w:ascii="Garamond" w:hAnsi="Garamond"/>
          <w:sz w:val="12"/>
        </w:rPr>
      </w:r>
    </w:p>
    <w:p>
      <w:pPr>
        <w:spacing w:line="14" w:lineRule="exact" w:before="0"/>
        <w:ind w:left="123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367.704987pt;margin-top:3.042497pt;width:3pt;height:.1pt;mso-position-horizontal-relative:page;mso-position-vertical-relative:paragraph;z-index:-115864" coordorigin="7354,61" coordsize="60,2">
            <v:shape style="position:absolute;left:7354;top:61;width:60;height:2" coordorigin="7354,61" coordsize="60,0" path="m7354,61l7414,61e" filled="false" stroked="true" strokeweight=".348pt" strokecolor="#000000">
              <v:path arrowok="t"/>
            </v:shape>
            <w10:wrap type="none"/>
          </v:group>
        </w:pict>
      </w:r>
      <w:r>
        <w:rPr/>
        <w:pict>
          <v:shape style="position:absolute;margin-left:376.811005pt;margin-top:-1.139178pt;width:2.15pt;height:7.6pt;mso-position-horizontal-relative:page;mso-position-vertical-relative:paragraph;z-index:-115792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j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aramond" w:hAnsi="Garamond" w:cs="Garamond" w:eastAsia="Garamond"/>
          <w:i/>
          <w:w w:val="115"/>
          <w:sz w:val="20"/>
          <w:szCs w:val="20"/>
        </w:rPr>
        <w:t>π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)</w:t>
      </w:r>
      <w:r>
        <w:rPr>
          <w:rFonts w:ascii="Lucida Sans Unicode" w:hAnsi="Lucida Sans Unicode" w:cs="Lucida Sans Unicode" w:eastAsia="Lucida Sans Unicode"/>
          <w:w w:val="110"/>
          <w:position w:val="8"/>
          <w:sz w:val="15"/>
          <w:szCs w:val="15"/>
        </w:rPr>
        <w:t>−</w:t>
      </w:r>
      <w:r>
        <w:rPr>
          <w:rFonts w:ascii="Lucida Sans Unicode" w:hAnsi="Lucida Sans Unicode" w:cs="Lucida Sans Unicode" w:eastAsia="Lucida Sans Unicode"/>
          <w:spacing w:val="16"/>
          <w:w w:val="110"/>
          <w:position w:val="8"/>
          <w:sz w:val="15"/>
          <w:szCs w:val="15"/>
        </w:rPr>
        <w:t> </w:t>
      </w:r>
      <w:r>
        <w:rPr>
          <w:rFonts w:ascii="Times" w:hAnsi="Times" w:cs="Times" w:eastAsia="Times"/>
          <w:i/>
          <w:w w:val="110"/>
          <w:sz w:val="20"/>
          <w:szCs w:val="20"/>
        </w:rPr>
        <w:t>e</w:t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 w:line="14" w:lineRule="exact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311"/>
            <w:col w:w="982" w:space="42"/>
            <w:col w:w="3997"/>
          </w:cols>
        </w:sectPr>
      </w:pPr>
    </w:p>
    <w:p>
      <w:pPr>
        <w:spacing w:line="240" w:lineRule="auto" w:before="5"/>
        <w:rPr>
          <w:rFonts w:ascii="Times" w:hAnsi="Times" w:cs="Times" w:eastAsia="Times"/>
          <w:i/>
          <w:sz w:val="19"/>
          <w:szCs w:val="19"/>
        </w:rPr>
      </w:pPr>
    </w:p>
    <w:p>
      <w:pPr>
        <w:pStyle w:val="BodyText"/>
        <w:spacing w:line="249" w:lineRule="auto"/>
        <w:ind w:right="0"/>
        <w:jc w:val="left"/>
      </w:pPr>
      <w:r>
        <w:rPr/>
        <w:t>wavelet</w:t>
      </w:r>
      <w:r>
        <w:rPr>
          <w:spacing w:val="37"/>
        </w:rPr>
        <w:t> </w:t>
      </w:r>
      <w:r>
        <w:rPr/>
        <w:t>transform</w:t>
      </w:r>
      <w:r>
        <w:rPr>
          <w:spacing w:val="37"/>
        </w:rPr>
        <w:t> </w:t>
      </w:r>
      <w:r>
        <w:rPr/>
        <w:t>should</w:t>
      </w:r>
      <w:r>
        <w:rPr>
          <w:spacing w:val="37"/>
        </w:rPr>
        <w:t> </w:t>
      </w:r>
      <w:r>
        <w:rPr/>
        <w:t>have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relatively</w:t>
      </w:r>
      <w:r>
        <w:rPr>
          <w:spacing w:val="37"/>
        </w:rPr>
        <w:t> </w:t>
      </w:r>
      <w:r>
        <w:rPr/>
        <w:t>high</w:t>
      </w:r>
      <w:r>
        <w:rPr>
          <w:spacing w:val="37"/>
        </w:rPr>
        <w:t> </w:t>
      </w:r>
      <w:r>
        <w:rPr/>
        <w:t>Q</w:t>
      </w:r>
      <w:r>
        <w:rPr>
          <w:spacing w:val="36"/>
        </w:rPr>
        <w:t> </w:t>
      </w:r>
      <w:r>
        <w:rPr/>
        <w:t>factor</w:t>
      </w:r>
      <w:r>
        <w:rPr>
          <w:w w:val="99"/>
        </w:rPr>
        <w:t> </w:t>
      </w:r>
      <w:r>
        <w:rPr/>
        <w:t>when using wavelets to process and analyze oscillating </w:t>
      </w:r>
      <w:r>
        <w:rPr>
          <w:spacing w:val="16"/>
        </w:rPr>
        <w:t> </w:t>
      </w:r>
      <w:r>
        <w:rPr/>
        <w:t>sig-</w:t>
      </w:r>
    </w:p>
    <w:p>
      <w:pPr>
        <w:tabs>
          <w:tab w:pos="513" w:val="left" w:leader="none"/>
        </w:tabs>
        <w:spacing w:line="169" w:lineRule="exact" w:before="0"/>
        <w:ind w:left="0" w:right="21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/>
          <w:w w:val="95"/>
          <w:position w:val="-1"/>
          <w:sz w:val="20"/>
        </w:rPr>
        <w:t>(2</w:t>
        <w:tab/>
      </w:r>
      <w:r>
        <w:rPr>
          <w:rFonts w:ascii="Times New Roman"/>
          <w:sz w:val="12"/>
        </w:rPr>
        <w:t>2     </w:t>
      </w:r>
      <w:r>
        <w:rPr>
          <w:rFonts w:ascii="Times New Roman"/>
          <w:spacing w:val="17"/>
          <w:sz w:val="12"/>
        </w:rPr>
        <w:t> </w:t>
      </w:r>
      <w:r>
        <w:rPr>
          <w:rFonts w:ascii="Times New Roman"/>
          <w:sz w:val="12"/>
        </w:rPr>
        <w:t>2</w:t>
      </w:r>
    </w:p>
    <w:p>
      <w:pPr>
        <w:spacing w:line="301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4.122986pt;margin-top:11.711582pt;width:7.9pt;height:10pt;mso-position-horizontal-relative:page;mso-position-vertical-relative:paragraph;z-index:-115720" type="#_x0000_t202" filled="false" stroked="false">
            <v:textbox inset="0,0,0,0">
              <w:txbxContent>
                <w:p>
                  <w:pPr>
                    <w:pStyle w:val="BodyText"/>
                    <w:spacing w:line="83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78"/>
                    </w:rPr>
                    <w:t></w:t>
                  </w:r>
                  <w:r>
                    <w:rPr>
                      <w:rFonts w:ascii="Arial" w:hAnsi="Arial" w:cs="Arial" w:eastAsia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153015pt;margin-top:.293033pt;width:5pt;height:10pt;mso-position-horizontal-relative:page;mso-position-vertical-relative:paragraph;z-index:524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20"/>
                      <w:szCs w:val="20"/>
                    </w:rPr>
                  </w:pPr>
                  <w:r>
                    <w:rPr>
                      <w:rFonts w:ascii="Times"/>
                      <w:i/>
                      <w:w w:val="99"/>
                      <w:sz w:val="20"/>
                    </w:rPr>
                  </w:r>
                  <w:r>
                    <w:rPr>
                      <w:rFonts w:ascii="Times"/>
                      <w:i/>
                      <w:w w:val="99"/>
                      <w:sz w:val="20"/>
                      <w:u w:val="single" w:color="000000"/>
                    </w:rPr>
                    <w:t>q</w:t>
                  </w:r>
                  <w:r>
                    <w:rPr>
                      <w:rFonts w:ascii="Times"/>
                      <w:i/>
                      <w:w w:val="99"/>
                      <w:sz w:val="20"/>
                    </w:rPr>
                  </w:r>
                  <w:r>
                    <w:rPr>
                      <w:rFonts w:ascii="Times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15"/>
          <w:sz w:val="20"/>
          <w:szCs w:val="20"/>
        </w:rPr>
        <w:t> </w:t>
      </w:r>
      <w:r>
        <w:rPr>
          <w:rFonts w:ascii="Arial" w:hAnsi="Arial" w:cs="Arial" w:eastAsia="Arial"/>
          <w:spacing w:val="55"/>
          <w:position w:val="15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× </w:t>
      </w:r>
      <w:r>
        <w:rPr>
          <w:rFonts w:ascii="Times New Roman" w:hAnsi="Times New Roman" w:cs="Times New Roman" w:eastAsia="Times New Roman"/>
          <w:sz w:val="20"/>
          <w:szCs w:val="20"/>
        </w:rPr>
        <w:t>cos( </w:t>
      </w:r>
      <w:r>
        <w:rPr>
          <w:rFonts w:ascii="Garamond" w:hAnsi="Garamond" w:cs="Garamond" w:eastAsia="Garamond"/>
          <w:i/>
          <w:position w:val="14"/>
          <w:sz w:val="20"/>
          <w:szCs w:val="20"/>
        </w:rPr>
      </w:r>
      <w:r>
        <w:rPr>
          <w:rFonts w:ascii="Garamond" w:hAnsi="Garamond" w:cs="Garamond" w:eastAsia="Garamond"/>
          <w:i/>
          <w:w w:val="110"/>
          <w:position w:val="14"/>
          <w:sz w:val="20"/>
          <w:szCs w:val="20"/>
          <w:u w:val="single" w:color="000000"/>
        </w:rPr>
        <w:t>π</w:t>
      </w:r>
      <w:r>
        <w:rPr>
          <w:rFonts w:ascii="Garamond" w:hAnsi="Garamond" w:cs="Garamond" w:eastAsia="Garamond"/>
          <w:i/>
          <w:spacing w:val="-29"/>
          <w:w w:val="110"/>
          <w:position w:val="14"/>
          <w:sz w:val="20"/>
          <w:szCs w:val="20"/>
          <w:u w:val="single" w:color="000000"/>
        </w:rPr>
        <w:t> </w:t>
      </w:r>
      <w:r>
        <w:rPr>
          <w:rFonts w:ascii="Garamond" w:hAnsi="Garamond" w:cs="Garamond" w:eastAsia="Garamond"/>
          <w:i/>
          <w:spacing w:val="-29"/>
          <w:w w:val="110"/>
          <w:position w:val="14"/>
          <w:sz w:val="20"/>
          <w:szCs w:val="20"/>
        </w:rPr>
      </w:r>
      <w:r>
        <w:rPr>
          <w:rFonts w:ascii="Garamond" w:hAnsi="Garamond" w:cs="Garamond" w:eastAsia="Garamond"/>
          <w:i/>
          <w:spacing w:val="4"/>
          <w:sz w:val="20"/>
          <w:szCs w:val="20"/>
        </w:rPr>
        <w:t>β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(</w:t>
      </w:r>
    </w:p>
    <w:p>
      <w:pPr>
        <w:tabs>
          <w:tab w:pos="1045" w:val="left" w:leader="none"/>
          <w:tab w:pos="1405" w:val="left" w:leader="none"/>
        </w:tabs>
        <w:spacing w:line="117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w w:val="75"/>
          <w:position w:val="5"/>
          <w:sz w:val="20"/>
          <w:szCs w:val="20"/>
        </w:rPr>
        <w:t></w:t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2</w:t>
        <w:tab/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99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78"/>
        </w:rPr>
        <w:t>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0"/>
        <w:ind w:left="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Lucida Sans Unicode" w:hAnsi="Lucida Sans Unicode" w:cs="Lucida Sans Unicode" w:eastAsia="Lucida Sans Unicode"/>
          <w:sz w:val="20"/>
          <w:szCs w:val="20"/>
        </w:rPr>
        <w:t>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 −</w:t>
      </w:r>
      <w:r>
        <w:rPr>
          <w:rFonts w:ascii="Times" w:hAnsi="Times" w:cs="Times" w:eastAsia="Times"/>
          <w:i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sz w:val="20"/>
          <w:szCs w:val="20"/>
        </w:rPr>
        <w:t>))</w:t>
      </w:r>
      <w:r>
        <w:rPr>
          <w:rFonts w:ascii="Garamond" w:hAnsi="Garamond" w:cs="Garamond" w:eastAsia="Garamond"/>
          <w:i/>
          <w:sz w:val="20"/>
          <w:szCs w:val="20"/>
        </w:rPr>
        <w:t>,    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2 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≤|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|≤</w:t>
      </w:r>
      <w:r>
        <w:rPr>
          <w:rFonts w:ascii="Lucida Sans Unicode" w:hAnsi="Lucida Sans Unicode" w:cs="Lucida Sans Unicode" w:eastAsia="Lucida Sans Unicode"/>
          <w:spacing w:val="-39"/>
          <w:sz w:val="20"/>
          <w:szCs w:val="20"/>
        </w:rPr>
        <w:t> </w:t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1011"/>
            <w:col w:w="1612" w:space="40"/>
            <w:col w:w="2669"/>
          </w:cols>
        </w:sectPr>
      </w:pPr>
    </w:p>
    <w:p>
      <w:pPr>
        <w:pStyle w:val="BodyText"/>
        <w:spacing w:line="249" w:lineRule="auto"/>
        <w:ind w:right="0"/>
        <w:jc w:val="left"/>
      </w:pPr>
      <w:r>
        <w:rPr/>
        <w:t>nals (such as speech and EEG signals). </w:t>
      </w:r>
      <w:r>
        <w:rPr>
          <w:spacing w:val="-3"/>
        </w:rPr>
        <w:t>However, </w:t>
      </w:r>
      <w:r>
        <w:rPr/>
        <w:t>in</w:t>
      </w:r>
      <w:r>
        <w:rPr>
          <w:spacing w:val="-11"/>
        </w:rPr>
        <w:t> </w:t>
      </w:r>
      <w:r>
        <w:rPr/>
        <w:t>addition</w:t>
      </w:r>
      <w:r>
        <w:rPr>
          <w:w w:val="99"/>
        </w:rPr>
        <w:t> </w:t>
      </w:r>
      <w:r>
        <w:rPr/>
        <w:t>to continuous wavelet transforms, most wavelet </w:t>
      </w:r>
      <w:r>
        <w:rPr>
          <w:spacing w:val="43"/>
        </w:rPr>
        <w:t> </w:t>
      </w:r>
      <w:r>
        <w:rPr/>
        <w:t>transforms</w:t>
      </w:r>
    </w:p>
    <w:p>
      <w:pPr>
        <w:tabs>
          <w:tab w:pos="2768" w:val="left" w:leader="none"/>
        </w:tabs>
        <w:spacing w:line="233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  <w:position w:val="10"/>
          <w:sz w:val="20"/>
          <w:szCs w:val="20"/>
        </w:rPr>
        <w:t>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0</w:t>
      </w:r>
      <w:r>
        <w:rPr>
          <w:rFonts w:ascii="Garamond" w:hAnsi="Garamond" w:cs="Garamond" w:eastAsia="Garamond"/>
          <w:i/>
          <w:w w:val="90"/>
          <w:sz w:val="20"/>
          <w:szCs w:val="20"/>
        </w:rPr>
        <w:t>,</w:t>
        <w:tab/>
      </w: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| </w:t>
      </w:r>
      <w:r>
        <w:rPr>
          <w:rFonts w:ascii="Garamond" w:hAnsi="Garamond" w:cs="Garamond" w:eastAsia="Garamond"/>
          <w:i/>
          <w:w w:val="105"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pacing w:val="-44"/>
          <w:sz w:val="20"/>
          <w:szCs w:val="20"/>
        </w:rPr>
        <w:t>|∈</w:t>
      </w:r>
      <w:r>
        <w:rPr>
          <w:rFonts w:ascii="Garamond" w:hAnsi="Garamond" w:cs="Garamond" w:eastAsia="Garamond"/>
          <w:i/>
          <w:spacing w:val="-44"/>
          <w:sz w:val="20"/>
          <w:szCs w:val="20"/>
        </w:rPr>
        <w:t>/</w:t>
      </w:r>
      <w:r>
        <w:rPr>
          <w:rFonts w:ascii="Garamond" w:hAnsi="Garamond" w:cs="Garamond" w:eastAsia="Garamond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[</w:t>
      </w:r>
      <w:r>
        <w:rPr>
          <w:rFonts w:ascii="Garamond" w:hAnsi="Garamond" w:cs="Garamond" w:eastAsia="Garamond"/>
          <w:i/>
          <w:spacing w:val="2"/>
          <w:w w:val="105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spacing w:val="2"/>
          <w:w w:val="105"/>
          <w:position w:val="-2"/>
          <w:sz w:val="15"/>
          <w:szCs w:val="15"/>
        </w:rPr>
        <w:t>1</w:t>
      </w:r>
      <w:r>
        <w:rPr>
          <w:rFonts w:ascii="Garamond" w:hAnsi="Garamond" w:cs="Garamond" w:eastAsia="Garamond"/>
          <w:i/>
          <w:spacing w:val="2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i/>
          <w:spacing w:val="-26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2"/>
          <w:w w:val="105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spacing w:val="2"/>
          <w:w w:val="105"/>
          <w:position w:val="-2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]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240" w:lineRule="auto"/>
        <w:ind w:left="-39" w:right="0"/>
        <w:jc w:val="left"/>
      </w:pPr>
      <w:r>
        <w:rPr/>
        <w:t>(7)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4948" w:space="1011"/>
            <w:col w:w="3973" w:space="40"/>
            <w:col w:w="3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37" w:lineRule="exact"/>
        <w:ind w:left="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0"/>
          <w:sz w:val="20"/>
          <w:szCs w:val="20"/>
        </w:rPr>
        <w:drawing>
          <wp:inline distT="0" distB="0" distL="0" distR="0">
            <wp:extent cx="2443811" cy="1928812"/>
            <wp:effectExtent l="0" t="0" r="0" b="0"/>
            <wp:docPr id="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11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0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23" w:right="1302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9. </w:t>
      </w:r>
      <w:bookmarkStart w:name="_bookmark15" w:id="19"/>
      <w:bookmarkEnd w:id="19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The structure of</w:t>
      </w:r>
      <w:r>
        <w:rPr>
          <w:rFonts w:ascii="Calibri"/>
          <w:spacing w:val="-26"/>
          <w:w w:val="110"/>
          <w:sz w:val="14"/>
        </w:rPr>
        <w:t> </w:t>
      </w:r>
      <w:r>
        <w:rPr>
          <w:rFonts w:ascii="Calibri"/>
          <w:spacing w:val="-3"/>
          <w:w w:val="110"/>
          <w:sz w:val="14"/>
        </w:rPr>
        <w:t>DT-RADWT.</w:t>
      </w:r>
      <w:r>
        <w:rPr>
          <w:rFonts w:ascii="Calibri"/>
          <w:spacing w:val="-3"/>
          <w:sz w:val="14"/>
        </w:rPr>
      </w: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spacing w:line="860" w:lineRule="exact"/>
        <w:ind w:left="4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6"/>
          <w:sz w:val="20"/>
          <w:szCs w:val="20"/>
        </w:rPr>
        <w:pict>
          <v:group style="width:210.05pt;height:43.05pt;mso-position-horizontal-relative:char;mso-position-vertical-relative:line" coordorigin="0,0" coordsize="4201,861">
            <v:group style="position:absolute;left:443;top:681;width:3687;height:2" coordorigin="443,681" coordsize="3687,2">
              <v:shape style="position:absolute;left:443;top:681;width:3687;height:2" coordorigin="443,681" coordsize="3687,0" path="m443,681l4129,681e" filled="false" stroked="true" strokeweight=".1pt" strokecolor="#252525">
                <v:path arrowok="t"/>
              </v:shape>
            </v:group>
            <v:group style="position:absolute;left:443;top:644;width:2;height:37" coordorigin="443,644" coordsize="2,37">
              <v:shape style="position:absolute;left:443;top:644;width:2;height:37" coordorigin="443,644" coordsize="0,37" path="m443,681l443,644e" filled="false" stroked="true" strokeweight=".1pt" strokecolor="#252525">
                <v:path arrowok="t"/>
              </v:shape>
            </v:group>
            <v:group style="position:absolute;left:1364;top:644;width:2;height:37" coordorigin="1364,644" coordsize="2,37">
              <v:shape style="position:absolute;left:1364;top:644;width:2;height:37" coordorigin="1364,644" coordsize="0,37" path="m1364,681l1364,644e" filled="false" stroked="true" strokeweight=".1pt" strokecolor="#252525">
                <v:path arrowok="t"/>
              </v:shape>
            </v:group>
            <v:group style="position:absolute;left:2286;top:644;width:2;height:37" coordorigin="2286,644" coordsize="2,37">
              <v:shape style="position:absolute;left:2286;top:644;width:2;height:37" coordorigin="2286,644" coordsize="0,37" path="m2286,681l2286,644e" filled="false" stroked="true" strokeweight=".1pt" strokecolor="#252525">
                <v:path arrowok="t"/>
              </v:shape>
            </v:group>
            <v:group style="position:absolute;left:3208;top:644;width:2;height:37" coordorigin="3208,644" coordsize="2,37">
              <v:shape style="position:absolute;left:3208;top:644;width:2;height:37" coordorigin="3208,644" coordsize="0,37" path="m3208,681l3208,644e" filled="false" stroked="true" strokeweight=".1pt" strokecolor="#252525">
                <v:path arrowok="t"/>
              </v:shape>
            </v:group>
            <v:group style="position:absolute;left:4129;top:644;width:2;height:37" coordorigin="4129,644" coordsize="2,37">
              <v:shape style="position:absolute;left:4129;top:644;width:2;height:37" coordorigin="4129,644" coordsize="0,37" path="m4129,681l4129,644e" filled="false" stroked="true" strokeweight=".1pt" strokecolor="#252525">
                <v:path arrowok="t"/>
              </v:shape>
            </v:group>
            <v:group style="position:absolute;left:443;top:8;width:3687;height:2" coordorigin="443,8" coordsize="3687,2">
              <v:shape style="position:absolute;left:443;top:8;width:3687;height:2" coordorigin="443,8" coordsize="3687,0" path="m443,8l4129,8e" filled="false" stroked="true" strokeweight=".1pt" strokecolor="#252525">
                <v:path arrowok="t"/>
              </v:shape>
            </v:group>
            <v:group style="position:absolute;left:443;top:8;width:2;height:37" coordorigin="443,8" coordsize="2,37">
              <v:shape style="position:absolute;left:443;top:8;width:2;height:37" coordorigin="443,8" coordsize="0,37" path="m443,8l443,45e" filled="false" stroked="true" strokeweight=".1pt" strokecolor="#252525">
                <v:path arrowok="t"/>
              </v:shape>
            </v:group>
            <v:group style="position:absolute;left:1364;top:8;width:2;height:37" coordorigin="1364,8" coordsize="2,37">
              <v:shape style="position:absolute;left:1364;top:8;width:2;height:37" coordorigin="1364,8" coordsize="0,37" path="m1364,8l1364,45e" filled="false" stroked="true" strokeweight=".1pt" strokecolor="#252525">
                <v:path arrowok="t"/>
              </v:shape>
            </v:group>
            <v:group style="position:absolute;left:2286;top:8;width:2;height:37" coordorigin="2286,8" coordsize="2,37">
              <v:shape style="position:absolute;left:2286;top:8;width:2;height:37" coordorigin="2286,8" coordsize="0,37" path="m2286,8l2286,45e" filled="false" stroked="true" strokeweight=".1pt" strokecolor="#252525">
                <v:path arrowok="t"/>
              </v:shape>
            </v:group>
            <v:group style="position:absolute;left:3208;top:8;width:2;height:37" coordorigin="3208,8" coordsize="2,37">
              <v:shape style="position:absolute;left:3208;top:8;width:2;height:37" coordorigin="3208,8" coordsize="0,37" path="m3208,8l3208,45e" filled="false" stroked="true" strokeweight=".1pt" strokecolor="#252525">
                <v:path arrowok="t"/>
              </v:shape>
            </v:group>
            <v:group style="position:absolute;left:4129;top:8;width:2;height:37" coordorigin="4129,8" coordsize="2,37">
              <v:shape style="position:absolute;left:4129;top:8;width:2;height:37" coordorigin="4129,8" coordsize="0,37" path="m4129,8l4129,45e" filled="false" stroked="true" strokeweight=".1pt" strokecolor="#252525">
                <v:path arrowok="t"/>
              </v:shape>
            </v:group>
            <v:group style="position:absolute;left:443;top:8;width:2;height:673" coordorigin="443,8" coordsize="2,673">
              <v:shape style="position:absolute;left:443;top:8;width:2;height:673" coordorigin="443,8" coordsize="0,673" path="m443,681l443,8e" filled="false" stroked="true" strokeweight=".1pt" strokecolor="#252525">
                <v:path arrowok="t"/>
              </v:shape>
            </v:group>
            <v:group style="position:absolute;left:4129;top:8;width:2;height:673" coordorigin="4129,8" coordsize="2,673">
              <v:shape style="position:absolute;left:4129;top:8;width:2;height:673" coordorigin="4129,8" coordsize="0,673" path="m4129,681l4129,8e" filled="false" stroked="true" strokeweight=".1pt" strokecolor="#252525">
                <v:path arrowok="t"/>
              </v:shape>
            </v:group>
            <v:group style="position:absolute;left:443;top:667;width:37;height:2" coordorigin="443,667" coordsize="37,2">
              <v:shape style="position:absolute;left:443;top:667;width:37;height:2" coordorigin="443,667" coordsize="37,0" path="m443,667l480,667e" filled="false" stroked="true" strokeweight=".1pt" strokecolor="#252525">
                <v:path arrowok="t"/>
              </v:shape>
            </v:group>
            <v:group style="position:absolute;left:443;top:361;width:37;height:2" coordorigin="443,361" coordsize="37,2">
              <v:shape style="position:absolute;left:443;top:361;width:37;height:2" coordorigin="443,361" coordsize="37,0" path="m443,361l480,361e" filled="false" stroked="true" strokeweight=".1pt" strokecolor="#252525">
                <v:path arrowok="t"/>
              </v:shape>
            </v:group>
            <v:group style="position:absolute;left:443;top:56;width:37;height:2" coordorigin="443,56" coordsize="37,2">
              <v:shape style="position:absolute;left:443;top:56;width:37;height:2" coordorigin="443,56" coordsize="37,0" path="m443,56l480,56e" filled="false" stroked="true" strokeweight=".1pt" strokecolor="#252525">
                <v:path arrowok="t"/>
              </v:shape>
            </v:group>
            <v:group style="position:absolute;left:4092;top:667;width:37;height:2" coordorigin="4092,667" coordsize="37,2">
              <v:shape style="position:absolute;left:4092;top:667;width:37;height:2" coordorigin="4092,667" coordsize="37,0" path="m4129,667l4092,667e" filled="false" stroked="true" strokeweight=".1pt" strokecolor="#252525">
                <v:path arrowok="t"/>
              </v:shape>
            </v:group>
            <v:group style="position:absolute;left:4092;top:361;width:37;height:2" coordorigin="4092,361" coordsize="37,2">
              <v:shape style="position:absolute;left:4092;top:361;width:37;height:2" coordorigin="4092,361" coordsize="37,0" path="m4129,361l4092,361e" filled="false" stroked="true" strokeweight=".1pt" strokecolor="#252525">
                <v:path arrowok="t"/>
              </v:shape>
            </v:group>
            <v:group style="position:absolute;left:4092;top:56;width:37;height:2" coordorigin="4092,56" coordsize="37,2">
              <v:shape style="position:absolute;left:4092;top:56;width:37;height:2" coordorigin="4092,56" coordsize="37,0" path="m4129,56l4092,56e" filled="false" stroked="true" strokeweight=".1pt" strokecolor="#252525">
                <v:path arrowok="t"/>
              </v:shape>
            </v:group>
            <v:group style="position:absolute;left:349;top:758;width:3851;height:103" coordorigin="349,758" coordsize="3851,103">
              <v:shape style="position:absolute;left:349;top:758;width:3851;height:103" coordorigin="349,758" coordsize="3851,103" path="m387,812l349,812,349,832,387,832,387,812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43,786l424,786,424,858,443,858,443,786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43,758l428,758,425,764,421,769,410,778,404,781,399,783,399,801,409,797,417,793,424,786,443,786,443,758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514,758l495,758,487,761,482,768,475,783,472,806,474,831,479,847,487,856,495,860,514,860,522,857,527,850,530,844,502,844,500,843,496,840,495,838,492,829,492,821,492,797,502,774,530,774,529,771,522,761,514,758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530,774l507,774,509,774,512,777,514,780,516,789,517,797,517,821,507,844,530,844,534,834,537,812,535,787,530,774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1348,812l1310,812,1310,832,1348,832,1348,812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1374,831l1355,833,1356,841,1360,848,1371,858,1379,860,1400,860,1409,856,1417,845,1385,845,1382,843,1376,838,1375,835,1374,831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1419,807l1392,807,1396,808,1401,814,1403,819,1403,832,1401,837,1396,843,1392,845,1417,845,1420,840,1422,833,1422,814,1419,807,1419,807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1418,760l1367,760,1357,812,1373,814,1377,809,1382,807,1419,807,1408,795,1379,795,1382,778,1418,778,1418,760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1400,791l1387,791,1383,792,1379,795,1408,795,1400,791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2295,758l2276,758,2268,761,2263,768,2256,783,2253,806,2255,831,2260,847,2268,856,2276,860,2295,860,2303,857,2308,850,2311,844,2283,844,2281,843,2277,840,2276,838,2274,829,2273,821,2273,797,2283,774,2311,774,2310,771,2303,761,2295,758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2311,774l2288,774,2290,774,2293,777,2295,780,2297,789,2298,797,2298,821,2288,844,2311,844,2315,834,2318,812,2316,787,2311,774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3194,831l3175,833,3176,841,3180,848,3191,858,3199,860,3220,860,3229,856,3237,845,3205,845,3202,843,3199,841,3196,838,3195,835,3194,831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3239,807l3212,807,3216,808,3221,814,3223,819,3223,832,3221,837,3216,843,3212,845,3237,845,3240,840,3242,833,3242,814,3239,807,3239,807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3238,760l3187,760,3177,812,3193,814,3197,809,3202,807,3239,807,3228,795,3199,795,3202,778,3238,778,3238,760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3220,791l3207,791,3203,792,3199,795,3228,795,3220,791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106,786l4087,786,4087,858,4106,858,4106,786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106,758l4091,758,4089,764,4085,769,4073,778,4067,781,4062,783,4062,801,4072,797,4080,793,4087,786,4106,786,4106,758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177,758l4158,758,4150,761,4145,768,4138,783,4135,806,4137,831,4143,847,4150,856,4158,860,4177,860,4185,857,4190,850,4193,844,4165,844,4163,843,4160,840,4158,838,4156,829,4155,821,4155,797,4165,774,4193,774,4192,771,4185,761,4177,758xe" filled="true" fillcolor="#252525" stroked="false">
                <v:path arrowok="t"/>
                <v:fill type="solid"/>
              </v:shape>
              <v:shape style="position:absolute;left:349;top:758;width:3851;height:103" coordorigin="349,758" coordsize="3851,103" path="m4193,774l4170,774,4172,774,4175,777,4177,780,4179,789,4180,797,4180,821,4179,829,4178,834,4177,838,4176,840,4172,843,4170,844,4193,844,4197,834,4200,812,4198,787,4193,774xe" filled="true" fillcolor="#252525" stroked="false">
                <v:path arrowok="t"/>
                <v:fill type="solid"/>
              </v:shape>
            </v:group>
            <v:group style="position:absolute;left:172;top:622;width:211;height:103" coordorigin="172,622" coordsize="211,103">
              <v:shape style="position:absolute;left:172;top:622;width:211;height:103" coordorigin="172,622" coordsize="211,103" path="m210,676l172,676,172,696,210,696,210,676xe" filled="true" fillcolor="#252525" stroked="false">
                <v:path arrowok="t"/>
                <v:fill type="solid"/>
              </v:shape>
              <v:shape style="position:absolute;left:172;top:622;width:211;height:103" coordorigin="172,622" coordsize="211,103" path="m259,622l240,622,232,625,227,632,220,648,217,670,219,695,225,711,232,720,240,724,259,724,267,721,272,714,275,708,247,708,245,707,241,704,240,702,238,693,237,685,237,661,247,638,275,638,274,635,267,625,259,622xe" filled="true" fillcolor="#252525" stroked="false">
                <v:path arrowok="t"/>
                <v:fill type="solid"/>
              </v:shape>
              <v:shape style="position:absolute;left:172;top:622;width:211;height:103" coordorigin="172,622" coordsize="211,103" path="m275,638l252,638,254,638,257,641,259,644,261,653,262,661,262,685,252,708,275,708,279,698,282,676,280,651,275,638xe" filled="true" fillcolor="#252525" stroked="false">
                <v:path arrowok="t"/>
                <v:fill type="solid"/>
              </v:shape>
              <v:shape style="position:absolute;left:172;top:622;width:211;height:103" coordorigin="172,622" coordsize="211,103" path="m318,703l299,703,299,722,318,722,318,703xe" filled="true" fillcolor="#252525" stroked="false">
                <v:path arrowok="t"/>
                <v:fill type="solid"/>
              </v:shape>
              <v:shape style="position:absolute;left:172;top:622;width:211;height:103" coordorigin="172,622" coordsize="211,103" path="m383,650l364,650,364,722,383,722,383,650xe" filled="true" fillcolor="#252525" stroked="false">
                <v:path arrowok="t"/>
                <v:fill type="solid"/>
              </v:shape>
              <v:shape style="position:absolute;left:172;top:622;width:211;height:103" coordorigin="172,622" coordsize="211,103" path="m383,622l367,622,365,628,361,633,349,642,344,645,339,647,339,665,348,661,357,657,364,650,383,650,383,622xe" filled="true" fillcolor="#252525" stroked="false">
                <v:path arrowok="t"/>
                <v:fill type="solid"/>
              </v:shape>
            </v:group>
            <v:group style="position:absolute;left:335;top:316;width:65;height:103" coordorigin="335,316" coordsize="65,103">
              <v:shape style="position:absolute;left:335;top:316;width:65;height:103" coordorigin="335,316" coordsize="65,103" path="m377,316l358,316,350,319,345,326,337,342,335,364,337,389,342,405,350,415,358,418,377,418,385,415,390,408,393,402,365,402,363,402,359,399,358,396,355,387,355,379,355,355,365,332,393,332,392,329,385,319,377,316xe" filled="true" fillcolor="#252525" stroked="false">
                <v:path arrowok="t"/>
                <v:fill type="solid"/>
              </v:shape>
              <v:shape style="position:absolute;left:335;top:316;width:65;height:103" coordorigin="335,316" coordsize="65,103" path="m393,332l370,332,372,333,375,336,377,339,379,347,380,355,380,379,370,402,393,402,397,393,400,370,398,345,393,332xe" filled="true" fillcolor="#252525" stroked="false">
                <v:path arrowok="t"/>
                <v:fill type="solid"/>
              </v:shape>
            </v:group>
            <v:group style="position:absolute;left:217;top:10;width:166;height:103" coordorigin="217,10" coordsize="166,103">
              <v:shape style="position:absolute;left:217;top:10;width:166;height:103" coordorigin="217,10" coordsize="166,103" path="m259,10l240,10,232,14,227,20,220,36,217,59,219,83,225,99,232,109,240,112,259,112,267,109,272,102,275,96,247,96,245,96,242,93,240,90,238,81,237,73,237,50,247,26,275,26,274,23,267,14,259,10xe" filled="true" fillcolor="#252525" stroked="false">
                <v:path arrowok="t"/>
                <v:fill type="solid"/>
              </v:shape>
              <v:shape style="position:absolute;left:217;top:10;width:166;height:103" coordorigin="217,10" coordsize="166,103" path="m275,26l252,26,254,27,258,30,259,33,262,41,262,50,262,73,261,81,260,87,259,90,258,93,254,96,252,96,275,96,280,87,282,64,280,39,275,26xe" filled="true" fillcolor="#252525" stroked="false">
                <v:path arrowok="t"/>
                <v:fill type="solid"/>
              </v:shape>
              <v:shape style="position:absolute;left:217;top:10;width:166;height:103" coordorigin="217,10" coordsize="166,103" path="m318,92l299,92,299,111,318,111,318,92xe" filled="true" fillcolor="#252525" stroked="false">
                <v:path arrowok="t"/>
                <v:fill type="solid"/>
              </v:shape>
              <v:shape style="position:absolute;left:217;top:10;width:166;height:103" coordorigin="217,10" coordsize="166,103" path="m383,38l364,38,364,111,383,111,383,38xe" filled="true" fillcolor="#252525" stroked="false">
                <v:path arrowok="t"/>
                <v:fill type="solid"/>
              </v:shape>
              <v:shape style="position:absolute;left:217;top:10;width:166;height:103" coordorigin="217,10" coordsize="166,103" path="m383,10l368,10,365,16,361,22,350,31,344,34,339,35,339,53,349,50,357,45,364,38,383,38,383,10xe" filled="true" fillcolor="#252525" stroked="false">
                <v:path arrowok="t"/>
                <v:fill type="solid"/>
              </v:shape>
            </v:group>
            <v:group style="position:absolute;left:7;top:370;width:110;height:110" coordorigin="7,370" coordsize="110,110">
              <v:shape style="position:absolute;left:7;top:370;width:110;height:110" coordorigin="7,370" coordsize="110,110" path="m94,434l89,434,87,440,83,444,68,450,60,452,47,452,44,452,37,453,34,455,30,458,28,462,28,477,29,479,30,480,31,480,32,479,33,477,33,472,39,469,57,469,62,469,93,440,94,434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3,396l7,396,7,455,13,455,13,441,15,434,116,434,116,417,15,417,13,411,13,396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16,434l109,434,111,441,111,455,116,455,116,434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31,370l30,370,29,371,29,371,28,391,31,394,40,398,45,399,57,399,62,399,89,417,94,417,57,381,39,381,33,379,32,371,32,371,31,370xe" filled="true" fillcolor="#252525" stroked="false">
                <v:path arrowok="t"/>
                <v:fill type="solid"/>
              </v:shape>
              <v:shape style="position:absolute;left:7;top:370;width:110;height:110" coordorigin="7,370" coordsize="110,110" path="m116,396l111,396,111,411,109,417,116,417,116,396xe" filled="true" fillcolor="#252525" stroked="false">
                <v:path arrowok="t"/>
                <v:fill type="solid"/>
              </v:shape>
            </v:group>
            <v:group style="position:absolute;left:0;top:207;width:151;height:144" coordorigin="0,207" coordsize="151,144">
              <v:shape style="position:absolute;left:0;top:207;width:151;height:144" coordorigin="0,207" coordsize="151,144" path="m3,312l51,348,71,350,92,348,111,344,130,337,144,329,63,329,51,328,40,325,23,320,3,312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50,310l93,328,84,329,144,329,147,327,150,310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51,292l34,292,34,303,51,303,51,292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15,254l98,256,99,259,100,262,51,270,4,270,17,292,95,292,100,292,103,292,106,291,118,275,118,264,117,259,115,254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51,255l34,255,34,270,51,270,51,255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61,207l0,232,0,246,21,238,38,232,51,229,63,228,144,228,132,221,114,213,92,208,74,207,61,207xe" filled="true" fillcolor="#252525" stroked="false">
                <v:path arrowok="t"/>
                <v:fill type="solid"/>
              </v:shape>
              <v:shape style="position:absolute;left:0;top:207;width:151;height:144" coordorigin="0,207" coordsize="151,144" path="m144,228l82,228,88,228,99,230,150,246,150,231,144,228xe" filled="true" fillcolor="#252525" stroked="false">
                <v:path arrowok="t"/>
                <v:fill type="solid"/>
              </v:shape>
            </v:group>
            <v:group style="position:absolute;left:443;top:8;width:3687;height:673" coordorigin="443,8" coordsize="3687,673">
              <v:shape style="position:absolute;left:443;top:8;width:3687;height:673" coordorigin="443,8" coordsize="3687,673" path="m443,361l445,361,447,361,448,361,450,361,452,361,454,361,456,361,458,361,459,361,461,361,463,361,465,361,467,361,469,361,471,361,483,361,485,361,500,361,502,361,515,361,517,361,518,361,520,361,522,361,524,361,526,361,528,361,530,361,531,361,533,361,535,361,544,361,546,361,555,361,557,361,570,361,572,361,594,361,596,361,603,361,605,361,609,361,624,361,625,361,627,361,629,361,631,361,633,361,635,361,636,361,638,361,640,361,642,361,644,361,646,361,647,361,649,361,651,361,653,361,655,361,657,361,659,361,660,361,662,361,664,361,666,361,668,361,670,361,671,361,673,361,675,361,677,361,695,361,697,361,699,361,701,361,703,361,705,361,706,361,708,361,710,361,712,361,714,361,716,361,718,361,719,361,721,361,723,361,725,361,727,361,729,361,730,361,732,361,734,361,736,361,738,361,740,361,741,361,743,361,745,361,747,361,749,361,751,361,753,361,760,361,762,361,764,361,773,361,775,361,777,361,778,361,780,361,782,361,784,361,786,361,788,361,789,361,791,361,793,361,795,361,797,361,799,361,800,361,802,361,804,361,806,361,808,361,810,361,819,361,821,361,845,361,847,361,856,361,858,361,859,361,861,361,863,361,865,361,867,361,869,361,871,361,872,361,874,361,876,361,878,361,880,361,882,361,883,361,885,361,887,361,889,361,891,361,893,361,894,361,896,361,898,361,900,361,902,361,904,361,906,361,907,361,909,361,911,361,913,361,915,361,917,361,918,361,920,361,922,361,935,361,937,361,939,361,941,361,942,361,944,361,946,361,948,361,950,361,952,361,953,361,955,361,957,361,959,361,961,361,963,361,965,361,966,361,968,361,970,362,972,362,974,362,976,362,977,362,979,362,981,362,983,362,985,362,987,362,988,362,990,362,992,362,994,362,996,362,998,362,1000,362,1001,362,1003,362,1005,362,1007,362,1009,362,1011,362,1012,362,1014,362,1016,362,1018,362,1020,362,1022,362,1023,362,1025,362,1027,362,1029,362,1031,362,1033,362,1035,362,1036,362,1038,362,1040,362,1042,362,1044,362,1046,361,1047,361,1049,361,1051,361,1053,361,1055,361,1057,361,1059,361,1060,361,1062,361,1064,361,1066,361,1068,361,1070,361,1071,361,1073,361,1075,361,1077,360,1079,360,1081,360,1082,360,1084,360,1086,360,1088,360,1090,360,1092,360,1094,360,1095,360,1097,360,1099,360,1101,360,1103,360,1105,360,1106,360,1108,360,1110,360,1112,360,1114,360,1116,360,1117,360,1119,360,1121,360,1123,360,1125,360,1127,360,1129,361,1130,361,1132,361,1134,361,1136,361,1138,361,1140,361,1141,361,1143,361,1145,361,1147,361,1149,361,1151,362,1153,362,1154,362,1156,362,1158,362,1160,362,1162,362,1164,362,1165,362,1167,363,1169,363,1171,363,1173,363,1175,363,1176,363,1178,363,1180,363,1182,363,1184,363,1186,363,1188,364,1189,364,1191,364,1193,364,1195,364,1197,364,1199,364,1200,364,1202,364,1204,364,1206,364,1208,364,1210,364,1211,364,1213,364,1215,364,1217,363,1219,363,1221,363,1223,363,1224,363,1226,363,1228,363,1230,363,1232,362,1234,362,1235,362,1237,362,1239,362,1241,362,1243,361,1245,361,1247,361,1248,361,1250,361,1252,360,1254,360,1256,360,1258,360,1259,360,1261,359,1263,359,1265,359,1267,359,1269,359,1270,358,1272,358,1274,358,1276,358,1278,358,1280,358,1282,358,1283,358,1285,357,1287,357,1289,357,1291,357,1293,357,1294,357,1296,357,1328,360,1329,360,1331,360,1333,360,1335,361,1337,361,1339,361,1341,362,1342,362,1344,362,1346,363,1348,363,1350,363,1352,364,1353,364,1355,364,1357,365,1359,365,1361,366,1363,366,1364,366,1366,366,1368,367,1370,367,1372,367,1374,368,1376,368,1377,368,1379,368,1388,369,1390,369,1392,369,1429,362,1431,361,1433,360,1435,360,1436,359,1438,359,1440,358,1442,357,1444,357,1446,356,1447,356,1460,353,1462,352,1473,351,1475,351,1505,357,1506,357,1508,358,1510,358,1512,359,1514,359,1516,360,1517,361,1519,361,1521,362,1523,362,1525,363,1527,363,1540,366,1541,366,1552,368,1554,368,1556,369,1558,369,1560,369,1562,369,1564,369,1565,370,1567,370,1569,370,1571,370,1573,370,1575,371,1576,371,1578,371,1580,371,1582,372,1584,372,1586,372,1587,372,1589,372,1591,372,1593,373,1595,373,1597,373,1599,373,1600,373,1602,373,1650,350,1652,348,1654,347,1656,345,1658,343,1683,330,1685,330,1718,362,1720,365,1722,368,1724,371,1726,374,1757,406,1759,406,1790,370,1792,367,1827,331,1829,331,1849,342,1851,344,1871,353,1873,353,1893,343,1895,341,1912,333,1914,333,1943,386,1952,418,1954,425,1976,482,1980,483,1982,483,2002,417,2011,355,2017,312,2019,297,2021,283,2022,268,2024,254,2034,189,2050,130,2052,130,2069,201,2076,269,2081,330,2087,396,2089,418,2091,441,2093,463,2094,485,2100,547,2107,617,2118,676,2122,681,2124,680,2137,618,2144,543,2150,472,2155,393,2159,339,2161,311,2166,231,2172,158,2177,95,2185,36,2194,8,2196,9,2209,78,2216,158,2222,231,2227,311,2231,366,2233,393,2238,472,2244,543,2251,618,2262,677,2266,681,2268,680,2281,617,2288,547,2293,485,2299,418,2301,396,2306,330,2312,269,2319,201,2330,140,2338,130,2340,132,2356,201,2365,268,2369,297,2371,312,2380,381,2391,445,2408,483,2410,483,2434,425,2437,412,2439,405,2459,347,2476,333,2478,333,2493,341,2494,343,2516,353,2518,353,2537,344,2539,342,2561,331,2563,331,2599,373,2601,376,2631,406,2633,406,2666,368,2668,365,2704,330,2706,330,2736,348,2738,350,2740,352,2741,353,2743,355,2745,356,2786,373,2787,373,2800,372,2802,372,2804,372,2806,372,2808,371,2810,371,2811,371,2813,371,2815,370,2817,370,2819,370,2821,370,2822,370,2824,369,2826,369,2828,369,2830,369,2832,369,2834,368,2835,368,2837,368,2848,366,2850,366,2863,363,2865,362,2867,362,2869,361,2870,361,2872,360,2874,359,2876,359,2878,358,2880,358,2881,357,2883,357,2885,356,2887,356,2915,351,2916,351,2928,353,2929,353,2942,356,2944,357,2946,357,2948,358,2950,359,2951,359,2953,360,2955,360,2966,364,2968,364,2996,369,2998,369,2999,369,3009,368,3010,368,3012,368,3014,368,3016,367,3018,367,3020,367,3022,366,3023,366,3025,366,3027,366,3029,365,3031,365,3033,364,3034,364,3036,364,3038,363,3040,363,3042,363,3044,362,3045,362,3047,362,3049,361,3051,361,3053,361,3055,360,3057,360,3058,360,3060,360,3062,359,3064,359,3066,359,3068,359,3082,357,3084,357,3086,357,3088,357,3090,357,3092,357,3093,357,3106,358,3108,358,3110,358,3112,358,3114,358,3116,358,3117,358,3119,359,3121,359,3123,359,3125,359,3127,359,3128,360,3130,360,3132,360,3134,360,3136,360,3138,361,3139,361,3141,361,3143,361,3145,361,3147,362,3160,363,3162,363,3163,363,3165,363,3167,363,3169,363,3171,363,3173,364,3175,364,3184,364,3186,364,3187,364,3189,364,3191,364,3193,364,3195,364,3197,364,3198,364,3200,364,3202,363,3204,363,3206,363,3208,363,3210,363,3211,363,3213,363,3215,363,3217,363,3219,363,3221,363,3222,362,3224,362,3226,362,3228,362,3230,362,3232,362,3233,362,3235,362,3237,362,3239,361,3241,361,3243,361,3245,361,3246,361,3248,361,3250,361,3252,361,3254,361,3256,361,3257,361,3259,361,3261,360,3263,360,3265,360,3267,360,3269,360,3270,360,3272,360,3274,360,3276,360,3278,360,3280,360,3281,360,3283,360,3285,360,3287,360,3289,360,3291,360,3292,360,3294,360,3296,360,3298,360,3300,360,3302,360,3304,360,3305,360,3307,360,3309,360,3311,360,3313,361,3315,361,3316,361,3318,361,3320,361,3322,361,3324,361,3326,361,3327,361,3329,361,3331,361,3333,361,3335,361,3337,361,3339,361,3340,361,3342,361,3344,362,3346,362,3348,362,3350,362,3351,362,3353,362,3355,362,3357,362,3359,362,3361,362,3363,362,3364,362,3366,362,3368,362,3370,362,3372,362,3374,362,3375,362,3377,362,3379,362,3381,362,3383,362,3385,362,3386,362,3388,362,3390,362,3392,362,3394,362,3396,362,3398,362,3399,362,3401,362,3403,362,3405,362,3407,362,3409,362,3410,362,3412,362,3414,362,3416,362,3418,362,3420,361,3422,361,3423,361,3425,361,3427,361,3429,361,3431,361,3433,361,3434,361,3436,361,3438,361,3440,361,3442,361,3444,361,3445,361,3447,361,3449,361,3451,361,3453,361,3455,361,3466,361,3468,361,3469,361,3471,361,3473,361,3475,361,3477,361,3479,361,3480,361,3482,361,3484,361,3486,361,3488,361,3490,361,3492,361,3493,361,3495,361,3497,361,3499,361,3501,361,3503,361,3504,361,3506,361,3508,361,3510,361,3512,361,3514,361,3516,361,3517,361,3519,361,3521,361,3523,361,3525,361,3527,361,3528,361,3530,361,3532,361,3541,361,3543,361,3567,361,3569,361,3578,361,3580,361,3582,361,3584,361,3586,361,3587,361,3589,361,3591,361,3593,361,3595,361,3597,361,3598,361,3600,361,3602,361,3604,361,3606,361,3608,361,3610,361,3611,361,3613,361,3615,361,3624,361,3626,361,3628,361,3635,361,3637,361,3639,361,3641,361,3643,361,3645,361,3646,361,3648,361,3650,361,3652,361,3654,361,3656,361,3657,361,3659,361,3661,361,3663,361,3665,361,3667,361,3668,361,3670,361,3672,361,3674,361,3676,361,3678,361,3680,361,3681,361,3683,361,3685,361,3687,361,3689,361,3691,361,3692,361,3711,361,3713,361,3715,361,3716,361,3718,361,3720,361,3722,361,3724,361,3726,361,3727,361,3729,361,3731,361,3733,361,3735,361,3737,361,3739,361,3740,361,3742,361,3744,361,3746,361,3748,361,3750,361,3751,361,3753,361,3755,361,3757,361,3759,361,3761,361,3762,361,3764,361,3783,361,3785,361,3792,361,3794,361,3798,361,3816,361,3818,361,3831,361,3833,361,3842,361,3844,361,3853,361,3855,361,3856,361,3858,361,3860,361,3862,361,3864,361,3866,361,3868,361,3869,361,3871,361,3873,361,3886,361,3888,361,3903,361,3904,361,3917,361,3919,361,3921,361,3923,361,3925,361,3927,361,3928,361,3930,361,3932,361,3934,361,3936,361,3938,361,3949,361,3951,361,3965,361,3967,361,4011,361,4013,361,4044,361,4046,361,4072,361,4074,361,4096,361,4098,361,4118,361,4120,361,4122,361,4124,361,4126,361,4127,361,4129,361e" filled="false" stroked="true" strokeweight=".8pt" strokecolor="#0071bc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16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6"/>
          <w:szCs w:val="6"/>
        </w:rPr>
      </w:pPr>
    </w:p>
    <w:p>
      <w:pPr>
        <w:spacing w:line="1039" w:lineRule="exact"/>
        <w:ind w:left="6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0"/>
          <w:sz w:val="20"/>
          <w:szCs w:val="20"/>
        </w:rPr>
        <w:pict>
          <v:group style="width:201.7pt;height:52pt;mso-position-horizontal-relative:char;mso-position-vertical-relative:line" coordorigin="0,0" coordsize="4034,1040">
            <v:group style="position:absolute;left:1860;top:0;width:558;height:151" coordorigin="1860,0" coordsize="558,151">
              <v:shape style="position:absolute;left:1860;top:0;width:558;height:151" coordorigin="1860,0" coordsize="558,151" path="m1918,21l1894,21,1894,116,1918,116,1918,21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1951,2l1860,2,1860,21,1951,21,1951,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1988,2l1966,2,1966,22,1988,22,1988,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1988,34l1966,34,1966,116,1988,116,1988,34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029,34l2009,34,2009,116,2031,116,2031,68,2032,62,2044,48,2130,48,2128,45,2029,45,2029,34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094,48l2051,48,2053,49,2056,51,2057,53,2059,58,2059,61,2059,116,2081,116,2084,56,2092,49,2094,48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130,48l2102,48,2105,50,2107,53,2108,56,2109,61,2109,116,2131,116,2131,56,2130,50,2130,48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060,32l2045,32,2037,36,2029,45,2079,45,2076,40,2073,37,2065,33,2060,3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110,32l2099,32,2095,33,2086,37,2082,40,2079,45,2128,45,2127,41,2124,38,2115,33,2110,3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197,32l2174,32,2165,36,2150,51,2147,62,2147,87,2149,97,2155,104,2162,114,2172,118,2196,118,2203,116,2216,108,2220,102,2182,102,2178,100,2171,93,2169,88,2169,81,2224,81,2224,68,2169,68,2170,62,2171,57,2177,50,2181,48,2218,48,2207,36,2197,3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201,90l2200,94,2198,97,2193,101,2190,102,2220,102,2223,94,2201,90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218,48l2190,48,2194,50,2200,57,2202,62,2202,68,2224,68,2224,64,2221,52,2218,48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264,0l2239,71,2240,92,2245,111,2252,130,2261,147,2278,150,2274,140,2271,133,2266,119,2264,111,2261,93,2260,84,2260,63,2261,51,2264,40,2269,23,2277,3,2264,0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310,89l2287,93,2290,101,2294,107,2307,116,2316,118,2340,118,2349,116,2362,105,2363,102,2322,102,2318,101,2315,99,2312,97,2310,94,2310,89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337,32l2314,32,2305,34,2293,44,2291,50,2291,65,2294,71,2305,79,2316,83,2334,86,2338,87,2340,88,2341,89,2343,93,2343,96,2342,98,2340,99,2337,101,2333,102,2363,102,2365,98,2365,84,2322,62,2315,60,2313,58,2311,54,2311,52,2312,51,2313,50,2316,48,2320,47,2360,47,2360,46,2356,41,2345,33,2337,32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360,47l2330,47,2334,48,2339,52,2341,54,2341,57,2362,54,2360,47xe" filled="true" fillcolor="#252525" stroked="false">
                <v:path arrowok="t"/>
                <v:fill type="solid"/>
              </v:shape>
              <v:shape style="position:absolute;left:1860;top:0;width:558;height:151" coordorigin="1860,0" coordsize="558,151" path="m2378,0l2386,21,2392,38,2395,51,2397,63,2397,82,2382,141,2378,150,2393,150,2416,92,2418,61,2415,48,2411,36,2403,17,2393,0,2378,0xe" filled="true" fillcolor="#252525" stroked="false">
                <v:path arrowok="t"/>
                <v:fill type="solid"/>
              </v:shape>
            </v:group>
            <v:group style="position:absolute;left:277;top:187;width:3687;height:2" coordorigin="277,187" coordsize="3687,2">
              <v:shape style="position:absolute;left:277;top:187;width:3687;height:2" coordorigin="277,187" coordsize="3687,0" path="m277,187l3963,187e" filled="false" stroked="true" strokeweight=".1pt" strokecolor="#252525">
                <v:path arrowok="t"/>
              </v:shape>
            </v:group>
            <v:group style="position:absolute;left:277;top:187;width:2;height:37" coordorigin="277,187" coordsize="2,37">
              <v:shape style="position:absolute;left:277;top:187;width:2;height:37" coordorigin="277,187" coordsize="0,37" path="m277,187l277,224e" filled="false" stroked="true" strokeweight=".1pt" strokecolor="#252525">
                <v:path arrowok="t"/>
              </v:shape>
            </v:group>
            <v:group style="position:absolute;left:1198;top:187;width:2;height:37" coordorigin="1198,187" coordsize="2,37">
              <v:shape style="position:absolute;left:1198;top:187;width:2;height:37" coordorigin="1198,187" coordsize="0,37" path="m1198,187l1198,224e" filled="false" stroked="true" strokeweight=".1pt" strokecolor="#252525">
                <v:path arrowok="t"/>
              </v:shape>
            </v:group>
            <v:group style="position:absolute;left:2120;top:187;width:2;height:37" coordorigin="2120,187" coordsize="2,37">
              <v:shape style="position:absolute;left:2120;top:187;width:2;height:37" coordorigin="2120,187" coordsize="0,37" path="m2120,187l2120,224e" filled="false" stroked="true" strokeweight=".1pt" strokecolor="#252525">
                <v:path arrowok="t"/>
              </v:shape>
            </v:group>
            <v:group style="position:absolute;left:3041;top:187;width:2;height:37" coordorigin="3041,187" coordsize="2,37">
              <v:shape style="position:absolute;left:3041;top:187;width:2;height:37" coordorigin="3041,187" coordsize="0,37" path="m3041,187l3041,224e" filled="false" stroked="true" strokeweight=".1pt" strokecolor="#252525">
                <v:path arrowok="t"/>
              </v:shape>
            </v:group>
            <v:group style="position:absolute;left:3963;top:187;width:2;height:37" coordorigin="3963,187" coordsize="2,37">
              <v:shape style="position:absolute;left:3963;top:187;width:2;height:37" coordorigin="3963,187" coordsize="0,37" path="m3963,187l3963,224e" filled="false" stroked="true" strokeweight=".1pt" strokecolor="#252525">
                <v:path arrowok="t"/>
              </v:shape>
            </v:group>
            <v:group style="position:absolute;left:277;top:860;width:3687;height:2" coordorigin="277,860" coordsize="3687,2">
              <v:shape style="position:absolute;left:277;top:860;width:3687;height:2" coordorigin="277,860" coordsize="3687,0" path="m277,860l3963,860e" filled="false" stroked="true" strokeweight=".1pt" strokecolor="#252525">
                <v:path arrowok="t"/>
              </v:shape>
            </v:group>
            <v:group style="position:absolute;left:277;top:823;width:2;height:37" coordorigin="277,823" coordsize="2,37">
              <v:shape style="position:absolute;left:277;top:823;width:2;height:37" coordorigin="277,823" coordsize="0,37" path="m277,860l277,823e" filled="false" stroked="true" strokeweight=".1pt" strokecolor="#252525">
                <v:path arrowok="t"/>
              </v:shape>
            </v:group>
            <v:group style="position:absolute;left:1198;top:823;width:2;height:37" coordorigin="1198,823" coordsize="2,37">
              <v:shape style="position:absolute;left:1198;top:823;width:2;height:37" coordorigin="1198,823" coordsize="0,37" path="m1198,860l1198,823e" filled="false" stroked="true" strokeweight=".1pt" strokecolor="#252525">
                <v:path arrowok="t"/>
              </v:shape>
            </v:group>
            <v:group style="position:absolute;left:2120;top:823;width:2;height:37" coordorigin="2120,823" coordsize="2,37">
              <v:shape style="position:absolute;left:2120;top:823;width:2;height:37" coordorigin="2120,823" coordsize="0,37" path="m2120,860l2120,823e" filled="false" stroked="true" strokeweight=".1pt" strokecolor="#252525">
                <v:path arrowok="t"/>
              </v:shape>
            </v:group>
            <v:group style="position:absolute;left:3041;top:823;width:2;height:37" coordorigin="3041,823" coordsize="2,37">
              <v:shape style="position:absolute;left:3041;top:823;width:2;height:37" coordorigin="3041,823" coordsize="0,37" path="m3041,860l3041,823e" filled="false" stroked="true" strokeweight=".1pt" strokecolor="#252525">
                <v:path arrowok="t"/>
              </v:shape>
            </v:group>
            <v:group style="position:absolute;left:3963;top:823;width:2;height:37" coordorigin="3963,823" coordsize="2,37">
              <v:shape style="position:absolute;left:3963;top:823;width:2;height:37" coordorigin="3963,823" coordsize="0,37" path="m3963,860l3963,823e" filled="false" stroked="true" strokeweight=".1pt" strokecolor="#252525">
                <v:path arrowok="t"/>
              </v:shape>
            </v:group>
            <v:group style="position:absolute;left:277;top:187;width:2;height:673" coordorigin="277,187" coordsize="2,673">
              <v:shape style="position:absolute;left:277;top:187;width:2;height:673" coordorigin="277,187" coordsize="0,673" path="m277,860l277,187e" filled="false" stroked="true" strokeweight=".1pt" strokecolor="#252525">
                <v:path arrowok="t"/>
              </v:shape>
            </v:group>
            <v:group style="position:absolute;left:3963;top:187;width:2;height:673" coordorigin="3963,187" coordsize="2,673">
              <v:shape style="position:absolute;left:3963;top:187;width:2;height:673" coordorigin="3963,187" coordsize="0,673" path="m3963,860l3963,187e" filled="false" stroked="true" strokeweight=".1pt" strokecolor="#252525">
                <v:path arrowok="t"/>
              </v:shape>
            </v:group>
            <v:group style="position:absolute;left:277;top:860;width:37;height:2" coordorigin="277,860" coordsize="37,2">
              <v:shape style="position:absolute;left:277;top:860;width:37;height:2" coordorigin="277,860" coordsize="37,0" path="m277,860l313,860e" filled="false" stroked="true" strokeweight=".1pt" strokecolor="#252525">
                <v:path arrowok="t"/>
              </v:shape>
            </v:group>
            <v:group style="position:absolute;left:277;top:310;width:37;height:2" coordorigin="277,310" coordsize="37,2">
              <v:shape style="position:absolute;left:277;top:310;width:37;height:2" coordorigin="277,310" coordsize="37,0" path="m277,310l313,310e" filled="false" stroked="true" strokeweight=".1pt" strokecolor="#252525">
                <v:path arrowok="t"/>
              </v:shape>
            </v:group>
            <v:group style="position:absolute;left:3926;top:860;width:37;height:2" coordorigin="3926,860" coordsize="37,2">
              <v:shape style="position:absolute;left:3926;top:860;width:37;height:2" coordorigin="3926,860" coordsize="37,0" path="m3963,860l3926,860e" filled="false" stroked="true" strokeweight=".1pt" strokecolor="#252525">
                <v:path arrowok="t"/>
              </v:shape>
            </v:group>
            <v:group style="position:absolute;left:3926;top:310;width:37;height:2" coordorigin="3926,310" coordsize="37,2">
              <v:shape style="position:absolute;left:3926;top:310;width:37;height:2" coordorigin="3926,310" coordsize="37,0" path="m3963,310l3926,310e" filled="false" stroked="true" strokeweight=".1pt" strokecolor="#252525">
                <v:path arrowok="t"/>
              </v:shape>
            </v:group>
            <v:group style="position:absolute;left:243;top:937;width:3791;height:103" coordorigin="243,937" coordsize="3791,103">
              <v:shape style="position:absolute;left:243;top:937;width:3791;height:103" coordorigin="243,937" coordsize="3791,103" path="m286,937l266,937,259,940,253,947,246,963,243,985,245,1010,251,1026,258,1036,266,1039,286,1039,293,1036,299,1029,301,1023,274,1023,272,1023,268,1020,266,1017,264,1008,264,1000,264,976,274,953,302,953,301,950,293,940,286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02,953l278,953,280,954,284,957,285,960,288,968,288,976,288,1000,288,1008,286,1014,285,1017,284,1020,280,1023,278,1023,301,1023,306,1014,308,991,307,966,302,953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1185,1010l1165,1012,1166,1020,1170,1027,1182,1037,1189,1039,1210,1039,1219,1035,1227,1024,1195,1024,1192,1023,1187,1018,1185,1014,1185,1010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1230,986l1203,986,1206,987,1212,994,1213,998,1213,1011,1212,1016,1206,1022,1203,1024,1227,1024,1230,1020,1233,1012,1233,994,1230,986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1228,939l1178,939,1168,991,1183,993,1188,988,1193,986,1230,986,1218,974,1189,974,1192,957,1228,957,1228,939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1211,971l1198,971,1193,972,1189,974,1218,974,1211,971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2097,965l2078,965,2078,1038,2097,1038,2097,965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2097,937l2081,937,2079,943,2075,948,2063,958,2058,961,2053,962,2053,980,2062,977,2071,972,2078,965,2097,965,2097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2168,937l2148,937,2141,940,2135,947,2128,963,2125,985,2127,1010,2133,1026,2140,1036,2148,1039,2168,1039,2175,1036,2181,1029,2183,1023,2156,1023,2154,1023,2150,1020,2149,1017,2146,1008,2146,1000,2146,976,2156,953,2184,953,2183,950,2175,940,2168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2184,953l2160,953,2162,954,2166,957,2167,960,2169,964,2170,968,2170,976,2170,1000,2160,1023,2183,1023,2188,1014,2190,991,2189,966,2184,953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018,965l2999,965,2999,1038,3018,1038,3018,965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018,937l3003,937,3001,943,2997,948,2985,958,2979,961,2974,962,2974,980,2984,977,2992,972,2999,965,3018,965,3018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067,1010l3047,1012,3049,1020,3052,1027,3064,1037,3071,1039,3092,1039,3101,1035,3109,1024,3077,1024,3074,1023,3069,1018,3067,1014,3067,1010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112,986l3085,986,3088,987,3094,994,3095,998,3095,1011,3094,1016,3088,1022,3085,1024,3109,1024,3112,1020,3115,1012,3115,994,3112,986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110,939l3060,939,3050,991,3065,993,3070,988,3075,986,3112,986,3100,974,3071,974,3074,957,3110,957,3110,939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093,971l3080,971,3075,972,3071,974,3100,974,3093,971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954,953l3928,953,3931,954,3935,959,3936,962,3936,970,3906,1004,3899,1012,3891,1024,3889,1031,3888,1038,3956,1038,3956,1020,3918,1020,3919,1018,3920,1016,3923,1013,3927,1009,3939,998,3943,993,3956,957,3954,953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3934,937l3915,937,3907,939,3895,948,3892,956,3891,967,3910,969,3910,963,3912,959,3916,954,3919,953,3954,953,3953,950,3942,940,3934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4011,937l3991,937,3984,940,3978,947,3971,963,3969,985,3971,1010,3976,1026,3984,1036,3991,1039,4011,1039,4018,1036,4024,1029,4026,1023,3999,1023,3997,1023,3993,1020,3992,1017,3989,1008,3989,1000,3989,976,3999,953,4027,953,4026,950,4018,940,4011,937xe" filled="true" fillcolor="#252525" stroked="false">
                <v:path arrowok="t"/>
                <v:fill type="solid"/>
              </v:shape>
              <v:shape style="position:absolute;left:243;top:937;width:3791;height:103" coordorigin="243,937" coordsize="3791,103" path="m4027,953l4004,953,4006,954,4009,957,4011,960,4013,968,4014,976,4014,1000,4004,1023,4026,1023,4031,1014,4034,991,4032,966,4027,953xe" filled="true" fillcolor="#252525" stroked="false">
                <v:path arrowok="t"/>
                <v:fill type="solid"/>
              </v:shape>
            </v:group>
            <v:group style="position:absolute;left:168;top:815;width:66;height:103" coordorigin="168,815" coordsize="66,103">
              <v:shape style="position:absolute;left:168;top:815;width:66;height:103" coordorigin="168,815" coordsize="66,103" path="m211,815l191,815,184,818,178,825,171,840,168,863,170,888,176,904,183,913,191,917,211,917,218,913,224,907,226,901,199,901,197,900,193,897,191,894,189,886,189,878,189,854,199,831,227,831,226,828,218,818,211,815xe" filled="true" fillcolor="#252525" stroked="false">
                <v:path arrowok="t"/>
                <v:fill type="solid"/>
              </v:shape>
              <v:shape style="position:absolute;left:168;top:815;width:66;height:103" coordorigin="168,815" coordsize="66,103" path="m227,831l203,831,205,831,209,834,210,837,213,846,213,854,213,878,203,901,226,901,231,891,233,868,232,844,227,831xe" filled="true" fillcolor="#252525" stroked="false">
                <v:path arrowok="t"/>
                <v:fill type="solid"/>
              </v:shape>
            </v:group>
            <v:group style="position:absolute;left:169;top:266;width:68;height:101" coordorigin="169,266" coordsize="68,101">
              <v:shape style="position:absolute;left:169;top:266;width:68;height:101" coordorigin="169,266" coordsize="68,101" path="m188,337l169,339,170,348,173,354,185,364,193,367,213,367,222,362,231,351,199,351,195,350,190,345,188,342,188,337xe" filled="true" fillcolor="#252525" stroked="false">
                <v:path arrowok="t"/>
                <v:fill type="solid"/>
              </v:shape>
              <v:shape style="position:absolute;left:169;top:266;width:68;height:101" coordorigin="169,266" coordsize="68,101" path="m233,313l206,313,210,315,212,318,215,321,216,326,216,338,215,343,209,350,206,351,231,351,234,347,236,340,236,321,233,313xe" filled="true" fillcolor="#252525" stroked="false">
                <v:path arrowok="t"/>
                <v:fill type="solid"/>
              </v:shape>
              <v:shape style="position:absolute;left:169;top:266;width:68;height:101" coordorigin="169,266" coordsize="68,101" path="m232,266l181,266,171,318,187,321,191,316,196,313,233,313,221,301,192,301,195,284,232,284,232,266xe" filled="true" fillcolor="#252525" stroked="false">
                <v:path arrowok="t"/>
                <v:fill type="solid"/>
              </v:shape>
              <v:shape style="position:absolute;left:169;top:266;width:68;height:101" coordorigin="169,266" coordsize="68,101" path="m214,298l201,298,197,299,192,301,221,301,214,298xe" filled="true" fillcolor="#252525" stroked="false">
                <v:path arrowok="t"/>
                <v:fill type="solid"/>
              </v:shape>
            </v:group>
            <v:group style="position:absolute;left:0;top:138;width:147;height:776" coordorigin="0,138" coordsize="147,776">
              <v:shape style="position:absolute;left:0;top:138;width:147;height:776" coordorigin="0,138" coordsize="147,776" path="m115,799l0,845,0,869,115,914,115,889,89,880,89,873,69,873,27,857,69,842,89,842,89,834,115,824,115,799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9,842l69,842,69,873,89,873,89,842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667l54,667,48,667,30,688,30,699,31,703,35,712,38,716,43,719,38,722,35,725,31,733,30,737,30,753,34,761,43,768,32,768,32,789,115,789,115,767,66,767,61,766,54,764,51,762,47,756,46,753,46,747,61,739,115,739,115,717,67,717,61,716,54,714,51,712,47,706,46,703,46,696,48,693,51,691,54,689,59,689,115,689,115,66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86,565l59,565,49,568,33,581,30,590,30,605,31,610,36,619,40,622,44,625,32,625,32,646,146,646,146,624,64,624,57,622,49,615,47,611,47,600,49,596,58,589,64,587,115,587,113,582,97,568,86,56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87l82,587,89,589,97,595,99,600,99,610,97,615,88,622,81,624,146,624,146,624,104,624,109,619,112,616,115,608,116,605,116,590,115,58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525l0,525,0,547,115,547,115,525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20,481l0,481,0,503,20,503,20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481l32,481,32,503,115,503,115,48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57l32,457,32,467,49,467,49,457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3,418l96,420,98,424,98,427,49,435,2,435,15,457,93,457,98,457,101,457,104,456,116,440,116,429,115,424,113,41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49,420l32,420,32,435,49,435,49,42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330l32,330,32,352,78,352,86,353,92,355,95,357,99,363,100,366,100,373,81,384,32,384,32,405,92,405,98,405,116,372,115,367,110,357,107,353,102,350,115,350,115,33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15,231l0,231,0,253,41,253,34,260,30,268,30,287,33,296,48,309,59,312,86,312,97,309,113,295,115,290,63,290,57,288,49,281,46,277,46,266,49,262,57,255,64,253,104,253,102,252,115,252,115,231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104,253l82,253,88,255,97,262,99,266,99,278,96,283,87,289,80,290,115,290,116,287,116,273,115,268,111,259,107,255,104,253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63,138l50,142,34,156,30,166,30,189,34,198,49,212,60,216,85,216,95,213,102,208,112,201,115,194,79,194,79,193,60,193,55,192,48,185,46,181,47,172,48,168,55,162,60,160,66,160,79,160,79,139,63,138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92,140l88,162,92,163,95,165,99,169,100,172,100,181,98,185,91,192,86,193,79,194,115,194,116,190,116,167,114,159,106,147,100,143,92,140xe" filled="true" fillcolor="#252525" stroked="false">
                <v:path arrowok="t"/>
                <v:fill type="solid"/>
              </v:shape>
              <v:shape style="position:absolute;left:0;top:138;width:147;height:776" coordorigin="0,138" coordsize="147,776" path="m79,160l66,160,66,193,60,193,79,193,79,160xe" filled="true" fillcolor="#252525" stroked="false">
                <v:path arrowok="t"/>
                <v:fill type="solid"/>
              </v:shape>
            </v:group>
            <v:group style="position:absolute;left:300;top:87;width:72;height:68" coordorigin="300,87" coordsize="72,68">
              <v:shape style="position:absolute;left:300;top:87;width:72;height:68" coordorigin="300,87" coordsize="72,68" path="m306,87l304,87,300,88,300,90,300,92,329,121,300,150,300,152,300,154,304,155,306,155,307,154,335,127,347,127,341,121,347,115,335,115,308,88,307,87,306,87xe" filled="true" fillcolor="#252525" stroked="false">
                <v:path arrowok="t"/>
                <v:fill type="solid"/>
              </v:shape>
              <v:shape style="position:absolute;left:300;top:87;width:72;height:68" coordorigin="300,87" coordsize="72,68" path="m347,127l335,127,362,154,366,155,368,155,370,154,370,154,371,152,370,150,347,127xe" filled="true" fillcolor="#252525" stroked="false">
                <v:path arrowok="t"/>
                <v:fill type="solid"/>
              </v:shape>
              <v:shape style="position:absolute;left:300;top:87;width:72;height:68" coordorigin="300,87" coordsize="72,68" path="m368,87l366,87,362,88,335,115,347,115,370,92,371,90,370,88,370,87,368,87xe" filled="true" fillcolor="#252525" stroked="false">
                <v:path arrowok="t"/>
                <v:fill type="solid"/>
              </v:shape>
            </v:group>
            <v:group style="position:absolute;left:405;top:55;width:138;height:103" coordorigin="405,55" coordsize="138,103">
              <v:shape style="position:absolute;left:405;top:55;width:138;height:103" coordorigin="405,55" coordsize="138,103" path="m449,84l430,84,430,156,449,156,449,84xe" filled="true" fillcolor="#252525" stroked="false">
                <v:path arrowok="t"/>
                <v:fill type="solid"/>
              </v:shape>
              <v:shape style="position:absolute;left:405;top:55;width:138;height:103" coordorigin="405,55" coordsize="138,103" path="m449,55l434,55,431,62,427,67,416,76,410,79,405,81,405,98,415,95,423,90,430,84,449,84,449,55xe" filled="true" fillcolor="#252525" stroked="false">
                <v:path arrowok="t"/>
                <v:fill type="solid"/>
              </v:shape>
              <v:shape style="position:absolute;left:405;top:55;width:138;height:103" coordorigin="405,55" coordsize="138,103" path="m520,55l501,55,493,59,488,66,481,81,478,104,480,129,485,145,493,154,501,158,520,158,528,154,533,147,536,142,508,142,506,141,502,138,501,135,499,126,498,118,498,95,508,71,536,71,535,69,528,59,520,55xe" filled="true" fillcolor="#252525" stroked="false">
                <v:path arrowok="t"/>
                <v:fill type="solid"/>
              </v:shape>
              <v:shape style="position:absolute;left:405;top:55;width:138;height:103" coordorigin="405,55" coordsize="138,103" path="m536,71l513,71,515,72,518,75,520,78,522,87,523,95,523,118,513,142,536,142,540,132,543,109,541,85,536,71xe" filled="true" fillcolor="#252525" stroked="false">
                <v:path arrowok="t"/>
                <v:fill type="solid"/>
              </v:shape>
            </v:group>
            <v:group style="position:absolute;left:556;top:6;width:91;height:81" coordorigin="556,6" coordsize="91,81">
              <v:shape style="position:absolute;left:556;top:6;width:91;height:81" coordorigin="556,6" coordsize="91,81" path="m587,50l556,50,556,65,587,65,587,50xe" filled="true" fillcolor="#252525" stroked="false">
                <v:path arrowok="t"/>
                <v:fill type="solid"/>
              </v:shape>
              <v:shape style="position:absolute;left:556;top:6;width:91;height:81" coordorigin="556,6" coordsize="91,81" path="m637,70l622,70,622,86,637,86,637,70xe" filled="true" fillcolor="#252525" stroked="false">
                <v:path arrowok="t"/>
                <v:fill type="solid"/>
              </v:shape>
              <v:shape style="position:absolute;left:556;top:6;width:91;height:81" coordorigin="556,6" coordsize="91,81" path="m637,6l624,6,590,57,590,70,647,70,647,57,604,57,622,29,637,29,637,6xe" filled="true" fillcolor="#252525" stroked="false">
                <v:path arrowok="t"/>
                <v:fill type="solid"/>
              </v:shape>
              <v:shape style="position:absolute;left:556;top:6;width:91;height:81" coordorigin="556,6" coordsize="91,81" path="m637,29l622,29,622,57,637,57,637,29xe" filled="true" fillcolor="#252525" stroked="false">
                <v:path arrowok="t"/>
                <v:fill type="solid"/>
              </v:shape>
            </v:group>
            <v:group style="position:absolute;left:277;top:187;width:3687;height:673" coordorigin="277,187" coordsize="3687,673">
              <v:shape style="position:absolute;left:277;top:187;width:3687;height:673" coordorigin="277,187" coordsize="3687,673" path="m277,860l407,860,409,860,412,860,414,860,445,806,452,734,457,663,461,578,463,534,466,489,470,404,475,331,481,254,495,193,504,187,506,188,529,247,538,329,544,420,549,490,553,564,556,600,560,667,567,751,576,820,612,860,614,860,616,860,619,860,3963,860e" filled="false" stroked="true" strokeweight=".6pt" strokecolor="#0071bc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20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6"/>
          <w:szCs w:val="6"/>
        </w:rPr>
      </w:pPr>
    </w:p>
    <w:p>
      <w:pPr>
        <w:spacing w:line="150" w:lineRule="exact"/>
        <w:ind w:left="2199" w:right="0" w:firstLine="0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position w:val="-2"/>
          <w:sz w:val="15"/>
          <w:szCs w:val="15"/>
        </w:rPr>
        <w:pict>
          <v:group style="width:54.6pt;height:7.55pt;mso-position-horizontal-relative:char;mso-position-vertical-relative:line" coordorigin="0,0" coordsize="1092,151">
            <v:group style="position:absolute;left:0;top:0;width:1092;height:151" coordorigin="0,0" coordsize="1092,151">
              <v:shape style="position:absolute;left:0;top:0;width:1092;height:151" coordorigin="0,0" coordsize="1092,151" path="m79,2l0,2,0,116,23,116,23,68,71,68,71,48,23,48,23,21,79,21,79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17,34l97,34,97,116,118,116,118,77,119,67,122,59,123,56,127,52,130,51,145,51,147,45,117,45,117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5,51l136,51,140,53,143,55,145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41,32l132,32,129,33,124,36,120,40,117,45,147,45,150,36,146,33,141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4,32l180,32,171,36,157,51,153,62,153,87,156,97,161,104,168,114,179,118,203,118,210,116,222,108,227,102,189,102,184,100,181,96,178,93,176,88,176,81,231,81,231,68,176,68,176,62,178,57,184,50,188,48,225,48,213,36,204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08,90l207,94,205,97,200,101,197,102,227,102,230,94,208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25,48l197,48,201,50,207,57,209,62,209,68,231,68,231,64,228,52,225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106l303,106,303,148,325,148,325,10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285,32l270,32,261,35,248,50,244,61,244,88,248,99,255,108,261,115,269,118,283,118,288,117,296,113,300,110,303,106,325,106,325,101,280,101,275,99,268,91,267,84,267,65,268,59,276,51,280,49,325,49,325,46,305,46,301,41,298,37,290,33,285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49l291,49,295,51,302,59,304,65,304,83,302,90,294,99,290,101,325,101,325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25,34l305,34,305,46,325,46,32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368,34l346,34,346,94,368,118,379,118,384,117,394,112,398,108,401,104,421,104,421,102,378,102,376,101,371,98,370,96,368,90,368,83,368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104l401,104,401,116,421,116,421,10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21,34l399,34,399,80,399,88,397,94,395,96,389,101,385,102,421,102,421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88,32l465,32,456,36,441,51,438,62,438,87,440,97,446,104,453,114,464,118,487,118,495,116,507,108,511,102,473,102,469,100,466,96,462,93,460,88,460,81,515,81,515,68,461,68,461,62,462,57,465,54,468,50,472,48,509,48,498,36,488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492,90l491,94,489,97,485,101,482,102,511,102,514,94,492,9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09,48l482,48,485,50,489,53,492,57,493,62,493,68,515,68,516,64,512,52,509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53,34l533,34,533,116,555,116,555,70,555,63,558,56,560,54,566,49,569,48,607,48,607,47,606,46,553,46,55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07,48l576,48,579,49,583,52,584,54,586,59,586,63,587,116,609,116,608,56,608,54,607,48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586,32l570,32,561,36,553,46,606,46,58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76,32l654,32,644,35,630,51,626,61,626,89,630,99,644,114,654,118,677,118,685,116,698,106,701,100,661,100,657,98,650,90,649,83,649,65,650,58,657,51,661,49,700,49,696,43,684,34,676,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683,85l682,90,680,94,674,99,671,100,701,100,702,98,704,88,683,85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00,49l671,49,674,50,679,54,681,58,682,62,703,58,701,49,700,49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15,132l717,149,721,150,725,150,733,150,758,133,721,133,718,132,715,13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33,34l709,34,741,117,740,121,738,125,733,131,729,133,758,133,760,128,765,113,773,92,753,92,733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795,34l772,34,753,92,773,92,795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30,0l806,71,807,92,811,111,819,130,828,147,845,150,841,140,837,133,833,119,831,111,827,93,827,84,827,63,828,51,831,40,836,23,844,3,830,0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885,2l862,2,862,116,885,116,885,66,954,66,954,47,885,47,885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66l931,66,931,116,954,116,954,66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954,2l931,2,931,47,954,47,954,2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39,51l1011,51,1009,54,1005,58,969,99,969,116,1043,116,1043,98,998,98,1009,86,1039,51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3,97l1004,97,998,98,1043,98,1043,97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40,34l972,34,972,52,1009,51,1011,51,1039,51,1040,49,1040,34xe" filled="true" fillcolor="#252525" stroked="false">
                <v:path arrowok="t"/>
                <v:fill type="solid"/>
              </v:shape>
              <v:shape style="position:absolute;left:0;top:0;width:1092;height:151" coordorigin="0,0" coordsize="1092,151" path="m1051,0l1060,21,1065,38,1069,51,1070,63,1070,82,1056,141,1052,150,1067,150,1090,92,1091,61,1089,48,1085,36,1077,17,1066,0,1051,0xe" filled="true" fillcolor="#252525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position w:val="-2"/>
          <w:sz w:val="15"/>
          <w:szCs w:val="15"/>
        </w:rPr>
      </w: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 w:hAnsi="Palatino Linotype"/>
          <w:b/>
          <w:color w:val="0073AE"/>
          <w:w w:val="110"/>
          <w:sz w:val="14"/>
        </w:rPr>
        <w:t>FIGURE</w:t>
      </w:r>
      <w:r>
        <w:rPr>
          <w:rFonts w:ascii="Palatino Linotype" w:hAnsi="Palatino Linotype"/>
          <w:b/>
          <w:color w:val="0073AE"/>
          <w:spacing w:val="-5"/>
          <w:w w:val="110"/>
          <w:sz w:val="14"/>
        </w:rPr>
        <w:t> </w:t>
      </w:r>
      <w:r>
        <w:rPr>
          <w:rFonts w:ascii="Palatino Linotype" w:hAnsi="Palatino Linotype"/>
          <w:b/>
          <w:color w:val="0073AE"/>
          <w:w w:val="110"/>
          <w:sz w:val="14"/>
        </w:rPr>
        <w:t>10.</w:t>
      </w:r>
      <w:r>
        <w:rPr>
          <w:rFonts w:ascii="Palatino Linotype" w:hAnsi="Palatino Linotype"/>
          <w:b/>
          <w:color w:val="0073AE"/>
          <w:spacing w:val="31"/>
          <w:w w:val="110"/>
          <w:sz w:val="14"/>
        </w:rPr>
        <w:t> </w:t>
      </w:r>
      <w:bookmarkStart w:name="_bookmark16" w:id="20"/>
      <w:bookmarkEnd w:id="20"/>
      <w:r>
        <w:rPr>
          <w:rFonts w:ascii="Palatino Linotype" w:hAnsi="Palatino Linotype"/>
          <w:b/>
          <w:color w:val="0073AE"/>
          <w:spacing w:val="31"/>
          <w:w w:val="110"/>
          <w:sz w:val="14"/>
        </w:rPr>
      </w:r>
      <w:r>
        <w:rPr>
          <w:rFonts w:ascii="Calibri" w:hAnsi="Calibri"/>
          <w:w w:val="110"/>
          <w:sz w:val="14"/>
        </w:rPr>
        <w:t>Wavelet function </w:t>
      </w:r>
      <w:r>
        <w:rPr>
          <w:rFonts w:ascii="Trebuchet MS" w:hAnsi="Trebuchet MS"/>
          <w:b/>
          <w:i/>
          <w:w w:val="110"/>
          <w:sz w:val="14"/>
        </w:rPr>
        <w:t>ψ</w:t>
      </w:r>
      <w:r>
        <w:rPr>
          <w:rFonts w:ascii="Trebuchet MS" w:hAnsi="Trebuchet MS"/>
          <w:b/>
          <w:i/>
          <w:spacing w:val="-3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(</w:t>
      </w:r>
      <w:r>
        <w:rPr>
          <w:rFonts w:ascii="Georgia" w:hAnsi="Georgia"/>
          <w:i/>
          <w:w w:val="110"/>
          <w:sz w:val="14"/>
        </w:rPr>
        <w:t>t</w:t>
      </w:r>
      <w:r>
        <w:rPr>
          <w:rFonts w:ascii="Georgia" w:hAnsi="Georgia"/>
          <w:i/>
          <w:spacing w:val="-2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) with dilation factor of </w:t>
      </w:r>
      <w:r>
        <w:rPr>
          <w:rFonts w:ascii="Georgia" w:hAnsi="Georgia"/>
          <w:i/>
          <w:w w:val="110"/>
          <w:sz w:val="14"/>
        </w:rPr>
        <w:t>a</w:t>
      </w:r>
      <w:r>
        <w:rPr>
          <w:rFonts w:ascii="Georgia" w:hAnsi="Georgia"/>
          <w:i/>
          <w:spacing w:val="-4"/>
          <w:w w:val="110"/>
          <w:sz w:val="14"/>
        </w:rPr>
        <w:t> </w:t>
      </w:r>
      <w:r>
        <w:rPr>
          <w:rFonts w:ascii="Tahoma" w:hAnsi="Tahoma"/>
          <w:b/>
          <w:w w:val="110"/>
          <w:sz w:val="14"/>
        </w:rPr>
        <w:t>=</w:t>
      </w:r>
      <w:r>
        <w:rPr>
          <w:rFonts w:ascii="Tahoma" w:hAnsi="Tahoma"/>
          <w:b/>
          <w:spacing w:val="-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3</w:t>
      </w:r>
      <w:r>
        <w:rPr>
          <w:rFonts w:ascii="Trebuchet MS" w:hAnsi="Trebuchet MS"/>
          <w:b/>
          <w:i/>
          <w:w w:val="110"/>
          <w:sz w:val="14"/>
        </w:rPr>
        <w:t>/</w:t>
      </w:r>
      <w:r>
        <w:rPr>
          <w:rFonts w:ascii="Calibri" w:hAnsi="Calibri"/>
          <w:w w:val="110"/>
          <w:sz w:val="14"/>
        </w:rPr>
        <w:t>2</w:t>
      </w:r>
      <w:r>
        <w:rPr>
          <w:rFonts w:ascii="Trebuchet MS" w:hAnsi="Trebuchet MS"/>
          <w:b/>
          <w:i/>
          <w:w w:val="110"/>
          <w:sz w:val="14"/>
        </w:rPr>
        <w:t>,</w:t>
      </w:r>
      <w:r>
        <w:rPr>
          <w:rFonts w:ascii="Trebuchet MS" w:hAnsi="Trebuchet MS"/>
          <w:b/>
          <w:i/>
          <w:spacing w:val="-27"/>
          <w:w w:val="110"/>
          <w:sz w:val="14"/>
        </w:rPr>
        <w:t> </w:t>
      </w:r>
      <w:r>
        <w:rPr>
          <w:rFonts w:ascii="Georgia" w:hAnsi="Georgia"/>
          <w:i/>
          <w:w w:val="110"/>
          <w:sz w:val="14"/>
        </w:rPr>
        <w:t>q</w:t>
      </w:r>
      <w:r>
        <w:rPr>
          <w:rFonts w:ascii="Georgia" w:hAnsi="Georgia"/>
          <w:i/>
          <w:spacing w:val="-4"/>
          <w:w w:val="110"/>
          <w:sz w:val="14"/>
        </w:rPr>
        <w:t> </w:t>
      </w:r>
      <w:r>
        <w:rPr>
          <w:rFonts w:ascii="Tahoma" w:hAnsi="Tahoma"/>
          <w:b/>
          <w:w w:val="110"/>
          <w:sz w:val="14"/>
        </w:rPr>
        <w:t>=</w:t>
      </w:r>
      <w:r>
        <w:rPr>
          <w:rFonts w:ascii="Tahoma" w:hAnsi="Tahoma"/>
          <w:b/>
          <w:spacing w:val="-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2.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9" w:lineRule="auto"/>
        <w:ind w:right="0" w:firstLine="199"/>
        <w:jc w:val="left"/>
      </w:pPr>
      <w:r>
        <w:rPr/>
        <w:t>And the rational scaling function is given also in the</w:t>
      </w:r>
      <w:r>
        <w:rPr>
          <w:spacing w:val="47"/>
        </w:rPr>
        <w:t> </w:t>
      </w:r>
      <w:r>
        <w:rPr/>
        <w:t>fre-</w:t>
      </w:r>
      <w:r>
        <w:rPr>
          <w:w w:val="99"/>
        </w:rPr>
        <w:t> </w:t>
      </w:r>
      <w:r>
        <w:rPr/>
        <w:t>quency domain</w:t>
      </w:r>
      <w:r>
        <w:rPr>
          <w:spacing w:val="-11"/>
        </w:rPr>
        <w:t> </w:t>
      </w:r>
      <w:r>
        <w:rPr/>
        <w:t>by: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Fig.</w:t>
      </w:r>
      <w:r>
        <w:rPr>
          <w:spacing w:val="-13"/>
        </w:rPr>
        <w:t> </w:t>
      </w:r>
      <w:hyperlink w:history="true" w:anchor="_bookmark18">
        <w:r>
          <w:rPr>
            <w:color w:val="231F20"/>
          </w:rPr>
          <w:t>11</w:t>
        </w:r>
      </w:hyperlink>
      <w:r>
        <w:rPr>
          <w:color w:val="231F20"/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frequency</w:t>
      </w:r>
      <w:r>
        <w:rPr>
          <w:spacing w:val="-13"/>
        </w:rPr>
        <w:t> </w:t>
      </w:r>
      <w:r>
        <w:rPr/>
        <w:t>response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DWT</w:t>
      </w:r>
      <w:r>
        <w:rPr>
          <w:spacing w:val="-13"/>
        </w:rPr>
        <w:t> </w:t>
      </w:r>
      <w:r>
        <w:rPr/>
        <w:t>filter</w:t>
      </w:r>
      <w:r>
        <w:rPr>
          <w:spacing w:val="-13"/>
        </w:rPr>
        <w:t> </w:t>
      </w:r>
      <w:r>
        <w:rPr/>
        <w:t>bank</w:t>
      </w:r>
      <w:r>
        <w:rPr>
          <w:spacing w:val="-13"/>
        </w:rPr>
        <w:t> </w:t>
      </w:r>
      <w:r>
        <w:rPr/>
        <w:t>and</w:t>
      </w:r>
      <w:r>
        <w:rPr>
          <w:w w:val="99"/>
        </w:rPr>
        <w:t> </w:t>
      </w:r>
      <w:r>
        <w:rPr>
          <w:spacing w:val="-4"/>
        </w:rPr>
        <w:t>RWT</w:t>
      </w:r>
      <w:r>
        <w:rPr>
          <w:spacing w:val="-9"/>
        </w:rPr>
        <w:t> </w:t>
      </w:r>
      <w:r>
        <w:rPr/>
        <w:t>filter</w:t>
      </w:r>
      <w:r>
        <w:rPr>
          <w:spacing w:val="-9"/>
        </w:rPr>
        <w:t> </w:t>
      </w:r>
      <w:r>
        <w:rPr/>
        <w:t>bank.</w:t>
      </w:r>
      <w:r>
        <w:rPr>
          <w:spacing w:val="-9"/>
        </w:rPr>
        <w:t> </w:t>
      </w:r>
      <w:r>
        <w:rPr>
          <w:spacing w:val="-4"/>
        </w:rPr>
        <w:t>RWT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resolution</w:t>
      </w:r>
      <w:r>
        <w:rPr>
          <w:spacing w:val="-9"/>
        </w:rPr>
        <w:t> </w:t>
      </w:r>
      <w:r>
        <w:rPr/>
        <w:t>than</w:t>
      </w:r>
      <w:r>
        <w:rPr>
          <w:w w:val="99"/>
        </w:rPr>
        <w:t> </w:t>
      </w:r>
      <w:r>
        <w:rPr>
          <w:spacing w:val="-6"/>
        </w:rPr>
        <w:t>DWT. </w:t>
      </w:r>
      <w:r>
        <w:rPr/>
        <w:t>As </w:t>
      </w:r>
      <w:r>
        <w:rPr>
          <w:rFonts w:ascii="Times"/>
          <w:i/>
        </w:rPr>
        <w:t>q </w:t>
      </w:r>
      <w:r>
        <w:rPr/>
        <w:t>increases, the dilation factor gradually</w:t>
      </w:r>
      <w:r>
        <w:rPr>
          <w:spacing w:val="-2"/>
        </w:rPr>
        <w:t> </w:t>
      </w:r>
      <w:r>
        <w:rPr/>
        <w:t>decreases</w:t>
      </w:r>
      <w:r>
        <w:rPr>
          <w:w w:val="99"/>
        </w:rPr>
        <w:t> </w:t>
      </w:r>
      <w:r>
        <w:rPr/>
        <w:t>and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close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1,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frequency</w:t>
      </w:r>
      <w:r>
        <w:rPr>
          <w:spacing w:val="18"/>
        </w:rPr>
        <w:t> </w:t>
      </w:r>
      <w:r>
        <w:rPr/>
        <w:t>resolution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filter</w:t>
      </w:r>
      <w:r>
        <w:rPr>
          <w:w w:val="99"/>
        </w:rPr>
        <w:t> </w:t>
      </w:r>
      <w:r>
        <w:rPr/>
        <w:t>bank is</w:t>
      </w:r>
      <w:r>
        <w:rPr>
          <w:spacing w:val="-17"/>
        </w:rPr>
        <w:t> </w:t>
      </w:r>
      <w:r>
        <w:rPr/>
        <w:t>better.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Reference</w:t>
      </w:r>
      <w:r>
        <w:rPr>
          <w:spacing w:val="-13"/>
        </w:rPr>
        <w:t> </w:t>
      </w:r>
      <w:r>
        <w:rPr/>
        <w:t>[121]</w:t>
      </w:r>
      <w:r>
        <w:rPr>
          <w:spacing w:val="-13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high-accuracy</w:t>
      </w:r>
      <w:r>
        <w:rPr>
          <w:spacing w:val="-14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rational</w:t>
      </w:r>
      <w:r>
        <w:rPr>
          <w:w w:val="99"/>
        </w:rPr>
        <w:t> </w:t>
      </w:r>
      <w:r>
        <w:rPr/>
        <w:t>approximation model of Gaussian wavelet series in the</w:t>
      </w:r>
      <w:r>
        <w:rPr>
          <w:spacing w:val="19"/>
        </w:rPr>
        <w:t> </w:t>
      </w:r>
      <w:r>
        <w:rPr/>
        <w:t>time</w:t>
      </w:r>
      <w:r>
        <w:rPr>
          <w:w w:val="99"/>
        </w:rPr>
        <w:t> </w:t>
      </w:r>
      <w:r>
        <w:rPr/>
        <w:t>domain. The proposed wavelet basis approximation</w:t>
      </w:r>
      <w:r>
        <w:rPr>
          <w:spacing w:val="41"/>
        </w:rPr>
        <w:t> </w:t>
      </w:r>
      <w:r>
        <w:rPr/>
        <w:t>model</w:t>
      </w:r>
      <w:r>
        <w:rPr>
          <w:w w:val="99"/>
        </w:rPr>
        <w:t> </w:t>
      </w:r>
      <w:r>
        <w:rPr/>
        <w:t>can be extended to any order and wavelet function</w:t>
      </w:r>
      <w:r>
        <w:rPr>
          <w:spacing w:val="26"/>
        </w:rPr>
        <w:t> </w:t>
      </w:r>
      <w:r>
        <w:rPr/>
        <w:t>without</w:t>
      </w:r>
      <w:r>
        <w:rPr>
          <w:w w:val="99"/>
        </w:rPr>
        <w:t> </w:t>
      </w:r>
      <w:r>
        <w:rPr/>
        <w:t>explicit formulation. In 2009, Selesnick and Bayram</w:t>
      </w:r>
      <w:r>
        <w:rPr>
          <w:spacing w:val="36"/>
        </w:rPr>
        <w:t> </w:t>
      </w:r>
      <w:r>
        <w:rPr/>
        <w:t>[115],</w:t>
      </w:r>
      <w:r>
        <w:rPr>
          <w:w w:val="99"/>
        </w:rPr>
        <w:t> </w:t>
      </w:r>
      <w:r>
        <w:rPr/>
        <w:t>[118] constructed an over-complete fractional wavelet</w:t>
      </w:r>
      <w:r>
        <w:rPr>
          <w:spacing w:val="-20"/>
        </w:rPr>
        <w:t> </w:t>
      </w:r>
      <w:r>
        <w:rPr/>
        <w:t>trans-</w:t>
      </w:r>
      <w:r>
        <w:rPr>
          <w:w w:val="99"/>
        </w:rPr>
        <w:t> </w:t>
      </w:r>
      <w:r>
        <w:rPr/>
        <w:t>form method, which is different from the early critical</w:t>
      </w:r>
      <w:r>
        <w:rPr>
          <w:spacing w:val="42"/>
        </w:rPr>
        <w:t> </w:t>
      </w:r>
      <w:r>
        <w:rPr/>
        <w:t>sam-</w:t>
      </w:r>
      <w:r>
        <w:rPr>
          <w:w w:val="99"/>
        </w:rPr>
        <w:t> </w:t>
      </w:r>
      <w:r>
        <w:rPr/>
        <w:t>pling mode. It allows a small amount of redundancy</w:t>
      </w:r>
      <w:r>
        <w:rPr>
          <w:spacing w:val="45"/>
        </w:rPr>
        <w:t> </w:t>
      </w:r>
      <w:r>
        <w:rPr/>
        <w:t>to</w:t>
      </w:r>
      <w:r>
        <w:rPr>
          <w:w w:val="99"/>
        </w:rPr>
        <w:t> </w:t>
      </w:r>
      <w:r>
        <w:rPr/>
        <w:t>improve local performance in both the time and</w:t>
      </w:r>
      <w:r>
        <w:rPr>
          <w:spacing w:val="1"/>
        </w:rPr>
        <w:t> </w:t>
      </w:r>
      <w:r>
        <w:rPr/>
        <w:t>frequency</w:t>
      </w:r>
      <w:r>
        <w:rPr>
          <w:w w:val="99"/>
        </w:rPr>
        <w:t> </w:t>
      </w:r>
      <w:r>
        <w:rPr/>
        <w:t>domains. If the signal and noise have strong</w:t>
      </w:r>
      <w:r>
        <w:rPr>
          <w:spacing w:val="26"/>
        </w:rPr>
        <w:t> </w:t>
      </w:r>
      <w:r>
        <w:rPr/>
        <w:t>time-frequency</w:t>
      </w:r>
      <w:r>
        <w:rPr>
          <w:w w:val="99"/>
        </w:rPr>
        <w:t> </w:t>
      </w:r>
      <w:r>
        <w:rPr/>
        <w:t>coupling,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distribution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signal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noise</w:t>
      </w:r>
      <w:r>
        <w:rPr>
          <w:spacing w:val="-7"/>
        </w:rPr>
        <w:t> </w:t>
      </w:r>
      <w:r>
        <w:rPr/>
        <w:t>overlaps</w:t>
      </w:r>
      <w:r>
        <w:rPr>
          <w:w w:val="9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time</w:t>
      </w:r>
      <w:r>
        <w:rPr>
          <w:spacing w:val="-9"/>
        </w:rPr>
        <w:t> </w:t>
      </w:r>
      <w:r>
        <w:rPr/>
        <w:t>axis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frequency</w:t>
      </w:r>
      <w:r>
        <w:rPr>
          <w:spacing w:val="-8"/>
        </w:rPr>
        <w:t> </w:t>
      </w:r>
      <w:r>
        <w:rPr/>
        <w:t>axis,</w:t>
      </w:r>
      <w:r>
        <w:rPr>
          <w:spacing w:val="-9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-9"/>
        </w:rPr>
        <w:t> </w:t>
      </w:r>
      <w:r>
        <w:rPr/>
        <w:t>challenging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design</w:t>
      </w:r>
      <w:r>
        <w:rPr>
          <w:w w:val="99"/>
        </w:rPr>
        <w:t> </w:t>
      </w:r>
      <w:r>
        <w:rPr/>
        <w:t>a reasonable</w:t>
      </w:r>
      <w:r>
        <w:rPr>
          <w:spacing w:val="-19"/>
        </w:rPr>
        <w:t> </w:t>
      </w:r>
      <w:r>
        <w:rPr/>
        <w:t>filter.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Fractional wavelet transform (FrWT) has flourished</w:t>
      </w:r>
      <w:r>
        <w:rPr>
          <w:spacing w:val="7"/>
        </w:rPr>
        <w:t> </w:t>
      </w:r>
      <w:r>
        <w:rPr/>
        <w:t>with</w:t>
      </w:r>
      <w:r>
        <w:rPr>
          <w:w w:val="99"/>
        </w:rPr>
        <w:t> </w:t>
      </w:r>
      <w:r>
        <w:rPr/>
        <w:t>the</w:t>
      </w:r>
      <w:r>
        <w:rPr>
          <w:spacing w:val="36"/>
        </w:rPr>
        <w:t> </w:t>
      </w:r>
      <w:r>
        <w:rPr/>
        <w:t>further</w:t>
      </w:r>
      <w:r>
        <w:rPr>
          <w:spacing w:val="36"/>
        </w:rPr>
        <w:t> </w:t>
      </w:r>
      <w:r>
        <w:rPr/>
        <w:t>development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wavelet</w:t>
      </w:r>
      <w:r>
        <w:rPr>
          <w:spacing w:val="36"/>
        </w:rPr>
        <w:t> </w:t>
      </w:r>
      <w:r>
        <w:rPr/>
        <w:t>technology.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intro-</w:t>
      </w:r>
      <w:r>
        <w:rPr>
          <w:w w:val="99"/>
        </w:rPr>
        <w:t> </w:t>
      </w:r>
      <w:r>
        <w:rPr/>
        <w:t>duced above, fractional wavelet is a novel wavelet</w:t>
      </w:r>
      <w:r>
        <w:rPr>
          <w:spacing w:val="30"/>
        </w:rPr>
        <w:t> </w:t>
      </w:r>
      <w:r>
        <w:rPr/>
        <w:t>system.</w:t>
      </w:r>
      <w:r>
        <w:rPr>
          <w:w w:val="99"/>
        </w:rPr>
        <w:t> </w:t>
      </w:r>
      <w:r>
        <w:rPr/>
        <w:t>FrWT</w:t>
      </w:r>
      <w:r>
        <w:rPr>
          <w:spacing w:val="32"/>
        </w:rPr>
        <w:t> </w:t>
      </w:r>
      <w:r>
        <w:rPr/>
        <w:t>extends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wavelet</w:t>
      </w:r>
      <w:r>
        <w:rPr>
          <w:spacing w:val="32"/>
        </w:rPr>
        <w:t> </w:t>
      </w:r>
      <w:r>
        <w:rPr/>
        <w:t>transform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2"/>
        </w:rPr>
        <w:t> </w:t>
      </w:r>
      <w:r>
        <w:rPr/>
        <w:t>domain-</w:t>
      </w:r>
      <w:r>
        <w:rPr>
          <w:w w:val="99"/>
        </w:rPr>
        <w:t> </w:t>
      </w:r>
      <w:r>
        <w:rPr/>
        <w:t>generalized frequency domain (fractional Fourier</w:t>
      </w:r>
      <w:r>
        <w:rPr>
          <w:spacing w:val="12"/>
        </w:rPr>
        <w:t> </w:t>
      </w:r>
      <w:r>
        <w:rPr/>
        <w:t>domain),</w:t>
      </w:r>
      <w:r>
        <w:rPr>
          <w:w w:val="99"/>
        </w:rPr>
        <w:t> </w:t>
      </w:r>
      <w:r>
        <w:rPr/>
        <w:t>which has greater signal analysis and processing</w:t>
      </w:r>
      <w:r>
        <w:rPr>
          <w:spacing w:val="2"/>
        </w:rPr>
        <w:t> </w:t>
      </w:r>
      <w:r>
        <w:rPr/>
        <w:t>flexibility.</w:t>
      </w:r>
      <w:r>
        <w:rPr>
          <w:w w:val="99"/>
        </w:rPr>
        <w:t> </w:t>
      </w:r>
      <w:r>
        <w:rPr/>
        <w:t>Mendlovic </w:t>
      </w:r>
      <w:r>
        <w:rPr>
          <w:rFonts w:ascii="Times"/>
          <w:i/>
        </w:rPr>
        <w:t>et al. </w:t>
      </w:r>
      <w:r>
        <w:rPr/>
        <w:t>[122] first introduced FrWT and</w:t>
      </w:r>
      <w:r>
        <w:rPr>
          <w:spacing w:val="25"/>
        </w:rPr>
        <w:t> </w:t>
      </w:r>
      <w:r>
        <w:rPr/>
        <w:t>suggested</w:t>
      </w:r>
      <w:r>
        <w:rPr>
          <w:w w:val="99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FrWT</w:t>
      </w:r>
      <w:r>
        <w:rPr>
          <w:spacing w:val="32"/>
        </w:rPr>
        <w:t> </w:t>
      </w:r>
      <w:r>
        <w:rPr/>
        <w:t>may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used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image</w:t>
      </w:r>
      <w:r>
        <w:rPr>
          <w:spacing w:val="32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since</w:t>
      </w:r>
      <w:r>
        <w:rPr>
          <w:w w:val="99"/>
        </w:rPr>
        <w:t> </w:t>
      </w:r>
      <w:r>
        <w:rPr/>
        <w:t>it improved the reconstruction performance of the</w:t>
      </w:r>
      <w:r>
        <w:rPr>
          <w:spacing w:val="12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transformation.</w:t>
      </w:r>
      <w:r>
        <w:rPr>
          <w:spacing w:val="-10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[61]</w:t>
      </w:r>
      <w:r>
        <w:rPr>
          <w:spacing w:val="-10"/>
        </w:rPr>
        <w:t> </w:t>
      </w:r>
      <w:r>
        <w:rPr/>
        <w:t>proposed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fractional</w:t>
      </w:r>
      <w:r>
        <w:rPr>
          <w:spacing w:val="-10"/>
        </w:rPr>
        <w:t> </w:t>
      </w:r>
      <w:r>
        <w:rPr/>
        <w:t>wavelet</w:t>
      </w:r>
      <w:r>
        <w:rPr>
          <w:w w:val="99"/>
        </w:rPr>
        <w:t> </w:t>
      </w:r>
      <w:r>
        <w:rPr/>
        <w:t>filter and compared it to state-of-the-art low memory</w:t>
      </w:r>
      <w:r>
        <w:rPr>
          <w:spacing w:val="3"/>
        </w:rPr>
        <w:t> </w:t>
      </w:r>
      <w:r>
        <w:rPr>
          <w:spacing w:val="-6"/>
        </w:rPr>
        <w:t>DWT,</w:t>
      </w:r>
      <w:r>
        <w:rPr>
          <w:w w:val="99"/>
        </w:rPr>
        <w:t> </w:t>
      </w:r>
      <w:r>
        <w:rPr/>
        <w:t>which</w:t>
      </w:r>
      <w:r>
        <w:rPr>
          <w:spacing w:val="-16"/>
        </w:rPr>
        <w:t> </w:t>
      </w:r>
      <w:r>
        <w:rPr/>
        <w:t>showed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better</w:t>
      </w:r>
      <w:r>
        <w:rPr>
          <w:spacing w:val="-16"/>
        </w:rPr>
        <w:t> </w:t>
      </w:r>
      <w:r>
        <w:rPr/>
        <w:t>performance.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architecture</w:t>
      </w:r>
      <w:r>
        <w:rPr>
          <w:w w:val="99"/>
        </w:rPr>
        <w:t> </w:t>
      </w:r>
      <w:r>
        <w:rPr/>
        <w:t>proposed by </w:t>
      </w:r>
      <w:r>
        <w:rPr>
          <w:spacing w:val="-4"/>
        </w:rPr>
        <w:t>FrWF, </w:t>
      </w:r>
      <w:r>
        <w:rPr/>
        <w:t>which uses filter banks to calculate  </w:t>
      </w:r>
      <w:r>
        <w:rPr>
          <w:spacing w:val="36"/>
        </w:rPr>
        <w:t> </w:t>
      </w:r>
      <w:r>
        <w:rPr/>
        <w:t>the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tabs>
          <w:tab w:pos="1532" w:val="left" w:leader="none"/>
          <w:tab w:pos="5341" w:val="left" w:leader="none"/>
        </w:tabs>
        <w:spacing w:line="230" w:lineRule="exact"/>
        <w:ind w:left="860" w:right="53"/>
        <w:jc w:val="left"/>
      </w:pPr>
      <w:r>
        <w:rPr>
          <w:rFonts w:ascii="Arial" w:hAnsi="Arial" w:cs="Arial" w:eastAsia="Arial"/>
          <w:w w:val="75"/>
          <w:position w:val="2"/>
        </w:rPr>
        <w:t></w:t>
        <w:tab/>
      </w:r>
      <w:r>
        <w:rPr>
          <w:w w:val="95"/>
          <w:position w:val="-6"/>
          <w:sz w:val="12"/>
          <w:szCs w:val="12"/>
        </w:rPr>
        <w:t>1</w:t>
        <w:tab/>
      </w:r>
      <w:r>
        <w:rPr/>
        <w:t>two-dimensional DWT coefficients of images, requires </w:t>
      </w:r>
      <w:r>
        <w:rPr>
          <w:spacing w:val="10"/>
        </w:rPr>
        <w:t> </w:t>
      </w:r>
      <w:r>
        <w:rPr/>
        <w:t>less</w:t>
      </w:r>
    </w:p>
    <w:p>
      <w:pPr>
        <w:spacing w:after="0" w:line="230" w:lineRule="exact"/>
        <w:jc w:val="left"/>
        <w:sectPr>
          <w:type w:val="continuous"/>
          <w:pgSz w:w="11520" w:h="15660"/>
          <w:pgMar w:top="260" w:bottom="280" w:left="600" w:right="640"/>
        </w:sectPr>
      </w:pPr>
    </w:p>
    <w:p>
      <w:pPr>
        <w:tabs>
          <w:tab w:pos="3505" w:val="left" w:leader="none"/>
        </w:tabs>
        <w:spacing w:line="231" w:lineRule="exact" w:before="0"/>
        <w:ind w:left="101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06.615997pt;margin-top:2.325344pt;width:3pt;height:.1pt;mso-position-horizontal-relative:page;mso-position-vertical-relative:paragraph;z-index:-115600" coordorigin="2132,47" coordsize="60,2">
            <v:shape style="position:absolute;left:2132;top:47;width:60;height:2" coordorigin="2132,47" coordsize="60,0" path="m2132,47l2192,47e" filled="false" stroked="true" strokeweight=".348pt" strokecolor="#000000">
              <v:path arrowok="t"/>
            </v:shape>
            <w10:wrap type="none"/>
          </v:group>
        </w:pict>
      </w:r>
      <w:r>
        <w:rPr/>
        <w:pict>
          <v:shape style="position:absolute;margin-left:73.033997pt;margin-top:6.528027pt;width:7.9pt;height:10pt;mso-position-horizontal-relative:page;mso-position-vertical-relative:paragraph;z-index:-115552" type="#_x0000_t202" filled="false" stroked="false">
            <v:textbox inset="0,0,0,0">
              <w:txbxContent>
                <w:p>
                  <w:pPr>
                    <w:pStyle w:val="BodyText"/>
                    <w:spacing w:line="83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78"/>
                    </w:rPr>
                    <w:t></w:t>
                  </w:r>
                  <w:r>
                    <w:rPr>
                      <w:rFonts w:ascii="Arial" w:hAnsi="Arial" w:cs="Arial" w:eastAsia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t>(2</w:t>
      </w:r>
      <w:r>
        <w:rPr>
          <w:rFonts w:ascii="Garamond" w:hAnsi="Garamond" w:cs="Garamond" w:eastAsia="Garamond"/>
          <w:i/>
          <w:sz w:val="20"/>
          <w:szCs w:val="20"/>
        </w:rPr>
        <w:t>π 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Lucida Sans Unicode" w:hAnsi="Lucida Sans Unicode" w:cs="Lucida Sans Unicode" w:eastAsia="Lucida Sans Unicode"/>
          <w:position w:val="8"/>
          <w:sz w:val="15"/>
          <w:szCs w:val="15"/>
        </w:rPr>
        <w:t>− </w:t>
      </w:r>
      <w:r>
        <w:rPr>
          <w:rFonts w:ascii="Times New Roman" w:hAnsi="Times New Roman" w:cs="Times New Roman" w:eastAsia="Times New Roman"/>
          <w:position w:val="2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spacing w:val="-9"/>
          <w:position w:val="2"/>
          <w:sz w:val="12"/>
          <w:szCs w:val="12"/>
        </w:rPr>
        <w:t> </w:t>
      </w:r>
      <w:r>
        <w:rPr>
          <w:rFonts w:ascii="Garamond" w:hAnsi="Garamond" w:cs="Garamond" w:eastAsia="Garamond"/>
          <w:i/>
          <w:w w:val="120"/>
          <w:sz w:val="20"/>
          <w:szCs w:val="20"/>
        </w:rPr>
        <w:t>,</w:t>
        <w:tab/>
      </w:r>
      <w:r>
        <w:rPr>
          <w:rFonts w:ascii="Lucida Sans Unicode" w:hAnsi="Lucida Sans Unicode" w:cs="Lucida Sans Unicode" w:eastAsia="Lucida Sans Unicode"/>
          <w:sz w:val="20"/>
          <w:szCs w:val="20"/>
        </w:rPr>
        <w:t>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Garamond" w:hAnsi="Garamond" w:cs="Garamond" w:eastAsia="Garamond"/>
          <w:i/>
          <w:sz w:val="20"/>
          <w:szCs w:val="20"/>
        </w:rPr>
        <w:t>&lt;</w:t>
      </w:r>
      <w:r>
        <w:rPr>
          <w:rFonts w:ascii="Garamond" w:hAnsi="Garamond" w:cs="Garamond" w:eastAsia="Garamond"/>
          <w:i/>
          <w:spacing w:val="20"/>
          <w:sz w:val="20"/>
          <w:szCs w:val="20"/>
        </w:rPr>
        <w:t> </w:t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222" w:lineRule="exact" w:before="9"/>
        <w:ind w:left="860" w:right="0"/>
        <w:jc w:val="left"/>
      </w:pPr>
      <w:r>
        <w:rPr/>
        <w:br w:type="column"/>
      </w:r>
      <w:r>
        <w:rPr/>
        <w:t>memory and fewer hardware</w:t>
      </w:r>
      <w:r>
        <w:rPr>
          <w:spacing w:val="-23"/>
        </w:rPr>
        <w:t> </w:t>
      </w:r>
      <w:r>
        <w:rPr/>
        <w:t>components.</w:t>
      </w:r>
    </w:p>
    <w:p>
      <w:pPr>
        <w:spacing w:after="0" w:line="222" w:lineRule="exact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283" w:space="198"/>
            <w:col w:w="5799"/>
          </w:cols>
        </w:sectPr>
      </w:pPr>
    </w:p>
    <w:p>
      <w:pPr>
        <w:tabs>
          <w:tab w:pos="1532" w:val="left" w:leader="none"/>
        </w:tabs>
        <w:spacing w:line="42" w:lineRule="exact" w:before="0"/>
        <w:ind w:left="860" w:right="2101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w w:val="75"/>
          <w:sz w:val="20"/>
          <w:szCs w:val="20"/>
        </w:rPr>
        <w:t></w:t>
        <w:tab/>
      </w:r>
      <w:r>
        <w:rPr>
          <w:rFonts w:ascii="Times New Roman" w:hAnsi="Times New Roman" w:cs="Times New Roman" w:eastAsia="Times New Roman"/>
          <w:position w:val="-3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42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520" w:h="15660"/>
          <w:pgMar w:top="260" w:bottom="280" w:left="600" w:right="640"/>
        </w:sectPr>
      </w:pPr>
    </w:p>
    <w:p>
      <w:pPr>
        <w:spacing w:before="146"/>
        <w:ind w:left="169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pict>
          <v:group style="position:absolute;margin-left:106.615997pt;margin-top:3.84379pt;width:3pt;height:.1pt;mso-position-horizontal-relative:page;mso-position-vertical-relative:paragraph;z-index:-115576" coordorigin="2132,77" coordsize="60,2">
            <v:shape style="position:absolute;left:2132;top:77;width:60;height:2" coordorigin="2132,77" coordsize="60,0" path="m2132,77l2192,77e" filled="false" stroked="true" strokeweight=".348pt" strokecolor="#000000">
              <v:path arrowok="t"/>
            </v:shape>
            <w10:wrap type="none"/>
          </v:group>
        </w:pict>
      </w:r>
      <w:r>
        <w:rPr>
          <w:rFonts w:ascii="Garamond" w:hAnsi="Garamond"/>
          <w:i/>
          <w:w w:val="110"/>
          <w:sz w:val="20"/>
        </w:rPr>
        <w:t>8</w:t>
      </w:r>
      <w:r>
        <w:rPr>
          <w:rFonts w:ascii="Times New Roman" w:hAnsi="Times New Roman"/>
          <w:w w:val="110"/>
          <w:sz w:val="20"/>
        </w:rPr>
        <w:t>(</w:t>
      </w:r>
      <w:r>
        <w:rPr>
          <w:rFonts w:ascii="Garamond" w:hAnsi="Garamond"/>
          <w:i/>
          <w:w w:val="110"/>
          <w:sz w:val="20"/>
        </w:rPr>
        <w:t>ω</w:t>
      </w:r>
      <w:r>
        <w:rPr>
          <w:rFonts w:ascii="Times New Roman" w:hAnsi="Times New Roman"/>
          <w:w w:val="110"/>
          <w:sz w:val="20"/>
        </w:rPr>
        <w:t>)</w:t>
      </w:r>
      <w:r>
        <w:rPr>
          <w:rFonts w:ascii="Times New Roman" w:hAnsi="Times New Roman"/>
          <w:spacing w:val="27"/>
          <w:w w:val="110"/>
          <w:sz w:val="20"/>
        </w:rPr>
        <w:t> </w:t>
      </w:r>
      <w:r>
        <w:rPr>
          <w:rFonts w:ascii="Lucida Sans Unicode" w:hAnsi="Lucida Sans Unicode"/>
          <w:w w:val="110"/>
          <w:sz w:val="20"/>
        </w:rPr>
        <w:t>=</w:t>
      </w:r>
      <w:r>
        <w:rPr>
          <w:rFonts w:ascii="Lucida Sans Unicode" w:hAnsi="Lucida Sans Unicode"/>
          <w:sz w:val="20"/>
        </w:rPr>
      </w:r>
    </w:p>
    <w:p>
      <w:pPr>
        <w:spacing w:line="212" w:lineRule="exact" w:before="0"/>
        <w:ind w:left="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-40"/>
        </w:rPr>
        <w:br w:type="column"/>
      </w:r>
      <w:r>
        <w:rPr>
          <w:rFonts w:ascii="Arial" w:hAnsi="Arial" w:cs="Arial" w:eastAsia="Arial"/>
          <w:spacing w:val="-40"/>
          <w:position w:val="11"/>
          <w:sz w:val="20"/>
          <w:szCs w:val="20"/>
        </w:rPr>
        <w:t></w:t>
      </w:r>
      <w:r>
        <w:rPr>
          <w:rFonts w:ascii="Arial" w:hAnsi="Arial" w:cs="Arial" w:eastAsia="Arial"/>
          <w:spacing w:val="-40"/>
          <w:position w:val="6"/>
          <w:sz w:val="20"/>
          <w:szCs w:val="20"/>
        </w:rPr>
        <w:t></w:t>
      </w:r>
      <w:r>
        <w:rPr>
          <w:rFonts w:ascii="Times New Roman" w:hAnsi="Times New Roman" w:cs="Times New Roman" w:eastAsia="Times New Roman"/>
          <w:spacing w:val="-40"/>
          <w:sz w:val="20"/>
          <w:szCs w:val="20"/>
        </w:rPr>
        <w:t>(2</w:t>
      </w:r>
      <w:r>
        <w:rPr>
          <w:rFonts w:ascii="Garamond" w:hAnsi="Garamond" w:cs="Garamond" w:eastAsia="Garamond"/>
          <w:i/>
          <w:spacing w:val="-40"/>
          <w:sz w:val="20"/>
          <w:szCs w:val="20"/>
        </w:rPr>
        <w:t>π 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Lucida Sans Unicode" w:hAnsi="Lucida Sans Unicode" w:cs="Lucida Sans Unicode" w:eastAsia="Lucida Sans Unicode"/>
          <w:position w:val="8"/>
          <w:sz w:val="15"/>
          <w:szCs w:val="15"/>
        </w:rPr>
        <w:t>−</w:t>
      </w:r>
      <w:r>
        <w:rPr>
          <w:rFonts w:ascii="Lucida Sans Unicode" w:hAnsi="Lucida Sans Unicode" w:cs="Lucida Sans Unicode" w:eastAsia="Lucida Sans Unicode"/>
          <w:spacing w:val="-28"/>
          <w:position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position w:val="2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1355" w:val="left" w:leader="none"/>
        </w:tabs>
        <w:spacing w:line="140" w:lineRule="exact" w:before="0"/>
        <w:ind w:left="917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>
          <w:rFonts w:ascii="Garamond" w:hAnsi="Garamond"/>
          <w:i/>
          <w:w w:val="136"/>
          <w:sz w:val="20"/>
        </w:rPr>
      </w:r>
      <w:r>
        <w:rPr>
          <w:rFonts w:ascii="Garamond" w:hAnsi="Garamond"/>
          <w:i/>
          <w:w w:val="120"/>
          <w:sz w:val="20"/>
          <w:u w:val="single" w:color="000000"/>
        </w:rPr>
        <w:t>π</w:t>
      </w:r>
      <w:r>
        <w:rPr>
          <w:rFonts w:ascii="Garamond" w:hAnsi="Garamond"/>
          <w:i/>
          <w:w w:val="120"/>
          <w:sz w:val="20"/>
        </w:rPr>
        <w:tab/>
      </w:r>
      <w:r>
        <w:rPr>
          <w:rFonts w:ascii="Times" w:hAnsi="Times"/>
          <w:i/>
          <w:w w:val="120"/>
          <w:sz w:val="20"/>
        </w:rPr>
      </w:r>
      <w:r>
        <w:rPr>
          <w:rFonts w:ascii="Times" w:hAnsi="Times"/>
          <w:i/>
          <w:w w:val="120"/>
          <w:sz w:val="20"/>
          <w:u w:val="single" w:color="000000"/>
        </w:rPr>
        <w:t>q</w:t>
      </w:r>
      <w:r>
        <w:rPr>
          <w:rFonts w:ascii="Times" w:hAnsi="Times"/>
          <w:i/>
          <w:w w:val="120"/>
          <w:sz w:val="20"/>
        </w:rPr>
      </w:r>
      <w:r>
        <w:rPr>
          <w:rFonts w:ascii="Times" w:hAnsi="Times"/>
          <w:sz w:val="20"/>
        </w:rPr>
      </w:r>
    </w:p>
    <w:p>
      <w:pPr>
        <w:pStyle w:val="BodyText"/>
        <w:spacing w:line="240" w:lineRule="exact"/>
        <w:ind w:left="15" w:right="0"/>
        <w:jc w:val="left"/>
        <w:rPr>
          <w:rFonts w:ascii="Garamond" w:hAnsi="Garamond" w:cs="Garamond" w:eastAsia="Garamond"/>
        </w:rPr>
      </w:pPr>
      <w:r>
        <w:rPr/>
        <w:pict>
          <v:shape style="position:absolute;margin-left:143.675995pt;margin-top:10.107372pt;width:3.8pt;height:7.6pt;mso-position-horizontal-relative:page;mso-position-vertical-relative:paragraph;z-index:-115504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w w:val="100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4"/>
        </w:rPr>
        <w:t> </w:t>
      </w:r>
      <w:r>
        <w:rPr>
          <w:rFonts w:ascii="Arial" w:hAnsi="Arial" w:cs="Arial" w:eastAsia="Arial"/>
          <w:spacing w:val="55"/>
          <w:position w:val="-4"/>
        </w:rPr>
        <w:t> </w:t>
      </w:r>
      <w:r>
        <w:rPr>
          <w:rFonts w:ascii="Lucida Sans Unicode" w:hAnsi="Lucida Sans Unicode" w:cs="Lucida Sans Unicode" w:eastAsia="Lucida Sans Unicode"/>
        </w:rPr>
        <w:t>× </w:t>
      </w:r>
      <w:r>
        <w:rPr/>
        <w:t>cos( </w:t>
      </w:r>
      <w:r>
        <w:rPr>
          <w:position w:val="-13"/>
        </w:rPr>
        <w:t>2 </w:t>
      </w:r>
      <w:r>
        <w:rPr>
          <w:rFonts w:ascii="Garamond" w:hAnsi="Garamond" w:cs="Garamond" w:eastAsia="Garamond"/>
          <w:i/>
          <w:spacing w:val="4"/>
        </w:rPr>
        <w:t>β</w:t>
      </w:r>
      <w:r>
        <w:rPr>
          <w:spacing w:val="4"/>
        </w:rPr>
        <w:t>(</w:t>
      </w:r>
      <w:r>
        <w:rPr>
          <w:spacing w:val="-40"/>
        </w:rPr>
        <w:t> </w:t>
      </w:r>
      <w:r>
        <w:rPr>
          <w:rFonts w:ascii="Garamond" w:hAnsi="Garamond" w:cs="Garamond" w:eastAsia="Garamond"/>
          <w:i/>
          <w:position w:val="-13"/>
        </w:rPr>
        <w:t>ω</w:t>
      </w:r>
      <w:r>
        <w:rPr>
          <w:rFonts w:ascii="Garamond" w:hAnsi="Garamond" w:cs="Garamond" w:eastAsia="Garamond"/>
        </w:rPr>
      </w:r>
    </w:p>
    <w:p>
      <w:pPr>
        <w:pStyle w:val="BodyText"/>
        <w:spacing w:line="101" w:lineRule="exact"/>
        <w:ind w:left="1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78"/>
        </w:rPr>
        <w:t>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0"/>
        <w:ind w:left="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Lucida Sans Unicode" w:hAnsi="Lucida Sans Unicode" w:cs="Lucida Sans Unicode" w:eastAsia="Lucida Sans Unicode"/>
          <w:sz w:val="20"/>
          <w:szCs w:val="20"/>
        </w:rPr>
        <w:t>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 −</w:t>
      </w:r>
      <w:r>
        <w:rPr>
          <w:rFonts w:ascii="Times" w:hAnsi="Times" w:cs="Times" w:eastAsia="Times"/>
          <w:i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sz w:val="20"/>
          <w:szCs w:val="20"/>
        </w:rPr>
        <w:t>))</w:t>
      </w:r>
      <w:r>
        <w:rPr>
          <w:rFonts w:ascii="Garamond" w:hAnsi="Garamond" w:cs="Garamond" w:eastAsia="Garamond"/>
          <w:i/>
          <w:sz w:val="20"/>
          <w:szCs w:val="20"/>
        </w:rPr>
        <w:t>,    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 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≤|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|≤</w:t>
      </w:r>
      <w:r>
        <w:rPr>
          <w:rFonts w:ascii="Lucida Sans Unicode" w:hAnsi="Lucida Sans Unicode" w:cs="Lucida Sans Unicode" w:eastAsia="Lucida Sans Unicode"/>
          <w:spacing w:val="-39"/>
          <w:sz w:val="20"/>
          <w:szCs w:val="20"/>
        </w:rPr>
        <w:t> </w:t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204" w:lineRule="exact"/>
        <w:ind w:left="169" w:right="0" w:firstLine="199"/>
        <w:jc w:val="left"/>
      </w:pPr>
      <w:r>
        <w:rPr/>
        <w:br w:type="column"/>
      </w:r>
      <w:r>
        <w:rPr/>
        <w:t>In  [64],  </w:t>
      </w:r>
      <w:r>
        <w:rPr>
          <w:spacing w:val="-3"/>
        </w:rPr>
        <w:t>Liu’s  </w:t>
      </w:r>
      <w:r>
        <w:rPr/>
        <w:t>team  introduced  FrWT  and  designed  </w:t>
      </w:r>
      <w:r>
        <w:rPr>
          <w:spacing w:val="1"/>
        </w:rPr>
        <w:t> </w:t>
      </w:r>
      <w:r>
        <w:rPr/>
        <w:t>a</w:t>
      </w:r>
    </w:p>
    <w:p>
      <w:pPr>
        <w:pStyle w:val="BodyText"/>
        <w:spacing w:line="249" w:lineRule="auto" w:before="9"/>
        <w:ind w:left="169" w:right="0"/>
        <w:jc w:val="left"/>
      </w:pPr>
      <w:r>
        <w:rPr/>
        <w:t>scattering network based on </w:t>
      </w:r>
      <w:r>
        <w:rPr>
          <w:spacing w:val="-4"/>
        </w:rPr>
        <w:t>FrWT. </w:t>
      </w:r>
      <w:r>
        <w:rPr/>
        <w:t>They extended the</w:t>
      </w:r>
      <w:r>
        <w:rPr>
          <w:spacing w:val="15"/>
        </w:rPr>
        <w:t> </w:t>
      </w:r>
      <w:r>
        <w:rPr/>
        <w:t>tra-</w:t>
      </w:r>
      <w:r>
        <w:rPr>
          <w:w w:val="99"/>
        </w:rPr>
        <w:t> </w:t>
      </w:r>
      <w:r>
        <w:rPr/>
        <w:t>ditional scattering network with fractional coefficients  </w:t>
      </w:r>
      <w:r>
        <w:rPr>
          <w:spacing w:val="32"/>
        </w:rPr>
        <w:t> </w:t>
      </w:r>
      <w:r>
        <w:rPr/>
        <w:t>and</w:t>
      </w:r>
    </w:p>
    <w:p>
      <w:pPr>
        <w:spacing w:after="0" w:line="249" w:lineRule="auto"/>
        <w:jc w:val="left"/>
        <w:sectPr>
          <w:type w:val="continuous"/>
          <w:pgSz w:w="11520" w:h="15660"/>
          <w:pgMar w:top="260" w:bottom="280" w:left="600" w:right="640"/>
          <w:cols w:num="4" w:equalWidth="0">
            <w:col w:w="806" w:space="40"/>
            <w:col w:w="1504" w:space="40"/>
            <w:col w:w="2310" w:space="473"/>
            <w:col w:w="510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where</w:t>
      </w:r>
      <w:r>
        <w:rPr/>
      </w:r>
    </w:p>
    <w:p>
      <w:pPr>
        <w:tabs>
          <w:tab w:pos="2768" w:val="left" w:leader="none"/>
        </w:tabs>
        <w:spacing w:line="272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-50"/>
          <w:w w:val="95"/>
        </w:rPr>
        <w:br w:type="column"/>
      </w:r>
      <w:r>
        <w:rPr>
          <w:rFonts w:ascii="Arial" w:hAnsi="Arial" w:cs="Arial" w:eastAsia="Arial"/>
          <w:spacing w:val="-50"/>
          <w:w w:val="95"/>
          <w:position w:val="14"/>
          <w:sz w:val="20"/>
          <w:szCs w:val="20"/>
        </w:rPr>
        <w:t></w:t>
      </w:r>
      <w:r>
        <w:rPr>
          <w:rFonts w:ascii="Arial" w:hAnsi="Arial" w:cs="Arial" w:eastAsia="Arial"/>
          <w:spacing w:val="-50"/>
          <w:w w:val="95"/>
          <w:position w:val="8"/>
          <w:sz w:val="20"/>
          <w:szCs w:val="20"/>
        </w:rPr>
        <w:t></w:t>
      </w:r>
      <w:r>
        <w:rPr>
          <w:rFonts w:ascii="Times New Roman" w:hAnsi="Times New Roman" w:cs="Times New Roman" w:eastAsia="Times New Roman"/>
          <w:spacing w:val="-50"/>
          <w:w w:val="95"/>
          <w:sz w:val="20"/>
          <w:szCs w:val="20"/>
        </w:rPr>
        <w:t>0</w:t>
      </w:r>
      <w:r>
        <w:rPr>
          <w:rFonts w:ascii="Garamond" w:hAnsi="Garamond" w:cs="Garamond" w:eastAsia="Garamond"/>
          <w:i/>
          <w:spacing w:val="-50"/>
          <w:w w:val="95"/>
          <w:sz w:val="20"/>
          <w:szCs w:val="20"/>
        </w:rPr>
        <w:t>,</w:t>
        <w:tab/>
      </w:r>
      <w:r>
        <w:rPr>
          <w:rFonts w:ascii="Lucida Sans Unicode" w:hAnsi="Lucida Sans Unicode" w:cs="Lucida Sans Unicode" w:eastAsia="Lucida Sans Unicode"/>
          <w:sz w:val="20"/>
          <w:szCs w:val="20"/>
        </w:rPr>
        <w:t>| </w:t>
      </w:r>
      <w:r>
        <w:rPr>
          <w:rFonts w:ascii="Garamond" w:hAnsi="Garamond" w:cs="Garamond" w:eastAsia="Garamond"/>
          <w:i/>
          <w:sz w:val="20"/>
          <w:szCs w:val="20"/>
        </w:rPr>
        <w:t>ω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|</w:t>
      </w:r>
      <w:r>
        <w:rPr>
          <w:rFonts w:ascii="Garamond" w:hAnsi="Garamond" w:cs="Garamond" w:eastAsia="Garamond"/>
          <w:i/>
          <w:sz w:val="20"/>
          <w:szCs w:val="20"/>
        </w:rPr>
        <w:t>&lt;</w:t>
      </w:r>
      <w:r>
        <w:rPr>
          <w:rFonts w:ascii="Garamond" w:hAnsi="Garamond" w:cs="Garamond" w:eastAsia="Garamond"/>
          <w:i/>
          <w:spacing w:val="22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spacing w:val="-1"/>
          <w:position w:val="-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pacing w:val="-1"/>
          <w:sz w:val="15"/>
          <w:szCs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(8)</w:t>
      </w:r>
      <w:r>
        <w:rPr/>
      </w:r>
    </w:p>
    <w:p>
      <w:pPr>
        <w:pStyle w:val="BodyText"/>
        <w:spacing w:line="249" w:lineRule="auto"/>
        <w:ind w:right="112"/>
        <w:jc w:val="both"/>
      </w:pPr>
      <w:r>
        <w:rPr/>
        <w:br w:type="column"/>
      </w:r>
      <w:r>
        <w:rPr/>
        <w:t>achieved higher image classification accuracy. The</w:t>
      </w:r>
      <w:r>
        <w:rPr>
          <w:spacing w:val="45"/>
        </w:rPr>
        <w:t> </w:t>
      </w:r>
      <w:r>
        <w:rPr/>
        <w:t>authors</w:t>
      </w:r>
      <w:r>
        <w:rPr>
          <w:w w:val="99"/>
        </w:rPr>
        <w:t> </w:t>
      </w:r>
      <w:r>
        <w:rPr/>
        <w:t>in</w:t>
      </w:r>
      <w:r>
        <w:rPr>
          <w:spacing w:val="25"/>
        </w:rPr>
        <w:t> </w:t>
      </w:r>
      <w:r>
        <w:rPr/>
        <w:t>[123]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combining</w:t>
      </w:r>
      <w:r>
        <w:rPr>
          <w:spacing w:val="25"/>
        </w:rPr>
        <w:t> </w:t>
      </w:r>
      <w:r>
        <w:rPr/>
        <w:t>FrWT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neural</w:t>
      </w:r>
      <w:r>
        <w:rPr>
          <w:spacing w:val="25"/>
        </w:rPr>
        <w:t> </w:t>
      </w:r>
      <w:r>
        <w:rPr/>
        <w:t>net-</w:t>
      </w:r>
      <w:r>
        <w:rPr>
          <w:w w:val="99"/>
        </w:rPr>
        <w:t> </w:t>
      </w:r>
      <w:r>
        <w:rPr/>
        <w:t>work. FrWT is treated as a set of linear translation</w:t>
      </w:r>
      <w:r>
        <w:rPr>
          <w:spacing w:val="5"/>
        </w:rPr>
        <w:t> </w:t>
      </w:r>
      <w:r>
        <w:rPr/>
        <w:t>variable</w:t>
      </w:r>
      <w:r>
        <w:rPr>
          <w:w w:val="99"/>
        </w:rPr>
        <w:t> </w:t>
      </w:r>
      <w:r>
        <w:rPr/>
        <w:t>multiscale filters. They defined fractional wavelet   </w:t>
      </w:r>
      <w:r>
        <w:rPr>
          <w:spacing w:val="44"/>
        </w:rPr>
        <w:t> </w:t>
      </w:r>
      <w:r>
        <w:rPr/>
        <w:t>scatter-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4" w:equalWidth="0">
            <w:col w:w="611" w:space="127"/>
            <w:col w:w="3545" w:space="309"/>
            <w:col w:w="356" w:space="270"/>
            <w:col w:w="5062"/>
          </w:cols>
        </w:sectPr>
      </w:pPr>
    </w:p>
    <w:p>
      <w:pPr>
        <w:pStyle w:val="BodyText"/>
        <w:tabs>
          <w:tab w:pos="587" w:val="left" w:leader="none"/>
        </w:tabs>
        <w:spacing w:line="128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7.898003pt;margin-top:13.468604pt;width:5pt;height:10pt;mso-position-horizontal-relative:page;mso-position-vertical-relative:paragraph;z-index:541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0" w:right="0"/>
                    <w:jc w:val="left"/>
                  </w:pPr>
                  <w:r>
                    <w:rPr>
                      <w:w w:val="99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9"/>
        </w:rPr>
      </w:r>
      <w:r>
        <w:rPr>
          <w:rFonts w:ascii="Times New Roman"/>
          <w:w w:val="99"/>
          <w:u w:val="single" w:color="000000"/>
        </w:rPr>
        <w:t> </w:t>
      </w:r>
      <w:r>
        <w:rPr>
          <w:rFonts w:ascii="Times New Roman"/>
          <w:u w:val="single" w:color="000000"/>
        </w:rPr>
        <w:t>  </w:t>
      </w:r>
      <w:r>
        <w:rPr>
          <w:rFonts w:ascii="Times New Roman"/>
          <w:spacing w:val="21"/>
          <w:u w:val="single" w:color="000000"/>
        </w:rPr>
        <w:t> </w:t>
      </w:r>
      <w:r>
        <w:rPr>
          <w:rFonts w:ascii="Times"/>
          <w:i/>
          <w:w w:val="95"/>
          <w:u w:val="single" w:color="000000"/>
        </w:rPr>
        <w:t>q</w:t>
      </w:r>
      <w:r>
        <w:rPr>
          <w:rFonts w:ascii="Times New Roman"/>
          <w:w w:val="95"/>
          <w:u w:val="single" w:color="000000"/>
        </w:rPr>
        <w:t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</w:r>
    </w:p>
    <w:p>
      <w:pPr>
        <w:pStyle w:val="BodyText"/>
        <w:tabs>
          <w:tab w:pos="2421" w:val="left" w:leader="none"/>
        </w:tabs>
        <w:spacing w:line="128" w:lineRule="exact"/>
        <w:ind w:left="1314" w:right="0"/>
        <w:jc w:val="left"/>
      </w:pPr>
      <w:r>
        <w:rPr/>
        <w:br w:type="column"/>
      </w:r>
      <w:r>
        <w:rPr>
          <w:sz w:val="15"/>
        </w:rPr>
        <w:t>2</w:t>
        <w:tab/>
      </w:r>
      <w:r>
        <w:rPr>
          <w:position w:val="2"/>
        </w:rPr>
        <w:t>ing</w:t>
      </w:r>
      <w:r>
        <w:rPr>
          <w:spacing w:val="35"/>
          <w:position w:val="2"/>
        </w:rPr>
        <w:t> </w:t>
      </w:r>
      <w:r>
        <w:rPr>
          <w:position w:val="2"/>
        </w:rPr>
        <w:t>transform</w:t>
      </w:r>
      <w:r>
        <w:rPr>
          <w:spacing w:val="36"/>
          <w:position w:val="2"/>
        </w:rPr>
        <w:t> </w:t>
      </w:r>
      <w:r>
        <w:rPr>
          <w:position w:val="2"/>
        </w:rPr>
        <w:t>based</w:t>
      </w:r>
      <w:r>
        <w:rPr>
          <w:spacing w:val="35"/>
          <w:position w:val="2"/>
        </w:rPr>
        <w:t> </w:t>
      </w:r>
      <w:r>
        <w:rPr>
          <w:position w:val="2"/>
        </w:rPr>
        <w:t>on</w:t>
      </w:r>
      <w:r>
        <w:rPr>
          <w:spacing w:val="35"/>
          <w:position w:val="2"/>
        </w:rPr>
        <w:t> </w:t>
      </w:r>
      <w:r>
        <w:rPr>
          <w:position w:val="2"/>
        </w:rPr>
        <w:t>it</w:t>
      </w:r>
      <w:r>
        <w:rPr>
          <w:spacing w:val="35"/>
          <w:position w:val="2"/>
        </w:rPr>
        <w:t> </w:t>
      </w:r>
      <w:r>
        <w:rPr>
          <w:position w:val="2"/>
        </w:rPr>
        <w:t>and</w:t>
      </w:r>
      <w:r>
        <w:rPr>
          <w:spacing w:val="36"/>
          <w:position w:val="2"/>
        </w:rPr>
        <w:t> </w:t>
      </w:r>
      <w:r>
        <w:rPr>
          <w:position w:val="2"/>
        </w:rPr>
        <w:t>validated</w:t>
      </w:r>
      <w:r>
        <w:rPr>
          <w:spacing w:val="35"/>
          <w:position w:val="2"/>
        </w:rPr>
        <w:t> </w:t>
      </w:r>
      <w:r>
        <w:rPr>
          <w:position w:val="2"/>
        </w:rPr>
        <w:t>it</w:t>
      </w:r>
      <w:r>
        <w:rPr>
          <w:spacing w:val="35"/>
          <w:position w:val="2"/>
        </w:rPr>
        <w:t> </w:t>
      </w:r>
      <w:r>
        <w:rPr>
          <w:position w:val="2"/>
        </w:rPr>
        <w:t>with</w:t>
      </w:r>
      <w:r>
        <w:rPr>
          <w:spacing w:val="35"/>
          <w:position w:val="2"/>
        </w:rPr>
        <w:t> </w:t>
      </w:r>
      <w:r>
        <w:rPr>
          <w:position w:val="2"/>
        </w:rPr>
        <w:t>computer</w:t>
      </w:r>
      <w:r>
        <w:rPr/>
      </w:r>
    </w:p>
    <w:p>
      <w:pPr>
        <w:spacing w:after="0" w:line="128" w:lineRule="exact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1903" w:space="1017"/>
            <w:col w:w="7360"/>
          </w:cols>
        </w:sectPr>
      </w:pPr>
    </w:p>
    <w:p>
      <w:pPr>
        <w:spacing w:line="344" w:lineRule="exact" w:before="0"/>
        <w:ind w:left="398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position:absolute;margin-left:107.913002pt;margin-top:10.287936pt;width:7.8pt;height:10pt;mso-position-horizontal-relative:page;mso-position-vertical-relative:paragraph;z-index:5464" type="#_x0000_t202" filled="false" stroked="false">
            <v:textbox inset="0,0,0,0">
              <w:txbxContent>
                <w:p>
                  <w:pPr>
                    <w:pStyle w:val="BodyText"/>
                    <w:spacing w:line="185" w:lineRule="exact"/>
                    <w:ind w:left="0" w:right="0"/>
                    <w:jc w:val="left"/>
                    <w:rPr>
                      <w:rFonts w:ascii="Lucida Sans Unicode" w:hAnsi="Lucida Sans Unicode" w:cs="Lucida Sans Unicode" w:eastAsia="Lucida Sans Unicode"/>
                    </w:rPr>
                  </w:pPr>
                  <w:r>
                    <w:rPr>
                      <w:rFonts w:ascii="Lucida Sans Unicode"/>
                      <w:w w:val="97"/>
                    </w:rPr>
                    <w:t>+</w:t>
                  </w:r>
                  <w:r>
                    <w:rPr>
                      <w:rFonts w:ascii="Lucida Sans Unicod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aramond" w:hAnsi="Garamond" w:cs="Garamond" w:eastAsia="Garamond"/>
          <w:i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t>1 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q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-13"/>
          <w:sz w:val="20"/>
          <w:szCs w:val="20"/>
        </w:rPr>
        <w:t>2</w:t>
      </w:r>
      <w:r>
        <w:rPr>
          <w:rFonts w:ascii="Times" w:hAnsi="Times" w:cs="Times" w:eastAsia="Times"/>
          <w:i/>
          <w:position w:val="-13"/>
          <w:sz w:val="20"/>
          <w:szCs w:val="20"/>
        </w:rPr>
        <w:t>q</w:t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49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 w:hAnsi="Times New Roman"/>
          <w:w w:val="110"/>
          <w:sz w:val="20"/>
        </w:rPr>
        <w:t>)</w:t>
      </w:r>
      <w:r>
        <w:rPr>
          <w:rFonts w:ascii="Garamond" w:hAnsi="Garamond"/>
          <w:i/>
          <w:w w:val="110"/>
          <w:sz w:val="20"/>
        </w:rPr>
        <w:t>π, ω</w:t>
      </w:r>
      <w:r>
        <w:rPr>
          <w:rFonts w:ascii="Times New Roman" w:hAnsi="Times New Roman"/>
          <w:w w:val="110"/>
          <w:position w:val="-2"/>
          <w:sz w:val="15"/>
        </w:rPr>
        <w:t>2 </w:t>
      </w:r>
      <w:r>
        <w:rPr>
          <w:rFonts w:ascii="Lucida Sans Unicode" w:hAnsi="Lucida Sans Unicode"/>
          <w:w w:val="110"/>
          <w:sz w:val="20"/>
        </w:rPr>
        <w:t>= </w:t>
      </w:r>
      <w:r>
        <w:rPr>
          <w:rFonts w:ascii="Times" w:hAnsi="Times"/>
          <w:i/>
          <w:w w:val="110"/>
          <w:sz w:val="20"/>
        </w:rPr>
        <w:t>a</w:t>
      </w:r>
      <w:r>
        <w:rPr>
          <w:rFonts w:ascii="Garamond" w:hAnsi="Garamond"/>
          <w:i/>
          <w:w w:val="110"/>
          <w:sz w:val="20"/>
        </w:rPr>
        <w:t>ω</w:t>
      </w:r>
      <w:r>
        <w:rPr>
          <w:rFonts w:ascii="Times New Roman" w:hAnsi="Times New Roman"/>
          <w:w w:val="110"/>
          <w:position w:val="-2"/>
          <w:sz w:val="15"/>
        </w:rPr>
        <w:t>1</w:t>
      </w:r>
      <w:r>
        <w:rPr>
          <w:rFonts w:ascii="Garamond" w:hAnsi="Garamond"/>
          <w:i/>
          <w:w w:val="110"/>
          <w:sz w:val="20"/>
        </w:rPr>
        <w:t>, ω</w:t>
      </w:r>
      <w:r>
        <w:rPr>
          <w:rFonts w:ascii="Times New Roman" w:hAnsi="Times New Roman"/>
          <w:w w:val="110"/>
          <w:position w:val="-2"/>
          <w:sz w:val="15"/>
        </w:rPr>
        <w:t>3 </w:t>
      </w:r>
      <w:r>
        <w:rPr>
          <w:rFonts w:ascii="Lucida Sans Unicode" w:hAnsi="Lucida Sans Unicode"/>
          <w:w w:val="110"/>
          <w:sz w:val="20"/>
        </w:rPr>
        <w:t>= </w:t>
      </w:r>
      <w:r>
        <w:rPr>
          <w:rFonts w:ascii="Times" w:hAnsi="Times"/>
          <w:i/>
          <w:w w:val="110"/>
          <w:sz w:val="20"/>
        </w:rPr>
        <w:t>a</w:t>
      </w:r>
      <w:r>
        <w:rPr>
          <w:rFonts w:ascii="Garamond" w:hAnsi="Garamond"/>
          <w:i/>
          <w:w w:val="110"/>
          <w:sz w:val="20"/>
        </w:rPr>
        <w:t>ω</w:t>
      </w:r>
      <w:r>
        <w:rPr>
          <w:rFonts w:ascii="Times New Roman" w:hAnsi="Times New Roman"/>
          <w:w w:val="110"/>
          <w:position w:val="-2"/>
          <w:sz w:val="15"/>
        </w:rPr>
        <w:t>2 </w:t>
      </w:r>
      <w:r>
        <w:rPr>
          <w:rFonts w:ascii="Lucida Sans Unicode" w:hAnsi="Lucida Sans Unicode"/>
          <w:w w:val="110"/>
          <w:sz w:val="20"/>
        </w:rPr>
        <w:t>= </w:t>
      </w:r>
      <w:r>
        <w:rPr>
          <w:rFonts w:ascii="Times" w:hAnsi="Times"/>
          <w:i/>
          <w:w w:val="110"/>
          <w:sz w:val="20"/>
        </w:rPr>
        <w:t>a </w:t>
      </w:r>
      <w:r>
        <w:rPr>
          <w:rFonts w:ascii="Garamond" w:hAnsi="Garamond"/>
          <w:i/>
          <w:w w:val="110"/>
          <w:sz w:val="20"/>
        </w:rPr>
        <w:t>ω</w:t>
      </w:r>
      <w:r>
        <w:rPr>
          <w:rFonts w:ascii="Times New Roman" w:hAnsi="Times New Roman"/>
          <w:w w:val="110"/>
          <w:position w:val="-2"/>
          <w:sz w:val="15"/>
        </w:rPr>
        <w:t>1  </w:t>
      </w:r>
      <w:r>
        <w:rPr>
          <w:rFonts w:ascii="Times New Roman" w:hAnsi="Times New Roman"/>
          <w:spacing w:val="9"/>
          <w:w w:val="110"/>
          <w:position w:val="-2"/>
          <w:sz w:val="15"/>
        </w:rPr>
        <w:t> </w:t>
      </w:r>
      <w:r>
        <w:rPr>
          <w:rFonts w:ascii="Times New Roman" w:hAnsi="Times New Roman"/>
          <w:w w:val="110"/>
          <w:sz w:val="20"/>
        </w:rPr>
        <w:t>(9)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11"/>
        <w:ind w:left="353" w:right="0"/>
        <w:jc w:val="left"/>
      </w:pPr>
      <w:r>
        <w:rPr/>
        <w:br w:type="column"/>
      </w:r>
      <w:r>
        <w:rPr/>
        <w:t>simulations. In [124], Fan’team detailed the construction </w:t>
      </w:r>
      <w:r>
        <w:rPr>
          <w:spacing w:val="10"/>
        </w:rPr>
        <w:t> </w:t>
      </w:r>
      <w:r>
        <w:rPr/>
        <w:t>of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1714" w:space="40"/>
            <w:col w:w="3194" w:space="40"/>
            <w:col w:w="5292"/>
          </w:cols>
        </w:sectPr>
      </w:pPr>
    </w:p>
    <w:p>
      <w:pPr>
        <w:pStyle w:val="BodyText"/>
        <w:spacing w:line="240" w:lineRule="auto" w:before="92"/>
        <w:ind w:right="0" w:firstLine="199"/>
        <w:jc w:val="left"/>
      </w:pPr>
      <w:r>
        <w:rPr>
          <w:rFonts w:ascii="Garamond" w:hAnsi="Garamond"/>
          <w:i/>
          <w:spacing w:val="6"/>
        </w:rPr>
        <w:t>β</w:t>
      </w:r>
      <w:r>
        <w:rPr>
          <w:spacing w:val="6"/>
        </w:rPr>
        <w:t>(</w:t>
      </w:r>
      <w:r>
        <w:rPr>
          <w:rFonts w:ascii="Times" w:hAnsi="Times"/>
          <w:i/>
          <w:spacing w:val="6"/>
        </w:rPr>
        <w:t>t</w:t>
      </w:r>
      <w:r>
        <w:rPr>
          <w:spacing w:val="6"/>
        </w:rPr>
        <w:t>) </w:t>
      </w:r>
      <w:r>
        <w:rPr/>
        <w:t>is the construction function and has the form in</w:t>
      </w:r>
      <w:r>
        <w:rPr>
          <w:spacing w:val="1"/>
        </w:rPr>
        <w:t> </w:t>
      </w:r>
      <w:r>
        <w:rPr/>
        <w:t>(</w:t>
      </w:r>
      <w:hyperlink w:history="true" w:anchor="_bookmark17">
        <w:r>
          <w:rPr>
            <w:color w:val="231F20"/>
          </w:rPr>
          <w:t>10</w:t>
        </w:r>
      </w:hyperlink>
      <w:r>
        <w:rPr/>
        <w:t>).</w:t>
      </w:r>
      <w:r>
        <w:rPr>
          <w:w w:val="99"/>
        </w:rPr>
        <w:t> </w:t>
      </w:r>
      <w:r>
        <w:rPr/>
        <w:t>It is not</w:t>
      </w:r>
      <w:r>
        <w:rPr>
          <w:spacing w:val="-8"/>
        </w:rPr>
        <w:t> </w:t>
      </w:r>
      <w:r>
        <w:rPr/>
        <w:t>unique.</w:t>
      </w:r>
    </w:p>
    <w:p>
      <w:pPr>
        <w:tabs>
          <w:tab w:pos="3548" w:val="left" w:leader="none"/>
        </w:tabs>
        <w:spacing w:before="121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bookmarkStart w:name="_bookmark17" w:id="21"/>
      <w:bookmarkEnd w:id="21"/>
      <w:r>
        <w:rPr/>
      </w:r>
      <w:r>
        <w:rPr>
          <w:rFonts w:ascii="Garamond" w:hAnsi="Garamond" w:cs="Garamond" w:eastAsia="Garamond"/>
          <w:i/>
          <w:spacing w:val="6"/>
          <w:sz w:val="20"/>
          <w:szCs w:val="20"/>
        </w:rPr>
        <w:t>β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(</w:t>
      </w:r>
      <w:r>
        <w:rPr>
          <w:rFonts w:ascii="Times" w:hAnsi="Times" w:cs="Times" w:eastAsia="Times"/>
          <w:i/>
          <w:spacing w:val="6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 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position w:val="8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(35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 </w:t>
      </w:r>
      <w:r>
        <w:rPr>
          <w:rFonts w:ascii="Times New Roman" w:hAnsi="Times New Roman" w:cs="Times New Roman" w:eastAsia="Times New Roman"/>
          <w:sz w:val="20"/>
          <w:szCs w:val="20"/>
        </w:rPr>
        <w:t>84</w:t>
      </w:r>
      <w:r>
        <w:rPr>
          <w:rFonts w:ascii="Times" w:hAnsi="Times" w:cs="Times" w:eastAsia="Times"/>
          <w:i/>
          <w:sz w:val="20"/>
          <w:szCs w:val="20"/>
        </w:rPr>
        <w:t>t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+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70</w:t>
      </w:r>
      <w:r>
        <w:rPr>
          <w:rFonts w:ascii="Times" w:hAnsi="Times" w:cs="Times" w:eastAsia="Times"/>
          <w:i/>
          <w:spacing w:val="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4"/>
          <w:position w:val="8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position w:val="8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20</w:t>
      </w:r>
      <w:r>
        <w:rPr>
          <w:rFonts w:ascii="Times" w:hAnsi="Times" w:cs="Times" w:eastAsia="Times"/>
          <w:i/>
          <w:spacing w:val="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5"/>
          <w:position w:val="8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(10)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6"/>
        <w:ind w:left="0" w:right="78"/>
        <w:jc w:val="right"/>
        <w:rPr>
          <w:rFonts w:ascii="Lucida Sans Unicode" w:hAnsi="Lucida Sans Unicode" w:cs="Lucida Sans Unicode" w:eastAsia="Lucida Sans Unicode"/>
        </w:rPr>
      </w:pPr>
      <w:r>
        <w:rPr/>
        <w:t>Based on these definitions above, the </w:t>
      </w:r>
      <w:r>
        <w:rPr>
          <w:spacing w:val="-4"/>
        </w:rPr>
        <w:t>CROW </w:t>
      </w:r>
      <w:r>
        <w:rPr/>
        <w:t>function</w:t>
      </w:r>
      <w:r>
        <w:rPr>
          <w:spacing w:val="-33"/>
        </w:rPr>
        <w:t> </w:t>
      </w:r>
      <w:r>
        <w:rPr/>
        <w:t>is</w:t>
      </w:r>
      <w:r>
        <w:rPr>
          <w:rFonts w:ascii="Lucida Sans Unicode"/>
        </w:rPr>
        <w:t>:</w:t>
      </w:r>
    </w:p>
    <w:p>
      <w:pPr>
        <w:pStyle w:val="BodyText"/>
        <w:tabs>
          <w:tab w:pos="4615" w:val="left" w:leader="none"/>
        </w:tabs>
        <w:spacing w:line="249" w:lineRule="auto" w:before="37"/>
        <w:ind w:right="0" w:firstLine="1462"/>
        <w:jc w:val="both"/>
      </w:pPr>
      <w:r>
        <w:rPr>
          <w:rFonts w:ascii="Garamond" w:hAnsi="Garamond"/>
          <w:i/>
          <w:w w:val="138"/>
        </w:rPr>
        <w:t>ψ</w:t>
      </w:r>
      <w:r>
        <w:rPr>
          <w:rFonts w:ascii="Lucida Sans Unicode" w:hAnsi="Lucida Sans Unicode"/>
          <w:spacing w:val="9"/>
          <w:w w:val="99"/>
          <w:position w:val="-2"/>
          <w:sz w:val="15"/>
        </w:rPr>
        <w:t>+</w:t>
      </w:r>
      <w:r>
        <w:rPr>
          <w:w w:val="99"/>
        </w:rPr>
        <w:t>(</w:t>
      </w:r>
      <w:r>
        <w:rPr>
          <w:rFonts w:ascii="Times" w:hAnsi="Times"/>
          <w:i/>
          <w:spacing w:val="16"/>
          <w:w w:val="99"/>
        </w:rPr>
        <w:t>t</w:t>
      </w:r>
      <w:r>
        <w:rPr>
          <w:w w:val="99"/>
        </w:rPr>
        <w:t>)</w:t>
      </w:r>
      <w:r>
        <w:rPr>
          <w:spacing w:val="5"/>
        </w:rPr>
        <w:t> </w:t>
      </w:r>
      <w:r>
        <w:rPr>
          <w:rFonts w:ascii="Lucida Sans Unicode" w:hAnsi="Lucida Sans Unicode"/>
          <w:w w:val="97"/>
        </w:rPr>
        <w:t>=</w:t>
      </w:r>
      <w:r>
        <w:rPr>
          <w:rFonts w:ascii="Lucida Sans Unicode" w:hAnsi="Lucida Sans Unicode"/>
          <w:spacing w:val="-8"/>
        </w:rPr>
        <w:t> </w:t>
      </w:r>
      <w:r>
        <w:rPr>
          <w:rFonts w:ascii="Garamond" w:hAnsi="Garamond"/>
          <w:i/>
          <w:w w:val="138"/>
        </w:rPr>
        <w:t>ψ</w:t>
      </w:r>
      <w:r>
        <w:rPr>
          <w:rFonts w:ascii="Garamond" w:hAnsi="Garamond"/>
          <w:i/>
          <w:spacing w:val="-33"/>
        </w:rPr>
        <w:t> </w:t>
      </w:r>
      <w:r>
        <w:rPr>
          <w:w w:val="99"/>
        </w:rPr>
        <w:t>(</w:t>
      </w:r>
      <w:r>
        <w:rPr>
          <w:rFonts w:ascii="Times" w:hAnsi="Times"/>
          <w:i/>
          <w:spacing w:val="16"/>
          <w:w w:val="99"/>
        </w:rPr>
        <w:t>t</w:t>
      </w:r>
      <w:r>
        <w:rPr>
          <w:w w:val="99"/>
        </w:rPr>
        <w:t>)</w:t>
      </w:r>
      <w:r>
        <w:rPr>
          <w:spacing w:val="-6"/>
        </w:rPr>
        <w:t> </w:t>
      </w:r>
      <w:r>
        <w:rPr>
          <w:rFonts w:ascii="Lucida Sans Unicode" w:hAnsi="Lucida Sans Unicode"/>
          <w:w w:val="97"/>
        </w:rPr>
        <w:t>+</w:t>
      </w:r>
      <w:r>
        <w:rPr>
          <w:rFonts w:ascii="Lucida Sans Unicode" w:hAnsi="Lucida Sans Unicode"/>
          <w:spacing w:val="-19"/>
        </w:rPr>
        <w:t> </w:t>
      </w:r>
      <w:r>
        <w:rPr>
          <w:rFonts w:ascii="Times" w:hAnsi="Times"/>
          <w:i/>
          <w:w w:val="99"/>
        </w:rPr>
        <w:t>j</w:t>
      </w:r>
      <w:r>
        <w:rPr>
          <w:rFonts w:ascii="Garamond" w:hAnsi="Garamond"/>
          <w:i/>
          <w:spacing w:val="-87"/>
          <w:w w:val="138"/>
        </w:rPr>
        <w:t>ψ</w:t>
      </w:r>
      <w:r>
        <w:rPr>
          <w:rFonts w:ascii="Lucida Sans Unicode" w:hAnsi="Lucida Sans Unicode"/>
          <w:w w:val="54"/>
          <w:position w:val="4"/>
        </w:rPr>
        <w:t>ˆ</w:t>
      </w:r>
      <w:r>
        <w:rPr>
          <w:rFonts w:ascii="Lucida Sans Unicode" w:hAnsi="Lucida Sans Unicode"/>
          <w:spacing w:val="-26"/>
          <w:position w:val="4"/>
        </w:rPr>
        <w:t> </w:t>
      </w:r>
      <w:r>
        <w:rPr>
          <w:w w:val="99"/>
        </w:rPr>
        <w:t>(</w:t>
      </w:r>
      <w:r>
        <w:rPr>
          <w:rFonts w:ascii="Times" w:hAnsi="Times"/>
          <w:i/>
          <w:spacing w:val="16"/>
          <w:w w:val="99"/>
        </w:rPr>
        <w:t>t</w:t>
      </w:r>
      <w:r>
        <w:rPr>
          <w:w w:val="99"/>
        </w:rPr>
        <w:t>)</w:t>
      </w:r>
      <w:r>
        <w:rPr/>
        <w:tab/>
      </w:r>
      <w:r>
        <w:rPr>
          <w:w w:val="99"/>
        </w:rPr>
        <w:t>(11)</w:t>
      </w:r>
      <w:r>
        <w:rPr>
          <w:w w:val="99"/>
        </w:rPr>
        <w:t> where</w:t>
      </w:r>
      <w:r>
        <w:rPr>
          <w:spacing w:val="3"/>
        </w:rPr>
        <w:t> </w:t>
      </w:r>
      <w:r>
        <w:rPr>
          <w:rFonts w:ascii="Garamond" w:hAnsi="Garamond"/>
          <w:i/>
          <w:spacing w:val="-87"/>
          <w:w w:val="138"/>
        </w:rPr>
        <w:t>ψ</w:t>
      </w:r>
      <w:r>
        <w:rPr>
          <w:rFonts w:ascii="Lucida Sans Unicode" w:hAnsi="Lucida Sans Unicode"/>
          <w:w w:val="54"/>
          <w:position w:val="4"/>
        </w:rPr>
        <w:t>ˆ</w:t>
      </w:r>
      <w:r>
        <w:rPr>
          <w:rFonts w:ascii="Lucida Sans Unicode" w:hAnsi="Lucida Sans Unicode"/>
          <w:spacing w:val="-26"/>
          <w:position w:val="4"/>
        </w:rPr>
        <w:t> </w:t>
      </w:r>
      <w:r>
        <w:rPr>
          <w:w w:val="99"/>
        </w:rPr>
        <w:t>(</w:t>
      </w:r>
      <w:r>
        <w:rPr>
          <w:rFonts w:ascii="Times" w:hAnsi="Times"/>
          <w:i/>
          <w:spacing w:val="16"/>
          <w:w w:val="99"/>
        </w:rPr>
        <w:t>t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3"/>
        </w:rPr>
        <w:t> </w:t>
      </w:r>
      <w:r>
        <w:rPr>
          <w:w w:val="99"/>
        </w:rPr>
        <w:t>the</w:t>
      </w:r>
      <w:r>
        <w:rPr>
          <w:spacing w:val="3"/>
        </w:rPr>
        <w:t> </w:t>
      </w:r>
      <w:r>
        <w:rPr>
          <w:w w:val="99"/>
        </w:rPr>
        <w:t>Hilbert</w:t>
      </w:r>
      <w:r>
        <w:rPr>
          <w:spacing w:val="3"/>
        </w:rPr>
        <w:t> </w:t>
      </w:r>
      <w:r>
        <w:rPr>
          <w:w w:val="99"/>
        </w:rPr>
        <w:t>transform</w:t>
      </w:r>
      <w:r>
        <w:rPr>
          <w:spacing w:val="3"/>
        </w:rPr>
        <w:t> </w:t>
      </w:r>
      <w:r>
        <w:rPr>
          <w:w w:val="99"/>
        </w:rPr>
        <w:t>pair</w:t>
      </w:r>
      <w:r>
        <w:rPr>
          <w:spacing w:val="3"/>
        </w:rPr>
        <w:t> </w:t>
      </w:r>
      <w:r>
        <w:rPr>
          <w:w w:val="99"/>
        </w:rPr>
        <w:t>of</w:t>
      </w:r>
      <w:r>
        <w:rPr>
          <w:spacing w:val="3"/>
        </w:rPr>
        <w:t> </w:t>
      </w:r>
      <w:r>
        <w:rPr>
          <w:rFonts w:ascii="Garamond" w:hAnsi="Garamond"/>
          <w:i/>
          <w:w w:val="138"/>
        </w:rPr>
        <w:t>ψ</w:t>
      </w:r>
      <w:r>
        <w:rPr>
          <w:rFonts w:ascii="Garamond" w:hAnsi="Garamond"/>
          <w:i/>
          <w:spacing w:val="-33"/>
        </w:rPr>
        <w:t> </w:t>
      </w:r>
      <w:r>
        <w:rPr>
          <w:w w:val="99"/>
        </w:rPr>
        <w:t>(</w:t>
      </w:r>
      <w:r>
        <w:rPr>
          <w:rFonts w:ascii="Times" w:hAnsi="Times"/>
          <w:i/>
          <w:spacing w:val="16"/>
          <w:w w:val="99"/>
        </w:rPr>
        <w:t>t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and</w:t>
      </w:r>
      <w:r>
        <w:rPr>
          <w:spacing w:val="3"/>
        </w:rPr>
        <w:t> </w:t>
      </w:r>
      <w:r>
        <w:rPr>
          <w:w w:val="99"/>
        </w:rPr>
        <w:t>defined</w:t>
      </w:r>
      <w:r>
        <w:rPr>
          <w:w w:val="99"/>
        </w:rPr>
        <w:t> in</w:t>
      </w:r>
      <w:r>
        <w:rPr>
          <w:spacing w:val="-1"/>
        </w:rPr>
        <w:t> </w:t>
      </w:r>
      <w:r>
        <w:rPr>
          <w:w w:val="99"/>
        </w:rPr>
        <w:t>the</w:t>
      </w:r>
      <w:r>
        <w:rPr>
          <w:spacing w:val="-1"/>
        </w:rPr>
        <w:t> </w:t>
      </w:r>
      <w:r>
        <w:rPr>
          <w:w w:val="99"/>
        </w:rPr>
        <w:t>frequen</w:t>
      </w:r>
      <w:r>
        <w:rPr>
          <w:spacing w:val="-3"/>
          <w:w w:val="99"/>
        </w:rPr>
        <w:t>c</w:t>
      </w:r>
      <w:r>
        <w:rPr>
          <w:w w:val="99"/>
        </w:rPr>
        <w:t>y</w:t>
      </w:r>
      <w:r>
        <w:rPr>
          <w:spacing w:val="-1"/>
        </w:rPr>
        <w:t> </w:t>
      </w:r>
      <w:r>
        <w:rPr>
          <w:w w:val="99"/>
        </w:rPr>
        <w:t>domain.</w:t>
      </w:r>
      <w:r>
        <w:rPr/>
      </w:r>
    </w:p>
    <w:p>
      <w:pPr>
        <w:tabs>
          <w:tab w:pos="3111" w:val="left" w:leader="none"/>
        </w:tabs>
        <w:spacing w:before="72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i/>
          <w:spacing w:val="-113"/>
          <w:w w:val="168"/>
          <w:sz w:val="20"/>
          <w:szCs w:val="20"/>
        </w:rPr>
        <w:t>8</w:t>
      </w:r>
      <w:r>
        <w:rPr>
          <w:rFonts w:ascii="Lucida Sans Unicode" w:hAnsi="Lucida Sans Unicode" w:cs="Lucida Sans Unicode" w:eastAsia="Lucida Sans Unicode"/>
          <w:w w:val="54"/>
          <w:position w:val="4"/>
          <w:sz w:val="20"/>
          <w:szCs w:val="20"/>
        </w:rPr>
        <w:t>ˆ</w:t>
      </w:r>
      <w:r>
        <w:rPr>
          <w:rFonts w:ascii="Lucida Sans Unicode" w:hAnsi="Lucida Sans Unicode" w:cs="Lucida Sans Unicode" w:eastAsia="Lucida Sans Unicode"/>
          <w:spacing w:val="-18"/>
          <w:position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</w:t>
      </w:r>
      <w:r>
        <w:rPr>
          <w:rFonts w:ascii="Garamond" w:hAnsi="Garamond" w:cs="Garamond" w:eastAsia="Garamond"/>
          <w:i/>
          <w:spacing w:val="3"/>
          <w:w w:val="112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97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8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97"/>
          <w:sz w:val="20"/>
          <w:szCs w:val="20"/>
        </w:rPr>
        <w:t>−</w:t>
      </w:r>
      <w:r>
        <w:rPr>
          <w:rFonts w:ascii="Times" w:hAnsi="Times" w:cs="Times" w:eastAsia="Times"/>
          <w:i/>
          <w:w w:val="99"/>
          <w:sz w:val="20"/>
          <w:szCs w:val="20"/>
        </w:rPr>
        <w:t>jsign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</w:t>
      </w:r>
      <w:r>
        <w:rPr>
          <w:rFonts w:ascii="Garamond" w:hAnsi="Garamond" w:cs="Garamond" w:eastAsia="Garamond"/>
          <w:i/>
          <w:spacing w:val="3"/>
          <w:w w:val="112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)</w:t>
      </w:r>
      <w:r>
        <w:rPr>
          <w:rFonts w:ascii="Garamond" w:hAnsi="Garamond" w:cs="Garamond" w:eastAsia="Garamond"/>
          <w:i/>
          <w:w w:val="168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</w:t>
      </w:r>
      <w:r>
        <w:rPr>
          <w:rFonts w:ascii="Garamond" w:hAnsi="Garamond" w:cs="Garamond" w:eastAsia="Garamond"/>
          <w:i/>
          <w:spacing w:val="3"/>
          <w:w w:val="112"/>
          <w:sz w:val="20"/>
          <w:szCs w:val="20"/>
        </w:rPr>
        <w:t>ω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(12)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16" w:lineRule="auto" w:before="128"/>
        <w:ind w:right="0" w:firstLine="199"/>
        <w:jc w:val="right"/>
      </w:pPr>
      <w:r>
        <w:rPr/>
        <w:t>Fig.</w:t>
      </w:r>
      <w:r>
        <w:rPr>
          <w:spacing w:val="39"/>
        </w:rPr>
        <w:t> </w:t>
      </w:r>
      <w:hyperlink w:history="true" w:anchor="_bookmark16">
        <w:r>
          <w:rPr>
            <w:color w:val="231F20"/>
          </w:rPr>
          <w:t>10</w:t>
        </w:r>
      </w:hyperlink>
      <w:r>
        <w:rPr>
          <w:color w:val="231F20"/>
          <w:spacing w:val="39"/>
        </w:rPr>
        <w:t> </w:t>
      </w:r>
      <w:r>
        <w:rPr/>
        <w:t>shows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time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frequency</w:t>
      </w:r>
      <w:r>
        <w:rPr>
          <w:spacing w:val="39"/>
        </w:rPr>
        <w:t> </w:t>
      </w:r>
      <w:r>
        <w:rPr/>
        <w:t>response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w w:val="99"/>
        </w:rPr>
        <w:t> </w:t>
      </w:r>
      <w:r>
        <w:rPr/>
        <w:t>wavelet</w:t>
      </w:r>
      <w:r>
        <w:rPr>
          <w:spacing w:val="-8"/>
        </w:rPr>
        <w:t> </w:t>
      </w:r>
      <w:r>
        <w:rPr>
          <w:rFonts w:ascii="Garamond" w:hAnsi="Garamond"/>
          <w:i/>
          <w:w w:val="110"/>
        </w:rPr>
        <w:t>ψ</w:t>
      </w:r>
      <w:r>
        <w:rPr>
          <w:rFonts w:ascii="Garamond" w:hAnsi="Garamond"/>
          <w:i/>
          <w:spacing w:val="-38"/>
          <w:w w:val="110"/>
        </w:rPr>
        <w:t> </w:t>
      </w:r>
      <w:r>
        <w:rPr>
          <w:spacing w:val="5"/>
        </w:rPr>
        <w:t>(</w:t>
      </w:r>
      <w:r>
        <w:rPr>
          <w:rFonts w:ascii="Times" w:hAnsi="Times"/>
          <w:i/>
          <w:spacing w:val="5"/>
        </w:rPr>
        <w:t>t</w:t>
      </w:r>
      <w:r>
        <w:rPr>
          <w:spacing w:val="5"/>
        </w:rPr>
        <w:t>)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example</w:t>
      </w:r>
      <w:r>
        <w:rPr>
          <w:spacing w:val="-8"/>
        </w:rPr>
        <w:t> </w:t>
      </w:r>
      <w:r>
        <w:rPr/>
        <w:t>dilation</w:t>
      </w:r>
      <w:r>
        <w:rPr>
          <w:spacing w:val="-8"/>
        </w:rPr>
        <w:t> </w:t>
      </w:r>
      <w:r>
        <w:rPr/>
        <w:t>factor</w:t>
      </w:r>
      <w:r>
        <w:rPr>
          <w:spacing w:val="-8"/>
        </w:rPr>
        <w:t> </w:t>
      </w:r>
      <w:r>
        <w:rPr>
          <w:rFonts w:ascii="Times" w:hAnsi="Times"/>
          <w:i/>
        </w:rPr>
        <w:t>a</w:t>
      </w:r>
      <w:r>
        <w:rPr>
          <w:rFonts w:ascii="Times" w:hAnsi="Times"/>
          <w:i/>
          <w:spacing w:val="6"/>
        </w:rPr>
        <w:t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7"/>
        </w:rPr>
        <w:t> </w:t>
      </w:r>
      <w:r>
        <w:rPr/>
        <w:t>3</w:t>
      </w:r>
      <w:r>
        <w:rPr>
          <w:rFonts w:ascii="Garamond" w:hAnsi="Garamond"/>
          <w:i/>
        </w:rPr>
        <w:t>/</w:t>
      </w:r>
      <w:r>
        <w:rPr/>
        <w:t>2</w:t>
      </w:r>
      <w:r>
        <w:rPr>
          <w:rFonts w:ascii="Garamond" w:hAnsi="Garamond"/>
          <w:i/>
        </w:rPr>
        <w:t>,</w:t>
      </w:r>
      <w:r>
        <w:rPr>
          <w:rFonts w:ascii="Garamond" w:hAnsi="Garamond"/>
          <w:i/>
          <w:spacing w:val="-17"/>
        </w:rPr>
        <w:t> </w:t>
      </w:r>
      <w:r>
        <w:rPr>
          <w:rFonts w:ascii="Times" w:hAnsi="Times"/>
          <w:i/>
        </w:rPr>
        <w:t>q</w:t>
      </w:r>
      <w:r>
        <w:rPr>
          <w:rFonts w:ascii="Times" w:hAnsi="Times"/>
          <w:i/>
          <w:spacing w:val="6"/>
        </w:rPr>
        <w:t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7"/>
        </w:rPr>
        <w:t> </w:t>
      </w:r>
      <w:r>
        <w:rPr/>
        <w:t>2.</w:t>
      </w:r>
    </w:p>
    <w:p>
      <w:pPr>
        <w:pStyle w:val="BodyText"/>
        <w:spacing w:line="249" w:lineRule="auto" w:before="6"/>
        <w:ind w:right="112"/>
        <w:jc w:val="both"/>
      </w:pPr>
      <w:r>
        <w:rPr/>
        <w:br w:type="column"/>
      </w:r>
      <w:r>
        <w:rPr/>
        <w:t>FrWT and  applied  it  to  signal  denoising.  They</w:t>
      </w:r>
      <w:r>
        <w:rPr>
          <w:spacing w:val="-13"/>
        </w:rPr>
        <w:t> </w:t>
      </w:r>
      <w:r>
        <w:rPr/>
        <w:t>proposed</w:t>
      </w:r>
      <w:r>
        <w:rPr>
          <w:w w:val="99"/>
        </w:rPr>
        <w:t> </w:t>
      </w:r>
      <w:r>
        <w:rPr/>
        <w:t>a two-dimensional search method to determine the</w:t>
      </w:r>
      <w:r>
        <w:rPr>
          <w:spacing w:val="15"/>
        </w:rPr>
        <w:t> </w:t>
      </w:r>
      <w:r>
        <w:rPr/>
        <w:t>optimal</w:t>
      </w:r>
      <w:r>
        <w:rPr>
          <w:w w:val="99"/>
        </w:rPr>
        <w:t> </w:t>
      </w:r>
      <w:r>
        <w:rPr/>
        <w:t>order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fractional</w:t>
      </w:r>
      <w:r>
        <w:rPr>
          <w:spacing w:val="33"/>
        </w:rPr>
        <w:t> </w:t>
      </w:r>
      <w:r>
        <w:rPr/>
        <w:t>wavelet</w:t>
      </w:r>
      <w:r>
        <w:rPr>
          <w:spacing w:val="33"/>
        </w:rPr>
        <w:t> </w:t>
      </w:r>
      <w:r>
        <w:rPr/>
        <w:t>transform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verified</w:t>
      </w:r>
      <w:r>
        <w:rPr>
          <w:spacing w:val="33"/>
        </w:rPr>
        <w:t> </w:t>
      </w:r>
      <w:r>
        <w:rPr/>
        <w:t>the</w:t>
      </w:r>
      <w:r>
        <w:rPr>
          <w:w w:val="99"/>
        </w:rPr>
        <w:t> </w:t>
      </w:r>
      <w:r>
        <w:rPr/>
        <w:t>effectiveness and superiority of the method. For an</w:t>
      </w:r>
      <w:r>
        <w:rPr>
          <w:spacing w:val="43"/>
        </w:rPr>
        <w:t> </w:t>
      </w:r>
      <w:r>
        <w:rPr/>
        <w:t>exam-</w:t>
      </w:r>
      <w:r>
        <w:rPr>
          <w:w w:val="99"/>
        </w:rPr>
        <w:t> </w:t>
      </w:r>
      <w:r>
        <w:rPr/>
        <w:t>ple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denoising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sine</w:t>
      </w:r>
      <w:r>
        <w:rPr>
          <w:spacing w:val="31"/>
        </w:rPr>
        <w:t> </w:t>
      </w:r>
      <w:r>
        <w:rPr/>
        <w:t>signal,</w:t>
      </w:r>
      <w:r>
        <w:rPr>
          <w:spacing w:val="31"/>
        </w:rPr>
        <w:t> </w:t>
      </w:r>
      <w:r>
        <w:rPr/>
        <w:t>SNR</w:t>
      </w:r>
      <w:r>
        <w:rPr>
          <w:spacing w:val="31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increased</w:t>
      </w:r>
      <w:r>
        <w:rPr>
          <w:spacing w:val="31"/>
        </w:rPr>
        <w:t> </w:t>
      </w:r>
      <w:r>
        <w:rPr/>
        <w:t>by</w:t>
      </w:r>
      <w:r>
        <w:rPr>
          <w:w w:val="99"/>
        </w:rPr>
        <w:t> </w:t>
      </w:r>
      <w:r>
        <w:rPr/>
        <w:t>about 40%, and RMSE can be reduced by about 50%</w:t>
      </w:r>
      <w:r>
        <w:rPr>
          <w:spacing w:val="34"/>
        </w:rPr>
        <w:t> </w:t>
      </w:r>
      <w:r>
        <w:rPr/>
        <w:t>when</w:t>
      </w:r>
      <w:r>
        <w:rPr>
          <w:w w:val="99"/>
        </w:rPr>
        <w:t> </w:t>
      </w:r>
      <w:r>
        <w:rPr/>
        <w:t>applying </w:t>
      </w:r>
      <w:r>
        <w:rPr>
          <w:spacing w:val="-4"/>
        </w:rPr>
        <w:t>FrWT. </w:t>
      </w:r>
      <w:r>
        <w:rPr/>
        <w:t>Shi </w:t>
      </w:r>
      <w:r>
        <w:rPr>
          <w:rFonts w:ascii="Times"/>
          <w:i/>
        </w:rPr>
        <w:t>et al. </w:t>
      </w:r>
      <w:r>
        <w:rPr/>
        <w:t>[65] extended the sampling</w:t>
      </w:r>
      <w:r>
        <w:rPr>
          <w:spacing w:val="45"/>
        </w:rPr>
        <w:t> </w:t>
      </w:r>
      <w:r>
        <w:rPr/>
        <w:t>the-</w:t>
      </w:r>
      <w:r>
        <w:rPr>
          <w:w w:val="99"/>
        </w:rPr>
        <w:t> </w:t>
      </w:r>
      <w:r>
        <w:rPr/>
        <w:t>orem based on the FrWT subspace and discussed</w:t>
      </w:r>
      <w:r>
        <w:rPr>
          <w:spacing w:val="24"/>
        </w:rPr>
        <w:t> </w:t>
      </w:r>
      <w:r>
        <w:rPr/>
        <w:t>some</w:t>
      </w:r>
      <w:r>
        <w:rPr>
          <w:w w:val="99"/>
        </w:rPr>
        <w:t> </w:t>
      </w:r>
      <w:r>
        <w:rPr/>
        <w:t>applications of exporting results. Kumar and Naik</w:t>
      </w:r>
      <w:r>
        <w:rPr>
          <w:spacing w:val="-23"/>
        </w:rPr>
        <w:t> </w:t>
      </w:r>
      <w:r>
        <w:rPr/>
        <w:t>combined</w:t>
      </w:r>
      <w:r>
        <w:rPr>
          <w:w w:val="99"/>
        </w:rPr>
        <w:t> </w:t>
      </w:r>
      <w:r>
        <w:rPr/>
        <w:t>compressive sensing and FrWT and ensured the security</w:t>
      </w:r>
      <w:r>
        <w:rPr>
          <w:spacing w:val="38"/>
        </w:rPr>
        <w:t> </w:t>
      </w:r>
      <w:r>
        <w:rPr/>
        <w:t>of</w:t>
      </w:r>
      <w:r>
        <w:rPr>
          <w:w w:val="99"/>
        </w:rPr>
        <w:t> </w:t>
      </w:r>
      <w:r>
        <w:rPr/>
        <w:t>picture transmission [125]. In [126], the authors</w:t>
      </w:r>
      <w:r>
        <w:rPr>
          <w:spacing w:val="5"/>
        </w:rPr>
        <w:t> </w:t>
      </w:r>
      <w:r>
        <w:rPr/>
        <w:t>proposed</w:t>
      </w:r>
      <w:r>
        <w:rPr>
          <w:w w:val="99"/>
        </w:rPr>
        <w:t> </w:t>
      </w:r>
      <w:r>
        <w:rPr/>
        <w:t>the definitions and properties of a novel designed FrWT</w:t>
      </w:r>
      <w:r>
        <w:rPr>
          <w:spacing w:val="22"/>
        </w:rPr>
        <w:t> </w:t>
      </w:r>
      <w:r>
        <w:rPr/>
        <w:t>to</w:t>
      </w:r>
      <w:r>
        <w:rPr>
          <w:w w:val="99"/>
        </w:rPr>
        <w:t> </w:t>
      </w:r>
      <w:r>
        <w:rPr/>
        <w:t>overcome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limitations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transform</w:t>
      </w:r>
      <w:r>
        <w:rPr>
          <w:w w:val="99"/>
        </w:rPr>
        <w:t> </w:t>
      </w:r>
      <w:r>
        <w:rPr/>
        <w:t>and </w:t>
      </w:r>
      <w:r>
        <w:rPr>
          <w:spacing w:val="-4"/>
        </w:rPr>
        <w:t>FrWT.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5528" w:val="left" w:leader="none"/>
        </w:tabs>
        <w:spacing w:line="1791" w:lineRule="exact"/>
        <w:ind w:left="517" w:right="0"/>
        <w:jc w:val="left"/>
      </w:pPr>
      <w:r>
        <w:rPr>
          <w:position w:val="-35"/>
        </w:rPr>
        <w:pict>
          <v:group style="width:221.5pt;height:89.6pt;mso-position-horizontal-relative:char;mso-position-vertical-relative:line" coordorigin="0,0" coordsize="4430,1792">
            <v:group style="position:absolute;left:288;top:1458;width:4067;height:2" coordorigin="288,1458" coordsize="4067,2">
              <v:shape style="position:absolute;left:288;top:1458;width:4067;height:2" coordorigin="288,1458" coordsize="4067,0" path="m288,1458l4355,1458e" filled="false" stroked="true" strokeweight=".081pt" strokecolor="#252525">
                <v:path arrowok="t"/>
              </v:shape>
            </v:group>
            <v:group style="position:absolute;left:288;top:1417;width:2;height:41" coordorigin="288,1417" coordsize="2,41">
              <v:shape style="position:absolute;left:288;top:1417;width:2;height:41" coordorigin="288,1417" coordsize="0,41" path="m288,1458l288,1417e" filled="false" stroked="true" strokeweight=".081pt" strokecolor="#252525">
                <v:path arrowok="t"/>
              </v:shape>
            </v:group>
            <v:group style="position:absolute;left:869;top:1417;width:2;height:41" coordorigin="869,1417" coordsize="2,41">
              <v:shape style="position:absolute;left:869;top:1417;width:2;height:41" coordorigin="869,1417" coordsize="0,41" path="m869,1458l869,1417e" filled="false" stroked="true" strokeweight=".081pt" strokecolor="#252525">
                <v:path arrowok="t"/>
              </v:shape>
            </v:group>
            <v:group style="position:absolute;left:1450;top:1417;width:2;height:41" coordorigin="1450,1417" coordsize="2,41">
              <v:shape style="position:absolute;left:1450;top:1417;width:2;height:41" coordorigin="1450,1417" coordsize="0,41" path="m1450,1458l1450,1417e" filled="false" stroked="true" strokeweight=".081pt" strokecolor="#252525">
                <v:path arrowok="t"/>
              </v:shape>
            </v:group>
            <v:group style="position:absolute;left:2031;top:1417;width:2;height:41" coordorigin="2031,1417" coordsize="2,41">
              <v:shape style="position:absolute;left:2031;top:1417;width:2;height:41" coordorigin="2031,1417" coordsize="0,41" path="m2031,1458l2031,1417e" filled="false" stroked="true" strokeweight=".081pt" strokecolor="#252525">
                <v:path arrowok="t"/>
              </v:shape>
            </v:group>
            <v:group style="position:absolute;left:2612;top:1417;width:2;height:41" coordorigin="2612,1417" coordsize="2,41">
              <v:shape style="position:absolute;left:2612;top:1417;width:2;height:41" coordorigin="2612,1417" coordsize="0,41" path="m2612,1458l2612,1417e" filled="false" stroked="true" strokeweight=".081pt" strokecolor="#252525">
                <v:path arrowok="t"/>
              </v:shape>
            </v:group>
            <v:group style="position:absolute;left:3193;top:1417;width:2;height:41" coordorigin="3193,1417" coordsize="2,41">
              <v:shape style="position:absolute;left:3193;top:1417;width:2;height:41" coordorigin="3193,1417" coordsize="0,41" path="m3193,1458l3193,1417e" filled="false" stroked="true" strokeweight=".081pt" strokecolor="#252525">
                <v:path arrowok="t"/>
              </v:shape>
            </v:group>
            <v:group style="position:absolute;left:3774;top:1417;width:2;height:41" coordorigin="3774,1417" coordsize="2,41">
              <v:shape style="position:absolute;left:3774;top:1417;width:2;height:41" coordorigin="3774,1417" coordsize="0,41" path="m3774,1458l3774,1417e" filled="false" stroked="true" strokeweight=".081pt" strokecolor="#252525">
                <v:path arrowok="t"/>
              </v:shape>
            </v:group>
            <v:group style="position:absolute;left:4355;top:1417;width:2;height:41" coordorigin="4355,1417" coordsize="2,41">
              <v:shape style="position:absolute;left:4355;top:1417;width:2;height:41" coordorigin="4355,1417" coordsize="0,41" path="m4355,1458l4355,1417e" filled="false" stroked="true" strokeweight=".081pt" strokecolor="#252525">
                <v:path arrowok="t"/>
              </v:shape>
            </v:group>
            <v:group style="position:absolute;left:261;top:1520;width:4169;height:84" coordorigin="261,1520" coordsize="4169,84">
              <v:shape style="position:absolute;left:261;top:1520;width:4169;height:84" coordorigin="261,1520" coordsize="4169,84" path="m295,1520l279,1520,273,1523,264,1535,261,1545,261,1578,263,1588,273,1600,279,1603,295,1603,301,1601,309,1590,285,1590,284,1590,277,1571,277,1552,285,1533,309,1533,301,1523,295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09,1533l289,1533,291,1534,294,1536,295,1538,297,1545,297,1546,297,1552,297,1571,289,1590,309,1590,311,1588,314,1578,314,1545,311,1535,309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828,1520l813,1520,806,1523,797,1535,794,1545,794,1578,796,1588,806,1600,813,1603,828,1603,835,1601,843,1590,819,1590,817,1590,810,1571,810,1552,819,1533,843,1533,835,1523,828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843,1533l822,1533,824,1534,827,1536,828,1538,830,1545,830,1546,831,1552,831,1571,822,1590,843,1590,844,1588,847,1578,847,1545,844,1535,843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876,1586l861,1586,861,1602,876,1602,876,1586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905,1579l889,1581,890,1588,893,1593,902,1601,909,1603,926,1603,933,1600,939,1591,913,1591,911,1590,907,1586,905,1583,905,1579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941,1560l919,1560,922,1561,927,1566,928,1570,928,1580,927,1584,922,1590,920,1591,939,1591,942,1587,944,1581,944,1566,942,156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940,1522l899,1522,891,1564,904,1566,907,1562,911,1560,941,1560,932,1550,909,1550,911,1536,940,1536,940,152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926,1547l916,1547,912,1548,909,1550,932,1550,926,1547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1463,1543l1447,1543,1447,1602,1463,1602,1463,154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1463,1520l1450,1520,1448,1525,1445,1529,1436,1537,1431,1539,1427,1541,1427,1555,1435,1552,1441,1548,1447,1543,1463,1543,1463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1996,1543l1980,1543,1980,1602,1996,1602,1996,154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1996,1520l1983,1520,1981,1525,1978,1529,1969,1537,1964,1539,1960,1541,1960,1555,1968,1552,1975,1548,1980,1543,1996,1543,1996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038,1586l2023,1586,2023,1602,2038,1602,2038,1586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067,1579l2051,1581,2052,1588,2055,1593,2060,1597,2064,1601,2071,1603,2087,1603,2095,1600,2101,1591,2075,1591,2073,1590,2068,1586,2067,1583,2067,1579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103,1560l2081,1560,2084,1561,2089,1566,2090,1570,2090,1580,2089,1584,2084,1590,2081,1591,2101,1591,2104,1587,2106,1581,2106,1566,2104,156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102,1522l2061,1522,2053,1564,2066,1566,2069,1562,2073,1560,2103,1560,2094,1550,2070,1550,2073,1536,2102,1536,2102,152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088,1547l2077,1547,2074,1548,2070,1550,2094,1550,2088,1547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636,1533l2615,1533,2617,1534,2621,1538,2622,1540,2622,1547,2621,1550,2617,1556,2613,1560,2597,1575,2591,1581,2585,1591,2583,1596,2583,1602,2637,1602,2637,1587,2606,1587,2610,1583,2611,1581,2614,1579,2624,1570,2627,1566,2637,1536,2636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2620,1520l2604,1520,2598,1522,2588,1529,2586,1536,2585,1544,2600,1546,2600,1541,2602,1538,2605,1534,2608,1533,2636,1533,2635,1531,2626,1522,2620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169,1533l3148,1533,3150,1534,3154,1538,3155,1540,3155,1547,3130,1575,3124,1581,3118,1591,3116,1596,3116,1602,3171,1602,3171,1587,3140,1587,3143,1583,3144,1581,3147,1579,3157,1570,3161,1566,3171,1536,3169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153,1520l3137,1520,3131,1522,3122,1529,3119,1536,3118,1544,3133,1546,3134,1541,3135,1538,3139,1534,3141,1533,3169,1533,3168,1531,3159,1522,3153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200,1586l3185,1586,3185,1602,3200,1602,3200,1586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229,1579l3213,1581,3214,1588,3217,1593,3226,1601,3232,1603,3249,1603,3257,1600,3263,1591,3237,1591,3235,1590,3230,1586,3229,1583,3229,1579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265,1560l3243,1560,3246,1561,3251,1566,3252,1570,3252,1580,3251,1584,3246,1590,3243,1591,3263,1591,3266,1587,3268,1581,3268,1566,3265,156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264,1522l3223,1522,3215,1564,3228,1566,3231,1562,3235,1560,3265,1560,3256,1550,3232,1550,3235,1536,3264,1536,3264,152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250,1547l3239,1547,3236,1548,3232,1550,3256,1550,3250,1547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761,1578l3746,1580,3747,1587,3750,1593,3759,1601,3766,1603,3781,1603,3787,1601,3798,1591,3798,1590,3770,1590,3767,1589,3763,1585,3762,1582,3761,1578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795,1564l3776,1564,3779,1565,3783,1570,3784,1573,3784,1581,3783,1584,3779,1589,3776,1590,3798,1590,3800,1585,3800,1573,3799,1568,3795,1564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768,1552l3766,1565,3769,1564,3771,1564,3795,1564,3793,1561,3790,1559,3785,1558,3793,1554,3794,1553,3772,1553,3768,155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795,1533l3775,1533,3777,1534,3780,1537,3781,1539,3781,1545,3780,1548,3775,1552,3772,1553,3794,1553,3797,1548,3797,1536,3795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3780,1520l3768,1520,3764,1521,3747,1541,3762,1544,3762,1540,3763,1538,3767,1534,3769,1533,3795,1533,3795,1531,3791,1527,3786,1523,3780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294,1578l4279,1580,4280,1587,4283,1593,4293,1601,4299,1603,4314,1603,4320,1601,4331,1591,4331,1590,4303,1590,4300,1589,4296,1585,4295,1582,4294,1578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29,1564l4310,1564,4312,1565,4316,1570,4317,1573,4317,1581,4316,1584,4312,1589,4309,1590,4331,1590,4333,1585,4333,1573,4332,1568,4329,1564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01,1552l4299,1565,4302,1564,4304,1564,4329,1564,4326,1561,4323,1559,4318,1558,4326,1554,4327,1553,4305,1553,4301,155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28,1533l4308,1533,4310,1534,4313,1537,4314,1539,4314,1545,4313,1548,4308,1552,4305,1553,4327,1553,4330,1548,4330,1536,4328,1533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13,1520l4301,1520,4297,1521,4280,1541,4295,1544,4295,1540,4296,1538,4300,1534,4302,1533,4328,1533,4328,1531,4319,1523,4313,152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62,1586l4346,1586,4346,1602,4362,1602,4362,1586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391,1579l4375,1581,4376,1588,4379,1593,4388,1601,4394,1603,4411,1603,4419,1600,4425,1591,4399,1591,4397,1590,4392,1586,4391,1583,4391,1579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427,1560l4405,1560,4408,1561,4413,1566,4414,1570,4414,1580,4413,1584,4408,1590,4405,1591,4425,1591,4428,1587,4430,1581,4430,1566,4427,1560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426,1522l4385,1522,4377,1564,4390,1566,4393,1562,4397,1560,4427,1560,4418,1550,4394,1550,4397,1536,4426,1536,4426,1522xe" filled="true" fillcolor="#252525" stroked="false">
                <v:path arrowok="t"/>
                <v:fill type="solid"/>
              </v:shape>
              <v:shape style="position:absolute;left:261;top:1520;width:4169;height:84" coordorigin="261,1520" coordsize="4169,84" path="m4412,1547l4401,1547,4398,1548,4394,1550,4418,1550,4412,1547xe" filled="true" fillcolor="#252525" stroked="false">
                <v:path arrowok="t"/>
                <v:fill type="solid"/>
              </v:shape>
            </v:group>
            <v:group style="position:absolute;left:2212;top:1706;width:81;height:60" coordorigin="2212,1706" coordsize="81,60">
              <v:shape style="position:absolute;left:2212;top:1706;width:81;height:60" coordorigin="2212,1706" coordsize="81,60" path="m2227,1708l2212,1752,2213,1756,2218,1764,2222,1765,2233,1765,2237,1764,2243,1760,2245,1759,2245,1759,2276,1759,2279,1756,2280,1755,2227,1755,2225,1754,2222,1748,2221,1745,2221,1732,2225,1721,2233,1711,2233,1709,2232,1708,2232,1708,2227,1708xe" filled="true" fillcolor="#252525" stroked="false">
                <v:path arrowok="t"/>
                <v:fill type="solid"/>
              </v:shape>
              <v:shape style="position:absolute;left:2212;top:1706;width:81;height:60" coordorigin="2212,1706" coordsize="81,60" path="m2276,1759l2245,1759,2246,1759,2247,1760,2251,1764,2254,1765,2265,1765,2271,1763,2276,1759xe" filled="true" fillcolor="#252525" stroked="false">
                <v:path arrowok="t"/>
                <v:fill type="solid"/>
              </v:shape>
              <v:shape style="position:absolute;left:2212;top:1706;width:81;height:60" coordorigin="2212,1706" coordsize="81,60" path="m2257,1726l2251,1726,2249,1727,2244,1745,2242,1748,2240,1751,2234,1754,2232,1755,2257,1755,2254,1752,2253,1746,2255,1742,2257,1738,2257,1736,2258,1732,2258,1732,2259,1727,2257,1726xe" filled="true" fillcolor="#252525" stroked="false">
                <v:path arrowok="t"/>
                <v:fill type="solid"/>
              </v:shape>
              <v:shape style="position:absolute;left:2212;top:1706;width:81;height:60" coordorigin="2212,1706" coordsize="81,60" path="m2289,1706l2283,1706,2280,1707,2279,1708,2277,1713,2279,1717,2282,1721,2283,1723,2283,1725,2283,1730,2283,1734,2262,1755,2280,1755,2293,1713,2293,1711,2291,1707,2289,1706xe" filled="true" fillcolor="#252525" stroked="false">
                <v:path arrowok="t"/>
                <v:fill type="solid"/>
              </v:shape>
            </v:group>
            <v:group style="position:absolute;left:2305;top:1669;width:33;height:123" coordorigin="2305,1669" coordsize="33,123">
              <v:shape style="position:absolute;left:2305;top:1669;width:33;height:123" coordorigin="2305,1669" coordsize="33,123" path="m2337,1669l2325,1669,2320,1677,2315,1686,2307,1706,2305,1718,2305,1740,2307,1750,2313,1771,2318,1782,2325,1791,2337,1791,2333,1783,2331,1777,2327,1766,2325,1759,2323,1745,2322,1738,2322,1720,2323,1711,2328,1693,2332,1682,2337,1669xe" filled="true" fillcolor="#252525" stroked="false">
                <v:path arrowok="t"/>
                <v:fill type="solid"/>
              </v:shape>
            </v:group>
            <v:group style="position:absolute;left:2348;top:1708;width:75;height:58" coordorigin="2348,1708" coordsize="75,58">
              <v:shape style="position:absolute;left:2348;top:1708;width:75;height:58" coordorigin="2348,1708" coordsize="75,58" path="m2384,1716l2376,1716,2374,1721,2373,1726,2359,1759,2359,1760,2358,1762,2359,1764,2360,1765,2362,1765,2368,1765,2370,1764,2372,1759,2377,1744,2384,1716xe" filled="true" fillcolor="#252525" stroked="false">
                <v:path arrowok="t"/>
                <v:fill type="solid"/>
              </v:shape>
              <v:shape style="position:absolute;left:2348;top:1708;width:75;height:58" coordorigin="2348,1708" coordsize="75,58" path="m2402,1716l2394,1716,2392,1727,2391,1730,2389,1739,2389,1744,2389,1752,2389,1756,2391,1764,2393,1765,2399,1765,2400,1765,2401,1765,2404,1763,2404,1760,2404,1758,2401,1752,2400,1744,2400,1729,2400,1723,2402,1716xe" filled="true" fillcolor="#252525" stroked="false">
                <v:path arrowok="t"/>
                <v:fill type="solid"/>
              </v:shape>
              <v:shape style="position:absolute;left:2348;top:1708;width:75;height:58" coordorigin="2348,1708" coordsize="75,58" path="m2420,1708l2365,1708,2361,1709,2354,1716,2351,1720,2348,1725,2348,1726,2348,1726,2349,1727,2353,1727,2356,1726,2357,1723,2360,1721,2365,1717,2368,1716,2419,1716,2421,1715,2422,1714,2423,1711,2422,1708,2422,1708,2420,1708xe" filled="true" fillcolor="#252525" stroked="false">
                <v:path arrowok="t"/>
                <v:fill type="solid"/>
              </v:shape>
            </v:group>
            <v:group style="position:absolute;left:2429;top:1669;width:33;height:123" coordorigin="2429,1669" coordsize="33,123">
              <v:shape style="position:absolute;left:2429;top:1669;width:33;height:123" coordorigin="2429,1669" coordsize="33,123" path="m2441,1669l2429,1669,2435,1682,2439,1693,2443,1711,2444,1719,2444,1738,2444,1740,2429,1791,2442,1791,2462,1738,2462,1719,2460,1708,2453,1688,2448,1678,2441,1669xe" filled="true" fillcolor="#252525" stroked="false">
                <v:path arrowok="t"/>
                <v:fill type="solid"/>
              </v:shape>
            </v:group>
            <v:group style="position:absolute;left:288;top:37;width:4067;height:2" coordorigin="288,37" coordsize="4067,2">
              <v:shape style="position:absolute;left:288;top:37;width:4067;height:2" coordorigin="288,37" coordsize="4067,0" path="m288,37l4355,37e" filled="false" stroked="true" strokeweight=".081pt" strokecolor="#252525">
                <v:path arrowok="t"/>
              </v:shape>
            </v:group>
            <v:group style="position:absolute;left:288;top:37;width:2;height:41" coordorigin="288,37" coordsize="2,41">
              <v:shape style="position:absolute;left:288;top:37;width:2;height:41" coordorigin="288,37" coordsize="0,41" path="m288,37l288,78e" filled="false" stroked="true" strokeweight=".081pt" strokecolor="#252525">
                <v:path arrowok="t"/>
              </v:shape>
            </v:group>
            <v:group style="position:absolute;left:869;top:37;width:2;height:41" coordorigin="869,37" coordsize="2,41">
              <v:shape style="position:absolute;left:869;top:37;width:2;height:41" coordorigin="869,37" coordsize="0,41" path="m869,37l869,78e" filled="false" stroked="true" strokeweight=".081pt" strokecolor="#252525">
                <v:path arrowok="t"/>
              </v:shape>
            </v:group>
            <v:group style="position:absolute;left:1450;top:37;width:2;height:41" coordorigin="1450,37" coordsize="2,41">
              <v:shape style="position:absolute;left:1450;top:37;width:2;height:41" coordorigin="1450,37" coordsize="0,41" path="m1450,37l1450,78e" filled="false" stroked="true" strokeweight=".081pt" strokecolor="#252525">
                <v:path arrowok="t"/>
              </v:shape>
            </v:group>
            <v:group style="position:absolute;left:2031;top:37;width:2;height:41" coordorigin="2031,37" coordsize="2,41">
              <v:shape style="position:absolute;left:2031;top:37;width:2;height:41" coordorigin="2031,37" coordsize="0,41" path="m2031,37l2031,78e" filled="false" stroked="true" strokeweight=".081pt" strokecolor="#252525">
                <v:path arrowok="t"/>
              </v:shape>
            </v:group>
            <v:group style="position:absolute;left:2612;top:37;width:2;height:41" coordorigin="2612,37" coordsize="2,41">
              <v:shape style="position:absolute;left:2612;top:37;width:2;height:41" coordorigin="2612,37" coordsize="0,41" path="m2612,37l2612,78e" filled="false" stroked="true" strokeweight=".081pt" strokecolor="#252525">
                <v:path arrowok="t"/>
              </v:shape>
            </v:group>
            <v:group style="position:absolute;left:3193;top:37;width:2;height:41" coordorigin="3193,37" coordsize="2,41">
              <v:shape style="position:absolute;left:3193;top:37;width:2;height:41" coordorigin="3193,37" coordsize="0,41" path="m3193,37l3193,78e" filled="false" stroked="true" strokeweight=".081pt" strokecolor="#252525">
                <v:path arrowok="t"/>
              </v:shape>
            </v:group>
            <v:group style="position:absolute;left:3774;top:37;width:2;height:41" coordorigin="3774,37" coordsize="2,41">
              <v:shape style="position:absolute;left:3774;top:37;width:2;height:41" coordorigin="3774,37" coordsize="0,41" path="m3774,37l3774,78e" filled="false" stroked="true" strokeweight=".081pt" strokecolor="#252525">
                <v:path arrowok="t"/>
              </v:shape>
            </v:group>
            <v:group style="position:absolute;left:4355;top:37;width:2;height:41" coordorigin="4355,37" coordsize="2,41">
              <v:shape style="position:absolute;left:4355;top:37;width:2;height:41" coordorigin="4355,37" coordsize="0,41" path="m4355,37l4355,78e" filled="false" stroked="true" strokeweight=".081pt" strokecolor="#252525">
                <v:path arrowok="t"/>
              </v:shape>
            </v:group>
            <v:group style="position:absolute;left:288;top:37;width:2;height:1421" coordorigin="288,37" coordsize="2,1421">
              <v:shape style="position:absolute;left:288;top:37;width:2;height:1421" coordorigin="288,37" coordsize="0,1421" path="m288,1458l288,37e" filled="false" stroked="true" strokeweight=".081pt" strokecolor="#252525">
                <v:path arrowok="t"/>
              </v:shape>
            </v:group>
            <v:group style="position:absolute;left:4355;top:37;width:2;height:1421" coordorigin="4355,37" coordsize="2,1421">
              <v:shape style="position:absolute;left:4355;top:37;width:2;height:1421" coordorigin="4355,37" coordsize="0,1421" path="m4355,1458l4355,37e" filled="false" stroked="true" strokeweight=".081pt" strokecolor="#252525">
                <v:path arrowok="t"/>
              </v:shape>
            </v:group>
            <v:group style="position:absolute;left:288;top:1458;width:41;height:2" coordorigin="288,1458" coordsize="41,2">
              <v:shape style="position:absolute;left:288;top:1458;width:41;height:2" coordorigin="288,1458" coordsize="41,0" path="m288,1458l329,1458e" filled="false" stroked="true" strokeweight=".081pt" strokecolor="#252525">
                <v:path arrowok="t"/>
              </v:shape>
            </v:group>
            <v:group style="position:absolute;left:288;top:984;width:41;height:2" coordorigin="288,984" coordsize="41,2">
              <v:shape style="position:absolute;left:288;top:984;width:41;height:2" coordorigin="288,984" coordsize="41,0" path="m288,984l329,984e" filled="false" stroked="true" strokeweight=".081pt" strokecolor="#252525">
                <v:path arrowok="t"/>
              </v:shape>
            </v:group>
            <v:group style="position:absolute;left:288;top:510;width:41;height:2" coordorigin="288,510" coordsize="41,2">
              <v:shape style="position:absolute;left:288;top:510;width:41;height:2" coordorigin="288,510" coordsize="41,0" path="m288,510l329,510e" filled="false" stroked="true" strokeweight=".081pt" strokecolor="#252525">
                <v:path arrowok="t"/>
              </v:shape>
            </v:group>
            <v:group style="position:absolute;left:288;top:37;width:41;height:2" coordorigin="288,37" coordsize="41,2">
              <v:shape style="position:absolute;left:288;top:37;width:41;height:2" coordorigin="288,37" coordsize="41,0" path="m288,37l329,37e" filled="false" stroked="true" strokeweight=".081pt" strokecolor="#252525">
                <v:path arrowok="t"/>
              </v:shape>
            </v:group>
            <v:group style="position:absolute;left:4314;top:1458;width:41;height:2" coordorigin="4314,1458" coordsize="41,2">
              <v:shape style="position:absolute;left:4314;top:1458;width:41;height:2" coordorigin="4314,1458" coordsize="41,0" path="m4355,1458l4314,1458e" filled="false" stroked="true" strokeweight=".081pt" strokecolor="#252525">
                <v:path arrowok="t"/>
              </v:shape>
            </v:group>
            <v:group style="position:absolute;left:4314;top:984;width:41;height:2" coordorigin="4314,984" coordsize="41,2">
              <v:shape style="position:absolute;left:4314;top:984;width:41;height:2" coordorigin="4314,984" coordsize="41,0" path="m4355,984l4314,984e" filled="false" stroked="true" strokeweight=".081pt" strokecolor="#252525">
                <v:path arrowok="t"/>
              </v:shape>
            </v:group>
            <v:group style="position:absolute;left:4314;top:510;width:41;height:2" coordorigin="4314,510" coordsize="41,2">
              <v:shape style="position:absolute;left:4314;top:510;width:41;height:2" coordorigin="4314,510" coordsize="41,0" path="m4355,510l4314,510e" filled="false" stroked="true" strokeweight=".081pt" strokecolor="#252525">
                <v:path arrowok="t"/>
              </v:shape>
            </v:group>
            <v:group style="position:absolute;left:4314;top:37;width:41;height:2" coordorigin="4314,37" coordsize="41,2">
              <v:shape style="position:absolute;left:4314;top:37;width:41;height:2" coordorigin="4314,37" coordsize="41,0" path="m4355,37l4314,37e" filled="false" stroked="true" strokeweight=".081pt" strokecolor="#252525">
                <v:path arrowok="t"/>
              </v:shape>
            </v:group>
            <v:group style="position:absolute;left:200;top:1421;width:53;height:84" coordorigin="200,1421" coordsize="53,84">
              <v:shape style="position:absolute;left:200;top:1421;width:53;height:84" coordorigin="200,1421" coordsize="53,84" path="m234,1421l218,1421,212,1423,202,1436,200,1446,200,1479,202,1489,212,1501,218,1504,234,1504,240,1501,244,1495,248,1491,224,1491,222,1490,216,1472,216,1453,224,1434,248,1434,240,1423,234,1421xe" filled="true" fillcolor="#252525" stroked="false">
                <v:path arrowok="t"/>
                <v:fill type="solid"/>
              </v:shape>
              <v:shape style="position:absolute;left:200;top:1421;width:53;height:84" coordorigin="200,1421" coordsize="53,84" path="m248,1434l228,1434,229,1434,232,1437,234,1439,235,1446,236,1447,236,1453,236,1472,228,1491,248,1491,250,1489,252,1478,252,1446,250,1436,248,1434xe" filled="true" fillcolor="#252525" stroked="false">
                <v:path arrowok="t"/>
                <v:fill type="solid"/>
              </v:shape>
            </v:group>
            <v:group style="position:absolute;left:141;top:947;width:112;height:84" coordorigin="141,947" coordsize="112,84">
              <v:shape style="position:absolute;left:141;top:947;width:112;height:84" coordorigin="141,947" coordsize="112,84" path="m177,970l161,970,161,1029,177,1029,177,970xe" filled="true" fillcolor="#252525" stroked="false">
                <v:path arrowok="t"/>
                <v:fill type="solid"/>
              </v:shape>
              <v:shape style="position:absolute;left:141;top:947;width:112;height:84" coordorigin="141,947" coordsize="112,84" path="m177,947l164,947,163,952,159,956,150,964,145,966,141,968,141,982,149,979,156,975,161,970,177,970,177,947xe" filled="true" fillcolor="#252525" stroked="false">
                <v:path arrowok="t"/>
                <v:fill type="solid"/>
              </v:shape>
              <v:shape style="position:absolute;left:141;top:947;width:112;height:84" coordorigin="141,947" coordsize="112,84" path="m235,947l219,947,213,950,203,962,200,972,200,1005,203,1015,212,1027,219,1030,235,1030,241,1027,249,1017,225,1017,223,1017,217,998,217,979,225,960,249,960,241,950,235,947xe" filled="true" fillcolor="#252525" stroked="false">
                <v:path arrowok="t"/>
                <v:fill type="solid"/>
              </v:shape>
              <v:shape style="position:absolute;left:141;top:947;width:112;height:84" coordorigin="141,947" coordsize="112,84" path="m249,960l229,960,230,961,233,963,234,965,236,972,236,973,237,979,237,998,229,1017,249,1017,250,1015,253,1005,253,972,250,962,249,960xe" filled="true" fillcolor="#252525" stroked="false">
                <v:path arrowok="t"/>
                <v:fill type="solid"/>
              </v:shape>
            </v:group>
            <v:group style="position:absolute;left:135;top:474;width:118;height:84" coordorigin="135,474" coordsize="118,84">
              <v:shape style="position:absolute;left:135;top:474;width:118;height:84" coordorigin="135,474" coordsize="118,84" path="m188,486l167,486,169,487,173,491,174,494,174,500,149,528,143,535,137,545,136,550,135,555,190,555,190,541,159,541,162,537,163,535,166,532,176,523,180,520,190,490,188,486xe" filled="true" fillcolor="#252525" stroked="false">
                <v:path arrowok="t"/>
                <v:fill type="solid"/>
              </v:shape>
              <v:shape style="position:absolute;left:135;top:474;width:118;height:84" coordorigin="135,474" coordsize="118,84" path="m172,474l157,474,150,475,141,483,138,489,137,498,152,499,153,495,154,491,158,487,160,486,188,486,187,484,178,476,172,474xe" filled="true" fillcolor="#252525" stroked="false">
                <v:path arrowok="t"/>
                <v:fill type="solid"/>
              </v:shape>
              <v:shape style="position:absolute;left:135;top:474;width:118;height:84" coordorigin="135,474" coordsize="118,84" path="m235,474l219,474,213,476,203,489,200,499,200,532,203,542,212,554,219,557,235,557,241,554,249,544,225,544,223,543,217,525,217,506,225,486,249,486,241,476,235,474xe" filled="true" fillcolor="#252525" stroked="false">
                <v:path arrowok="t"/>
                <v:fill type="solid"/>
              </v:shape>
              <v:shape style="position:absolute;left:135;top:474;width:118;height:84" coordorigin="135,474" coordsize="118,84" path="m249,486l229,486,230,487,233,490,234,492,236,499,236,500,237,506,237,525,236,532,235,536,234,539,233,541,230,543,229,544,249,544,250,542,253,531,253,499,250,489,249,486xe" filled="true" fillcolor="#252525" stroked="false">
                <v:path arrowok="t"/>
                <v:fill type="solid"/>
              </v:shape>
            </v:group>
            <v:group style="position:absolute;left:136;top:0;width:117;height:84" coordorigin="136,0" coordsize="117,84">
              <v:shape style="position:absolute;left:136;top:0;width:117;height:84" coordorigin="136,0" coordsize="117,84" path="m152,58l136,60,137,67,140,73,150,81,156,83,171,83,178,81,188,71,188,70,160,70,158,69,153,65,152,62,152,58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186,44l167,44,169,45,174,50,174,52,175,61,173,64,169,69,166,70,188,70,191,65,191,52,189,48,186,44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158,32l157,45,159,44,162,44,186,44,184,41,180,39,175,38,183,34,184,32,162,32,158,32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186,13l165,13,167,14,170,17,171,19,171,25,170,28,166,32,162,32,184,32,187,28,187,16,186,13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170,0l158,0,154,1,138,21,152,24,152,20,154,17,157,14,160,13,186,13,185,11,177,2,170,0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235,0l219,0,213,3,203,15,200,25,200,58,203,68,212,80,219,83,235,83,241,80,249,70,225,70,223,70,217,51,217,32,225,13,249,13,241,3,235,0xe" filled="true" fillcolor="#252525" stroked="false">
                <v:path arrowok="t"/>
                <v:fill type="solid"/>
              </v:shape>
              <v:shape style="position:absolute;left:136;top:0;width:117;height:84" coordorigin="136,0" coordsize="117,84" path="m249,13l229,13,230,14,233,16,234,18,236,25,236,26,237,32,237,51,236,58,235,62,234,65,233,67,230,70,229,70,249,70,250,68,253,58,253,25,250,15,249,13xe" filled="true" fillcolor="#252525" stroked="false">
                <v:path arrowok="t"/>
                <v:fill type="solid"/>
              </v:shape>
            </v:group>
            <v:group style="position:absolute;left:0;top:409;width:121;height:637" coordorigin="0,409" coordsize="121,637">
              <v:shape style="position:absolute;left:0;top:409;width:121;height:637" coordorigin="0,409" coordsize="121,637" path="m93,955l0,955,0,984,64,1000,0,1017,0,1045,93,1045,93,1028,20,1028,93,1009,93,991,20,973,93,973,93,95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1,900l49,900,50,903,52,909,71,942,80,942,85,940,93,932,95,926,95,924,70,924,68,923,67,920,66,919,65,915,62,905,61,902,61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2,882l24,919,26,926,32,935,37,938,43,940,46,923,43,922,41,921,38,917,38,915,38,907,39,904,41,900,44,900,87,900,86,898,88,898,90,897,92,896,93,896,93,882,77,882,42,88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7,900l69,900,71,900,75,901,77,902,81,907,82,911,82,917,81,919,78,923,75,924,95,924,95,915,94,911,91,905,89,901,87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878l90,880,87,881,81,882,77,882,93,882,93,87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4,803l26,803,26,819,35,819,28,825,24,831,24,848,27,855,39,866,48,868,68,868,76,866,89,857,93,850,51,850,46,849,39,843,38,840,38,831,39,827,46,822,51,820,119,820,117,816,116,813,111,808,108,806,100,803,94,803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1l96,821,99,821,102,822,104,823,106,827,107,831,107,840,106,842,105,843,104,845,102,845,100,846,98,866,100,866,106,866,111,864,119,854,121,846,120,827,120,824,119,821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0l65,820,70,822,77,828,79,831,79,840,77,843,70,849,65,850,93,850,93,850,93,833,89,826,82,821,119,821,119,82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724l46,724,42,724,24,741,24,756,28,763,36,769,26,769,26,785,93,785,93,767,55,767,50,767,44,765,42,763,39,758,38,756,38,750,51,741,93,741,93,724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7,688l0,688,0,706,17,706,17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688l26,688,26,706,93,706,93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2,637l78,638,79,642,80,644,40,651,2,651,12,669,26,669,26,677,40,677,40,669,80,668,82,668,95,654,95,646,94,641,92,637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38l26,638,26,651,40,651,40,63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565l26,565,26,583,64,583,70,583,75,585,77,587,80,592,81,594,81,600,66,609,26,609,26,626,75,626,80,626,95,600,94,595,89,587,87,584,83,582,93,582,93,56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485l0,485,0,503,34,503,27,508,24,515,24,530,27,537,39,548,48,551,70,551,79,548,92,537,94,532,51,532,46,531,39,525,38,522,38,513,39,509,46,504,52,502,85,502,83,501,93,501,93,48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5,502l67,502,72,504,79,510,80,513,81,522,78,526,70,531,65,532,94,532,95,530,95,519,94,515,90,507,87,504,85,50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51,409l41,412,27,423,24,431,24,450,27,458,40,469,49,472,69,472,77,470,83,466,91,460,93,454,65,454,65,454,49,454,45,452,39,447,38,444,38,437,39,434,45,428,48,427,54,427,65,427,65,409,51,40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75,410l72,428,75,429,77,430,81,434,81,437,81,443,80,447,74,452,70,454,65,454,93,454,95,451,95,432,93,426,86,416,81,412,75,41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5,427l54,427,54,454,49,454,65,454,65,427xe" filled="true" fillcolor="#252525" stroked="false">
                <v:path arrowok="t"/>
                <v:fill type="solid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8l293,1458,375,1458,380,1458,384,1458,389,1458,393,1458,398,1458,402,1458,407,1458,411,1457,416,1457,421,1457,425,1457,430,1457,434,1457,439,1457,443,1457,448,1457,453,1457,457,1457,462,1457,466,1457,471,1457,475,1457,480,1457,484,1457,489,1457,494,1457,498,1457,503,1457,507,1457,512,1457,516,1457,521,1457,526,1457,530,1457,535,1457,539,1456,544,1456,548,1456,553,1456,557,1456,562,1456,567,1456,571,1456,576,1456,580,1456,585,1455,589,1455,594,1455,599,1455,603,1455,608,1455,612,1455,617,1454,621,1454,626,1454,630,1454,635,1454,640,1453,644,1453,649,1453,653,1453,658,1453,690,1451,694,1450,699,1450,703,1450,708,1449,713,1449,717,1449,722,1448,726,1448,731,1447,735,1447,740,1447,745,1446,749,1446,754,1445,758,1445,763,1444,767,1444,772,1443,776,1443,781,1442,786,1442,790,1441,795,1441,799,1440,804,1439,808,1439,813,1438,818,1437,822,1437,827,1436,831,1435,836,1435,840,1434,845,1433,849,1432,854,1432,859,1431,863,1430,868,1429,872,1428,895,1424,900,1423,927,1417,932,1416,968,1406,973,1405,977,1404,982,1402,986,1401,991,1400,996,1398,1000,1397,1005,1395,1009,1394,1014,1392,1018,1391,1041,1383,1046,1382,1050,1380,1055,1378,1059,1376,1064,1375,1069,1373,1073,1371,1078,1369,1137,1344,1146,1339,1151,1337,1155,1335,1160,1333,1164,1330,1169,1328,1173,1326,1228,1296,1256,1279,1260,1276,1301,1250,1306,1247,1310,1244,1315,1240,1319,1237,1324,1234,1361,1208,1365,1204,1415,1165,1465,1123,1470,1119,1475,1115,1479,1111,1484,1107,1488,1103,1493,1099,1497,1095,1502,1091,1543,1054,1548,1049,1552,1045,1557,1041,1561,1037,1566,1032,1570,1028,1575,1023,1602,997,1607,992,1611,988,1616,983,1621,979,1625,974,1630,970,1634,965,1639,961,1643,956,1648,952,1653,947,1657,942,1662,938,1666,933,1671,928,1675,924,1680,919,1684,914,1689,910,1694,905,1698,900,1703,896,1707,891,1712,886,1716,881,1721,877,1726,872,1730,867,1735,862,1739,858,1744,853,1748,848,1753,843,1757,838,1762,834,1767,829,1771,824,1776,819,1780,814,1785,810,1789,805,1794,800,1799,795,1803,790,1808,786,1812,781,1817,776,1821,771,1826,766,1830,761,1835,757,1840,752,1844,747,1849,742,1872,718,1876,713,1881,708,1885,704,1890,699,1894,694,1899,689,1904,684,1908,680,1913,675,1917,670,1922,665,1926,661,1931,656,1935,651,1940,646,1945,642,1949,637,1954,632,1958,628,1963,623,1986,600,1990,595,1995,590,1999,586,2004,581,2008,577,2013,572,2018,567,2063,523,2077,510,2081,505,2104,484,2109,479,2154,438,2173,422,2177,418,2182,414,2186,410,2191,406,2196,402,2200,399,2205,395,2209,391,2214,387,2218,383,2223,380,2227,376,2232,372,2237,369,2241,365,2246,361,2250,358,2255,354,2259,351,2264,347,2269,343,2273,340,2278,337,2282,333,2287,330,2291,326,2342,291,2369,273,2373,270,2410,247,2415,244,2469,214,2488,205,2492,202,2547,177,2551,175,2556,173,2611,152,2615,150,2620,148,2624,147,2629,145,2634,144,2638,142,2697,124,2711,121,2716,120,2748,112,2752,111,2757,110,2761,109,2766,108,2770,107,2775,106,2780,105,2784,104,2789,104,2793,103,2798,102,2802,101,2807,100,2812,99,2816,99,2821,98,2825,97,2830,96,2834,96,2839,95,2843,94,2848,94,2889,88,2894,87,2898,87,2903,86,2907,86,2912,85,2916,85,2921,84,2926,84,2930,83,2935,83,2939,83,2944,82,2971,80,2976,79,2980,79,2985,79,2989,78,2994,78,2999,78,3003,77,3008,77,3012,77,3017,77,3021,76,3026,76,3031,76,3035,75,3040,75,3044,75,3049,75,3053,75,3058,74,3062,74,3067,74,3072,74,3076,74,3081,73,3085,73,3090,73,3094,73,3099,73,3104,72,3108,72,3113,72,3117,72,3122,72,3126,72,3131,72,3135,71,3140,71,3145,71,3149,71,3154,71,3158,71,3163,71,3167,71,3172,71,3177,70,3181,70,3186,70,3190,70,3195,70,3199,70,3204,70,3208,70,3213,70,3218,70,3222,70,3227,70,3231,70,3236,69,3240,69,3245,69,3250,69,3254,69,3259,69,3263,69,3268,69,3272,69,3277,69,3281,69,3286,69,3291,69,3295,69,3300,69,3304,69,3309,69,3313,69,3318,69,3323,69,3327,69,3332,69,3336,69,3341,69,3345,69,3350,69,3354,69,3359,69,3364,69,3368,69,3373,69,3377,69,3382,68,3386,68,3391,68,3396,68,3400,68,3405,68,3409,68,3414,68,3418,68,3423,68,3427,68,3432,68,3437,68,3441,68,3446,68,3450,68,3455,68,3459,68,3464,68,3469,68,3473,68,3478,68,3482,68,3487,68,3491,68,3496,68,3500,68,3542,68,3546,68,3660,68,3939,68e" filled="false" stroked="true" strokeweight=".65pt" strokecolor="#0071bc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8l293,1458,329,1458,334,1458,338,1458,343,1458,348,1457,352,1457,357,1457,361,1457,366,1457,370,1457,375,1457,380,1457,411,1456,416,1456,421,1456,425,1456,430,1456,494,1449,553,1436,612,1412,667,1376,713,1336,754,1290,790,1242,827,1187,859,1133,891,1074,918,1021,945,965,973,906,991,867,996,857,1000,846,1005,836,1009,826,1032,775,1037,765,1041,755,1046,744,1050,734,1055,724,1059,714,1064,703,1069,693,1096,632,1100,622,1128,562,1132,552,1160,494,1187,439,1219,377,1251,321,1283,270,1319,218,1361,169,1406,126,1461,92,1520,72,1561,68,1566,68,1630,77,1689,96,1744,120,1771,135,1776,138,1799,151,1803,154,1830,171,1835,174,1885,209,1890,212,1894,215,1899,219,1904,222,1949,258,1954,261,1958,265,1963,269,1967,273,2004,304,2008,308,2013,312,2018,316,2022,320,2068,362,2072,366,2077,371,2118,411,2123,415,2145,438,2150,443,2177,471,2182,476,2186,481,2191,485,2196,490,2200,495,2205,500,2209,505,2214,510,2218,515,2223,519,2227,524,2232,529,2237,534,2241,539,2246,544,2250,549,2255,554,2259,559,2264,564,2269,569,2273,574,2278,579,2282,584,2287,589,2291,594,2296,599,2300,604,2305,610,2310,615,2314,620,2319,625,2323,630,2328,635,2332,640,2337,645,2342,650,2346,656,2351,661,2355,666,2360,671,2364,676,2369,681,2373,687,2378,692,2383,697,2387,702,2392,707,2396,712,2401,718,2405,723,2410,728,2415,733,2419,738,2424,744,2428,749,2433,754,2437,759,2442,764,2446,770,2451,775,2456,780,2460,785,2465,790,2469,796,2474,801,2478,806,2483,811,2488,816,2492,821,2497,827,2501,832,2506,837,2510,842,2515,847,2519,852,2524,858,2529,863,2533,868,2538,873,2542,878,2547,883,2551,889,2556,894,2561,899,2565,904,2570,909,2574,914,2579,919,2583,924,2588,930,2592,935,2597,940,2602,945,2606,950,2611,955,2615,960,2620,965,2624,970,2629,975,2634,980,2638,986,2643,991,2647,996,2652,1001,2656,1006,2661,1011,2665,1016,2670,1021,2675,1026,2679,1031,2684,1036,2688,1041,2693,1046,2697,1051,2702,1055,2707,1060,2711,1065,2716,1070,2720,1075,2725,1080,2729,1085,2734,1090,2739,1095,2743,1099,2748,1104,2752,1109,2757,1114,2761,1118,2766,1123,2770,1128,2775,1133,2780,1137,2816,1174,2821,1179,2825,1183,2830,1187,2834,1192,2839,1196,2843,1201,2889,1243,2939,1285,2989,1323,3044,1358,3099,1387,3158,1411,3186,1420,3190,1421,3231,1432,3236,1433,3295,1444,3304,1445,3309,1445,3332,1448,3336,1449,3341,1449,3345,1449,3350,1450,3354,1450,3359,1451,3364,1451,3368,1451,3373,1452,3377,1452,3382,1452,3386,1453,3409,1454,3414,1454,3418,1454,3423,1454,3427,1455,3432,1455,3437,1455,3441,1455,3446,1455,3450,1455,3455,1456,3459,1456,3464,1456,3469,1456,3473,1456,3478,1456,3482,1456,3487,1456,3491,1456,3496,1457,3500,1457,3505,1457,3510,1457,3514,1457,3519,1457,3523,1457,3528,1457,3532,1457,3537,1457,3542,1457,3546,1457,3551,1457,3555,1457,3560,1457,3564,1457,3569,1457,3574,1457,3578,1457,3583,1457,3587,1457,3592,1457,3596,1457,3601,1457,3605,1457,3610,1457,3615,1457,3619,1457,3624,1457,3628,1457,3633,1457,3637,1457,3642,1458,3647,1458,3651,1458,3656,1458,3660,1458,3665,1458,3669,1458,3674,1458,3678,1458,3761,1458,3939,1458e" filled="false" stroked="true" strokeweight=".65pt" strokecolor="#d95218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8l297,1458,302,1458,307,1458,311,1458,375,1453,434,1426,475,1380,507,1321,535,1254,557,1186,576,1125,594,1057,612,983,630,906,644,846,658,785,662,765,667,744,672,724,676,703,681,683,694,621,708,561,726,484,745,411,763,344,781,283,804,217,831,154,868,98,922,68,927,68,986,94,1032,139,1073,191,1110,246,1142,299,1173,358,1201,411,1228,468,1242,497,1246,507,1274,567,1278,577,1283,588,1288,598,1292,608,1297,618,1301,629,1306,639,1310,650,1315,660,1319,671,1324,681,1329,691,1333,702,1338,712,1342,723,1347,734,1351,744,1356,755,1361,765,1365,776,1370,786,1374,797,1379,807,1383,818,1388,828,1392,839,1397,849,1402,860,1406,870,1411,881,1415,891,1420,901,1424,912,1429,922,1456,984,1484,1044,1488,1054,1493,1064,1520,1122,1548,1178,1580,1238,1611,1292,1648,1343,1689,1388,1739,1425,1799,1447,1862,1455,1904,1457,1908,1457,1913,1457,1917,1457,1922,1457,1926,1457,1931,1457,1935,1457,1940,1457,1945,1457,1949,1457,1954,1457,1958,1457,1963,1458,1967,1458,1972,1458,1977,1458,1981,1458,1986,1458,1990,1458,2250,1458,2255,1458,2259,1458,2264,1458,2269,1458,2273,1458,2278,1457,2282,1457,2287,1457,2291,1457,2296,1457,2300,1457,2305,1457,2310,1457,2314,1457,2319,1457,2323,1457,2346,1457,2351,1457,2355,1457,2360,1456,2364,1456,2387,1455,2392,1455,2442,1450,2446,1449,2506,1437,2565,1418,2588,1409,2592,1407,2597,1406,2602,1404,2606,1402,2611,1400,2615,1398,2638,1388,2643,1386,2647,1384,2652,1383,2656,1381,2661,1379,2665,1377,2670,1375,2675,1373,2679,1372,2739,1351,2798,1338,2862,1331,2880,1331,2885,1331,2944,1334,2948,1334,2985,1339,2989,1340,2994,1341,2999,1341,3003,1342,3031,1348,3035,1349,3040,1350,3044,1351,3049,1352,3053,1353,3058,1354,3062,1355,3067,1356,3072,1357,3076,1358,3081,1359,3085,1360,3090,1362,3094,1363,3099,1364,3104,1365,3108,1366,3113,1368,3117,1369,3122,1370,3126,1371,3131,1372,3135,1374,3140,1375,3145,1376,3149,1377,3154,1379,3158,1380,3163,1381,3167,1382,3172,1384,3177,1385,3181,1386,3186,1387,3190,1389,3195,1390,3199,1391,3204,1392,3208,1394,3213,1395,3218,1396,3222,1397,3227,1398,3231,1400,3236,1401,3240,1402,3245,1403,3250,1404,3254,1406,3259,1407,3263,1408,3268,1409,3272,1410,3277,1411,3281,1412,3286,1414,3291,1415,3295,1416,3300,1417,3304,1418,3309,1419,3313,1420,3318,1421,3323,1422,3327,1423,3332,1424,3336,1425,3341,1426,3345,1427,3350,1428,3354,1429,3400,1438,3405,1438,3450,1445,3455,1446,3487,1449,3491,1450,3496,1450,3500,1451,3505,1451,3510,1452,3514,1452,3519,1452,3523,1453,3546,1454,3551,1454,3555,1454,3560,1455,3564,1455,3569,1455,3574,1455,3578,1455,3583,1456,3587,1456,3592,1456,3596,1456,3601,1456,3605,1456,3610,1456,3615,1457,3619,1457,3624,1457,3628,1457,3633,1457,3637,1457,3642,1457,3647,1457,3651,1457,3656,1457,3660,1457,3665,1457,3669,1457,3674,1457,3678,1457,3683,1457,3688,1457,3692,1457,3697,1457,3701,1457,3706,1457,3710,1457,3715,1457,3719,1457,3724,1458,3729,1458,3733,1458,3738,1458,3742,1458,3747,1458,3751,1458,3756,1458,3761,1458,3811,1458,3939,1458e" filled="false" stroked="true" strokeweight=".65pt" strokecolor="#ecb01f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8l297,1458,302,1458,361,1426,389,1357,407,1278,421,1201,430,1141,439,1074,448,1002,457,926,466,846,475,765,480,724,489,642,498,561,507,484,516,411,526,344,535,283,548,206,562,146,585,85,608,68,612,69,653,124,681,191,703,261,722,324,740,393,758,468,772,527,786,588,799,650,813,713,827,776,831,797,836,818,840,839,845,860,849,881,854,901,859,922,872,984,886,1044,900,1103,918,1178,936,1246,954,1306,977,1365,1009,1420,1064,1454,1123,1457,1128,1458,1132,1458,1137,1458,1142,1458,1269,1458,1274,1458,1278,1458,1283,1457,1288,1457,1292,1457,1356,1452,1415,1427,1456,1396,1461,1392,1511,1356,1570,1338,1580,1337,1584,1337,1643,1349,1698,1374,1703,1376,1707,1379,1712,1381,1716,1384,1721,1386,1726,1388,1730,1391,1735,1393,1789,1420,1849,1442,1908,1454,1945,1456,1949,1457,1981,1457,1986,1457,1990,1457,1995,1457,1999,1457,2004,1458,2008,1458,2013,1458,2018,1458,2022,1458,2027,1458,2209,1458,2214,1458,2218,1458,2223,1458,2227,1458,2232,1457,2237,1457,2241,1457,2246,1457,2250,1457,2255,1457,2259,1457,2264,1457,2269,1457,2273,1457,2278,1457,2282,1457,2287,1457,2291,1456,2296,1456,2300,1456,2364,1450,2369,1449,2373,1449,2378,1448,2383,1447,2387,1447,2392,1446,2396,1445,2401,1444,2405,1443,2410,1443,2415,1442,2419,1441,2424,1440,2428,1439,2433,1438,2437,1437,2442,1436,2446,1436,2451,1435,2456,1434,2460,1433,2465,1432,2469,1431,2474,1430,2478,1429,2483,1429,2488,1428,2492,1427,2497,1426,2561,1417,2602,1415,2606,1415,2670,1420,2711,1428,2716,1429,2743,1436,2748,1437,2752,1438,2757,1439,2761,1440,2766,1442,2770,1443,2775,1444,2780,1445,2784,1446,2789,1447,2853,1456,2894,1457,2898,1457,2903,1457,2907,1457,2912,1457,2916,1457,2921,1457,2926,1458,2930,1458,2935,1458,2939,1458,3117,1458,3122,1458,3126,1458,3131,1458,3135,1458,3140,1457,3145,1457,3149,1457,3154,1457,3158,1457,3190,1457,3195,1457,3199,1457,3204,1456,3208,1456,3213,1456,3218,1456,3222,1456,3227,1455,3231,1455,3236,1455,3240,1455,3245,1454,3250,1454,3254,1454,3259,1453,3263,1453,3268,1453,3272,1452,3277,1452,3281,1452,3286,1451,3291,1451,3295,1451,3300,1450,3304,1450,3309,1450,3313,1449,3318,1449,3323,1449,3327,1449,3332,1448,3336,1448,3341,1448,3345,1448,3350,1448,3354,1448,3359,1447,3364,1447,3368,1447,3373,1447,3377,1447,3382,1447,3386,1447,3391,1447,3396,1447,3400,1447,3405,1447,3409,1447,3414,1447,3418,1447,3423,1447,3427,1447,3432,1447,3437,1448,3441,1448,3446,1448,3450,1448,3455,1448,3459,1448,3464,1448,3469,1448,3473,1449,3478,1449,3482,1449,3487,1449,3491,1449,3496,1450,3500,1450,3505,1450,3510,1450,3514,1450,3519,1451,3523,1451,3528,1451,3532,1451,3537,1451,3542,1452,3546,1452,3551,1452,3555,1452,3560,1452,3564,1453,3569,1453,3574,1453,3578,1453,3583,1453,3587,1454,3592,1454,3596,1454,3601,1454,3605,1454,3610,1454,3615,1455,3619,1455,3624,1455,3628,1455,3633,1455,3637,1455,3642,1455,3647,1456,3651,1456,3656,1456,3660,1456,3665,1456,3669,1456,3674,1456,3678,1456,3683,1457,3688,1457,3692,1457,3715,1457,3719,1457,3724,1457,3729,1457,3733,1457,3738,1457,3742,1457,3747,1457,3751,1457,3756,1457,3761,1457,3765,1457,3770,1457,3774,1457,3779,1457,3783,1458,3788,1458,3792,1458,3797,1458,3802,1458,3806,1458,3847,1458,3939,1458e" filled="false" stroked="true" strokeweight=".65pt" strokecolor="#7d2e8e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8l329,1409,343,1321,352,1228,361,1108,366,1039,370,965,375,886,380,806,384,724,389,642,393,561,398,484,402,411,407,344,411,283,421,184,430,116,448,68,453,71,475,144,489,218,503,307,512,375,521,449,530,527,539,608,548,692,553,734,562,818,571,901,580,984,589,1064,599,1141,608,1213,617,1277,630,1355,649,1420,699,1457,713,1458,717,1458,722,1458,767,1458,772,1458,776,1458,781,1458,840,1440,872,1396,877,1389,918,1342,936,1337,941,1338,991,1372,1000,1381,1005,1386,1050,1429,1105,1455,1155,1458,1160,1458,1164,1458,1246,1458,1251,1458,1315,1453,1361,1439,1365,1437,1424,1418,1443,1416,1447,1416,1507,1432,1516,1437,1520,1439,1580,1457,1611,1458,1616,1458,1703,1458,1707,1458,1771,1454,1776,1454,1780,1453,1840,1448,1844,1449,1885,1450,1890,1451,1894,1451,1899,1451,1904,1452,1908,1452,1913,1452,1917,1453,1922,1453,1926,1453,1931,1454,1935,1454,1940,1454,1945,1455,1949,1455,1954,1455,1958,1456,1963,1456,1967,1456,1972,1456,1977,1456,1981,1457,1986,1457,1990,1457,1995,1457,1999,1457,2004,1457,2008,1457,2013,1457,2018,1457,2022,1457,2027,1457,2031,1458,2036,1458,2040,1458,2045,1458,2182,1458,2186,1458,2191,1458,2196,1458,2200,1457,2205,1457,2232,1457,2237,1457,2241,1457,2246,1457,2250,1457,2255,1457,2259,1456,2264,1456,2269,1456,2273,1456,2278,1456,2282,1455,2287,1455,2291,1455,2296,1455,2300,1455,2305,1454,2310,1454,2314,1454,2319,1454,2323,1454,2328,1453,2332,1453,2337,1453,2342,1453,2373,1452,2378,1452,2383,1452,2419,1453,2424,1454,2428,1454,2433,1454,2437,1454,2442,1455,2446,1455,2451,1455,2456,1456,2460,1456,2519,1458,2524,1458,2529,1458,2620,1458,2624,1458,2629,1458,2634,1457,2638,1457,2702,1453,2707,1452,2711,1452,2716,1451,2720,1451,2725,1450,2748,1448,2752,1448,2757,1448,2761,1448,2766,1448,2770,1448,2775,1448,2780,1448,2784,1448,2789,1448,2793,1448,2798,1449,2821,1450,2825,1451,2830,1451,2834,1451,2839,1452,2843,1452,2848,1453,2853,1453,2857,1453,2862,1454,2866,1454,2871,1454,2875,1455,2880,1455,2885,1455,2939,1457,2944,1457,2948,1457,2953,1458,2958,1458,2962,1458,3090,1458,3094,1458,3099,1458,3104,1458,3108,1457,3113,1457,3117,1457,3122,1457,3126,1457,3131,1457,3135,1457,3140,1457,3145,1457,3149,1457,3154,1457,3158,1457,3163,1456,3167,1456,3172,1456,3177,1456,3181,1456,3186,1456,3190,1455,3195,1455,3199,1455,3204,1455,3208,1455,3213,1455,3218,1454,3222,1454,3227,1454,3231,1454,3236,1454,3240,1454,3245,1454,3250,1454,3254,1454,3259,1454,3263,1454,3268,1454,3272,1454,3277,1454,3281,1454,3327,1455,3332,1455,3336,1455,3341,1456,3345,1456,3350,1456,3354,1456,3359,1456,3364,1457,3368,1457,3373,1457,3377,1457,3382,1457,3386,1457,3391,1457,3396,1457,3400,1457,3405,1457,3409,1458,3414,1458,3418,1458,3423,1458,3551,1458,3555,1458,3560,1458,3564,1458,3569,1457,3574,1457,3578,1457,3583,1457,3587,1457,3592,1457,3596,1457,3601,1457,3605,1457,3610,1457,3615,1457,3619,1457,3624,1457,3628,1457,3633,1457,3637,1457,3642,1457,3647,1457,3651,1457,3656,1457,3660,1457,3665,1457,3669,1457,3674,1457,3678,1457,3683,1457,3688,1457,3692,1457,3697,1457,3701,1457,3706,1457,3710,1457,3715,1457,3719,1457,3724,1457,3729,1457,3733,1457,3738,1457,3742,1457,3747,1457,3751,1457,3756,1457,3761,1457,3765,1457,3770,1457,3774,1457,3779,1457,3783,1457,3788,1457,3792,1457,3797,1457,3802,1457,3806,1457,3811,1457,3815,1458,3820,1458,3824,1458,3829,1458,3834,1458,3838,1458,3875,1458,3939,1458e" filled="false" stroked="true" strokeweight=".65pt" strokecolor="#77ac2f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7l311,1386,316,1321,320,1228,325,1108,329,964,334,805,338,640,343,483,348,342,352,228,357,144,366,68,370,69,384,165,393,274,398,339,402,410,407,486,411,566,416,648,421,732,425,817,430,901,434,983,439,1064,443,1141,448,1213,453,1277,462,1375,475,1443,503,1458,507,1458,526,1458,530,1458,535,1458,576,1410,580,1396,585,1381,612,1337,617,1339,649,1391,653,1400,690,1452,726,1458,731,1458,758,1458,763,1458,767,1458,827,1437,831,1433,868,1416,872,1417,904,1439,909,1443,954,1458,959,1458,986,1458,991,1458,996,1458,1037,1452,1041,1451,1064,1448,1069,1449,1091,1451,1096,1452,1160,1457,1164,1458,1169,1458,1173,1458,1178,1458,1224,1458,1228,1458,1233,1458,1237,1458,1301,1454,1306,1454,1333,1452,1338,1452,1365,1455,1370,1455,1406,1458,1411,1458,1415,1458,1443,1458,1447,1458,1452,1458,1456,1458,1497,1452,1502,1451,1529,1448,1534,1448,1566,1452,1570,1453,1625,1458,1630,1458,1634,1458,1639,1458,1680,1458,1684,1458,1689,1458,1694,1458,1698,1457,1703,1457,1744,1455,1748,1455,1753,1455,1757,1455,1762,1454,1767,1454,1771,1454,1776,1454,1780,1454,1812,1456,1817,1456,1853,1458,1858,1458,1862,1458,1867,1458,1908,1458,1913,1458,1917,1458,1922,1458,1926,1458,1931,1457,1935,1457,1940,1457,1945,1457,1949,1457,1954,1457,1958,1457,1963,1457,1967,1457,1972,1457,1977,1457,1981,1457,1986,1457,1990,1457,1995,1457,1999,1457,2004,1457,2008,1457,2013,1457,2018,1457,2022,1457,2027,1457,2031,1457,2036,1457,2040,1457,2045,1457,2050,1457,2054,1458,2059,1458,2063,1458,2068,1458,2072,1458,2077,1458,2159,1458,2164,1458,2168,1458,2173,1458,2177,1458,2182,1457,2186,1457,2191,1457,2196,1457,2200,1457,2205,1457,2209,1457,2214,1457,2218,1457,2223,1457,2227,1457,2232,1457,2237,1457,2241,1457,2246,1457,2250,1457,2255,1457,2278,1457,2282,1457,2287,1457,2291,1457,2296,1457,2300,1458,2305,1458,2310,1458,2314,1458,2319,1458,2364,1458,2369,1458,2373,1458,2378,1458,2383,1457,2415,1457,2419,1456,2424,1456,2428,1456,2433,1456,2437,1456,2442,1456,2446,1456,2451,1456,2456,1456,2460,1456,2465,1456,2469,1456,2474,1456,2478,1456,2483,1456,2488,1457,2492,1457,2497,1457,2501,1457,2506,1457,2510,1457,2515,1457,2519,1457,2524,1457,2529,1458,2533,1458,2538,1458,2602,1458,2606,1458,2634,1457,2638,1457,2643,1457,2647,1457,2652,1456,2656,1456,2693,1455,2697,1455,2734,1456,2739,1457,2770,1458,2775,1458,2780,1458,2816,1458,2821,1458,2825,1458,2830,1458,2834,1458,2839,1457,2843,1457,2848,1457,2853,1457,2857,1457,2862,1457,2866,1457,2871,1457,2875,1457,2880,1457,2885,1457,2889,1457,2894,1457,2898,1457,2903,1457,2907,1457,2912,1457,2916,1457,2921,1457,2926,1457,2930,1457,2935,1457,2939,1457,2944,1457,2948,1457,2953,1457,2958,1457,2962,1457,2967,1457,2971,1458,2976,1458,2980,1458,2985,1458,3067,1458,3072,1458,3076,1458,3081,1458,3085,1458,3090,1457,3094,1457,3099,1457,3104,1457,3108,1457,3113,1457,3117,1457,3122,1457,3126,1457,3131,1457,3135,1457,3140,1457,3145,1457,3149,1457,3154,1457,3158,1457,3163,1457,3167,1457,3172,1457,3177,1457,3181,1457,3186,1457,3190,1457,3195,1457,3199,1457,3204,1457,3208,1457,3213,1458,3218,1458,3222,1458,3286,1458,3291,1458,3318,1457,3323,1457,3327,1457,3332,1457,3336,1457,3341,1457,3345,1457,3350,1457,3354,1457,3359,1457,3364,1457,3368,1457,3373,1457,3377,1457,3382,1457,3386,1457,3391,1457,3396,1457,3400,1457,3405,1457,3409,1457,3414,1457,3418,1457,3423,1457,3427,1458,3432,1458,3437,1458,3441,1458,3523,1458,3528,1458,3532,1458,3537,1458,3542,1458,3546,1457,3551,1457,3555,1457,3560,1457,3564,1457,3569,1457,3574,1457,3578,1457,3583,1457,3587,1457,3592,1457,3596,1457,3601,1457,3605,1457,3610,1457,3615,1457,3619,1457,3624,1457,3628,1457,3633,1457,3637,1457,3642,1457,3647,1457,3651,1457,3656,1458,3660,1458,3665,1458,3669,1458,3756,1458,3761,1458,3765,1458,3770,1458,3774,1458,3779,1458,3834,1458,3838,1458,3861,1458,3866,1458,3893,1458,3939,1458e" filled="false" stroked="true" strokeweight=".65pt" strokecolor="#4dbded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55l302,1321,307,1107,311,804,316,482,320,227,325,90,329,68,334,121,338,215,343,338,348,485,352,648,357,816,361,983,366,1141,370,1277,375,1375,384,1451,398,1458,407,1458,434,1396,439,1368,443,1347,448,1338,453,1339,457,1347,462,1363,466,1381,471,1400,475,1418,507,1458,512,1458,521,1458,526,1458,530,1458,562,1430,567,1424,571,1419,576,1416,580,1417,585,1420,589,1426,594,1434,599,1443,603,1451,608,1455,612,1457,617,1457,621,1458,626,1458,635,1458,640,1458,644,1457,649,1457,653,1456,658,1455,662,1452,667,1450,672,1449,676,1448,681,1449,685,1450,690,1451,694,1452,699,1454,731,1458,735,1458,754,1458,758,1458,763,1458,795,1454,799,1453,804,1453,808,1452,813,1452,818,1453,822,1454,827,1455,831,1456,836,1457,840,1457,845,1458,849,1458,854,1458,863,1458,868,1458,872,1458,895,1451,900,1450,904,1448,909,1448,913,1449,918,1450,922,1451,927,1452,932,1454,959,1458,964,1458,982,1458,986,1458,991,1458,1014,1456,1018,1455,1023,1455,1027,1454,1032,1454,1037,1454,1041,1454,1046,1455,1050,1456,1055,1456,1059,1457,1064,1457,1069,1458,1073,1458,1078,1458,1096,1458,1100,1458,1105,1458,1110,1457,1114,1457,1119,1457,1123,1457,1128,1457,1132,1457,1137,1457,1142,1457,1146,1457,1151,1457,1155,1457,1160,1457,1164,1457,1169,1457,1173,1458,1178,1458,1183,1458,1187,1458,1215,1458,1219,1458,1224,1458,1228,1458,1233,1458,1237,1457,1242,1457,1246,1457,1251,1457,1256,1457,1260,1457,1265,1457,1269,1457,1274,1457,1278,1457,1283,1457,1288,1457,1292,1457,1297,1458,1301,1458,1306,1458,1324,1458,1329,1458,1333,1458,1338,1457,1342,1457,1347,1457,1351,1457,1356,1456,1361,1456,1365,1456,1370,1456,1374,1456,1379,1456,1383,1456,1388,1457,1415,1458,1420,1458,1438,1458,1443,1458,1447,1458,1475,1456,1479,1456,1484,1455,1488,1455,1493,1455,1497,1455,1502,1455,1507,1456,1511,1457,1516,1457,1520,1457,1525,1458,1529,1458,1534,1458,1552,1458,1557,1458,1561,1458,1566,1457,1570,1457,1575,1457,1580,1457,1584,1457,1589,1457,1593,1457,1598,1457,1602,1457,1607,1457,1611,1457,1639,1458,1643,1458,1671,1458,1675,1458,1680,1458,1684,1458,1689,1457,1694,1457,1698,1457,1703,1457,1707,1457,1712,1457,1716,1457,1721,1457,1726,1457,1730,1457,1735,1457,1739,1457,1744,1457,1748,1457,1753,1458,1757,1458,1762,1458,1780,1458,1785,1458,1789,1458,1794,1457,1799,1457,1803,1457,1808,1457,1812,1457,1817,1457,1821,1457,1826,1457,1830,1457,1835,1457,1840,1457,1844,1457,1849,1457,1853,1457,1858,1458,1862,1458,1867,1458,1872,1458,1899,1458,1904,1458,1908,1458,1913,1458,1917,1457,1922,1457,1926,1457,1931,1457,1935,1457,1940,1457,1945,1457,1949,1457,1954,1457,1958,1457,1963,1457,1967,1457,1972,1458,1977,1458,1981,1458,1986,1458,2013,1458,2018,1458,2022,1458,2027,1458,2031,1458,2036,1458,2040,1458,2050,1458,2054,1458,2059,1458,2063,1458,2068,1458,2072,1458,2077,1458,2154,1458,2159,1458,2164,1458,2168,1458,2173,1458,2177,1458,2186,1458,2191,1458,2196,1458,2200,1458,2205,1458,2209,1458,2214,1458,2241,1458,2246,1458,2250,1458,2255,1458,2259,1457,2264,1457,2269,1457,2273,1457,2278,1457,2282,1457,2287,1457,2291,1457,2296,1457,2300,1457,2305,1457,2310,1458,2314,1458,2319,1458,2364,1458,2369,1458,2373,1457,2378,1457,2383,1457,2387,1457,2392,1457,2396,1457,2401,1457,2405,1457,2410,1457,2415,1457,2419,1457,2424,1457,2428,1457,2433,1458,2437,1458,2442,1458,2446,1458,2469,1458,2474,1458,2478,1458,2483,1457,2488,1457,2492,1457,2497,1457,2501,1457,2506,1457,2510,1457,2515,1457,2519,1457,2524,1457,2529,1457,2533,1457,2538,1458,2542,1458,2547,1458,2551,1458,2588,1458,2592,1458,2597,1458,2602,1458,2606,1457,2611,1457,2615,1457,2620,1457,2624,1457,2629,1457,2634,1457,2638,1457,2643,1457,2647,1457,2652,1457,2656,1457,2661,1458,2665,1458,2670,1458,2675,1458,2693,1458,2697,1458,2702,1458,2707,1457,2711,1457,2716,1457,2720,1457,2725,1457,2729,1457,2734,1457,2739,1457,2743,1457,2748,1457,2752,1457,2757,1457,2761,1457,2766,1457,2770,1458,2775,1458,2780,1458,2784,1458,2812,1458,2816,1458,2821,1458,2825,1458,2830,1457,2834,1457,2839,1457,2843,1457,2848,1457,2853,1457,2857,1457,2862,1457,2866,1457,2871,1457,2875,1457,2880,1457,2885,1457,2889,1458,2894,1458,2898,1458,2926,1458,2930,1458,2935,1458,2939,1458,2944,1458,2948,1458,2953,1457,2958,1457,2962,1457,2967,1457,2971,1458,2976,1458,2980,1458,2985,1458,2989,1458,2994,1458,2999,1458,3062,1458,3067,1458,3072,1458,3076,1458,3081,1458,3104,1458,3108,1458,3113,1458,3117,1458,3122,1458,3126,1458,3154,1458,3158,1458,3163,1458,3167,1458,3172,1457,3177,1457,3181,1457,3186,1457,3190,1457,3195,1457,3199,1457,3204,1457,3208,1457,3213,1457,3218,1457,3222,1458,3227,1458,3231,1458,3277,1458,3281,1458,3286,1458,3291,1457,3295,1457,3300,1457,3304,1457,3309,1457,3313,1457,3318,1457,3323,1457,3327,1457,3332,1457,3336,1457,3341,1458,3345,1458,3350,1458,3354,1458,3382,1458,3386,1458,3391,1458,3396,1458,3400,1458,3405,1457,3409,1457,3414,1457,3418,1457,3423,1457,3427,1457,3432,1458,3437,1458,3441,1458,3446,1458,3450,1458,3455,1458,3459,1458,3505,1458,3510,1458,3514,1458,3519,1458,3523,1458,3528,1458,3532,1458,3537,1458,3560,1458,3564,1458,3569,1458,3574,1458,3578,1458,3583,1458,3610,1458,3615,1458,3619,1458,3624,1458,3628,1458,3633,1458,3637,1457,3642,1457,3647,1457,3651,1457,3656,1457,3660,1458,3665,1458,3669,1458,3674,1458,3678,1458,3683,1458,3688,1458,3733,1458,3738,1458,3742,1458,3747,1458,3751,1458,3788,1458,3792,1458,3897,1458,3939,1458e" filled="false" stroked="true" strokeweight=".65pt" strokecolor="#a1132e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426l297,1102,302,466,307,68,311,99,316,320,320,635,325,975,329,1274,334,1429,338,1457,343,1458,348,1458,352,1457,357,1444,361,1395,366,1346,370,1337,375,1361,380,1399,384,1432,389,1452,393,1457,398,1458,402,1458,407,1458,411,1457,416,1454,421,1443,425,1430,430,1418,434,1416,439,1426,443,1443,448,1455,453,1457,457,1458,462,1458,466,1457,471,1456,475,1452,480,1449,484,1449,489,1451,494,1454,498,1456,503,1457,507,1458,512,1458,521,1458,544,1453,548,1452,553,1453,557,1455,562,1457,567,1458,571,1458,576,1458,580,1458,585,1457,589,1453,594,1449,599,1448,603,1449,608,1452,612,1455,617,1457,621,1458,626,1458,635,1458,640,1458,644,1457,649,1456,653,1455,658,1454,662,1454,667,1455,672,1456,676,1457,681,1458,685,1458,690,1458,694,1458,699,1457,703,1457,708,1457,713,1457,717,1457,722,1457,726,1457,731,1458,735,1458,740,1458,749,1458,754,1458,758,1458,763,1457,767,1457,772,1457,776,1457,781,1457,786,1457,790,1457,795,1458,799,1458,804,1458,808,1458,813,1457,818,1457,822,1456,827,1456,831,1456,836,1456,840,1457,845,1457,849,1458,854,1458,863,1458,868,1458,872,1457,877,1457,881,1456,886,1455,891,1455,895,1455,900,1456,904,1457,909,1458,913,1458,918,1458,922,1458,927,1457,932,1457,936,1457,941,1457,945,1457,950,1457,954,1457,959,1458,964,1458,968,1458,977,1458,982,1458,986,1458,991,1457,996,1457,1000,1457,1005,1457,1009,1457,1014,1457,1018,1457,1023,1458,1027,1458,1032,1458,1037,1458,1041,1457,1046,1457,1050,1457,1055,1457,1059,1457,1064,1457,1069,1457,1073,1458,1078,1458,1082,1458,1091,1458,1096,1458,1100,1458,1105,1457,1110,1457,1114,1457,1119,1457,1123,1457,1128,1457,1132,1458,1137,1458,1151,1458,1155,1458,1160,1458,1164,1458,1169,1458,1173,1458,1178,1458,1183,1458,1187,1458,1192,1458,1210,1458,1215,1458,1219,1458,1224,1458,1228,1458,1233,1458,1237,1458,1242,1458,1246,1458,1251,1458,1265,1458,1269,1458,1274,1457,1278,1457,1283,1457,1288,1457,1292,1457,1297,1457,1301,1458,1306,1458,1310,1458,1319,1458,1324,1458,1329,1458,1333,1457,1338,1457,1342,1457,1347,1457,1351,1457,1356,1457,1361,1458,1365,1458,1370,1458,1379,1458,1383,1458,1388,1457,1392,1457,1397,1457,1402,1457,1406,1457,1411,1457,1415,1458,1420,1458,1438,1458,1443,1458,1447,1457,1452,1457,1456,1457,1461,1457,1465,1457,1470,1457,1475,1458,1479,1458,1484,1458,1488,1458,1493,1458,1497,1457,1502,1457,1507,1457,1511,1457,1516,1457,1520,1457,1525,1457,1529,1458,1534,1458,1538,1458,1548,1458,1552,1458,1557,1458,1561,1457,1566,1457,1570,1457,1575,1457,1580,1457,1584,1457,1589,1458,1593,1458,1607,1458,1611,1458,1616,1458,1621,1457,1625,1457,1630,1458,1634,1458,1639,1458,1643,1458,1648,1458,1666,1458,1671,1458,1675,1458,1680,1458,1684,1458,1689,1458,1694,1458,1698,1458,1703,1458,1707,1458,1721,1458,1726,1458,1730,1457,1735,1457,1739,1457,1744,1457,1748,1457,1753,1457,1757,1458,1762,1458,1767,1458,1776,1458,1780,1458,1785,1458,1789,1457,1794,1457,1799,1457,1803,1457,1808,1457,1812,1457,1817,1458,1821,1458,1835,1458,1840,1458,1844,1458,1849,1457,1853,1457,1858,1458,1862,1458,1867,1458,1872,1458,1876,1458,1894,1458,1899,1458,1904,1458,1908,1458,1913,1458,1917,1458,1922,1458,1926,1458,1931,1458,1935,1458,1949,1458,1954,1458,1958,1458,1963,1458,1967,1458,1972,1458,1977,1458,1981,1458,1986,1458,1990,1458,2008,1458,2013,1458,2018,1458,2022,1458,2027,1458,2031,1458,2036,1458,2040,1458,2191,1458,2196,1458,2200,1458,2205,1458,2209,1458,2246,1458,2250,1458,2255,1458,2259,1458,2264,1458,2269,1458,2273,1458,2278,1458,2291,1458,2296,1458,2300,1458,2305,1458,2310,1458,2314,1458,2319,1458,2323,1458,2360,1458,2364,1458,2369,1458,2373,1458,2378,1458,2383,1458,2387,1458,2392,1458,2405,1458,2410,1458,2415,1458,2419,1457,2424,1457,2428,1457,2433,1457,2437,1458,2442,1458,2446,1458,2465,1458,2469,1458,2474,1458,2478,1457,2483,1457,2488,1457,2492,1457,2497,1458,2501,1458,2506,1458,2519,1458,2524,1458,2529,1458,2533,1458,2538,1458,2542,1458,2547,1458,2592,1458,2597,1458,2602,1458,2606,1458,2611,1458,2615,1458,2620,1458,2634,1458,2638,1458,2643,1458,2647,1457,2652,1457,2656,1457,2661,1457,2665,1458,2670,1458,2675,1458,2693,1458,2697,1458,2702,1457,2707,1457,2711,1457,2716,1457,2720,1457,2725,1457,2729,1458,2734,1458,2748,1458,2752,1458,2757,1458,2761,1457,2766,1457,2770,1457,2775,1458,2780,1458,2784,1458,2789,1458,2807,1458,2812,1458,2816,1458,2821,1458,2825,1458,2830,1458,2834,1458,2839,1458,2843,1458,2848,1458,2862,1458,2866,1458,2871,1458,2875,1457,2880,1457,2885,1457,2889,1458,2894,1458,2898,1458,2903,1458,2921,1458,2926,1458,2930,1458,2935,1458,2939,1458,2944,1458,2948,1458,2953,1458,3099,1458,3104,1458,3108,1458,3113,1458,3117,1458,3122,1458,3126,1458,3131,1458,3149,1458,3154,1458,3158,1458,3163,1458,3167,1458,3172,1458,3177,1458,3181,1458,3186,1458,3190,1458,3204,1458,3208,1458,3213,1458,3218,1458,3222,1458,3227,1458,3231,1458,3236,1458,3272,1458,3277,1458,3281,1458,3286,1458,3291,1458,3295,1458,3300,1458,3304,1458,3318,1458,3323,1458,3327,1458,3332,1457,3336,1457,3341,1457,3345,1458,3350,1458,3354,1458,3359,1458,3377,1458,3382,1458,3386,1458,3409,1458,3414,1458,3555,1458,3560,1458,3564,1458,3569,1458,3574,1458,3615,1458,3619,1458,3624,1458,3628,1458,3633,1458,3637,1458,3861,1458,3939,1458e" filled="false" stroked="true" strokeweight=".65pt" strokecolor="#0071bc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1102l297,68,302,320,307,975,311,1429,316,1458,320,1457,325,1395,329,1337,334,1399,338,1452,343,1458,348,1458,352,1454,357,1430,361,1416,366,1443,370,1457,375,1458,380,1456,384,1449,389,1451,393,1456,398,1458,402,1458,407,1458,411,1456,416,1453,421,1453,425,1457,430,1458,434,1458,439,1453,443,1448,448,1452,453,1457,457,1458,462,1458,466,1457,471,1455,475,1454,480,1456,484,1458,489,1458,494,1457,498,1457,503,1457,507,1457,512,1458,516,1458,521,1458,526,1457,530,1457,535,1457,539,1457,544,1458,548,1458,553,1457,557,1456,562,1456,567,1457,571,1458,576,1458,580,1457,585,1456,589,1455,594,1456,599,1458,603,1458,608,1457,612,1457,617,1457,621,1457,626,1458,630,1458,635,1458,640,1457,644,1457,649,1457,653,1457,658,1458,662,1458,667,1457,672,1457,676,1457,681,1458,685,1458,690,1458,694,1458,699,1457,703,1457,708,1457,713,1458,717,1458,722,1458,726,1458,731,1458,735,1458,740,1458,749,1458,754,1458,758,1458,763,1458,767,1458,772,1458,776,1458,781,1457,786,1457,790,1457,795,1458,799,1458,804,1458,808,1458,813,1457,818,1457,822,1457,827,1458,831,1458,836,1458,840,1457,845,1457,849,1457,854,1458,863,1458,868,1457,872,1457,877,1457,881,1458,886,1458,891,1458,895,1457,900,1457,904,1457,909,1458,913,1458,918,1458,922,1458,927,1457,932,1457,936,1457,941,1458,945,1458,950,1458,954,1457,959,1458,964,1458,968,1458,977,1458,982,1458,986,1458,991,1458,996,1458,1000,1458,1005,1458,1009,1457,1014,1457,1018,1457,1023,1458,1027,1458,1032,1458,1037,1458,1041,1457,1046,1457,1050,1457,1055,1458,1059,1458,1064,1458,1069,1457,1073,1458,1078,1458,1082,1458,1091,1458,1096,1458,1100,1458,1105,1458,1110,1458,1114,1458,1119,1458,1123,1458,1128,1458,1132,1458,1137,1458,1142,1458,1146,1458,1151,1458,1155,1458,1160,1458,1164,1458,1169,1458,1237,1458,1242,1458,1246,1458,1251,1458,1256,1458,1260,1458,1265,1458,1269,1458,1274,1458,1278,1458,1283,1458,1288,1458,1292,1458,1297,1458,1301,1458,1306,1458,1310,1458,1319,1458,1324,1458,1329,1458,1333,1458,1338,1458,1342,1458,1347,1458,1351,1458,1356,1457,1361,1457,1365,1458,1370,1458,1374,1458,1379,1458,1383,1457,1388,1457,1392,1458,1397,1458,1402,1458,1406,1458,1411,1458,1415,1458,1420,1458,1424,1458,1434,1458,1438,1458,1443,1458,1447,1458,1452,1458,1456,1458,1461,1458,1465,1458,1470,1457,1475,1457,1479,1458,1484,1458,1488,1458,1493,1458,1497,1457,1502,1457,1507,1457,1511,1458,1516,1458,1520,1458,1525,1457,1529,1457,1534,1458,1538,1458,1548,1458,1552,1458,1557,1458,1561,1458,1566,1458,1570,1458,1575,1458,1580,1458,1584,1457,1589,1458,1593,1458,1598,1458,1602,1458,1607,1458,1611,1458,1616,1458,1621,1458,1625,1458,1634,1458,1694,1458,1698,1458,1703,1458,1707,1458,1712,1458,1716,1458,1721,1458,1726,1458,1730,1458,1735,1458,1739,1458,1744,1458,1748,1458,1753,1458,1757,1458,1762,1458,1767,1458,1776,1458,1780,1458,1785,1458,1789,1458,1794,1458,1799,1458,1803,1458,1808,1458,1812,1457,1817,1458,1821,1458,1826,1458,1830,1458,1835,1458,1840,1458,1844,1458,1849,1458,1853,1458,1862,1458,1922,1458,1926,1458,1931,1458,1935,1458,1945,1458,1949,1458,1954,1458,1958,1458,1963,1458,1967,1458,1977,1458,2264,1458,2269,1458,2273,1458,2278,1458,2291,1458,2378,1458,2383,1458,2387,1458,2392,1458,2396,1458,2401,1458,2405,1458,2410,1458,2415,1458,2419,1458,2424,1458,2428,1458,2433,1458,2437,1458,2442,1458,2446,1458,2451,1458,2460,1458,2465,1458,2469,1458,2474,1458,2478,1458,2483,1458,2488,1458,2492,1458,2497,1458,2501,1458,2506,1458,2510,1458,2519,1458,2634,1458,2638,1458,2643,1458,2647,1458,2652,1458,2656,1458,2661,1458,2665,1458,2670,1458,2675,1458,2679,1458,2688,1458,2693,1458,2697,1458,2702,1458,2707,1458,2711,1458,2716,1458,2720,1458,2725,1457,2729,1458,2734,1458,2739,1458,2743,1458,2748,1458,2752,1458,2757,1458,2761,1458,2766,1458,2775,1458,2834,1458,2839,1458,2843,1458,2848,1458,2853,1458,2857,1458,2862,1458,2866,1458,2871,1458,2875,1458,2880,1458,3177,1458,3181,1458,3186,1458,3190,1458,3204,1458,3291,1458,3295,1458,3300,1458,3304,1458,3313,1458,3318,1458,3323,1458,3327,1458,3332,1458,3336,1458,3345,1458,3788,1458,3939,1458e" filled="false" stroked="true" strokeweight=".65pt" strokecolor="#d95218">
                <v:path arrowok="t"/>
              </v:shape>
            </v:group>
            <v:group style="position:absolute;left:293;top:68;width:3646;height:1390" coordorigin="293,68" coordsize="3646,1390">
              <v:shape style="position:absolute;left:293;top:68;width:3646;height:1390" coordorigin="293,68" coordsize="3646,1390" path="m293,68l297,975,302,1458,307,1395,311,1399,316,1458,320,1454,325,1416,329,1457,334,1456,338,1451,343,1458,348,1458,352,1453,357,1457,361,1458,366,1448,370,1457,375,1458,380,1455,384,1456,389,1458,393,1457,398,1457,402,1458,407,1457,411,1457,416,1458,421,1457,425,1456,430,1458,434,1457,439,1455,443,1458,448,1457,453,1457,457,1458,462,1458,466,1457,471,1457,475,1458,480,1457,484,1457,489,1458,494,1457,498,1457,503,1458,507,1458,512,1458,516,1458,521,1458,526,1458,530,1458,535,1457,539,1457,544,1458,548,1458,553,1457,557,1458,562,1458,567,1457,571,1458,576,1458,580,1457,585,1458,589,1458,594,1457,599,1457,603,1458,608,1457,612,1457,617,1458,621,1457,626,1458,630,1458,635,1458,640,1457,644,1458,649,1457,653,1457,658,1458,662,1458,667,1457,672,1458,676,1458,681,1457,685,1458,690,1458,694,1458,699,1458,703,1458,708,1457,713,1458,776,1458,781,1458,786,1458,790,1458,795,1458,799,1458,804,1458,808,1458,813,1458,818,1458,822,1457,827,1458,831,1458,836,1457,840,1458,845,1458,849,1458,854,1458,859,1458,863,1458,868,1458,872,1458,877,1458,881,1457,886,1458,891,1458,895,1457,900,1458,904,1458,909,1457,913,1458,918,1458,922,1458,927,1458,932,1458,936,1457,941,1458,1005,1458,1009,1457,1014,1458,1018,1458,1023,1458,1046,1458,1050,1457,1055,1458,1059,1458,1064,1458,1347,1458,1351,1458,1356,1458,1361,1458,1365,1458,1461,1458,1465,1458,1470,1458,1475,1458,1479,1458,1502,1458,1507,1457,1511,1458,1516,1458,1520,1458,1575,1458,1580,1458,1584,1458,1589,1458,1593,1458,3637,1458,3939,1458e" filled="false" stroked="true" strokeweight=".65pt" strokecolor="#ecb01f">
                <v:path arrowok="t"/>
              </v:shape>
            </v:group>
          </v:group>
        </w:pict>
      </w:r>
      <w:r>
        <w:rPr>
          <w:position w:val="-35"/>
        </w:rPr>
      </w:r>
      <w:r>
        <w:rPr>
          <w:position w:val="-35"/>
        </w:rPr>
        <w:tab/>
      </w:r>
      <w:r>
        <w:rPr>
          <w:position w:val="-35"/>
        </w:rPr>
        <w:pict>
          <v:group style="width:220.7pt;height:89.6pt;mso-position-horizontal-relative:char;mso-position-vertical-relative:line" coordorigin="0,0" coordsize="4414,1792">
            <v:group style="position:absolute;left:321;top:1458;width:4067;height:2" coordorigin="321,1458" coordsize="4067,2">
              <v:shape style="position:absolute;left:321;top:1458;width:4067;height:2" coordorigin="321,1458" coordsize="4067,0" path="m321,1458l4388,1458e" filled="false" stroked="true" strokeweight=".081pt" strokecolor="#252525">
                <v:path arrowok="t"/>
              </v:shape>
            </v:group>
            <v:group style="position:absolute;left:332;top:1417;width:2;height:41" coordorigin="332,1417" coordsize="2,41">
              <v:shape style="position:absolute;left:332;top:1417;width:2;height:41" coordorigin="332,1417" coordsize="0,41" path="m332,1458l332,1417e" filled="false" stroked="true" strokeweight=".081pt" strokecolor="#252525">
                <v:path arrowok="t"/>
              </v:shape>
            </v:group>
            <v:group style="position:absolute;left:737;top:1417;width:2;height:41" coordorigin="737,1417" coordsize="2,41">
              <v:shape style="position:absolute;left:737;top:1417;width:2;height:41" coordorigin="737,1417" coordsize="0,41" path="m737,1458l737,1417e" filled="false" stroked="true" strokeweight=".081pt" strokecolor="#252525">
                <v:path arrowok="t"/>
              </v:shape>
            </v:group>
            <v:group style="position:absolute;left:1143;top:1417;width:2;height:41" coordorigin="1143,1417" coordsize="2,41">
              <v:shape style="position:absolute;left:1143;top:1417;width:2;height:41" coordorigin="1143,1417" coordsize="0,41" path="m1143,1458l1143,1417e" filled="false" stroked="true" strokeweight=".081pt" strokecolor="#252525">
                <v:path arrowok="t"/>
              </v:shape>
            </v:group>
            <v:group style="position:absolute;left:1549;top:1417;width:2;height:41" coordorigin="1549,1417" coordsize="2,41">
              <v:shape style="position:absolute;left:1549;top:1417;width:2;height:41" coordorigin="1549,1417" coordsize="0,41" path="m1549,1458l1549,1417e" filled="false" stroked="true" strokeweight=".081pt" strokecolor="#252525">
                <v:path arrowok="t"/>
              </v:shape>
            </v:group>
            <v:group style="position:absolute;left:1954;top:1417;width:2;height:41" coordorigin="1954,1417" coordsize="2,41">
              <v:shape style="position:absolute;left:1954;top:1417;width:2;height:41" coordorigin="1954,1417" coordsize="0,41" path="m1954,1458l1954,1417e" filled="false" stroked="true" strokeweight=".081pt" strokecolor="#252525">
                <v:path arrowok="t"/>
              </v:shape>
            </v:group>
            <v:group style="position:absolute;left:2360;top:1417;width:2;height:41" coordorigin="2360,1417" coordsize="2,41">
              <v:shape style="position:absolute;left:2360;top:1417;width:2;height:41" coordorigin="2360,1417" coordsize="0,41" path="m2360,1458l2360,1417e" filled="false" stroked="true" strokeweight=".081pt" strokecolor="#252525">
                <v:path arrowok="t"/>
              </v:shape>
            </v:group>
            <v:group style="position:absolute;left:2766;top:1417;width:2;height:41" coordorigin="2766,1417" coordsize="2,41">
              <v:shape style="position:absolute;left:2766;top:1417;width:2;height:41" coordorigin="2766,1417" coordsize="0,41" path="m2766,1458l2766,1417e" filled="false" stroked="true" strokeweight=".081pt" strokecolor="#252525">
                <v:path arrowok="t"/>
              </v:shape>
            </v:group>
            <v:group style="position:absolute;left:3171;top:1417;width:2;height:41" coordorigin="3171,1417" coordsize="2,41">
              <v:shape style="position:absolute;left:3171;top:1417;width:2;height:41" coordorigin="3171,1417" coordsize="0,41" path="m3171,1458l3171,1417e" filled="false" stroked="true" strokeweight=".081pt" strokecolor="#252525">
                <v:path arrowok="t"/>
              </v:shape>
            </v:group>
            <v:group style="position:absolute;left:3577;top:1417;width:2;height:41" coordorigin="3577,1417" coordsize="2,41">
              <v:shape style="position:absolute;left:3577;top:1417;width:2;height:41" coordorigin="3577,1417" coordsize="0,41" path="m3577,1458l3577,1417e" filled="false" stroked="true" strokeweight=".081pt" strokecolor="#252525">
                <v:path arrowok="t"/>
              </v:shape>
            </v:group>
            <v:group style="position:absolute;left:3982;top:1417;width:2;height:41" coordorigin="3982,1417" coordsize="2,41">
              <v:shape style="position:absolute;left:3982;top:1417;width:2;height:41" coordorigin="3982,1417" coordsize="0,41" path="m3982,1458l3982,1417e" filled="false" stroked="true" strokeweight=".081pt" strokecolor="#252525">
                <v:path arrowok="t"/>
              </v:shape>
            </v:group>
            <v:group style="position:absolute;left:4388;top:1417;width:2;height:41" coordorigin="4388,1417" coordsize="2,41">
              <v:shape style="position:absolute;left:4388;top:1417;width:2;height:41" coordorigin="4388,1417" coordsize="0,41" path="m4388,1458l4388,1417e" filled="false" stroked="true" strokeweight=".081pt" strokecolor="#252525">
                <v:path arrowok="t"/>
              </v:shape>
            </v:group>
            <v:group style="position:absolute;left:304;top:1520;width:4110;height:84" coordorigin="304,1520" coordsize="4110,84">
              <v:shape style="position:absolute;left:304;top:1520;width:4110;height:84" coordorigin="304,1520" coordsize="4110,84" path="m339,1520l323,1520,317,1523,307,1535,304,1545,304,1578,307,1588,316,1600,323,1603,339,1603,345,1601,349,1595,353,1590,329,1590,327,1590,320,1571,320,1552,329,1533,353,1533,345,1523,339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53,1533l333,1533,334,1534,337,1536,338,1538,340,1545,340,1546,341,1552,341,1571,333,1590,353,1590,354,1588,357,1578,357,1545,354,1535,353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696,1520l681,1520,674,1523,665,1535,662,1545,662,1578,664,1588,674,1600,681,1603,696,1603,703,1601,711,1590,687,1590,685,1590,678,1571,678,1552,687,1533,711,1533,703,1523,696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711,1533l690,1533,692,1534,695,1536,696,1538,698,1545,698,1546,699,1552,699,1571,690,1590,711,1590,712,1588,715,1578,715,1545,712,1535,711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744,1586l729,1586,729,1602,744,1602,744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808,1533l787,1533,789,1534,793,1538,794,1540,794,1547,793,1550,789,1556,785,1560,769,1575,763,1581,757,1591,756,1596,755,1602,810,1602,810,1587,779,1587,782,1583,783,1581,786,1579,796,1570,800,1566,810,1536,808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792,1520l777,1520,770,1522,761,1529,758,1536,757,1544,772,1546,773,1541,774,1538,778,1534,780,1533,808,1533,807,1531,798,1522,792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102,1520l1086,1520,1080,1523,1070,1535,1068,1545,1068,1578,1070,1588,1080,1600,1086,1603,1102,1603,1108,1601,1116,1590,1092,1590,1091,1590,1084,1571,1084,1552,1092,1533,1116,1533,1108,1523,1102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116,1533l1096,1533,1098,1534,1101,1536,1102,1538,1104,1545,1104,1546,1104,1552,1104,1571,1096,1590,1116,1590,1118,1588,1120,1578,1120,1545,1118,1535,1116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150,1586l1134,1586,1134,1602,1150,1602,1150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208,1586l1193,1586,1193,1602,1208,1602,1208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208,1520l1195,1520,1160,1572,1160,1586,1218,1586,1218,1572,1175,1572,1193,1544,1208,1544,1208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208,1544l1193,1544,1193,1572,1208,1572,1208,1544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508,1520l1492,1520,1486,1523,1476,1535,1474,1545,1474,1578,1476,1588,1485,1600,1492,1603,1508,1603,1514,1601,1522,1590,1498,1590,1496,1590,1490,1571,1490,1552,1498,1533,1522,1533,1514,1523,1508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522,1533l1502,1533,1503,1534,1506,1536,1507,1538,1509,1545,1509,1546,1510,1552,1510,1571,1502,1590,1522,1590,1524,1588,1526,1578,1526,1545,1524,1535,1522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556,1586l1540,1586,1540,1602,1556,1602,1556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604,1520l1589,1520,1582,1523,1571,1537,1568,1547,1568,1577,1571,1587,1582,1600,1588,1603,1604,1603,1610,1601,1620,1591,1620,1590,1594,1590,1592,1589,1587,1583,1586,1580,1586,1570,1587,1566,1591,1562,1594,1561,1620,1561,1615,1556,1584,1556,1585,1547,1587,1540,1591,1534,1594,1533,1620,1533,1618,1529,1613,1525,1609,1522,1604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620,1561l1600,1561,1602,1562,1606,1567,1607,1570,1607,1581,1606,1585,1605,1587,1603,1589,1600,1590,1620,1590,1623,1584,1623,1568,1620,1561,1620,1561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606,1549l1593,1549,1588,1551,1584,1556,1615,1556,1611,1552,1606,1549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620,1533l1600,1533,1602,1534,1605,1537,1606,1539,1606,1542,1621,1540,1620,1534,1620,1534,1620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913,1520l1898,1520,1891,1523,1882,1535,1879,1545,1879,1578,1881,1588,1891,1600,1898,1603,1913,1603,1919,1601,1928,1590,1904,1590,1902,1590,1895,1571,1895,1552,1904,1533,1928,1533,1919,1523,1913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928,1533l1907,1533,1909,1534,1912,1536,1913,1538,1915,1545,1915,1546,1916,1552,1916,1571,1907,1590,1928,1590,1929,1588,1932,1578,1932,1545,1929,1535,1928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1961,1586l1946,1586,1946,1602,1961,1602,1961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008,1520l1992,1520,1986,1522,1978,1530,1976,1535,1976,1545,1977,1548,1980,1554,1983,1556,1987,1558,1983,1560,1974,1587,1977,1593,1987,1601,1994,1603,2009,1603,2015,1601,2025,1592,2025,1591,1997,1591,1995,1590,1990,1585,1989,1582,1989,1573,1990,1571,1994,1566,1997,1565,2023,1565,2021,1562,2018,1560,2013,1558,2017,1556,2020,1554,2021,1552,1997,1552,1995,1551,1991,1548,1991,1545,1991,1539,1991,1537,1995,1533,1997,1533,2024,1533,2023,1530,2014,1522,2008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023,1565l2004,1565,2007,1566,2009,1568,2011,1570,2012,1573,2012,1582,2011,1585,2009,1587,2007,1590,2004,1591,2025,1591,2027,1586,2027,1573,2026,1569,2023,1565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024,1533l2003,1533,2006,1533,2009,1537,2010,1539,2010,1545,2009,1548,2006,1551,2003,1552,2021,1552,2024,1548,2025,1545,2025,1535,2024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372,1543l2357,1543,2357,1602,2372,1602,2372,154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372,1520l2360,1520,2358,1525,2355,1529,2345,1537,2341,1539,2337,1541,2337,1555,2344,1552,2351,1548,2357,1543,2372,1543,2372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730,1543l2715,1543,2715,1602,2730,1602,2730,154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730,1520l2718,1520,2716,1525,2713,1529,2703,1537,2699,1539,2695,1541,2695,1555,2702,1552,2709,1548,2715,1543,2730,1543,2730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773,1586l2757,1586,2757,1602,2773,1602,2773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837,1533l2815,1533,2818,1534,2821,1538,2822,1540,2822,1547,2797,1575,2792,1581,2786,1591,2784,1596,2783,1602,2838,1602,2838,1587,2807,1587,2810,1583,2812,1581,2815,1579,2824,1570,2828,1566,2838,1536,2837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2820,1520l2805,1520,2799,1522,2789,1529,2786,1536,2785,1544,2801,1546,2801,1541,2802,1538,2806,1534,2809,1533,2837,1533,2836,1531,2827,1522,2820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136,1543l3120,1543,3120,1602,3136,1602,3136,154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136,1520l3123,1520,3122,1525,3118,1529,3109,1537,3104,1539,3100,1541,3100,1555,3108,1552,3115,1548,3120,1543,3136,1543,3136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178,1586l3163,1586,3163,1602,3178,1602,3178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237,1586l3222,1586,3222,1602,3237,1602,3237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237,1520l3224,1520,3188,1572,3188,1586,3247,1586,3247,1572,3203,1572,3222,1544,3237,1544,3237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237,1544l3222,1544,3222,1572,3237,1572,3237,1544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542,1543l3526,1543,3526,1602,3542,1602,3542,154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542,1520l3529,1520,3527,1525,3524,1529,3514,1537,3510,1539,3506,1541,3506,1555,3514,1552,3520,1548,3526,1543,3542,1543,3542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584,1586l3568,1586,3568,1602,3584,1602,3584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633,1520l3618,1520,3610,1523,3599,1537,3597,1547,3597,1577,3599,1587,3610,1600,3617,1603,3633,1603,3639,1601,3649,1591,3649,1590,3623,1590,3620,1589,3615,1583,3614,1580,3614,1570,3615,1566,3619,1562,3622,1561,3648,1561,3644,1556,3613,1556,3613,1547,3615,1540,3619,1534,3622,1533,3648,1533,3646,1529,3638,1522,3633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648,1561l3628,1561,3631,1562,3635,1567,3636,1570,3636,1581,3635,1585,3631,1589,3628,1590,3649,1590,3651,1584,3651,1568,3649,1561,3648,1561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634,1549l3621,1549,3617,1551,3613,1556,3644,1556,3639,1552,3634,1549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648,1533l3628,1533,3630,1534,3633,1537,3634,1539,3634,1542,3649,1540,3648,1534,3648,1534,3648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947,1543l3932,1543,3932,1602,3947,1602,3947,154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947,1520l3935,1520,3933,1525,3930,1529,3920,1537,3916,1539,3911,1541,3911,1555,3919,1552,3926,1548,3932,1543,3947,1543,3947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3990,1586l3974,1586,3974,1602,3990,1602,3990,1586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4036,1520l4021,1520,4015,1522,4006,1530,4004,1535,4004,1545,4005,1548,4009,1554,4012,1556,4016,1558,4011,1560,4007,1563,4003,1570,4002,1574,4002,1587,4005,1593,4016,1601,4022,1603,4037,1603,4044,1601,4053,1592,4054,1591,4026,1591,4023,1590,4019,1585,4018,1582,4018,1573,4018,1571,4022,1566,4025,1565,4051,1565,4050,1562,4046,1560,4042,1558,4045,1556,4048,1554,4049,1552,4026,1552,4023,1551,4020,1548,4019,1545,4019,1539,4020,1537,4023,1533,4026,1533,4052,1533,4051,1530,4042,1522,4036,1520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4051,1565l4032,1565,4035,1566,4039,1570,4040,1573,4040,1582,4039,1585,4035,1590,4032,1591,4054,1591,4056,1586,4056,1573,4054,1569,4051,1565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4052,1533l4032,1533,4034,1533,4037,1537,4038,1539,4038,1545,4037,1548,4034,1551,4031,1552,4049,1552,4052,1548,4053,1545,4053,1535,4052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4412,1533l4391,1533,4393,1534,4397,1538,4398,1540,4398,1547,4373,1575,4367,1581,4361,1591,4359,1596,4359,1602,4413,1602,4413,1587,4383,1587,4386,1583,4387,1581,4390,1579,4400,1570,4403,1566,4413,1536,4412,1533xe" filled="true" fillcolor="#252525" stroked="false">
                <v:path arrowok="t"/>
                <v:fill type="solid"/>
              </v:shape>
              <v:shape style="position:absolute;left:304;top:1520;width:4110;height:84" coordorigin="304,1520" coordsize="4110,84" path="m4396,1520l4380,1520,4374,1522,4364,1529,4362,1536,4361,1544,4376,1546,4376,1541,4378,1538,4381,1534,4384,1533,4412,1533,4411,1531,4402,1522,4396,1520xe" filled="true" fillcolor="#252525" stroked="false">
                <v:path arrowok="t"/>
                <v:fill type="solid"/>
              </v:shape>
            </v:group>
            <v:group style="position:absolute;left:2246;top:1706;width:81;height:60" coordorigin="2246,1706" coordsize="81,60">
              <v:shape style="position:absolute;left:2246;top:1706;width:81;height:60" coordorigin="2246,1706" coordsize="81,60" path="m2260,1708l2246,1752,2247,1756,2251,1764,2255,1765,2266,1765,2270,1764,2277,1760,2278,1759,2279,1759,2309,1759,2312,1756,2313,1755,2261,1755,2258,1754,2255,1748,2254,1745,2254,1732,2258,1722,2266,1711,2266,1709,2266,1708,2265,1708,2260,1708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09,1759l2279,1759,2279,1759,2280,1760,2284,1764,2287,1765,2298,1765,2304,1764,2309,1759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290,1726l2284,1726,2282,1727,2278,1745,2275,1748,2273,1751,2267,1754,2265,1755,2290,1755,2287,1752,2286,1746,2288,1742,2290,1738,2290,1736,2291,1732,2292,1732,2292,1727,2290,1726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22,1706l2316,1706,2314,1707,2312,1708,2310,1713,2312,1717,2315,1721,2316,1723,2316,1725,2316,1730,2316,1734,2296,1755,2313,1755,2326,1713,2326,1711,2324,1707,2322,1706xe" filled="true" fillcolor="#252525" stroked="false">
                <v:path arrowok="t"/>
                <v:fill type="solid"/>
              </v:shape>
            </v:group>
            <v:group style="position:absolute;left:2338;top:1669;width:33;height:123" coordorigin="2338,1669" coordsize="33,123">
              <v:shape style="position:absolute;left:2338;top:1669;width:33;height:123" coordorigin="2338,1669" coordsize="33,123" path="m2370,1669l2358,1669,2353,1677,2348,1686,2340,1706,2338,1718,2338,1740,2340,1750,2347,1771,2352,1782,2358,1791,2370,1791,2367,1783,2364,1777,2360,1766,2358,1759,2356,1745,2355,1738,2355,1720,2356,1711,2359,1702,2361,1693,2365,1682,2370,1669xe" filled="true" fillcolor="#252525" stroked="false">
                <v:path arrowok="t"/>
                <v:fill type="solid"/>
              </v:shape>
            </v:group>
            <v:group style="position:absolute;left:2381;top:1708;width:75;height:58" coordorigin="2381,1708" coordsize="75,58">
              <v:shape style="position:absolute;left:2381;top:1708;width:75;height:58" coordorigin="2381,1708" coordsize="75,58" path="m2417,1716l2409,1716,2408,1721,2406,1727,2392,1759,2392,1760,2391,1762,2393,1764,2393,1765,2395,1765,2401,1765,2403,1764,2405,1759,2410,1744,2417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35,1716l2427,1716,2425,1727,2424,1730,2422,1739,2422,1744,2422,1752,2422,1756,2424,1764,2426,1765,2432,1765,2434,1765,2435,1765,2437,1763,2438,1760,2437,1758,2434,1752,2433,1744,2433,1729,2434,1723,2435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53,1708l2398,1708,2394,1709,2391,1713,2387,1716,2384,1720,2382,1725,2381,1726,2381,1726,2382,1727,2386,1727,2389,1726,2391,1723,2393,1721,2398,1717,2401,1716,2452,1716,2454,1715,2455,1714,2456,1711,2455,1708,2455,1708,2453,1708xe" filled="true" fillcolor="#252525" stroked="false">
                <v:path arrowok="t"/>
                <v:fill type="solid"/>
              </v:shape>
            </v:group>
            <v:group style="position:absolute;left:2462;top:1669;width:33;height:123" coordorigin="2462,1669" coordsize="33,123">
              <v:shape style="position:absolute;left:2462;top:1669;width:33;height:123" coordorigin="2462,1669" coordsize="33,123" path="m2475,1669l2462,1669,2468,1682,2472,1693,2477,1711,2477,1719,2477,1738,2477,1740,2463,1791,2475,1791,2495,1738,2495,1719,2493,1708,2486,1688,2481,1678,2475,1669xe" filled="true" fillcolor="#252525" stroked="false">
                <v:path arrowok="t"/>
                <v:fill type="solid"/>
              </v:shape>
            </v:group>
            <v:group style="position:absolute;left:321;top:37;width:4067;height:2" coordorigin="321,37" coordsize="4067,2">
              <v:shape style="position:absolute;left:321;top:37;width:4067;height:2" coordorigin="321,37" coordsize="4067,0" path="m321,37l4388,37e" filled="false" stroked="true" strokeweight=".081pt" strokecolor="#252525">
                <v:path arrowok="t"/>
              </v:shape>
            </v:group>
            <v:group style="position:absolute;left:332;top:37;width:2;height:41" coordorigin="332,37" coordsize="2,41">
              <v:shape style="position:absolute;left:332;top:37;width:2;height:41" coordorigin="332,37" coordsize="0,41" path="m332,37l332,78e" filled="false" stroked="true" strokeweight=".081pt" strokecolor="#252525">
                <v:path arrowok="t"/>
              </v:shape>
            </v:group>
            <v:group style="position:absolute;left:737;top:37;width:2;height:41" coordorigin="737,37" coordsize="2,41">
              <v:shape style="position:absolute;left:737;top:37;width:2;height:41" coordorigin="737,37" coordsize="0,41" path="m737,37l737,78e" filled="false" stroked="true" strokeweight=".081pt" strokecolor="#252525">
                <v:path arrowok="t"/>
              </v:shape>
            </v:group>
            <v:group style="position:absolute;left:1143;top:37;width:2;height:41" coordorigin="1143,37" coordsize="2,41">
              <v:shape style="position:absolute;left:1143;top:37;width:2;height:41" coordorigin="1143,37" coordsize="0,41" path="m1143,37l1143,78e" filled="false" stroked="true" strokeweight=".081pt" strokecolor="#252525">
                <v:path arrowok="t"/>
              </v:shape>
            </v:group>
            <v:group style="position:absolute;left:1549;top:37;width:2;height:41" coordorigin="1549,37" coordsize="2,41">
              <v:shape style="position:absolute;left:1549;top:37;width:2;height:41" coordorigin="1549,37" coordsize="0,41" path="m1549,37l1549,78e" filled="false" stroked="true" strokeweight=".081pt" strokecolor="#252525">
                <v:path arrowok="t"/>
              </v:shape>
            </v:group>
            <v:group style="position:absolute;left:1954;top:37;width:2;height:41" coordorigin="1954,37" coordsize="2,41">
              <v:shape style="position:absolute;left:1954;top:37;width:2;height:41" coordorigin="1954,37" coordsize="0,41" path="m1954,37l1954,78e" filled="false" stroked="true" strokeweight=".081pt" strokecolor="#252525">
                <v:path arrowok="t"/>
              </v:shape>
            </v:group>
            <v:group style="position:absolute;left:2360;top:37;width:2;height:41" coordorigin="2360,37" coordsize="2,41">
              <v:shape style="position:absolute;left:2360;top:37;width:2;height:41" coordorigin="2360,37" coordsize="0,41" path="m2360,37l2360,78e" filled="false" stroked="true" strokeweight=".081pt" strokecolor="#252525">
                <v:path arrowok="t"/>
              </v:shape>
            </v:group>
            <v:group style="position:absolute;left:2766;top:37;width:2;height:41" coordorigin="2766,37" coordsize="2,41">
              <v:shape style="position:absolute;left:2766;top:37;width:2;height:41" coordorigin="2766,37" coordsize="0,41" path="m2766,37l2766,78e" filled="false" stroked="true" strokeweight=".081pt" strokecolor="#252525">
                <v:path arrowok="t"/>
              </v:shape>
            </v:group>
            <v:group style="position:absolute;left:3171;top:37;width:2;height:41" coordorigin="3171,37" coordsize="2,41">
              <v:shape style="position:absolute;left:3171;top:37;width:2;height:41" coordorigin="3171,37" coordsize="0,41" path="m3171,37l3171,78e" filled="false" stroked="true" strokeweight=".081pt" strokecolor="#252525">
                <v:path arrowok="t"/>
              </v:shape>
            </v:group>
            <v:group style="position:absolute;left:3577;top:37;width:2;height:41" coordorigin="3577,37" coordsize="2,41">
              <v:shape style="position:absolute;left:3577;top:37;width:2;height:41" coordorigin="3577,37" coordsize="0,41" path="m3577,37l3577,78e" filled="false" stroked="true" strokeweight=".081pt" strokecolor="#252525">
                <v:path arrowok="t"/>
              </v:shape>
            </v:group>
            <v:group style="position:absolute;left:3982;top:37;width:2;height:41" coordorigin="3982,37" coordsize="2,41">
              <v:shape style="position:absolute;left:3982;top:37;width:2;height:41" coordorigin="3982,37" coordsize="0,41" path="m3982,37l3982,78e" filled="false" stroked="true" strokeweight=".081pt" strokecolor="#252525">
                <v:path arrowok="t"/>
              </v:shape>
            </v:group>
            <v:group style="position:absolute;left:4388;top:37;width:2;height:41" coordorigin="4388,37" coordsize="2,41">
              <v:shape style="position:absolute;left:4388;top:37;width:2;height:41" coordorigin="4388,37" coordsize="0,41" path="m4388,37l4388,78e" filled="false" stroked="true" strokeweight=".081pt" strokecolor="#252525">
                <v:path arrowok="t"/>
              </v:shape>
            </v:group>
            <v:group style="position:absolute;left:321;top:37;width:2;height:1421" coordorigin="321,37" coordsize="2,1421">
              <v:shape style="position:absolute;left:321;top:37;width:2;height:1421" coordorigin="321,37" coordsize="0,1421" path="m321,1458l321,37e" filled="false" stroked="true" strokeweight=".081pt" strokecolor="#252525">
                <v:path arrowok="t"/>
              </v:shape>
            </v:group>
            <v:group style="position:absolute;left:4388;top:37;width:2;height:1421" coordorigin="4388,37" coordsize="2,1421">
              <v:shape style="position:absolute;left:4388;top:37;width:2;height:1421" coordorigin="4388,37" coordsize="0,1421" path="m4388,1458l4388,37e" filled="false" stroked="true" strokeweight=".081pt" strokecolor="#252525">
                <v:path arrowok="t"/>
              </v:shape>
            </v:group>
            <v:group style="position:absolute;left:321;top:1458;width:41;height:2" coordorigin="321,1458" coordsize="41,2">
              <v:shape style="position:absolute;left:321;top:1458;width:41;height:2" coordorigin="321,1458" coordsize="41,0" path="m321,1458l362,1458e" filled="false" stroked="true" strokeweight=".081pt" strokecolor="#252525">
                <v:path arrowok="t"/>
              </v:shape>
            </v:group>
            <v:group style="position:absolute;left:321;top:1102;width:41;height:2" coordorigin="321,1102" coordsize="41,2">
              <v:shape style="position:absolute;left:321;top:1102;width:41;height:2" coordorigin="321,1102" coordsize="41,0" path="m321,1102l362,1102e" filled="false" stroked="true" strokeweight=".081pt" strokecolor="#252525">
                <v:path arrowok="t"/>
              </v:shape>
            </v:group>
            <v:group style="position:absolute;left:321;top:747;width:41;height:2" coordorigin="321,747" coordsize="41,2">
              <v:shape style="position:absolute;left:321;top:747;width:41;height:2" coordorigin="321,747" coordsize="41,0" path="m321,747l362,747e" filled="false" stroked="true" strokeweight=".081pt" strokecolor="#252525">
                <v:path arrowok="t"/>
              </v:shape>
            </v:group>
            <v:group style="position:absolute;left:321;top:392;width:41;height:2" coordorigin="321,392" coordsize="41,2">
              <v:shape style="position:absolute;left:321;top:392;width:41;height:2" coordorigin="321,392" coordsize="41,0" path="m321,392l362,392e" filled="false" stroked="true" strokeweight=".081pt" strokecolor="#252525">
                <v:path arrowok="t"/>
              </v:shape>
            </v:group>
            <v:group style="position:absolute;left:321;top:37;width:41;height:2" coordorigin="321,37" coordsize="41,2">
              <v:shape style="position:absolute;left:321;top:37;width:41;height:2" coordorigin="321,37" coordsize="41,0" path="m321,37l362,37e" filled="false" stroked="true" strokeweight=".081pt" strokecolor="#252525">
                <v:path arrowok="t"/>
              </v:shape>
            </v:group>
            <v:group style="position:absolute;left:4347;top:1458;width:41;height:2" coordorigin="4347,1458" coordsize="41,2">
              <v:shape style="position:absolute;left:4347;top:1458;width:41;height:2" coordorigin="4347,1458" coordsize="41,0" path="m4388,1458l4347,1458e" filled="false" stroked="true" strokeweight=".081pt" strokecolor="#252525">
                <v:path arrowok="t"/>
              </v:shape>
            </v:group>
            <v:group style="position:absolute;left:4347;top:1102;width:41;height:2" coordorigin="4347,1102" coordsize="41,2">
              <v:shape style="position:absolute;left:4347;top:1102;width:41;height:2" coordorigin="4347,1102" coordsize="41,0" path="m4388,1102l4347,1102e" filled="false" stroked="true" strokeweight=".081pt" strokecolor="#252525">
                <v:path arrowok="t"/>
              </v:shape>
            </v:group>
            <v:group style="position:absolute;left:4347;top:747;width:41;height:2" coordorigin="4347,747" coordsize="41,2">
              <v:shape style="position:absolute;left:4347;top:747;width:41;height:2" coordorigin="4347,747" coordsize="41,0" path="m4388,747l4347,747e" filled="false" stroked="true" strokeweight=".081pt" strokecolor="#252525">
                <v:path arrowok="t"/>
              </v:shape>
            </v:group>
            <v:group style="position:absolute;left:4347;top:392;width:41;height:2" coordorigin="4347,392" coordsize="41,2">
              <v:shape style="position:absolute;left:4347;top:392;width:41;height:2" coordorigin="4347,392" coordsize="41,0" path="m4388,392l4347,392e" filled="false" stroked="true" strokeweight=".081pt" strokecolor="#252525">
                <v:path arrowok="t"/>
              </v:shape>
            </v:group>
            <v:group style="position:absolute;left:4347;top:37;width:41;height:2" coordorigin="4347,37" coordsize="41,2">
              <v:shape style="position:absolute;left:4347;top:37;width:41;height:2" coordorigin="4347,37" coordsize="41,0" path="m4388,37l4347,37e" filled="false" stroked="true" strokeweight=".081pt" strokecolor="#252525">
                <v:path arrowok="t"/>
              </v:shape>
            </v:group>
            <v:group style="position:absolute;left:233;top:1421;width:53;height:84" coordorigin="233,1421" coordsize="53,84">
              <v:shape style="position:absolute;left:233;top:1421;width:53;height:84" coordorigin="233,1421" coordsize="53,84" path="m267,1421l251,1421,245,1423,235,1436,233,1446,233,1479,235,1489,245,1501,251,1504,267,1504,273,1501,281,1491,257,1491,255,1490,249,1472,249,1453,257,1434,281,1434,273,1423,267,1421xe" filled="true" fillcolor="#252525" stroked="false">
                <v:path arrowok="t"/>
                <v:fill type="solid"/>
              </v:shape>
              <v:shape style="position:absolute;left:233;top:1421;width:53;height:84" coordorigin="233,1421" coordsize="53,84" path="m281,1434l261,1434,263,1434,266,1437,267,1439,269,1446,269,1447,269,1453,269,1472,261,1491,281,1491,283,1489,285,1478,285,1446,283,1436,281,1434xe" filled="true" fillcolor="#252525" stroked="false">
                <v:path arrowok="t"/>
                <v:fill type="solid"/>
              </v:shape>
            </v:group>
            <v:group style="position:absolute;left:137;top:1065;width:135;height:84" coordorigin="137,1065" coordsize="135,84">
              <v:shape style="position:absolute;left:137;top:1065;width:135;height:84" coordorigin="137,1065" coordsize="135,84" path="m171,1065l155,1065,149,1068,140,1081,137,1091,137,1123,139,1133,149,1146,155,1149,171,1149,177,1146,185,1136,161,1136,160,1135,153,1117,153,1098,154,1091,155,1087,156,1084,157,1081,160,1079,161,1078,185,1078,177,1068,171,1065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185,1078l165,1078,167,1079,170,1081,171,1084,173,1091,173,1092,174,1098,174,1117,165,1136,185,1136,187,1134,190,1123,190,1091,187,1081,185,107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19,1132l204,1132,204,1147,219,1147,219,1132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88l256,1088,256,1147,272,1147,272,108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65l259,1065,257,1070,254,1075,249,1079,245,1082,240,1085,236,1086,236,1100,244,1098,251,1094,256,1088,272,1088,272,1065xe" filled="true" fillcolor="#252525" stroked="false">
                <v:path arrowok="t"/>
                <v:fill type="solid"/>
              </v:shape>
            </v:group>
            <v:group style="position:absolute;left:137;top:710;width:148;height:84" coordorigin="137,710" coordsize="148,84">
              <v:shape style="position:absolute;left:137;top:710;width:148;height:84" coordorigin="137,710" coordsize="148,84" path="m171,710l155,710,149,713,140,725,137,736,137,768,139,778,149,790,155,794,171,794,177,791,185,781,161,781,160,780,153,762,153,742,154,736,155,732,156,728,157,726,160,724,161,723,185,723,177,713,171,710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185,723l165,723,167,724,170,726,171,729,173,736,173,736,174,742,174,762,165,781,185,781,187,778,190,768,190,736,187,725,185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19,777l204,777,204,792,219,792,219,777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83,723l262,723,264,724,268,728,269,731,269,737,268,740,264,746,260,750,244,765,238,772,232,781,230,787,230,792,285,792,285,778,254,778,257,773,258,772,261,769,271,760,275,756,285,727,283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67,710l251,710,245,712,236,720,233,726,232,734,247,736,248,731,249,728,253,724,255,723,283,723,282,721,273,712,267,710xe" filled="true" fillcolor="#252525" stroked="false">
                <v:path arrowok="t"/>
                <v:fill type="solid"/>
              </v:shape>
            </v:group>
            <v:group style="position:absolute;left:137;top:355;width:149;height:84" coordorigin="137,355" coordsize="149,84">
              <v:shape style="position:absolute;left:137;top:355;width:149;height:84" coordorigin="137,355" coordsize="149,84" path="m171,355l155,355,149,358,140,370,137,380,137,413,139,423,149,435,155,438,171,438,177,436,185,425,161,425,160,425,153,406,153,387,154,380,155,376,156,373,157,371,160,369,161,368,185,368,177,358,171,355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185,368l165,368,167,369,170,371,171,374,173,380,173,381,174,387,174,406,165,425,185,425,187,423,190,413,190,380,187,370,185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19,421l204,421,204,437,219,437,219,421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46,414l231,415,232,422,235,428,240,432,245,436,251,438,266,438,272,436,283,426,283,425,255,425,252,424,248,420,247,417,246,414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99l262,399,264,400,268,405,269,408,270,416,268,419,264,424,261,425,283,425,285,420,285,408,284,403,281,399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53,388l251,400,254,399,257,399,281,399,279,396,275,394,270,393,278,389,279,388,257,388,253,38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68l260,368,262,369,264,370,265,372,266,374,266,380,265,383,261,387,257,388,279,388,282,383,282,371,281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65,355l253,355,249,356,233,376,247,379,247,375,248,373,252,369,255,368,281,368,280,366,271,358,265,355xe" filled="true" fillcolor="#252525" stroked="false">
                <v:path arrowok="t"/>
                <v:fill type="solid"/>
              </v:shape>
            </v:group>
            <v:group style="position:absolute;left:137;top:0;width:151;height:84" coordorigin="137,0" coordsize="151,84">
              <v:shape style="position:absolute;left:137;top:0;width:151;height:84" coordorigin="137,0" coordsize="151,84" path="m171,0l155,0,149,3,140,15,137,25,137,58,139,68,149,80,155,83,171,83,177,80,185,70,161,70,160,70,153,51,153,32,154,25,155,21,156,18,157,16,160,14,161,13,185,13,177,3,171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185,13l165,13,167,14,170,16,171,18,173,25,173,26,174,32,174,51,165,70,185,70,187,68,190,58,190,25,187,15,185,13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19,66l204,66,204,82,219,82,219,66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65l263,65,263,82,278,82,278,65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0l265,0,229,52,229,65,288,65,288,52,244,52,263,24,278,24,278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24l263,24,263,52,278,52,278,24xe" filled="true" fillcolor="#252525" stroked="false">
                <v:path arrowok="t"/>
                <v:fill type="solid"/>
              </v:shape>
            </v:group>
            <v:group style="position:absolute;left:0;top:409;width:121;height:637" coordorigin="0,409" coordsize="121,637">
              <v:shape style="position:absolute;left:0;top:409;width:121;height:637" coordorigin="0,409" coordsize="121,637" path="m93,955l0,955,0,984,64,1000,0,1017,0,1045,93,1045,93,1028,20,1028,93,1009,93,991,20,973,93,973,93,95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1,900l49,900,50,903,52,909,55,923,56,928,58,932,59,934,62,937,67,941,71,942,80,942,85,940,93,932,95,926,95,924,70,924,68,923,66,919,65,915,62,905,62,902,61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2,882l24,919,26,926,32,935,37,938,43,940,46,923,43,922,41,921,38,917,38,915,38,907,39,904,41,900,44,900,87,900,86,898,88,898,90,897,92,896,93,896,93,882,77,882,42,88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7,900l69,900,71,900,75,901,77,902,79,905,81,907,82,911,82,917,81,919,78,923,75,924,95,924,95,915,94,911,91,905,89,901,87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878l90,880,87,881,81,882,77,882,93,882,93,87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4,803l26,803,26,819,35,819,28,825,24,831,24,848,27,855,39,866,48,868,68,868,76,866,82,862,89,857,93,850,51,850,46,849,43,846,39,843,38,840,38,831,39,827,46,822,51,820,119,820,117,816,116,813,111,808,108,806,100,803,94,803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1l96,821,99,821,102,822,104,823,106,827,107,831,107,840,106,842,105,843,104,845,102,845,100,846,98,866,100,866,106,866,111,864,119,854,120,846,120,827,120,824,119,821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0l65,820,70,822,77,828,79,831,79,840,77,843,70,849,65,850,93,850,93,850,93,833,89,826,82,821,119,821,119,82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724l46,724,42,724,24,741,24,756,28,763,36,769,26,769,26,785,93,785,93,767,55,767,50,767,44,765,42,763,39,758,38,756,38,750,51,741,93,741,93,724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7,688l0,688,0,706,17,706,17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688l26,688,26,706,93,706,93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2,637l78,638,79,642,80,644,40,651,2,651,12,669,26,669,26,677,40,677,40,669,80,668,82,668,95,654,95,646,94,641,92,637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38l26,638,26,651,40,651,40,63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565l26,565,26,583,64,583,70,583,75,585,77,587,80,592,81,594,81,600,66,609,26,609,26,626,75,626,80,626,95,600,94,595,89,587,87,584,83,582,93,582,93,56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485l0,485,0,503,34,503,27,508,24,515,24,530,27,537,39,548,48,551,70,551,79,548,92,537,94,532,51,532,46,531,39,525,38,522,38,513,39,509,46,504,52,502,85,502,83,501,93,501,93,48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5,502l67,502,72,504,79,510,80,513,81,522,78,526,70,531,65,532,94,532,95,530,95,519,94,515,90,507,87,504,85,50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51,409l41,412,27,423,24,431,24,450,27,458,40,469,49,472,69,472,77,470,83,466,91,460,93,454,65,454,65,454,49,454,45,452,39,447,38,444,38,437,39,434,45,428,48,427,54,427,65,427,65,409,51,40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75,410l72,428,75,429,78,430,81,434,81,437,81,443,80,447,74,452,70,454,65,454,93,454,95,451,95,432,93,426,86,416,81,412,75,41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5,427l54,427,54,454,49,454,65,454,65,427xe" filled="true" fillcolor="#252525" stroked="false">
                <v:path arrowok="t"/>
                <v:fill type="solid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1954,1458,1964,1458,1974,1458,2035,1451,2096,1411,2137,1347,2167,1274,2187,1213,2208,1142,2228,1063,2248,976,2269,883,2289,786,2299,737,2309,688,2329,592,2350,500,2370,414,2390,336,2411,268,2431,210,2461,143,2502,86,2553,53,2613,42,2674,41,2684,41,2695,41,2705,41,2897,41,2908,41,2968,41,3029,44,3090,54,3151,79,3202,120,3242,170,3283,238,3313,301,3344,374,3374,456,3394,515,3415,576,3435,640,3455,705,3465,737,3475,770,3496,835,3516,898,3536,960,3557,1020,3577,1077,3607,1155,3638,1224,3668,1283,3709,1347,3749,1394,3800,1431,3861,1451,3922,1457,3962,1458,3972,1458,4378,1458e" filled="false" stroked="true" strokeweight=".65pt" strokecolor="#0071bc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1417,1458,1427,1458,1488,1438,1528,1366,1549,1301,1569,1213,1589,1104,1599,1042,1609,976,1620,906,1630,835,1640,762,1650,688,1660,616,1670,545,1680,477,1691,414,1701,354,1721,252,1741,173,1772,97,1822,48,1883,41,1903,41,1914,41,1924,41,2005,41,2015,41,2025,41,2035,41,2045,41,2106,42,2167,53,2218,86,2258,143,2289,210,2309,268,2329,336,2350,414,2370,500,2390,592,2411,688,2431,786,2441,835,2461,930,2482,1020,2502,1104,2522,1179,2542,1245,2573,1325,2603,1383,2644,1431,2705,1456,2755,1458,2766,1458,4378,1458e" filled="false" stroked="true" strokeweight=".65pt" strokecolor="#d95218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1052,1458,1062,1458,1112,1419,1133,1352,1153,1237,1163,1161,1173,1073,1183,976,1194,871,1204,762,1214,652,1224,545,1234,445,1244,354,1254,276,1265,210,1285,117,1315,56,1376,41,1386,41,1396,41,1447,41,1457,41,1467,41,1478,41,1538,46,1589,86,1620,152,1640,223,1660,318,1680,434,1691,500,1701,568,1711,640,1721,713,1731,786,1741,859,1751,930,1762,998,1772,1063,1782,1123,1802,1229,1822,1313,1843,1375,1873,1431,1934,1457,1944,1458,1954,1458,4378,1458e" filled="false" stroked="true" strokeweight=".65pt" strokecolor="#ecb01f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808,1458,818,1458,859,1391,869,1328,879,1237,889,1118,899,976,910,816,920,652,930,494,940,354,950,241,960,157,981,68,1031,41,1041,41,1072,41,1082,41,1092,41,1102,41,1163,72,1194,168,1214,292,1224,374,1234,466,1244,568,1254,676,1265,786,1275,895,1285,998,1295,1094,1305,1179,1315,1252,1325,1313,1346,1398,1376,1451,1407,1458,1417,1458,4378,1458e" filled="false" stroked="true" strokeweight=".65pt" strokecolor="#7d2e8e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646,1458,656,1458,687,1363,697,1237,707,1050,717,816,727,571,737,354,747,196,758,101,778,44,798,41,808,41,829,41,839,41,849,41,899,125,910,194,920,292,930,419,940,568,950,731,960,895,970,1047,981,1179,991,1284,1001,1362,1021,1441,1052,1458,4378,1458e" filled="false" stroked="true" strokeweight=".65pt" strokecolor="#77ac2f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545,1458,555,1454,565,1403,575,1237,585,937,595,571,605,267,616,101,626,49,636,41,646,41,656,41,666,41,707,101,717,194,727,352,737,568,747,813,758,1047,768,1235,778,1362,788,1429,818,1458,4378,1458e" filled="false" stroked="true" strokeweight=".65pt" strokecolor="#4dbded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474,1458,484,1439,494,1237,504,755,514,267,524,65,534,41,545,41,555,41,585,140,595,352,605,690,616,1047,626,1306,636,1429,646,1457,656,1458,4378,1458e" filled="false" stroked="true" strokeweight=".65pt" strokecolor="#a1132e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423,1458,433,1439,443,1022,453,267,463,45,474,41,484,41,494,58,504,227,514,690,524,1194,534,1429,545,1458,4378,1458e" filled="false" stroked="true" strokeweight=".65pt" strokecolor="#0071bc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392,1458,403,1316,413,267,423,41,433,41,443,109,453,690,463,1349,474,1458,4378,1458e" filled="false" stroked="true" strokeweight=".65pt" strokecolor="#d95218">
                <v:path arrowok="t"/>
              </v:shape>
            </v:group>
            <v:group style="position:absolute;left:321;top:41;width:4057;height:1417" coordorigin="321,41" coordsize="4057,1417">
              <v:shape style="position:absolute;left:321;top:41;width:4057;height:1417" coordorigin="321,41" coordsize="4057,1417" path="m321,1458l372,1458,382,824,392,41,403,48,413,690,423,1447,433,1458,4378,1458e" filled="false" stroked="true" strokeweight=".65pt" strokecolor="#ecb01f">
                <v:path arrowok="t"/>
              </v:shape>
            </v:group>
          </v:group>
        </w:pict>
      </w:r>
      <w:r>
        <w:rPr>
          <w:position w:val="-3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583" w:val="left" w:leader="none"/>
        </w:tabs>
        <w:spacing w:line="135" w:lineRule="exact"/>
        <w:ind w:left="251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7.9pt;height:6.7pt;mso-position-horizontal-relative:char;mso-position-vertical-relative:line" coordorigin="0,0" coordsize="158,134">
            <v:group style="position:absolute;left:0;top:0;width:158;height:134" coordorigin="0,0" coordsize="158,134">
              <v:shape style="position:absolute;left:0;top:0;width:158;height:134" coordorigin="0,0" coordsize="158,134" path="m38,0l0,55,1,80,38,134,39,131,27,122,23,116,15,94,13,82,13,50,39,3,38,0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96,38l85,38,89,42,89,60,50,86,50,101,57,108,73,108,80,104,87,99,68,99,64,93,64,77,70,71,89,64,102,64,102,51,101,46,99,42,96,38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02,96l89,96,90,104,93,108,105,108,108,106,113,100,113,99,103,99,102,97,102,96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13,96l111,98,109,99,113,99,113,96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02,64l89,64,89,92,88,93,81,97,77,99,87,99,89,96,102,96,102,64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88,34l64,34,53,42,53,55,56,58,63,58,67,55,67,51,66,46,66,41,71,38,96,38,95,37,88,34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20,0l118,3,131,12,135,18,140,30,143,40,145,52,145,84,143,97,134,117,130,122,118,131,120,134,158,79,157,54,152,35,142,20,132,8,128,5,120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35pt;height:6.75pt;mso-position-horizontal-relative:char;mso-position-vertical-relative:line" coordorigin="0,0" coordsize="167,135">
            <v:group style="position:absolute;left:0;top:0;width:167;height:135" coordorigin="0,0" coordsize="167,135">
              <v:shape style="position:absolute;left:0;top:0;width:167;height:135" coordorigin="0,0" coordsize="167,135" path="m38,1l0,56,1,81,38,135,39,132,27,123,23,117,14,95,13,83,13,51,39,4,38,1xe" filled="true" fillcolor="#000000" stroked="false">
                <v:path arrowok="t"/>
                <v:fill type="solid"/>
              </v:shape>
              <v:shape style="position:absolute;left:0;top:0;width:167;height:135" coordorigin="0,0" coordsize="167,135" path="m68,9l53,9,55,11,55,104,68,109,81,109,97,104,75,104,68,100,68,51,71,48,68,48,68,9xe" filled="true" fillcolor="#000000" stroked="false">
                <v:path arrowok="t"/>
                <v:fill type="solid"/>
              </v:shape>
              <v:shape style="position:absolute;left:0;top:0;width:167;height:135" coordorigin="0,0" coordsize="167,135" path="m106,45l96,45,104,57,104,94,96,104,97,104,101,102,114,85,113,56,106,45xe" filled="true" fillcolor="#000000" stroked="false">
                <v:path arrowok="t"/>
                <v:fill type="solid"/>
              </v:shape>
              <v:shape style="position:absolute;left:0;top:0;width:167;height:135" coordorigin="0,0" coordsize="167,135" path="m80,35l71,41,68,48,71,48,75,45,106,45,104,40,80,35xe" filled="true" fillcolor="#000000" stroked="false">
                <v:path arrowok="t"/>
                <v:fill type="solid"/>
              </v:shape>
              <v:shape style="position:absolute;left:0;top:0;width:167;height:135" coordorigin="0,0" coordsize="167,135" path="m67,0l61,2,56,4,45,7,45,9,53,9,68,9,68,0,67,0xe" filled="true" fillcolor="#000000" stroked="false">
                <v:path arrowok="t"/>
                <v:fill type="solid"/>
              </v:shape>
              <v:shape style="position:absolute;left:0;top:0;width:167;height:135" coordorigin="0,0" coordsize="167,135" path="m129,1l127,4,140,13,144,19,148,31,152,41,154,53,154,85,127,132,129,135,167,80,165,55,160,37,151,21,141,10,137,6,129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tabs>
          <w:tab w:pos="5528" w:val="left" w:leader="none"/>
        </w:tabs>
        <w:spacing w:line="1791" w:lineRule="exact"/>
        <w:ind w:left="484" w:right="0"/>
        <w:jc w:val="left"/>
      </w:pPr>
      <w:r>
        <w:rPr>
          <w:position w:val="-35"/>
        </w:rPr>
        <w:pict>
          <v:group style="width:220.85pt;height:89.6pt;mso-position-horizontal-relative:char;mso-position-vertical-relative:line" coordorigin="0,0" coordsize="4417,1792">
            <v:group style="position:absolute;left:321;top:1458;width:4067;height:2" coordorigin="321,1458" coordsize="4067,2">
              <v:shape style="position:absolute;left:321;top:1458;width:4067;height:2" coordorigin="321,1458" coordsize="4067,0" path="m321,1458l4388,1458e" filled="false" stroked="true" strokeweight=".081pt" strokecolor="#252525">
                <v:path arrowok="t"/>
              </v:shape>
            </v:group>
            <v:group style="position:absolute;left:321;top:1417;width:2;height:41" coordorigin="321,1417" coordsize="2,41">
              <v:shape style="position:absolute;left:321;top:1417;width:2;height:41" coordorigin="321,1417" coordsize="0,41" path="m321,1458l321,1417e" filled="false" stroked="true" strokeweight=".081pt" strokecolor="#252525">
                <v:path arrowok="t"/>
              </v:shape>
            </v:group>
            <v:group style="position:absolute;left:830;top:1417;width:2;height:41" coordorigin="830,1417" coordsize="2,41">
              <v:shape style="position:absolute;left:830;top:1417;width:2;height:41" coordorigin="830,1417" coordsize="0,41" path="m830,1458l830,1417e" filled="false" stroked="true" strokeweight=".081pt" strokecolor="#252525">
                <v:path arrowok="t"/>
              </v:shape>
            </v:group>
            <v:group style="position:absolute;left:1338;top:1417;width:2;height:41" coordorigin="1338,1417" coordsize="2,41">
              <v:shape style="position:absolute;left:1338;top:1417;width:2;height:41" coordorigin="1338,1417" coordsize="0,41" path="m1338,1458l1338,1417e" filled="false" stroked="true" strokeweight=".081pt" strokecolor="#252525">
                <v:path arrowok="t"/>
              </v:shape>
            </v:group>
            <v:group style="position:absolute;left:1846;top:1417;width:2;height:41" coordorigin="1846,1417" coordsize="2,41">
              <v:shape style="position:absolute;left:1846;top:1417;width:2;height:41" coordorigin="1846,1417" coordsize="0,41" path="m1846,1458l1846,1417e" filled="false" stroked="true" strokeweight=".081pt" strokecolor="#252525">
                <v:path arrowok="t"/>
              </v:shape>
            </v:group>
            <v:group style="position:absolute;left:2355;top:1417;width:2;height:41" coordorigin="2355,1417" coordsize="2,41">
              <v:shape style="position:absolute;left:2355;top:1417;width:2;height:41" coordorigin="2355,1417" coordsize="0,41" path="m2355,1458l2355,1417e" filled="false" stroked="true" strokeweight=".081pt" strokecolor="#252525">
                <v:path arrowok="t"/>
              </v:shape>
            </v:group>
            <v:group style="position:absolute;left:2863;top:1417;width:2;height:41" coordorigin="2863,1417" coordsize="2,41">
              <v:shape style="position:absolute;left:2863;top:1417;width:2;height:41" coordorigin="2863,1417" coordsize="0,41" path="m2863,1458l2863,1417e" filled="false" stroked="true" strokeweight=".081pt" strokecolor="#252525">
                <v:path arrowok="t"/>
              </v:shape>
            </v:group>
            <v:group style="position:absolute;left:3371;top:1417;width:2;height:41" coordorigin="3371,1417" coordsize="2,41">
              <v:shape style="position:absolute;left:3371;top:1417;width:2;height:41" coordorigin="3371,1417" coordsize="0,41" path="m3371,1458l3371,1417e" filled="false" stroked="true" strokeweight=".081pt" strokecolor="#252525">
                <v:path arrowok="t"/>
              </v:shape>
            </v:group>
            <v:group style="position:absolute;left:3880;top:1417;width:2;height:41" coordorigin="3880,1417" coordsize="2,41">
              <v:shape style="position:absolute;left:3880;top:1417;width:2;height:41" coordorigin="3880,1417" coordsize="0,41" path="m3880,1458l3880,1417e" filled="false" stroked="true" strokeweight=".081pt" strokecolor="#252525">
                <v:path arrowok="t"/>
              </v:shape>
            </v:group>
            <v:group style="position:absolute;left:4388;top:1417;width:2;height:41" coordorigin="4388,1417" coordsize="2,41">
              <v:shape style="position:absolute;left:4388;top:1417;width:2;height:41" coordorigin="4388,1417" coordsize="0,41" path="m4388,1458l4388,1417e" filled="false" stroked="true" strokeweight=".081pt" strokecolor="#252525">
                <v:path arrowok="t"/>
              </v:shape>
            </v:group>
            <v:group style="position:absolute;left:294;top:1520;width:4123;height:84" coordorigin="294,1520" coordsize="4123,84">
              <v:shape style="position:absolute;left:294;top:1520;width:4123;height:84" coordorigin="294,1520" coordsize="4123,84" path="m328,1520l313,1520,306,1523,297,1535,294,1545,294,1578,296,1588,306,1600,313,1603,328,1603,335,1601,343,1590,319,1590,317,1590,310,1571,310,1552,319,1533,343,1533,335,1523,328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43,1533l322,1533,324,1534,327,1536,328,1539,330,1545,330,1546,331,1552,331,1571,322,1590,343,1590,344,1588,347,1578,347,1545,344,1535,343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789,1520l773,1520,767,1523,757,1535,755,1545,755,1578,757,1588,767,1600,773,1603,789,1603,795,1601,803,1590,779,1590,777,1590,771,1571,771,1552,771,1545,773,1541,773,1538,774,1536,777,1534,779,1533,803,1533,795,1523,789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803,1533l783,1533,785,1534,788,1536,789,1539,791,1545,791,1546,791,1552,791,1571,783,1590,803,1590,805,1588,807,1578,807,1545,805,1535,803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837,1586l821,1586,821,1602,837,1602,837,1586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865,1579l850,1581,851,1588,854,1593,863,1601,869,1603,886,1603,893,1600,900,1591,874,1591,871,1590,867,1586,866,1583,865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902,1560l880,1560,883,1561,887,1566,889,1570,889,1580,887,1584,883,1590,880,1591,900,1591,903,1587,905,1581,904,1566,902,156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901,1522l860,1522,852,1564,864,1566,868,1562,872,1560,902,1560,893,1550,869,1550,872,1536,901,1536,901,152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887,1547l876,1547,873,1548,869,1550,893,1550,887,1547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351,1543l1335,1543,1335,1602,1351,1602,1351,154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351,1520l1338,1520,1336,1525,1333,1529,1323,1537,1319,1539,1315,1541,1315,1555,1323,1552,1329,1548,1335,1543,1351,1543,1351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811,1543l1796,1543,1796,1602,1811,1602,1811,154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811,1520l1799,1520,1797,1525,1794,1529,1784,1537,1780,1539,1775,1541,1775,1555,1783,1552,1790,1548,1796,1543,1811,1543,1811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854,1586l1838,1586,1838,1602,1854,1602,1854,1586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882,1579l1866,1581,1867,1588,1870,1593,1880,1601,1886,1603,1903,1603,1910,1600,1917,1591,1891,1591,1888,1590,1886,1588,1884,1586,1882,1583,1882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919,1560l1897,1560,1900,1561,1904,1566,1905,1570,1905,1580,1904,1584,1900,1590,1897,1591,1917,1591,1919,1587,1921,1581,1921,1566,1919,156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918,1522l1876,1522,1868,1564,1881,1566,1885,1562,1889,1560,1919,1560,1909,1550,1886,1550,1888,1536,1918,1536,1918,152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1903,1547l1893,1547,1889,1548,1886,1550,1909,1550,1903,1547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379,1533l2357,1533,2360,1534,2364,1538,2365,1540,2365,1547,2363,1550,2360,1556,2355,1560,2340,1575,2334,1581,2328,1591,2326,1596,2325,1602,2380,1602,2380,1587,2349,1587,2352,1583,2354,1581,2357,1579,2367,1570,2370,1566,2380,1536,2379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362,1520l2347,1520,2341,1522,2331,1529,2328,1536,2327,1544,2343,1546,2343,1541,2344,1538,2348,1534,2351,1533,2379,1533,2378,1531,2369,1522,2362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839,1533l2818,1533,2820,1534,2824,1538,2825,1540,2825,1547,2824,1550,2820,1556,2816,1560,2800,1575,2794,1581,2788,1591,2787,1596,2786,1602,2841,1602,2841,1587,2810,1587,2813,1583,2814,1581,2817,1579,2827,1570,2831,1566,2841,1536,2839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823,1520l2808,1520,2801,1522,2792,1529,2789,1536,2788,1544,2803,1546,2804,1541,2805,1538,2809,1534,2811,1533,2839,1533,2838,1531,2829,1522,2823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870,1586l2855,1586,2855,1602,2870,1602,2870,1586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899,1579l2883,1581,2884,1588,2887,1593,2896,1601,2903,1603,2919,1603,2927,1600,2933,1591,2907,1591,2905,1590,2903,1588,2900,1586,2899,1583,2899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935,1560l2913,1560,2916,1561,2921,1566,2922,1570,2922,1580,2921,1584,2916,1590,2913,1591,2933,1591,2936,1587,2938,1581,2938,1566,2936,156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934,1522l2893,1522,2885,1564,2898,1566,2901,1562,2905,1560,2935,1560,2931,1555,2926,1550,2902,1550,2905,1536,2934,1536,2934,152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2920,1547l2909,1547,2906,1548,2902,1550,2926,1550,2920,1547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359,1579l3344,1580,3344,1587,3347,1593,3357,1601,3363,1603,3378,1603,3385,1601,3390,1596,3395,1591,3395,1590,3367,1590,3365,1589,3362,1587,3360,1585,3359,1582,3359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393,1564l3374,1564,3376,1565,3381,1570,3382,1573,3382,1581,3381,1584,3376,1589,3373,1590,3395,1590,3398,1585,3398,1573,3396,1568,3393,1564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365,1552l3364,1565,3366,1564,3369,1564,3393,1564,3391,1561,3387,1559,3382,1558,3390,1554,3391,1553,3370,1553,3365,155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393,1533l3372,1533,3374,1534,3378,1537,3378,1539,3378,1545,3377,1548,3375,1550,3373,1552,3370,1553,3391,1553,3394,1548,3394,1536,3393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378,1520l3365,1520,3361,1521,3345,1541,3359,1544,3360,1540,3361,1538,3364,1534,3367,1533,3393,1533,3392,1531,3384,1523,3378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19,1579l3804,1580,3805,1587,3808,1593,3817,1601,3824,1603,3839,1603,3845,1601,3856,1591,3856,1590,3828,1590,3825,1589,3821,1585,3820,1582,3819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53,1564l3834,1564,3837,1565,3841,1570,3842,1573,3842,1581,3841,1584,3837,1589,3834,1590,3856,1590,3858,1585,3858,1573,3857,1568,3853,1564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26,1552l3824,1565,3827,1564,3829,1564,3853,1564,3851,1561,3847,1559,3843,1558,3851,1554,3852,1553,3830,1553,3826,155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53,1533l3833,1533,3835,1534,3838,1537,3839,1539,3839,1545,3838,1548,3833,1552,3830,1553,3852,1553,3855,1548,3855,1536,3853,1533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38,1520l3826,1520,3822,1521,3805,1541,3820,1544,3820,1540,3821,1538,3825,1534,3827,1533,3853,1533,3853,1531,3844,1523,3838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887,1586l3871,1586,3871,1602,3887,1602,3887,1586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915,1579l3900,1581,3901,1588,3904,1593,3913,1601,3919,1603,3936,1603,3943,1600,3950,1591,3924,1591,3921,1590,3917,1586,3916,1583,3915,1579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952,1560l3930,1560,3933,1561,3937,1566,3939,1570,3939,1580,3937,1584,3933,1590,3930,1591,3950,1591,3953,1587,3955,1581,3954,1566,3952,156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951,1522l3910,1522,3902,1564,3914,1566,3918,1562,3922,1560,3952,1560,3943,1550,3919,1550,3922,1536,3951,1536,3951,1522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3937,1547l3926,1547,3923,1548,3919,1550,3943,1550,3937,1547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4407,1586l4391,1586,4391,1602,4407,1602,4407,1586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4407,1520l4393,1520,4358,1572,4358,1586,4417,1586,4417,1572,4373,1572,4391,1544,4407,1544,4407,1520xe" filled="true" fillcolor="#252525" stroked="false">
                <v:path arrowok="t"/>
                <v:fill type="solid"/>
              </v:shape>
              <v:shape style="position:absolute;left:294;top:1520;width:4123;height:84" coordorigin="294,1520" coordsize="4123,84" path="m4407,1544l4391,1544,4391,1572,4407,1572,4407,1544xe" filled="true" fillcolor="#252525" stroked="false">
                <v:path arrowok="t"/>
                <v:fill type="solid"/>
              </v:shape>
            </v:group>
            <v:group style="position:absolute;left:2246;top:1706;width:81;height:60" coordorigin="2246,1706" coordsize="81,60">
              <v:shape style="position:absolute;left:2246;top:1706;width:81;height:60" coordorigin="2246,1706" coordsize="81,60" path="m2260,1708l2246,1752,2247,1756,2251,1764,2255,1765,2266,1765,2279,1759,2309,1759,2312,1756,2313,1755,2261,1755,2258,1754,2255,1748,2254,1745,2254,1732,2258,1722,2266,1711,2266,1709,2266,1708,2265,1708,2260,1708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09,1759l2279,1759,2279,1759,2280,1760,2284,1764,2287,1765,2299,1765,2304,1764,2309,1759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290,1726l2284,1726,2282,1727,2278,1745,2275,1748,2273,1751,2268,1754,2265,1755,2290,1755,2287,1752,2286,1746,2288,1742,2290,1738,2290,1736,2292,1732,2292,1732,2292,1727,2290,1726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22,1706l2316,1706,2314,1707,2312,1708,2310,1713,2312,1717,2315,1721,2316,1723,2316,1725,2317,1731,2316,1734,2296,1755,2313,1755,2327,1713,2326,1711,2326,1711,2324,1707,2322,1706xe" filled="true" fillcolor="#252525" stroked="false">
                <v:path arrowok="t"/>
                <v:fill type="solid"/>
              </v:shape>
            </v:group>
            <v:group style="position:absolute;left:2338;top:1669;width:33;height:123" coordorigin="2338,1669" coordsize="33,123">
              <v:shape style="position:absolute;left:2338;top:1669;width:33;height:123" coordorigin="2338,1669" coordsize="33,123" path="m2371,1669l2358,1669,2353,1677,2348,1686,2340,1706,2338,1718,2338,1740,2340,1750,2347,1771,2352,1782,2358,1791,2370,1791,2367,1783,2364,1777,2360,1766,2359,1759,2356,1745,2355,1738,2355,1721,2356,1711,2361,1693,2365,1682,2371,1669xe" filled="true" fillcolor="#252525" stroked="false">
                <v:path arrowok="t"/>
                <v:fill type="solid"/>
              </v:shape>
            </v:group>
            <v:group style="position:absolute;left:2381;top:1708;width:75;height:58" coordorigin="2381,1708" coordsize="75,58">
              <v:shape style="position:absolute;left:2381;top:1708;width:75;height:58" coordorigin="2381,1708" coordsize="75,58" path="m2417,1716l2409,1716,2408,1721,2406,1727,2392,1759,2392,1760,2391,1762,2393,1764,2393,1765,2395,1765,2401,1765,2403,1764,2405,1759,2410,1744,2417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35,1716l2427,1716,2425,1727,2424,1730,2422,1739,2422,1744,2422,1752,2422,1756,2424,1764,2426,1765,2432,1765,2434,1765,2435,1765,2437,1763,2438,1760,2437,1758,2434,1752,2433,1744,2433,1729,2434,1723,2435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53,1708l2398,1708,2394,1709,2388,1716,2384,1720,2382,1725,2381,1725,2381,1726,2382,1727,2386,1727,2389,1726,2391,1723,2393,1721,2398,1717,2401,1716,2452,1716,2454,1715,2455,1714,2456,1711,2455,1708,2455,1708,2453,1708xe" filled="true" fillcolor="#252525" stroked="false">
                <v:path arrowok="t"/>
                <v:fill type="solid"/>
              </v:shape>
            </v:group>
            <v:group style="position:absolute;left:2462;top:1669;width:33;height:123" coordorigin="2462,1669" coordsize="33,123">
              <v:shape style="position:absolute;left:2462;top:1669;width:33;height:123" coordorigin="2462,1669" coordsize="33,123" path="m2475,1669l2462,1669,2468,1682,2472,1693,2477,1711,2477,1719,2478,1738,2477,1740,2463,1791,2475,1791,2482,1780,2487,1769,2493,1748,2495,1738,2495,1719,2493,1708,2486,1688,2481,1678,2475,1669xe" filled="true" fillcolor="#252525" stroked="false">
                <v:path arrowok="t"/>
                <v:fill type="solid"/>
              </v:shape>
            </v:group>
            <v:group style="position:absolute;left:321;top:37;width:4067;height:2" coordorigin="321,37" coordsize="4067,2">
              <v:shape style="position:absolute;left:321;top:37;width:4067;height:2" coordorigin="321,37" coordsize="4067,0" path="m321,37l4388,37e" filled="false" stroked="true" strokeweight=".081pt" strokecolor="#252525">
                <v:path arrowok="t"/>
              </v:shape>
            </v:group>
            <v:group style="position:absolute;left:321;top:37;width:2;height:41" coordorigin="321,37" coordsize="2,41">
              <v:shape style="position:absolute;left:321;top:37;width:2;height:41" coordorigin="321,37" coordsize="0,41" path="m321,37l321,78e" filled="false" stroked="true" strokeweight=".081pt" strokecolor="#252525">
                <v:path arrowok="t"/>
              </v:shape>
            </v:group>
            <v:group style="position:absolute;left:830;top:37;width:2;height:41" coordorigin="830,37" coordsize="2,41">
              <v:shape style="position:absolute;left:830;top:37;width:2;height:41" coordorigin="830,37" coordsize="0,41" path="m830,37l830,78e" filled="false" stroked="true" strokeweight=".081pt" strokecolor="#252525">
                <v:path arrowok="t"/>
              </v:shape>
            </v:group>
            <v:group style="position:absolute;left:1338;top:37;width:2;height:41" coordorigin="1338,37" coordsize="2,41">
              <v:shape style="position:absolute;left:1338;top:37;width:2;height:41" coordorigin="1338,37" coordsize="0,41" path="m1338,37l1338,78e" filled="false" stroked="true" strokeweight=".081pt" strokecolor="#252525">
                <v:path arrowok="t"/>
              </v:shape>
            </v:group>
            <v:group style="position:absolute;left:1846;top:37;width:2;height:41" coordorigin="1846,37" coordsize="2,41">
              <v:shape style="position:absolute;left:1846;top:37;width:2;height:41" coordorigin="1846,37" coordsize="0,41" path="m1846,37l1846,78e" filled="false" stroked="true" strokeweight=".081pt" strokecolor="#252525">
                <v:path arrowok="t"/>
              </v:shape>
            </v:group>
            <v:group style="position:absolute;left:2355;top:37;width:2;height:41" coordorigin="2355,37" coordsize="2,41">
              <v:shape style="position:absolute;left:2355;top:37;width:2;height:41" coordorigin="2355,37" coordsize="0,41" path="m2355,37l2355,78e" filled="false" stroked="true" strokeweight=".081pt" strokecolor="#252525">
                <v:path arrowok="t"/>
              </v:shape>
            </v:group>
            <v:group style="position:absolute;left:2863;top:37;width:2;height:41" coordorigin="2863,37" coordsize="2,41">
              <v:shape style="position:absolute;left:2863;top:37;width:2;height:41" coordorigin="2863,37" coordsize="0,41" path="m2863,37l2863,78e" filled="false" stroked="true" strokeweight=".081pt" strokecolor="#252525">
                <v:path arrowok="t"/>
              </v:shape>
            </v:group>
            <v:group style="position:absolute;left:3371;top:37;width:2;height:41" coordorigin="3371,37" coordsize="2,41">
              <v:shape style="position:absolute;left:3371;top:37;width:2;height:41" coordorigin="3371,37" coordsize="0,41" path="m3371,37l3371,78e" filled="false" stroked="true" strokeweight=".081pt" strokecolor="#252525">
                <v:path arrowok="t"/>
              </v:shape>
            </v:group>
            <v:group style="position:absolute;left:3880;top:37;width:2;height:41" coordorigin="3880,37" coordsize="2,41">
              <v:shape style="position:absolute;left:3880;top:37;width:2;height:41" coordorigin="3880,37" coordsize="0,41" path="m3880,37l3880,78e" filled="false" stroked="true" strokeweight=".081pt" strokecolor="#252525">
                <v:path arrowok="t"/>
              </v:shape>
            </v:group>
            <v:group style="position:absolute;left:4388;top:37;width:2;height:41" coordorigin="4388,37" coordsize="2,41">
              <v:shape style="position:absolute;left:4388;top:37;width:2;height:41" coordorigin="4388,37" coordsize="0,41" path="m4388,37l4388,78e" filled="false" stroked="true" strokeweight=".081pt" strokecolor="#252525">
                <v:path arrowok="t"/>
              </v:shape>
            </v:group>
            <v:group style="position:absolute;left:321;top:37;width:2;height:1421" coordorigin="321,37" coordsize="2,1421">
              <v:shape style="position:absolute;left:321;top:37;width:2;height:1421" coordorigin="321,37" coordsize="0,1421" path="m321,1458l321,37e" filled="false" stroked="true" strokeweight=".081pt" strokecolor="#252525">
                <v:path arrowok="t"/>
              </v:shape>
            </v:group>
            <v:group style="position:absolute;left:4388;top:37;width:2;height:1421" coordorigin="4388,37" coordsize="2,1421">
              <v:shape style="position:absolute;left:4388;top:37;width:2;height:1421" coordorigin="4388,37" coordsize="0,1421" path="m4388,1458l4388,37e" filled="false" stroked="true" strokeweight=".081pt" strokecolor="#252525">
                <v:path arrowok="t"/>
              </v:shape>
            </v:group>
            <v:group style="position:absolute;left:321;top:1458;width:41;height:2" coordorigin="321,1458" coordsize="41,2">
              <v:shape style="position:absolute;left:321;top:1458;width:41;height:2" coordorigin="321,1458" coordsize="41,0" path="m321,1458l362,1458e" filled="false" stroked="true" strokeweight=".081pt" strokecolor="#252525">
                <v:path arrowok="t"/>
              </v:shape>
            </v:group>
            <v:group style="position:absolute;left:321;top:1102;width:41;height:2" coordorigin="321,1102" coordsize="41,2">
              <v:shape style="position:absolute;left:321;top:1102;width:41;height:2" coordorigin="321,1102" coordsize="41,0" path="m321,1102l362,1102e" filled="false" stroked="true" strokeweight=".081pt" strokecolor="#252525">
                <v:path arrowok="t"/>
              </v:shape>
            </v:group>
            <v:group style="position:absolute;left:321;top:747;width:41;height:2" coordorigin="321,747" coordsize="41,2">
              <v:shape style="position:absolute;left:321;top:747;width:41;height:2" coordorigin="321,747" coordsize="41,0" path="m321,747l362,747e" filled="false" stroked="true" strokeweight=".081pt" strokecolor="#252525">
                <v:path arrowok="t"/>
              </v:shape>
            </v:group>
            <v:group style="position:absolute;left:321;top:392;width:41;height:2" coordorigin="321,392" coordsize="41,2">
              <v:shape style="position:absolute;left:321;top:392;width:41;height:2" coordorigin="321,392" coordsize="41,0" path="m321,392l362,392e" filled="false" stroked="true" strokeweight=".081pt" strokecolor="#252525">
                <v:path arrowok="t"/>
              </v:shape>
            </v:group>
            <v:group style="position:absolute;left:321;top:37;width:41;height:2" coordorigin="321,37" coordsize="41,2">
              <v:shape style="position:absolute;left:321;top:37;width:41;height:2" coordorigin="321,37" coordsize="41,0" path="m321,37l362,37e" filled="false" stroked="true" strokeweight=".081pt" strokecolor="#252525">
                <v:path arrowok="t"/>
              </v:shape>
            </v:group>
            <v:group style="position:absolute;left:4347;top:1458;width:41;height:2" coordorigin="4347,1458" coordsize="41,2">
              <v:shape style="position:absolute;left:4347;top:1458;width:41;height:2" coordorigin="4347,1458" coordsize="41,0" path="m4388,1458l4347,1458e" filled="false" stroked="true" strokeweight=".081pt" strokecolor="#252525">
                <v:path arrowok="t"/>
              </v:shape>
            </v:group>
            <v:group style="position:absolute;left:4347;top:1102;width:41;height:2" coordorigin="4347,1102" coordsize="41,2">
              <v:shape style="position:absolute;left:4347;top:1102;width:41;height:2" coordorigin="4347,1102" coordsize="41,0" path="m4388,1102l4347,1102e" filled="false" stroked="true" strokeweight=".081pt" strokecolor="#252525">
                <v:path arrowok="t"/>
              </v:shape>
            </v:group>
            <v:group style="position:absolute;left:4347;top:747;width:41;height:2" coordorigin="4347,747" coordsize="41,2">
              <v:shape style="position:absolute;left:4347;top:747;width:41;height:2" coordorigin="4347,747" coordsize="41,0" path="m4388,747l4347,747e" filled="false" stroked="true" strokeweight=".081pt" strokecolor="#252525">
                <v:path arrowok="t"/>
              </v:shape>
            </v:group>
            <v:group style="position:absolute;left:4347;top:392;width:41;height:2" coordorigin="4347,392" coordsize="41,2">
              <v:shape style="position:absolute;left:4347;top:392;width:41;height:2" coordorigin="4347,392" coordsize="41,0" path="m4388,392l4347,392e" filled="false" stroked="true" strokeweight=".081pt" strokecolor="#252525">
                <v:path arrowok="t"/>
              </v:shape>
            </v:group>
            <v:group style="position:absolute;left:4347;top:37;width:41;height:2" coordorigin="4347,37" coordsize="41,2">
              <v:shape style="position:absolute;left:4347;top:37;width:41;height:2" coordorigin="4347,37" coordsize="41,0" path="m4388,37l4347,37e" filled="false" stroked="true" strokeweight=".081pt" strokecolor="#252525">
                <v:path arrowok="t"/>
              </v:shape>
            </v:group>
            <v:group style="position:absolute;left:233;top:1421;width:53;height:84" coordorigin="233,1421" coordsize="53,84">
              <v:shape style="position:absolute;left:233;top:1421;width:53;height:84" coordorigin="233,1421" coordsize="53,84" path="m267,1421l251,1421,245,1423,235,1436,233,1446,233,1479,235,1489,240,1495,245,1501,251,1504,267,1504,273,1501,277,1496,281,1491,257,1491,255,1490,249,1472,249,1453,257,1434,281,1434,273,1423,267,1421xe" filled="true" fillcolor="#252525" stroked="false">
                <v:path arrowok="t"/>
                <v:fill type="solid"/>
              </v:shape>
              <v:shape style="position:absolute;left:233;top:1421;width:53;height:84" coordorigin="233,1421" coordsize="53,84" path="m281,1434l261,1434,263,1434,266,1437,267,1439,269,1446,269,1447,269,1453,269,1472,261,1491,281,1491,283,1489,285,1478,285,1446,283,1436,281,1434xe" filled="true" fillcolor="#252525" stroked="false">
                <v:path arrowok="t"/>
                <v:fill type="solid"/>
              </v:shape>
            </v:group>
            <v:group style="position:absolute;left:137;top:1065;width:135;height:84" coordorigin="137,1065" coordsize="135,84">
              <v:shape style="position:absolute;left:137;top:1065;width:135;height:84" coordorigin="137,1065" coordsize="135,84" path="m171,1065l156,1065,149,1068,140,1081,137,1091,137,1123,139,1133,149,1146,155,1149,171,1149,177,1146,186,1136,162,1136,160,1135,153,1117,153,1098,154,1091,155,1087,156,1084,157,1081,160,1079,162,1078,185,1078,177,1068,171,1065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185,1078l165,1078,167,1079,170,1081,171,1084,173,1091,173,1092,174,1098,174,1117,165,1136,186,1136,187,1134,190,1123,190,1091,187,1081,185,107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19,1132l204,1132,204,1147,219,1147,219,1132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88l256,1088,256,1147,272,1147,272,108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65l259,1065,257,1070,254,1075,245,1082,240,1085,236,1086,236,1100,244,1098,251,1094,256,1088,272,1088,272,1065xe" filled="true" fillcolor="#252525" stroked="false">
                <v:path arrowok="t"/>
                <v:fill type="solid"/>
              </v:shape>
            </v:group>
            <v:group style="position:absolute;left:137;top:710;width:148;height:84" coordorigin="137,710" coordsize="148,84">
              <v:shape style="position:absolute;left:137;top:710;width:148;height:84" coordorigin="137,710" coordsize="148,84" path="m171,710l156,710,149,713,140,725,137,736,137,768,139,778,149,790,155,794,171,794,177,791,185,781,162,781,160,780,153,762,153,742,162,723,185,723,177,713,171,710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185,723l165,723,167,724,170,726,171,729,173,736,173,737,174,742,174,762,165,781,185,781,187,778,190,768,190,736,187,725,185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19,777l204,777,204,792,219,792,219,777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83,723l262,723,264,724,268,728,269,731,269,737,244,765,238,772,232,781,231,787,230,792,285,792,285,778,254,778,257,773,258,772,261,769,271,760,275,756,285,727,283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67,710l252,710,245,712,236,720,233,726,232,734,247,736,248,731,249,728,253,724,255,723,283,723,282,721,273,712,267,710xe" filled="true" fillcolor="#252525" stroked="false">
                <v:path arrowok="t"/>
                <v:fill type="solid"/>
              </v:shape>
            </v:group>
            <v:group style="position:absolute;left:137;top:355;width:149;height:84" coordorigin="137,355" coordsize="149,84">
              <v:shape style="position:absolute;left:137;top:355;width:149;height:84" coordorigin="137,355" coordsize="149,84" path="m171,355l156,355,149,358,140,370,137,380,137,413,139,423,149,435,155,438,171,438,177,436,186,425,162,425,160,425,153,406,153,387,162,368,186,368,177,358,171,355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186,368l165,368,167,369,170,371,171,374,173,380,173,381,174,387,174,406,165,425,186,425,187,423,190,413,190,380,187,370,186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19,421l204,421,204,437,219,437,219,421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46,414l231,415,232,422,235,428,245,436,251,438,266,438,272,436,283,426,283,425,255,425,252,424,248,420,247,417,246,414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99l262,399,264,400,268,405,269,408,270,416,268,419,264,424,261,425,283,425,286,420,286,408,284,403,281,399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53,388l251,400,254,399,257,399,281,399,279,396,275,394,270,393,278,389,279,388,257,388,253,38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68l260,368,262,369,265,372,266,374,266,380,265,383,261,387,257,388,279,388,282,383,282,371,281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65,355l253,355,249,356,242,359,239,362,237,365,235,368,234,372,233,376,247,379,247,375,248,373,250,371,252,369,255,368,281,368,280,366,271,358,265,355xe" filled="true" fillcolor="#252525" stroked="false">
                <v:path arrowok="t"/>
                <v:fill type="solid"/>
              </v:shape>
            </v:group>
            <v:group style="position:absolute;left:137;top:0;width:151;height:84" coordorigin="137,0" coordsize="151,84">
              <v:shape style="position:absolute;left:137;top:0;width:151;height:84" coordorigin="137,0" coordsize="151,84" path="m171,0l156,0,149,3,140,15,137,25,137,58,139,68,149,80,155,83,171,83,177,80,186,70,162,70,160,70,153,51,153,32,162,13,185,13,177,3,171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185,13l165,13,167,14,170,16,171,18,173,25,173,26,174,32,174,51,165,70,186,70,187,68,190,58,190,25,187,15,185,13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19,66l204,66,204,82,219,82,219,66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65l263,65,263,82,278,82,278,65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0l265,0,229,52,229,65,288,65,288,52,244,52,263,24,278,24,278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24l263,24,263,52,278,52,278,24xe" filled="true" fillcolor="#252525" stroked="false">
                <v:path arrowok="t"/>
                <v:fill type="solid"/>
              </v:shape>
            </v:group>
            <v:group style="position:absolute;left:0;top:409;width:121;height:637" coordorigin="0,409" coordsize="121,637">
              <v:shape style="position:absolute;left:0;top:409;width:121;height:637" coordorigin="0,409" coordsize="121,637" path="m93,955l0,955,0,984,64,1000,0,1017,0,1045,93,1045,93,1028,20,1028,93,1009,93,991,20,973,93,973,93,95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1,900l49,900,50,903,52,909,71,942,80,942,85,940,93,932,95,926,95,924,70,924,68,923,67,920,66,919,65,915,62,906,61,902,61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2,882l24,919,26,926,32,935,37,938,43,940,46,923,43,922,41,921,40,919,38,917,38,915,38,907,39,904,41,900,44,900,87,900,86,898,90,897,92,896,93,896,93,882,77,882,42,88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7,900l69,900,71,900,75,901,77,902,79,905,81,907,82,911,82,917,81,919,78,923,75,924,95,924,95,915,94,911,91,905,89,901,87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878l77,882,93,882,93,87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4,803l26,803,26,819,35,819,28,825,24,831,24,848,27,855,39,866,48,869,68,869,76,866,89,857,93,850,51,850,46,849,39,843,38,840,38,831,39,827,46,822,51,820,119,820,117,816,116,813,111,808,108,806,100,803,94,803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1l96,821,99,821,102,822,104,823,106,827,107,831,107,840,106,842,104,845,102,845,100,846,98,866,100,866,106,866,111,864,119,854,121,846,120,827,120,824,119,821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0l65,820,70,822,77,828,79,831,79,840,77,843,70,849,65,850,93,850,93,833,89,826,82,821,119,821,119,82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724l46,724,42,724,24,755,28,763,36,769,26,769,26,785,93,785,93,767,55,767,50,767,44,765,42,763,39,758,38,756,38,750,51,742,93,742,93,724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7,688l0,688,0,706,17,706,17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688l26,688,26,706,93,706,93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69l26,669,26,677,40,677,40,66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2,637l78,638,79,642,80,644,40,651,2,651,12,669,76,669,80,668,95,654,95,646,94,641,92,637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38l26,638,26,651,40,651,40,63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565l26,565,26,583,64,583,70,583,75,585,77,587,80,592,81,594,81,600,66,609,26,609,26,626,75,626,80,626,95,600,94,595,89,587,87,584,83,582,93,582,93,56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485l0,485,0,503,34,503,27,508,24,515,24,530,27,537,39,548,48,551,70,551,79,548,92,537,94,532,51,532,46,531,43,528,39,525,38,522,38,513,40,509,46,504,52,502,85,502,83,501,93,501,93,48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5,502l67,502,72,504,79,510,80,513,81,522,78,526,70,531,65,532,94,532,95,530,95,519,94,515,90,507,87,504,85,50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51,409l41,412,27,423,24,431,24,450,27,458,40,469,49,472,69,472,77,470,91,460,93,454,65,454,65,454,49,454,45,452,39,447,38,444,38,437,39,434,45,428,48,427,54,427,65,427,65,409,51,40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75,410l72,428,75,429,78,430,81,434,81,437,81,443,80,447,74,452,70,454,65,454,93,454,95,451,95,432,93,426,86,416,81,413,75,41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5,427l54,427,54,454,49,454,65,454,65,427xe" filled="true" fillcolor="#252525" stroked="false">
                <v:path arrowok="t"/>
                <v:fill type="solid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2634,1458,2639,1458,2645,1458,2700,1432,2731,1364,2751,1284,2767,1204,2777,1141,2787,1071,2797,995,2807,915,2817,831,2828,745,2833,702,2843,617,2853,534,2863,456,2873,383,2883,317,2899,233,2914,167,2934,106,2970,55,3031,41,3036,41,3041,41,3046,41,3051,41,3056,41,3061,41,3066,41,3133,41,3138,41,3143,41,3148,41,3153,41,3158,41,3219,45,3270,79,3300,138,3321,201,3336,264,3351,338,3366,425,3377,488,3387,554,3397,624,3407,695,3417,767,3422,802,3427,838,3432,873,3438,908,3448,976,3458,1040,3468,1101,3483,1184,3499,1255,3514,1314,3534,1375,3565,1430,3621,1457,3636,1458,3641,1458,3646,1458,3875,1458e" filled="false" stroked="true" strokeweight=".65pt" strokecolor="#0071bc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2248,1458,2253,1458,2309,1423,2329,1364,2345,1293,2355,1232,2365,1160,2375,1078,2385,988,2395,890,2406,788,2411,736,2416,685,2426,583,2436,486,2446,397,2456,317,2467,248,2482,167,2502,97,2543,46,2589,41,2594,41,2599,41,2604,41,2609,41,2660,41,2665,41,2670,41,2675,41,2680,41,2685,41,2690,41,2751,51,2792,106,2812,167,2828,233,2843,317,2853,383,2863,456,2873,534,2883,617,2894,702,2899,745,2904,788,2914,873,2924,956,2934,1034,2944,1107,2955,1173,2965,1232,2980,1307,3000,1380,3031,1438,3087,1458,3092,1458,3875,1458e" filled="false" stroked="true" strokeweight=".65pt" strokecolor="#d95218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1928,1458,1933,1458,1984,1406,1999,1343,2009,1282,2019,1205,2029,1112,2040,1006,2050,890,2055,829,2060,767,2065,705,2070,644,2075,583,2085,468,2096,364,2106,275,2116,202,2131,123,2157,59,2218,41,2223,41,2228,41,2273,41,2279,41,2284,41,2289,41,2350,54,2385,121,2401,183,2416,270,2426,343,2436,426,2446,518,2456,617,2467,719,2472,771,2477,822,2487,923,2497,1019,2507,1107,2517,1186,2528,1254,2543,1336,2563,1407,2604,1456,2629,1458,3875,1458e" filled="false" stroked="true" strokeweight=".65pt" strokecolor="#ecb01f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1658,1458,1663,1458,1709,1396,1724,1308,1735,1222,1745,1112,1750,1050,1755,984,1760,914,1765,841,1770,767,1775,693,1780,619,1785,548,1791,479,1796,414,1801,354,1811,251,1821,172,1836,95,1872,43,1902,41,1907,41,1948,41,1953,41,1958,41,2019,63,2045,135,2060,220,2070,298,2080,391,2090,499,2101,617,2106,678,2111,740,2116,802,2121,863,2126,923,2136,1037,2146,1140,2157,1228,2167,1301,2182,1380,2202,1437,2243,1458,2248,1458,3875,1458e" filled="false" stroked="true" strokeweight=".65pt" strokecolor="#7d2e8e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1435,1458,1440,1458,1475,1408,1491,1308,1501,1202,1506,1136,1511,1063,1516,984,1521,899,1526,812,1531,723,1536,634,1541,548,1547,466,1552,390,1557,321,1562,260,1572,165,1582,103,1608,46,1638,41,1643,41,1674,41,1679,41,1684,41,1740,70,1760,149,1770,220,1780,315,1791,433,1796,499,1801,569,1806,641,1811,715,1816,789,1821,863,1826,935,1831,1004,1836,1069,1841,1130,1852,1236,1862,1319,1872,1380,1892,1443,1923,1458,1928,1458,3875,1458e" filled="false" stroked="true" strokeweight=".65pt" strokecolor="#77ac2f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1252,1458,1257,1457,1287,1383,1297,1290,1303,1226,1308,1150,1313,1063,1318,967,1323,865,1328,758,1333,652,1338,548,1343,450,1348,361,1353,283,1358,218,1369,124,1384,58,1419,41,1425,41,1450,41,1455,41,1460,41,1511,97,1526,196,1536,305,1541,371,1547,446,1552,526,1557,612,1562,700,1567,789,1572,878,1577,963,1582,1043,1587,1118,1592,1186,1602,1297,1613,1375,1628,1438,1658,1458,3875,1458e" filled="false" stroked="true" strokeweight=".65pt" strokecolor="#4dbded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1094,1458,1099,1458,1125,1396,1135,1290,1140,1211,1145,1116,1150,1006,1155,886,1160,758,1165,630,1170,508,1175,395,1181,298,1186,218,1191,156,1201,80,1242,41,1262,41,1313,97,1323,171,1333,292,1338,371,1343,461,1348,560,1353,665,1358,772,1364,878,1369,979,1374,1074,1379,1160,1384,1234,1389,1297,1399,1387,1414,1447,1435,1458,3875,1458e" filled="false" stroked="true" strokeweight=".65pt" strokecolor="#a1132e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967,1458,972,1457,992,1380,998,1316,1003,1228,1008,1116,1013,983,1018,835,1023,681,1028,532,1033,395,1038,281,1043,191,1048,127,1059,61,1089,41,1104,41,1150,114,1160,225,1165,307,1170,406,1175,520,1181,643,1186,772,1191,898,1196,1018,1201,1127,1206,1220,1211,1297,1221,1400,1242,1457,1252,1458,3875,1458e" filled="false" stroked="true" strokeweight=".65pt" strokecolor="#0071bc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855,1458,860,1458,865,1457,881,1380,886,1301,891,1186,896,1039,901,866,906,681,911,503,916,347,921,224,926,138,937,58,962,41,972,41,1013,123,1018,185,1023,272,1028,385,1033,520,1038,669,1043,823,1048,971,1053,1106,1059,1220,1064,1310,1069,1375,1079,1443,1094,1458,3875,1458e" filled="false" stroked="true" strokeweight=".65pt" strokecolor="#d95218">
                <v:path arrowok="t"/>
              </v:shape>
            </v:group>
            <v:group style="position:absolute;left:321;top:41;width:3554;height:1417" coordorigin="321,41" coordsize="3554,1417">
              <v:shape style="position:absolute;left:321;top:41;width:3554;height:1417" coordorigin="321,41" coordsize="3554,1417" path="m321,1458l769,1458,774,1457,789,1352,794,1236,799,1070,804,866,809,645,815,437,820,268,825,152,830,85,855,41,865,41,896,104,901,170,906,272,911,411,916,578,921,761,926,943,931,1106,937,1240,942,1339,947,1404,967,1458,3875,1458e" filled="false" stroked="true" strokeweight=".65pt" strokecolor="#ecb01f">
                <v:path arrowok="t"/>
              </v:shape>
            </v:group>
          </v:group>
        </w:pict>
      </w:r>
      <w:r>
        <w:rPr>
          <w:position w:val="-35"/>
        </w:rPr>
      </w:r>
      <w:r>
        <w:rPr>
          <w:position w:val="-35"/>
        </w:rPr>
        <w:tab/>
      </w:r>
      <w:r>
        <w:rPr>
          <w:position w:val="-35"/>
        </w:rPr>
        <w:pict>
          <v:group style="width:222.3pt;height:89.6pt;mso-position-horizontal-relative:char;mso-position-vertical-relative:line" coordorigin="0,0" coordsize="4446,1792">
            <v:group style="position:absolute;left:321;top:1458;width:4067;height:2" coordorigin="321,1458" coordsize="4067,2">
              <v:shape style="position:absolute;left:321;top:1458;width:4067;height:2" coordorigin="321,1458" coordsize="4067,0" path="m321,1458l4388,1458e" filled="false" stroked="true" strokeweight=".081pt" strokecolor="#252525">
                <v:path arrowok="t"/>
              </v:shape>
            </v:group>
            <v:group style="position:absolute;left:321;top:1417;width:2;height:41" coordorigin="321,1417" coordsize="2,41">
              <v:shape style="position:absolute;left:321;top:1417;width:2;height:41" coordorigin="321,1417" coordsize="0,41" path="m321,1458l321,1417e" filled="false" stroked="true" strokeweight=".081pt" strokecolor="#252525">
                <v:path arrowok="t"/>
              </v:shape>
            </v:group>
            <v:group style="position:absolute;left:728;top:1417;width:2;height:41" coordorigin="728,1417" coordsize="2,41">
              <v:shape style="position:absolute;left:728;top:1417;width:2;height:41" coordorigin="728,1417" coordsize="0,41" path="m728,1458l728,1417e" filled="false" stroked="true" strokeweight=".081pt" strokecolor="#252525">
                <v:path arrowok="t"/>
              </v:shape>
            </v:group>
            <v:group style="position:absolute;left:1135;top:1417;width:2;height:41" coordorigin="1135,1417" coordsize="2,41">
              <v:shape style="position:absolute;left:1135;top:1417;width:2;height:41" coordorigin="1135,1417" coordsize="0,41" path="m1135,1458l1135,1417e" filled="false" stroked="true" strokeweight=".081pt" strokecolor="#252525">
                <v:path arrowok="t"/>
              </v:shape>
            </v:group>
            <v:group style="position:absolute;left:1541;top:1417;width:2;height:41" coordorigin="1541,1417" coordsize="2,41">
              <v:shape style="position:absolute;left:1541;top:1417;width:2;height:41" coordorigin="1541,1417" coordsize="0,41" path="m1541,1458l1541,1417e" filled="false" stroked="true" strokeweight=".081pt" strokecolor="#252525">
                <v:path arrowok="t"/>
              </v:shape>
            </v:group>
            <v:group style="position:absolute;left:1948;top:1417;width:2;height:41" coordorigin="1948,1417" coordsize="2,41">
              <v:shape style="position:absolute;left:1948;top:1417;width:2;height:41" coordorigin="1948,1417" coordsize="0,41" path="m1948,1458l1948,1417e" filled="false" stroked="true" strokeweight=".081pt" strokecolor="#252525">
                <v:path arrowok="t"/>
              </v:shape>
            </v:group>
            <v:group style="position:absolute;left:2355;top:1417;width:2;height:41" coordorigin="2355,1417" coordsize="2,41">
              <v:shape style="position:absolute;left:2355;top:1417;width:2;height:41" coordorigin="2355,1417" coordsize="0,41" path="m2355,1458l2355,1417e" filled="false" stroked="true" strokeweight=".081pt" strokecolor="#252525">
                <v:path arrowok="t"/>
              </v:shape>
            </v:group>
            <v:group style="position:absolute;left:2761;top:1417;width:2;height:41" coordorigin="2761,1417" coordsize="2,41">
              <v:shape style="position:absolute;left:2761;top:1417;width:2;height:41" coordorigin="2761,1417" coordsize="0,41" path="m2761,1458l2761,1417e" filled="false" stroked="true" strokeweight=".081pt" strokecolor="#252525">
                <v:path arrowok="t"/>
              </v:shape>
            </v:group>
            <v:group style="position:absolute;left:3168;top:1417;width:2;height:41" coordorigin="3168,1417" coordsize="2,41">
              <v:shape style="position:absolute;left:3168;top:1417;width:2;height:41" coordorigin="3168,1417" coordsize="0,41" path="m3168,1458l3168,1417e" filled="false" stroked="true" strokeweight=".081pt" strokecolor="#252525">
                <v:path arrowok="t"/>
              </v:shape>
            </v:group>
            <v:group style="position:absolute;left:3575;top:1417;width:2;height:41" coordorigin="3575,1417" coordsize="2,41">
              <v:shape style="position:absolute;left:3575;top:1417;width:2;height:41" coordorigin="3575,1417" coordsize="0,41" path="m3575,1458l3575,1417e" filled="false" stroked="true" strokeweight=".081pt" strokecolor="#252525">
                <v:path arrowok="t"/>
              </v:shape>
            </v:group>
            <v:group style="position:absolute;left:3981;top:1417;width:2;height:41" coordorigin="3981,1417" coordsize="2,41">
              <v:shape style="position:absolute;left:3981;top:1417;width:2;height:41" coordorigin="3981,1417" coordsize="0,41" path="m3981,1458l3981,1417e" filled="false" stroked="true" strokeweight=".081pt" strokecolor="#252525">
                <v:path arrowok="t"/>
              </v:shape>
            </v:group>
            <v:group style="position:absolute;left:4388;top:1417;width:2;height:41" coordorigin="4388,1417" coordsize="2,41">
              <v:shape style="position:absolute;left:4388;top:1417;width:2;height:41" coordorigin="4388,1417" coordsize="0,41" path="m4388,1458l4388,1417e" filled="false" stroked="true" strokeweight=".081pt" strokecolor="#252525">
                <v:path arrowok="t"/>
              </v:shape>
            </v:group>
            <v:group style="position:absolute;left:261;top:1520;width:4185;height:84" coordorigin="261,1520" coordsize="4185,84">
              <v:shape style="position:absolute;left:261;top:1520;width:4185;height:84" coordorigin="261,1520" coordsize="4185,84" path="m314,1533l293,1533,295,1534,299,1538,300,1540,300,1547,299,1550,295,1556,291,1560,275,1575,269,1581,263,1591,261,1596,261,1602,316,1602,316,1587,285,1587,288,1583,289,1581,292,1579,302,1570,305,1566,310,1560,312,1557,315,1550,315,1547,315,1536,314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98,1520l282,1520,276,1522,267,1530,264,1536,263,1544,278,1546,279,1541,280,1538,282,1536,284,1534,286,1533,314,1533,313,1531,304,1522,298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60,1520l345,1520,338,1523,329,1535,326,1545,326,1578,329,1588,338,1600,345,1603,360,1603,367,1601,375,1590,351,1590,349,1590,346,1587,345,1585,344,1581,343,1578,343,1577,342,1571,342,1552,343,1545,344,1541,345,1538,346,1536,349,1534,351,1533,375,1533,371,1529,367,1523,360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75,1533l354,1533,356,1534,359,1536,360,1539,362,1545,362,1546,363,1552,363,1571,354,1590,375,1590,376,1588,379,1578,379,1545,376,1535,375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721,1533l699,1533,702,1534,706,1538,707,1540,707,1547,706,1550,702,1556,697,1560,682,1575,676,1581,670,1591,668,1596,668,1602,722,1602,722,1587,691,1587,694,1583,696,1581,699,1579,709,1570,712,1566,722,1536,721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704,1520l689,1520,683,1522,673,1530,670,1536,669,1544,685,1546,685,1541,686,1538,690,1534,693,1533,721,1533,720,1531,711,1522,704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773,1543l757,1543,757,1602,773,1602,773,154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773,1520l760,1520,758,1525,755,1529,750,1533,745,1537,741,1539,737,1541,737,1555,745,1552,751,1548,757,1543,773,1543,773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128,1533l1106,1533,1109,1534,1112,1538,1113,1540,1113,1547,1112,1550,1108,1556,1104,1560,1088,1575,1082,1581,1077,1591,1075,1596,1074,1602,1129,1602,1129,1587,1098,1587,1101,1583,1103,1581,1106,1579,1115,1570,1119,1566,1124,1560,1126,1557,1128,1550,1129,1547,1129,1536,1128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111,1520l1096,1520,1090,1522,1080,1530,1077,1536,1076,1544,1092,1546,1092,1541,1093,1538,1095,1536,1097,1534,1099,1533,1128,1533,1127,1531,1117,1522,1111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191,1533l1169,1533,1172,1534,1176,1538,1177,1540,1177,1547,1175,1550,1172,1556,1167,1560,1152,1575,1146,1581,1140,1591,1138,1596,1137,1602,1192,1602,1192,1587,1161,1587,1164,1583,1166,1581,1169,1579,1179,1570,1182,1566,1187,1560,1189,1557,1192,1550,1192,1547,1192,1536,1191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174,1520l1159,1520,1153,1522,1143,1530,1140,1536,1139,1544,1155,1546,1155,1541,1156,1538,1158,1536,1160,1534,1163,1533,1191,1533,1190,1531,1181,1522,1174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34,1533l1513,1533,1515,1534,1519,1538,1520,1540,1520,1547,1519,1550,1515,1556,1511,1560,1495,1575,1489,1581,1483,1591,1481,1596,1481,1602,1536,1602,1536,1587,1505,1587,1508,1583,1509,1581,1512,1579,1522,1570,1525,1566,1530,1560,1532,1557,1535,1550,1535,1547,1535,1536,1534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18,1520l1502,1520,1496,1522,1487,1530,1484,1536,1483,1544,1498,1546,1499,1541,1500,1538,1504,1534,1506,1533,1534,1533,1533,1531,1524,1522,1518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61,1579l1546,1580,1546,1587,1549,1593,1559,1601,1565,1603,1580,1603,1587,1601,1597,1591,1597,1590,1569,1590,1567,1589,1564,1587,1562,1585,1561,1582,1561,1579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95,1564l1576,1564,1578,1565,1581,1568,1583,1570,1584,1573,1584,1581,1583,1584,1578,1589,1575,1590,1597,1590,1600,1585,1600,1573,1598,1568,1595,1564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67,1553l1566,1565,1568,1564,1571,1564,1595,1564,1593,1561,1589,1559,1584,1558,1592,1554,1593,1553,1572,1553,1567,155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95,1533l1574,1533,1576,1534,1580,1537,1580,1539,1580,1545,1579,1548,1575,1552,1572,1553,1593,1553,1596,1548,1596,1536,1595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580,1520l1567,1520,1563,1521,1547,1541,1561,1544,1562,1540,1563,1538,1566,1534,1569,1533,1595,1533,1594,1532,1586,1523,1580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941,1533l1919,1533,1922,1534,1926,1538,1927,1540,1927,1547,1926,1550,1922,1556,1917,1560,1902,1575,1896,1581,1890,1591,1888,1596,1888,1602,1942,1602,1942,1587,1911,1587,1914,1583,1916,1581,1919,1579,1929,1570,1932,1566,1937,1560,1939,1557,1942,1550,1942,1547,1942,1536,1941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924,1520l1909,1520,1903,1522,1893,1530,1890,1536,1889,1544,1905,1546,1905,1541,1906,1538,1908,1536,1910,1534,1913,1533,1941,1533,1940,1531,1931,1522,1924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999,1586l1983,1586,1983,1602,1999,1602,1999,1586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999,1520l1985,1520,1950,1572,1950,1586,2009,1586,2009,1572,1965,1572,1983,1544,1999,1544,1999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1999,1544l1983,1544,1983,1572,1999,1572,1999,1544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348,1533l2326,1533,2329,1534,2332,1538,2333,1540,2333,1547,2332,1550,2328,1556,2324,1560,2308,1575,2302,1581,2297,1591,2295,1596,2294,1602,2349,1602,2349,1587,2318,1587,2321,1583,2323,1581,2326,1579,2335,1570,2339,1566,2349,1536,2348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331,1520l2316,1520,2310,1522,2300,1530,2297,1536,2296,1544,2312,1546,2312,1541,2313,1538,2317,1534,2319,1533,2348,1533,2347,1531,2337,1522,2331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375,1579l2360,1581,2361,1588,2363,1593,2373,1601,2379,1603,2396,1603,2403,1600,2410,1591,2384,1591,2381,1590,2379,1588,2377,1586,2376,1583,2375,1579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412,1560l2390,1560,2393,1561,2397,1566,2398,1570,2398,1580,2397,1584,2393,1590,2390,1591,2410,1591,2413,1587,2415,1581,2414,1566,2412,156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411,1522l2370,1522,2362,1564,2374,1566,2378,1562,2382,1560,2412,1560,2403,1550,2379,1550,2381,1536,2411,1536,2411,1522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397,1547l2386,1547,2382,1548,2379,1550,2403,1550,2397,1547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754,1533l2733,1533,2735,1534,2739,1538,2740,1540,2740,1547,2739,1550,2735,1556,2731,1560,2715,1575,2709,1581,2703,1591,2701,1596,2701,1602,2756,1602,2756,1587,2725,1587,2728,1583,2729,1581,2732,1579,2742,1570,2745,1566,2756,1536,2754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738,1520l2722,1520,2716,1522,2707,1530,2704,1536,2703,1544,2718,1546,2719,1541,2720,1538,2724,1534,2726,1533,2754,1533,2753,1531,2744,1522,2738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802,1520l2787,1520,2780,1523,2769,1537,2766,1547,2766,1577,2769,1587,2774,1594,2779,1600,2786,1603,2802,1603,2808,1601,2818,1591,2818,1590,2792,1590,2789,1589,2785,1584,2784,1580,2784,1570,2785,1566,2787,1564,2789,1562,2791,1561,2817,1561,2813,1556,2782,1556,2783,1547,2784,1540,2789,1534,2792,1533,2818,1533,2815,1529,2807,1522,2802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817,1561l2797,1561,2800,1562,2802,1564,2804,1567,2805,1570,2805,1581,2804,1585,2800,1589,2798,1590,2818,1590,2821,1584,2821,1568,2818,1561,2817,1561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803,1549l2791,1549,2786,1551,2782,1556,2813,1556,2809,1552,2803,1549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2818,1533l2797,1533,2800,1534,2803,1537,2804,1539,2804,1542,2819,1540,2818,1534,2818,1534,2818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161,1533l3139,1533,3142,1534,3146,1538,3147,1540,3147,1547,3146,1550,3142,1556,3137,1560,3122,1575,3116,1581,3110,1591,3108,1596,3108,1602,3162,1602,3162,1587,3131,1587,3134,1583,3136,1581,3139,1579,3149,1570,3152,1566,3162,1536,3161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144,1520l3129,1520,3123,1522,3113,1530,3110,1536,3109,1544,3125,1546,3125,1541,3126,1538,3130,1534,3133,1533,3161,1533,3160,1531,3151,1522,3144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226,1522l3173,1522,3173,1536,3208,1536,3201,1545,3195,1556,3186,1579,3184,1591,3184,1602,3199,1602,3199,1595,3200,1587,3226,1533,3226,1522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568,1533l3546,1533,3549,1534,3552,1538,3553,1540,3553,1547,3552,1550,3548,1556,3544,1560,3528,1575,3522,1581,3517,1591,3515,1596,3514,1602,3569,1602,3569,1587,3538,1587,3541,1583,3543,1581,3546,1579,3555,1570,3559,1566,3564,1560,3566,1557,3568,1550,3569,1547,3569,1536,3568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551,1520l3536,1520,3530,1522,3520,1530,3517,1536,3516,1544,3532,1546,3532,1541,3533,1538,3535,1536,3537,1534,3539,1533,3568,1533,3567,1531,3557,1522,3551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614,1520l3598,1520,3592,1522,3583,1530,3581,1535,3582,1545,3582,1548,3586,1554,3589,1556,3593,1558,3588,1560,3585,1563,3580,1570,3579,1574,3579,1587,3582,1593,3593,1601,3599,1603,3614,1603,3621,1601,3630,1592,3631,1591,3603,1591,3600,1590,3596,1585,3595,1582,3595,1573,3596,1571,3599,1566,3602,1565,3628,1565,3627,1562,3624,1560,3619,1558,3623,1556,3625,1554,3627,1552,3603,1552,3601,1551,3597,1548,3597,1548,3596,1545,3596,1539,3597,1537,3601,1533,3603,1533,3629,1533,3628,1530,3620,1522,3614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628,1565l3609,1565,3612,1566,3616,1570,3617,1573,3617,1582,3616,1585,3614,1587,3612,1590,3609,1591,3631,1591,3633,1586,3633,1573,3632,1569,3628,1565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629,1533l3609,1533,3611,1533,3615,1537,3616,1539,3616,1545,3615,1548,3611,1551,3609,1552,3627,1552,3629,1548,3630,1545,3630,1535,3629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974,1533l3953,1533,3955,1534,3959,1538,3960,1540,3960,1547,3959,1550,3955,1556,3951,1560,3935,1575,3929,1581,3923,1591,3921,1596,3921,1602,3976,1602,3976,1587,3945,1587,3948,1583,3949,1581,3952,1579,3962,1570,3966,1566,3970,1560,3972,1557,3975,1550,3976,1547,3975,1536,3974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3958,1520l3942,1520,3936,1522,3927,1530,3924,1536,3923,1544,3938,1546,3939,1541,3940,1538,3942,1536,3944,1534,3946,1533,3974,1533,3973,1531,3964,1522,3958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002,1581l3987,1583,3988,1590,3990,1595,3998,1602,4003,1603,4018,1603,4026,1600,4034,1591,4008,1591,4006,1590,4003,1587,4002,1585,4002,1581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039,1568l4023,1568,4023,1577,4021,1583,4017,1589,4014,1591,4034,1591,4037,1587,4039,1576,4039,1568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019,1520l4003,1520,3997,1523,3987,1533,3985,1539,3985,1556,3987,1562,3997,1572,4002,1574,4014,1574,4019,1572,4023,1568,4039,1568,4039,1563,4008,1563,4005,1562,4003,1559,4001,1557,4000,1554,4000,1543,4001,1539,4005,1534,4007,1533,4034,1533,4026,1523,4019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034,1533l4013,1533,4016,1535,4021,1540,4022,1544,4022,1554,4021,1557,4019,1559,4017,1562,4014,1563,4039,1563,4039,1547,4037,1536,4034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344,1579l4329,1580,4330,1587,4333,1593,4342,1601,4348,1603,4364,1603,4370,1601,4381,1591,4381,1590,4353,1590,4350,1589,4348,1587,4346,1585,4345,1582,4344,1579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378,1564l4359,1564,4362,1565,4366,1570,4367,1573,4367,1581,4366,1584,4362,1589,4359,1590,4381,1590,4383,1585,4383,1573,4382,1568,4378,1564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351,1553l4349,1565,4352,1564,4354,1564,4378,1564,4376,1561,4372,1559,4368,1558,4376,1554,4376,1553,4355,1553,4351,155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378,1533l4358,1533,4360,1534,4361,1535,4363,1537,4364,1539,4364,1545,4363,1548,4360,1550,4358,1552,4355,1553,4376,1553,4379,1548,4379,1536,4378,1533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363,1520l4351,1520,4347,1521,4330,1541,4345,1544,4345,1540,4346,1538,4350,1534,4352,1533,4378,1533,4378,1532,4369,1523,4363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427,1520l4411,1520,4405,1523,4395,1535,4393,1545,4393,1578,4395,1588,4400,1594,4405,1600,4411,1603,4427,1603,4433,1601,4441,1590,4417,1590,4416,1590,4409,1571,4409,1552,4410,1545,4411,1541,4412,1538,4413,1536,4416,1534,4417,1533,4441,1533,4438,1529,4433,1523,4427,1520xe" filled="true" fillcolor="#252525" stroked="false">
                <v:path arrowok="t"/>
                <v:fill type="solid"/>
              </v:shape>
              <v:shape style="position:absolute;left:261;top:1520;width:4185;height:84" coordorigin="261,1520" coordsize="4185,84" path="m4441,1533l4421,1533,4423,1534,4426,1536,4427,1539,4429,1545,4429,1546,4429,1552,4429,1571,4421,1590,4441,1590,4443,1588,4446,1578,4445,1545,4443,1535,4441,1533xe" filled="true" fillcolor="#252525" stroked="false">
                <v:path arrowok="t"/>
                <v:fill type="solid"/>
              </v:shape>
            </v:group>
            <v:group style="position:absolute;left:2246;top:1706;width:81;height:60" coordorigin="2246,1706" coordsize="81,60">
              <v:shape style="position:absolute;left:2246;top:1706;width:81;height:60" coordorigin="2246,1706" coordsize="81,60" path="m2260,1708l2249,1727,2248,1730,2247,1734,2246,1740,2246,1752,2247,1756,2251,1764,2255,1765,2266,1765,2270,1764,2277,1760,2278,1759,2279,1759,2309,1759,2312,1756,2313,1755,2261,1755,2258,1754,2255,1748,2254,1745,2254,1732,2258,1722,2266,1711,2266,1709,2266,1708,2265,1708,2260,1708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09,1759l2279,1759,2279,1759,2280,1760,2284,1764,2287,1765,2298,1765,2304,1764,2309,1759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290,1726l2284,1726,2282,1727,2280,1732,2279,1735,2278,1741,2278,1745,2275,1748,2273,1751,2267,1754,2265,1755,2290,1755,2287,1752,2286,1746,2288,1741,2290,1738,2290,1736,2291,1732,2292,1732,2292,1727,2290,1726xe" filled="true" fillcolor="#252525" stroked="false">
                <v:path arrowok="t"/>
                <v:fill type="solid"/>
              </v:shape>
              <v:shape style="position:absolute;left:2246;top:1706;width:81;height:60" coordorigin="2246,1706" coordsize="81,60" path="m2322,1706l2316,1706,2314,1707,2312,1708,2310,1713,2312,1717,2315,1721,2316,1723,2316,1725,2316,1731,2316,1734,2296,1755,2313,1755,2326,1713,2326,1711,2326,1711,2324,1707,2322,1706xe" filled="true" fillcolor="#252525" stroked="false">
                <v:path arrowok="t"/>
                <v:fill type="solid"/>
              </v:shape>
            </v:group>
            <v:group style="position:absolute;left:2338;top:1669;width:33;height:123" coordorigin="2338,1669" coordsize="33,123">
              <v:shape style="position:absolute;left:2338;top:1669;width:33;height:123" coordorigin="2338,1669" coordsize="33,123" path="m2370,1669l2358,1669,2353,1677,2348,1686,2340,1706,2338,1718,2338,1740,2340,1750,2347,1771,2352,1782,2358,1791,2370,1791,2367,1783,2364,1777,2360,1766,2358,1759,2356,1745,2355,1738,2355,1721,2356,1711,2359,1702,2361,1693,2365,1682,2370,1669xe" filled="true" fillcolor="#252525" stroked="false">
                <v:path arrowok="t"/>
                <v:fill type="solid"/>
              </v:shape>
            </v:group>
            <v:group style="position:absolute;left:2381;top:1708;width:75;height:58" coordorigin="2381,1708" coordsize="75,58">
              <v:shape style="position:absolute;left:2381;top:1708;width:75;height:58" coordorigin="2381,1708" coordsize="75,58" path="m2417,1716l2409,1716,2408,1721,2406,1727,2392,1759,2392,1760,2391,1762,2393,1764,2393,1765,2395,1765,2401,1765,2403,1764,2405,1759,2410,1744,2417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35,1716l2427,1716,2425,1727,2424,1730,2422,1739,2422,1744,2422,1752,2422,1756,2423,1760,2424,1764,2426,1765,2432,1765,2434,1765,2435,1765,2437,1763,2438,1760,2437,1758,2434,1752,2433,1744,2433,1729,2434,1723,2435,1716xe" filled="true" fillcolor="#252525" stroked="false">
                <v:path arrowok="t"/>
                <v:fill type="solid"/>
              </v:shape>
              <v:shape style="position:absolute;left:2381;top:1708;width:75;height:58" coordorigin="2381,1708" coordsize="75,58" path="m2453,1708l2398,1708,2394,1709,2387,1716,2384,1720,2382,1725,2381,1725,2381,1726,2382,1727,2386,1727,2389,1726,2391,1723,2393,1721,2398,1717,2401,1716,2452,1716,2454,1715,2455,1714,2456,1711,2455,1708,2455,1708,2453,1708xe" filled="true" fillcolor="#252525" stroked="false">
                <v:path arrowok="t"/>
                <v:fill type="solid"/>
              </v:shape>
            </v:group>
            <v:group style="position:absolute;left:2462;top:1669;width:33;height:123" coordorigin="2462,1669" coordsize="33,123">
              <v:shape style="position:absolute;left:2462;top:1669;width:33;height:123" coordorigin="2462,1669" coordsize="33,123" path="m2475,1669l2462,1669,2468,1682,2472,1693,2477,1711,2477,1719,2477,1738,2477,1740,2463,1791,2475,1791,2495,1738,2495,1719,2493,1708,2486,1688,2481,1678,2475,1669xe" filled="true" fillcolor="#252525" stroked="false">
                <v:path arrowok="t"/>
                <v:fill type="solid"/>
              </v:shape>
            </v:group>
            <v:group style="position:absolute;left:321;top:37;width:4067;height:2" coordorigin="321,37" coordsize="4067,2">
              <v:shape style="position:absolute;left:321;top:37;width:4067;height:2" coordorigin="321,37" coordsize="4067,0" path="m321,37l4388,37e" filled="false" stroked="true" strokeweight=".081pt" strokecolor="#252525">
                <v:path arrowok="t"/>
              </v:shape>
            </v:group>
            <v:group style="position:absolute;left:321;top:37;width:2;height:41" coordorigin="321,37" coordsize="2,41">
              <v:shape style="position:absolute;left:321;top:37;width:2;height:41" coordorigin="321,37" coordsize="0,41" path="m321,37l321,78e" filled="false" stroked="true" strokeweight=".081pt" strokecolor="#252525">
                <v:path arrowok="t"/>
              </v:shape>
            </v:group>
            <v:group style="position:absolute;left:728;top:37;width:2;height:41" coordorigin="728,37" coordsize="2,41">
              <v:shape style="position:absolute;left:728;top:37;width:2;height:41" coordorigin="728,37" coordsize="0,41" path="m728,37l728,78e" filled="false" stroked="true" strokeweight=".081pt" strokecolor="#252525">
                <v:path arrowok="t"/>
              </v:shape>
            </v:group>
            <v:group style="position:absolute;left:1135;top:37;width:2;height:41" coordorigin="1135,37" coordsize="2,41">
              <v:shape style="position:absolute;left:1135;top:37;width:2;height:41" coordorigin="1135,37" coordsize="0,41" path="m1135,37l1135,78e" filled="false" stroked="true" strokeweight=".081pt" strokecolor="#252525">
                <v:path arrowok="t"/>
              </v:shape>
            </v:group>
            <v:group style="position:absolute;left:1541;top:37;width:2;height:41" coordorigin="1541,37" coordsize="2,41">
              <v:shape style="position:absolute;left:1541;top:37;width:2;height:41" coordorigin="1541,37" coordsize="0,41" path="m1541,37l1541,78e" filled="false" stroked="true" strokeweight=".081pt" strokecolor="#252525">
                <v:path arrowok="t"/>
              </v:shape>
            </v:group>
            <v:group style="position:absolute;left:1948;top:37;width:2;height:41" coordorigin="1948,37" coordsize="2,41">
              <v:shape style="position:absolute;left:1948;top:37;width:2;height:41" coordorigin="1948,37" coordsize="0,41" path="m1948,37l1948,78e" filled="false" stroked="true" strokeweight=".081pt" strokecolor="#252525">
                <v:path arrowok="t"/>
              </v:shape>
            </v:group>
            <v:group style="position:absolute;left:2355;top:37;width:2;height:41" coordorigin="2355,37" coordsize="2,41">
              <v:shape style="position:absolute;left:2355;top:37;width:2;height:41" coordorigin="2355,37" coordsize="0,41" path="m2355,37l2355,78e" filled="false" stroked="true" strokeweight=".081pt" strokecolor="#252525">
                <v:path arrowok="t"/>
              </v:shape>
            </v:group>
            <v:group style="position:absolute;left:2761;top:37;width:2;height:41" coordorigin="2761,37" coordsize="2,41">
              <v:shape style="position:absolute;left:2761;top:37;width:2;height:41" coordorigin="2761,37" coordsize="0,41" path="m2761,37l2761,78e" filled="false" stroked="true" strokeweight=".081pt" strokecolor="#252525">
                <v:path arrowok="t"/>
              </v:shape>
            </v:group>
            <v:group style="position:absolute;left:3168;top:37;width:2;height:41" coordorigin="3168,37" coordsize="2,41">
              <v:shape style="position:absolute;left:3168;top:37;width:2;height:41" coordorigin="3168,37" coordsize="0,41" path="m3168,37l3168,78e" filled="false" stroked="true" strokeweight=".081pt" strokecolor="#252525">
                <v:path arrowok="t"/>
              </v:shape>
            </v:group>
            <v:group style="position:absolute;left:3575;top:37;width:2;height:41" coordorigin="3575,37" coordsize="2,41">
              <v:shape style="position:absolute;left:3575;top:37;width:2;height:41" coordorigin="3575,37" coordsize="0,41" path="m3575,37l3575,78e" filled="false" stroked="true" strokeweight=".081pt" strokecolor="#252525">
                <v:path arrowok="t"/>
              </v:shape>
            </v:group>
            <v:group style="position:absolute;left:3981;top:37;width:2;height:41" coordorigin="3981,37" coordsize="2,41">
              <v:shape style="position:absolute;left:3981;top:37;width:2;height:41" coordorigin="3981,37" coordsize="0,41" path="m3981,37l3981,78e" filled="false" stroked="true" strokeweight=".081pt" strokecolor="#252525">
                <v:path arrowok="t"/>
              </v:shape>
            </v:group>
            <v:group style="position:absolute;left:4388;top:37;width:2;height:41" coordorigin="4388,37" coordsize="2,41">
              <v:shape style="position:absolute;left:4388;top:37;width:2;height:41" coordorigin="4388,37" coordsize="0,41" path="m4388,37l4388,78e" filled="false" stroked="true" strokeweight=".081pt" strokecolor="#252525">
                <v:path arrowok="t"/>
              </v:shape>
            </v:group>
            <v:group style="position:absolute;left:321;top:37;width:2;height:1421" coordorigin="321,37" coordsize="2,1421">
              <v:shape style="position:absolute;left:321;top:37;width:2;height:1421" coordorigin="321,37" coordsize="0,1421" path="m321,1458l321,37e" filled="false" stroked="true" strokeweight=".081pt" strokecolor="#252525">
                <v:path arrowok="t"/>
              </v:shape>
            </v:group>
            <v:group style="position:absolute;left:4388;top:37;width:2;height:1421" coordorigin="4388,37" coordsize="2,1421">
              <v:shape style="position:absolute;left:4388;top:37;width:2;height:1421" coordorigin="4388,37" coordsize="0,1421" path="m4388,1458l4388,37e" filled="false" stroked="true" strokeweight=".081pt" strokecolor="#252525">
                <v:path arrowok="t"/>
              </v:shape>
            </v:group>
            <v:group style="position:absolute;left:321;top:1458;width:41;height:2" coordorigin="321,1458" coordsize="41,2">
              <v:shape style="position:absolute;left:321;top:1458;width:41;height:2" coordorigin="321,1458" coordsize="41,0" path="m321,1458l362,1458e" filled="false" stroked="true" strokeweight=".081pt" strokecolor="#252525">
                <v:path arrowok="t"/>
              </v:shape>
            </v:group>
            <v:group style="position:absolute;left:321;top:1102;width:41;height:2" coordorigin="321,1102" coordsize="41,2">
              <v:shape style="position:absolute;left:321;top:1102;width:41;height:2" coordorigin="321,1102" coordsize="41,0" path="m321,1102l362,1102e" filled="false" stroked="true" strokeweight=".081pt" strokecolor="#252525">
                <v:path arrowok="t"/>
              </v:shape>
            </v:group>
            <v:group style="position:absolute;left:321;top:747;width:41;height:2" coordorigin="321,747" coordsize="41,2">
              <v:shape style="position:absolute;left:321;top:747;width:41;height:2" coordorigin="321,747" coordsize="41,0" path="m321,747l362,747e" filled="false" stroked="true" strokeweight=".081pt" strokecolor="#252525">
                <v:path arrowok="t"/>
              </v:shape>
            </v:group>
            <v:group style="position:absolute;left:321;top:392;width:41;height:2" coordorigin="321,392" coordsize="41,2">
              <v:shape style="position:absolute;left:321;top:392;width:41;height:2" coordorigin="321,392" coordsize="41,0" path="m321,392l362,392e" filled="false" stroked="true" strokeweight=".081pt" strokecolor="#252525">
                <v:path arrowok="t"/>
              </v:shape>
            </v:group>
            <v:group style="position:absolute;left:321;top:37;width:41;height:2" coordorigin="321,37" coordsize="41,2">
              <v:shape style="position:absolute;left:321;top:37;width:41;height:2" coordorigin="321,37" coordsize="41,0" path="m321,37l362,37e" filled="false" stroked="true" strokeweight=".081pt" strokecolor="#252525">
                <v:path arrowok="t"/>
              </v:shape>
            </v:group>
            <v:group style="position:absolute;left:4347;top:1458;width:41;height:2" coordorigin="4347,1458" coordsize="41,2">
              <v:shape style="position:absolute;left:4347;top:1458;width:41;height:2" coordorigin="4347,1458" coordsize="41,0" path="m4388,1458l4347,1458e" filled="false" stroked="true" strokeweight=".081pt" strokecolor="#252525">
                <v:path arrowok="t"/>
              </v:shape>
            </v:group>
            <v:group style="position:absolute;left:4347;top:1102;width:41;height:2" coordorigin="4347,1102" coordsize="41,2">
              <v:shape style="position:absolute;left:4347;top:1102;width:41;height:2" coordorigin="4347,1102" coordsize="41,0" path="m4388,1102l4347,1102e" filled="false" stroked="true" strokeweight=".081pt" strokecolor="#252525">
                <v:path arrowok="t"/>
              </v:shape>
            </v:group>
            <v:group style="position:absolute;left:4347;top:747;width:41;height:2" coordorigin="4347,747" coordsize="41,2">
              <v:shape style="position:absolute;left:4347;top:747;width:41;height:2" coordorigin="4347,747" coordsize="41,0" path="m4388,747l4347,747e" filled="false" stroked="true" strokeweight=".081pt" strokecolor="#252525">
                <v:path arrowok="t"/>
              </v:shape>
            </v:group>
            <v:group style="position:absolute;left:4347;top:392;width:41;height:2" coordorigin="4347,392" coordsize="41,2">
              <v:shape style="position:absolute;left:4347;top:392;width:41;height:2" coordorigin="4347,392" coordsize="41,0" path="m4388,392l4347,392e" filled="false" stroked="true" strokeweight=".081pt" strokecolor="#252525">
                <v:path arrowok="t"/>
              </v:shape>
            </v:group>
            <v:group style="position:absolute;left:4347;top:37;width:41;height:2" coordorigin="4347,37" coordsize="41,2">
              <v:shape style="position:absolute;left:4347;top:37;width:41;height:2" coordorigin="4347,37" coordsize="41,0" path="m4388,37l4347,37e" filled="false" stroked="true" strokeweight=".081pt" strokecolor="#252525">
                <v:path arrowok="t"/>
              </v:shape>
            </v:group>
            <v:group style="position:absolute;left:233;top:1421;width:53;height:84" coordorigin="233,1421" coordsize="53,84">
              <v:shape style="position:absolute;left:233;top:1421;width:53;height:84" coordorigin="233,1421" coordsize="53,84" path="m267,1421l251,1421,245,1423,235,1436,233,1446,233,1479,235,1489,245,1501,251,1504,267,1504,273,1501,281,1491,257,1491,255,1490,249,1472,249,1453,257,1434,281,1434,273,1423,267,1421xe" filled="true" fillcolor="#252525" stroked="false">
                <v:path arrowok="t"/>
                <v:fill type="solid"/>
              </v:shape>
              <v:shape style="position:absolute;left:233;top:1421;width:53;height:84" coordorigin="233,1421" coordsize="53,84" path="m281,1434l261,1434,263,1434,266,1437,267,1439,269,1446,269,1447,269,1453,269,1472,261,1491,281,1491,283,1489,285,1478,285,1446,283,1436,281,1434xe" filled="true" fillcolor="#252525" stroked="false">
                <v:path arrowok="t"/>
                <v:fill type="solid"/>
              </v:shape>
            </v:group>
            <v:group style="position:absolute;left:137;top:1065;width:135;height:84" coordorigin="137,1065" coordsize="135,84">
              <v:shape style="position:absolute;left:137;top:1065;width:135;height:84" coordorigin="137,1065" coordsize="135,84" path="m171,1065l155,1065,149,1068,140,1081,137,1091,137,1123,139,1133,149,1146,155,1149,171,1149,177,1146,185,1136,161,1136,160,1135,153,1117,153,1098,154,1091,155,1087,156,1084,157,1081,160,1079,161,1078,185,1078,177,1068,171,1065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185,1078l165,1078,167,1079,170,1081,171,1084,173,1091,173,1092,174,1098,174,1117,165,1136,185,1136,187,1134,190,1123,190,1091,187,1081,185,107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19,1132l204,1132,204,1147,219,1147,219,1132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88l256,1088,256,1147,272,1147,272,1088xe" filled="true" fillcolor="#252525" stroked="false">
                <v:path arrowok="t"/>
                <v:fill type="solid"/>
              </v:shape>
              <v:shape style="position:absolute;left:137;top:1065;width:135;height:84" coordorigin="137,1065" coordsize="135,84" path="m272,1065l259,1065,257,1070,254,1075,245,1082,240,1085,236,1086,236,1100,244,1098,251,1094,256,1088,272,1088,272,1065xe" filled="true" fillcolor="#252525" stroked="false">
                <v:path arrowok="t"/>
                <v:fill type="solid"/>
              </v:shape>
            </v:group>
            <v:group style="position:absolute;left:137;top:710;width:148;height:84" coordorigin="137,710" coordsize="148,84">
              <v:shape style="position:absolute;left:137;top:710;width:148;height:84" coordorigin="137,710" coordsize="148,84" path="m171,710l155,710,149,713,140,725,137,736,137,768,139,778,149,790,155,794,171,794,177,791,185,781,161,781,160,780,153,762,153,742,154,736,155,732,156,728,157,726,160,724,161,723,185,723,177,713,171,710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185,723l165,723,167,724,170,726,171,729,173,736,173,737,174,742,174,762,165,781,185,781,187,778,190,768,190,736,187,725,185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19,777l204,777,204,792,219,792,219,777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83,723l262,723,264,724,268,728,269,731,269,737,268,740,264,746,260,750,244,765,238,772,232,781,230,787,230,792,285,792,285,778,254,778,257,773,258,772,261,769,271,760,275,756,285,727,283,723xe" filled="true" fillcolor="#252525" stroked="false">
                <v:path arrowok="t"/>
                <v:fill type="solid"/>
              </v:shape>
              <v:shape style="position:absolute;left:137;top:710;width:148;height:84" coordorigin="137,710" coordsize="148,84" path="m267,710l251,710,245,712,236,720,233,726,232,734,247,736,248,731,249,728,253,724,255,723,283,723,282,721,273,712,267,710xe" filled="true" fillcolor="#252525" stroked="false">
                <v:path arrowok="t"/>
                <v:fill type="solid"/>
              </v:shape>
            </v:group>
            <v:group style="position:absolute;left:137;top:355;width:149;height:84" coordorigin="137,355" coordsize="149,84">
              <v:shape style="position:absolute;left:137;top:355;width:149;height:84" coordorigin="137,355" coordsize="149,84" path="m171,355l155,355,149,358,140,370,137,380,137,413,139,423,144,429,149,435,155,438,171,438,177,436,185,425,161,425,160,425,153,406,153,387,154,380,155,376,156,373,157,371,160,369,161,368,185,368,177,358,171,355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185,368l165,368,167,369,170,371,171,374,173,380,173,381,174,387,174,406,165,425,185,425,187,423,190,413,190,380,187,370,185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19,421l204,421,204,437,219,437,219,421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46,414l231,415,232,422,235,428,245,436,251,438,266,438,272,436,283,426,283,425,255,425,252,424,248,420,247,417,246,414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99l262,399,264,400,268,405,269,408,270,416,268,419,264,424,261,425,283,425,285,420,285,408,284,403,281,399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53,388l251,400,254,399,257,399,281,399,279,396,275,394,270,393,278,389,279,388,257,388,253,38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81,368l260,368,262,369,265,372,266,374,266,380,265,383,261,387,257,388,279,388,282,383,282,371,281,368xe" filled="true" fillcolor="#252525" stroked="false">
                <v:path arrowok="t"/>
                <v:fill type="solid"/>
              </v:shape>
              <v:shape style="position:absolute;left:137;top:355;width:149;height:84" coordorigin="137,355" coordsize="149,84" path="m265,355l253,355,249,356,242,359,239,362,237,365,235,368,234,372,233,376,247,379,247,375,248,373,252,369,255,368,281,368,280,366,271,358,265,355xe" filled="true" fillcolor="#252525" stroked="false">
                <v:path arrowok="t"/>
                <v:fill type="solid"/>
              </v:shape>
            </v:group>
            <v:group style="position:absolute;left:137;top:0;width:151;height:84" coordorigin="137,0" coordsize="151,84">
              <v:shape style="position:absolute;left:137;top:0;width:151;height:84" coordorigin="137,0" coordsize="151,84" path="m171,0l155,0,149,3,140,15,137,25,137,58,139,68,149,80,155,83,171,83,177,80,185,70,161,70,160,70,153,51,153,32,154,25,155,21,156,18,157,16,160,14,161,13,185,13,177,3,171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185,13l165,13,167,14,170,16,171,18,173,25,173,26,174,32,174,51,165,70,185,70,187,68,190,58,190,25,187,15,185,13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19,66l204,66,204,82,219,82,219,66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65l263,65,263,82,278,82,278,65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0l265,0,229,52,229,65,288,65,288,52,244,52,263,24,278,24,278,0xe" filled="true" fillcolor="#252525" stroked="false">
                <v:path arrowok="t"/>
                <v:fill type="solid"/>
              </v:shape>
              <v:shape style="position:absolute;left:137;top:0;width:151;height:84" coordorigin="137,0" coordsize="151,84" path="m278,24l263,24,263,52,278,52,278,24xe" filled="true" fillcolor="#252525" stroked="false">
                <v:path arrowok="t"/>
                <v:fill type="solid"/>
              </v:shape>
            </v:group>
            <v:group style="position:absolute;left:0;top:409;width:121;height:637" coordorigin="0,409" coordsize="121,637">
              <v:shape style="position:absolute;left:0;top:409;width:121;height:637" coordorigin="0,409" coordsize="121,637" path="m93,955l0,955,0,984,64,1000,0,1017,0,1045,93,1045,93,1028,20,1028,93,1009,93,991,20,973,93,973,93,95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1,900l49,900,50,903,52,909,55,923,56,928,58,932,59,934,62,937,67,941,71,942,80,942,85,940,93,932,95,926,95,924,70,924,68,923,67,920,66,919,65,915,62,906,62,902,61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2,882l37,883,34,884,31,886,24,919,26,926,32,935,37,938,43,940,46,923,43,922,41,921,38,917,38,915,38,907,39,904,41,900,44,900,87,900,86,898,90,897,92,896,93,896,93,882,77,882,42,88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7,900l69,900,71,900,75,901,77,902,79,905,81,907,82,911,82,917,81,919,78,923,75,924,95,924,95,915,94,911,91,905,89,901,87,90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878l77,882,93,882,93,87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4,803l26,803,26,819,35,819,28,825,24,831,24,848,27,855,39,866,48,869,68,869,76,866,82,862,89,857,93,850,51,850,46,849,43,846,39,843,38,840,38,831,39,827,46,822,51,820,119,820,117,816,116,813,111,808,108,806,100,803,94,803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1l96,821,99,821,102,822,104,823,106,827,107,831,107,840,106,842,104,845,102,845,100,846,98,866,100,866,106,866,111,864,119,854,120,846,120,827,120,824,119,821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19,820l65,820,70,822,77,828,79,831,79,840,77,843,70,849,65,850,93,850,93,833,89,826,82,821,119,821,119,82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724l46,724,42,724,24,755,28,763,36,769,26,769,26,785,93,785,93,767,55,767,50,767,44,765,42,763,39,758,38,756,38,750,51,742,93,742,93,724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17,688l0,688,0,706,17,706,17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688l26,688,26,706,93,706,93,68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69l26,669,26,677,40,677,40,66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2,637l78,638,79,642,80,644,40,651,2,651,12,669,76,669,80,668,95,654,95,646,94,641,92,637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40,638l26,638,26,651,40,651,40,638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565l26,565,26,583,64,583,70,583,75,585,77,587,80,592,81,594,81,600,66,609,26,609,26,626,75,626,80,626,95,600,94,595,89,587,87,584,83,582,93,582,93,56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93,485l0,485,0,503,34,503,27,508,24,515,24,530,27,537,39,548,48,551,70,551,79,548,92,537,94,532,51,532,46,531,39,525,38,522,38,513,39,509,46,504,52,502,85,502,83,501,93,501,93,485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85,502l67,502,72,504,79,510,80,513,81,522,78,526,70,531,65,532,94,532,95,530,95,519,94,515,90,507,87,504,85,502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51,409l41,412,27,423,24,431,24,450,27,458,40,469,49,472,69,472,77,470,91,460,93,454,65,454,65,454,49,454,45,452,39,447,38,444,38,437,39,434,45,428,48,427,54,427,65,427,65,409,51,409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75,410l72,428,75,429,78,430,79,432,81,434,81,437,81,443,80,447,74,452,70,454,65,454,93,454,95,451,95,432,93,426,86,416,81,413,75,410xe" filled="true" fillcolor="#252525" stroked="false">
                <v:path arrowok="t"/>
                <v:fill type="solid"/>
              </v:shape>
              <v:shape style="position:absolute;left:0;top:409;width:121;height:637" coordorigin="0,409" coordsize="121,637" path="m65,427l54,427,54,454,49,454,65,454,65,427xe" filled="true" fillcolor="#252525" stroked="false">
                <v:path arrowok="t"/>
                <v:fill type="solid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2255,1458,2257,1458,2259,1458,2292,1399,2302,1325,2308,1262,2314,1185,2320,1093,2324,1025,2328,953,2332,877,2334,839,2336,799,2339,760,2341,720,2345,642,2349,565,2353,491,2357,422,2361,357,2367,273,2373,203,2381,134,2393,73,2428,41,2430,41,2432,41,2434,41,2436,41,2438,41,2440,41,2442,41,2469,41,2471,41,2473,41,2475,41,2477,41,2479,41,2481,41,2483,41,2485,41,2524,91,2534,152,2542,228,2548,302,2554,390,2558,456,2562,526,2564,563,2566,600,2568,638,2570,676,2572,715,2574,754,2578,831,2583,907,2587,980,2591,1049,2595,1114,2601,1201,2607,1274,2615,1351,2625,1413,2656,1458,2658,1458,2660,1458,2759,1458e" filled="false" stroked="true" strokeweight=".65pt" strokecolor="#0071bc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2058,1458,2060,1458,2062,1458,2092,1405,2103,1334,2109,1272,2115,1195,2121,1103,2125,1034,2129,961,2133,884,2137,805,2139,765,2141,724,2143,684,2145,644,2147,605,2151,527,2156,454,2160,386,2164,324,2170,243,2176,179,2184,116,2200,56,2235,41,2237,41,2239,41,2241,41,2267,41,2269,41,2271,41,2273,41,2275,41,2278,41,2280,41,2282,41,2284,41,2322,98,2332,165,2341,248,2347,327,2351,389,2355,456,2359,527,2363,603,2367,681,2369,720,2373,799,2377,877,2381,953,2383,990,2387,1060,2391,1125,2397,1212,2404,1285,2412,1359,2424,1426,2450,1458,2452,1458,2454,1458,2759,1458e" filled="false" stroked="true" strokeweight=".65pt" strokecolor="#d95218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1865,1458,1867,1458,1899,1399,1909,1322,1916,1256,1922,1173,1926,1110,1930,1041,1934,966,1938,888,1942,807,1944,766,1946,725,1948,684,1950,643,1952,603,1956,524,1960,450,1964,381,1968,318,1975,237,1981,173,1989,111,2007,51,2038,41,2040,41,2042,41,2044,41,2070,41,2072,41,2074,41,2076,41,2078,41,2080,41,2121,86,2131,145,2139,222,2145,298,2151,389,2156,457,2160,530,2164,608,2166,647,2168,687,2172,768,2176,848,2180,926,2184,1001,2188,1072,2192,1137,2198,1224,2204,1296,2212,1368,2225,1431,2251,1458,2253,1458,2759,1458e" filled="false" stroked="true" strokeweight=".65pt" strokecolor="#ecb01f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1674,1458,1676,1458,1678,1458,1708,1403,1718,1328,1724,1261,1731,1177,1735,1113,1739,1043,1743,967,1745,928,1747,887,1749,846,1751,805,1753,763,1757,679,1761,597,1765,517,1769,441,1773,372,1777,309,1783,228,1790,165,1800,94,1830,41,1840,41,1842,41,1844,41,1846,41,1848,41,1851,41,1875,41,1877,41,1879,41,1881,41,1883,41,1885,41,1887,41,1928,93,1938,160,1944,221,1950,298,1954,359,1958,426,1962,498,1966,576,1970,656,1972,697,1975,738,1977,779,1979,820,1981,861,1985,940,1989,1016,1993,1087,1997,1152,2003,1238,2009,1309,2017,1378,2031,1441,2054,1458,2056,1458,2759,1458e" filled="false" stroked="true" strokeweight=".65pt" strokecolor="#7d2e8e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1489,1458,1491,1458,1521,1406,1531,1329,1537,1262,1543,1177,1548,1111,1552,1039,1556,962,1558,921,1562,838,1566,753,1568,710,1570,667,1574,584,1578,503,1582,427,1586,357,1590,295,1596,215,1602,154,1613,88,1651,41,1653,41,1655,41,1657,41,1659,41,1661,41,1686,41,1688,41,1690,41,1692,41,1694,41,1696,41,1737,92,1747,161,1753,223,1759,302,1763,364,1767,433,1771,508,1775,587,1779,670,1783,754,1785,795,1787,837,1790,878,1792,919,1794,958,1796,997,1800,1071,1804,1139,1808,1201,1814,1280,1820,1342,1830,1412,1861,1458,1863,1458,2759,1458e" filled="false" stroked="true" strokeweight=".65pt" strokecolor="#77ac2f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1306,1458,1308,1458,1310,1458,1340,1394,1348,1327,1354,1258,1360,1170,1365,1102,1369,1028,1373,948,1377,864,1381,778,1383,734,1385,690,1387,647,1389,604,1393,521,1397,443,1401,370,1405,305,1411,222,1417,158,1428,89,1464,41,1470,41,1472,41,1474,41,1476,41,1499,41,1501,41,1503,41,1505,41,1507,41,1509,41,1511,41,1513,41,1515,41,1550,93,1560,164,1566,228,1572,311,1576,376,1580,447,1584,525,1588,606,1592,691,1594,733,1596,776,1598,819,1600,861,1602,903,1604,943,1606,983,1611,1059,1615,1130,1619,1194,1625,1275,1631,1340,1639,1400,1661,1456,1672,1458,2759,1458e" filled="false" stroked="true" strokeweight=".65pt" strokecolor="#4dbded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1127,1458,1129,1458,1131,1458,1159,1403,1167,1341,1173,1274,1180,1188,1184,1120,1188,1046,1192,966,1196,881,1198,838,1200,793,1202,749,1204,704,1208,616,1212,531,1216,450,1220,376,1224,308,1230,223,1236,158,1247,88,1283,41,1285,41,1287,41,1289,41,1291,41,1293,41,1318,41,1320,41,1322,41,1324,41,1326,41,1328,41,1367,96,1377,171,1383,239,1389,326,1393,394,1397,469,1401,549,1405,634,1409,721,1413,808,1415,851,1419,935,1423,1016,1428,1091,1432,1160,1436,1222,1442,1299,1448,1359,1458,1422,1487,1458,2759,1458e" filled="false" stroked="true" strokeweight=".65pt" strokecolor="#a1132e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952,1458,954,1458,984,1396,992,1329,999,1256,1005,1164,1009,1093,1013,1015,1017,931,1021,843,1023,798,1025,752,1027,707,1029,662,1031,617,1035,530,1039,448,1043,372,1047,304,1053,218,1060,153,1070,85,1106,41,1108,41,1110,41,1112,41,1114,41,1139,41,1141,41,1143,41,1145,41,1147,41,1186,91,1196,163,1202,231,1208,318,1212,386,1216,461,1220,543,1224,629,1228,717,1230,762,1232,806,1234,850,1236,894,1241,978,1245,1057,1249,1131,1253,1197,1259,1281,1265,1346,1273,1406,1304,1458,2759,1458e" filled="false" stroked="true" strokeweight=".65pt" strokecolor="#0071bc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781,1458,783,1458,811,1399,820,1331,826,1257,830,1197,834,1128,838,1052,842,968,846,880,848,835,850,789,854,696,858,605,862,516,866,434,870,358,874,290,881,206,887,143,897,79,931,41,933,41,936,41,938,41,940,41,962,41,964,41,966,41,968,41,970,41,972,41,974,41,1011,99,1019,161,1025,229,1031,317,1035,387,1039,464,1043,547,1047,635,1051,725,1053,770,1055,816,1057,861,1060,905,1064,990,1068,1070,1072,1144,1076,1209,1082,1292,1088,1356,1098,1423,1125,1458,2759,1458e" filled="false" stroked="true" strokeweight=".65pt" strokecolor="#d95218">
                <v:path arrowok="t"/>
              </v:shape>
            </v:group>
            <v:group style="position:absolute;left:321;top:41;width:2439;height:1417" coordorigin="321,41" coordsize="2439,1417">
              <v:shape style="position:absolute;left:321;top:41;width:2439;height:1417" coordorigin="321,41" coordsize="2439,1417" path="m321,1458l612,1458,614,1458,643,1397,651,1326,657,1249,661,1186,665,1114,669,1035,673,949,677,858,681,764,683,716,687,623,691,532,696,446,700,368,704,298,708,237,714,165,722,100,744,43,763,41,765,41,767,41,769,41,791,41,793,41,795,41,797,41,799,41,801,41,838,100,846,164,852,234,858,326,862,398,866,478,870,564,872,609,874,655,877,701,879,747,881,793,883,839,887,929,891,1015,895,1095,899,1167,903,1231,909,1311,915,1371,925,1430,950,1458,2759,1458e" filled="false" stroked="true" strokeweight=".65pt" strokecolor="#ecb01f">
                <v:path arrowok="t"/>
              </v:shape>
            </v:group>
          </v:group>
        </w:pict>
      </w:r>
      <w:r>
        <w:rPr>
          <w:position w:val="-3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583" w:val="left" w:leader="none"/>
        </w:tabs>
        <w:spacing w:line="135" w:lineRule="exact"/>
        <w:ind w:left="251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7.9pt;height:6.7pt;mso-position-horizontal-relative:char;mso-position-vertical-relative:line" coordorigin="0,0" coordsize="158,134">
            <v:group style="position:absolute;left:0;top:0;width:158;height:134" coordorigin="0,0" coordsize="158,134">
              <v:shape style="position:absolute;left:0;top:0;width:158;height:134" coordorigin="0,0" coordsize="158,134" path="m38,0l0,55,1,80,38,134,39,131,27,122,23,116,15,94,13,82,13,50,39,3,38,0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96,34l75,34,67,37,52,50,48,60,48,73,54,95,71,107,85,108,91,105,97,100,101,97,70,96,60,84,60,49,69,38,102,38,96,34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07,82l99,93,93,96,101,96,104,92,109,83,107,82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02,38l87,38,89,40,92,50,93,54,96,57,103,57,106,54,107,41,102,38xe" filled="true" fillcolor="#000000" stroked="false">
                <v:path arrowok="t"/>
                <v:fill type="solid"/>
              </v:shape>
              <v:shape style="position:absolute;left:0;top:0;width:158;height:134" coordorigin="0,0" coordsize="158,134" path="m120,0l118,3,131,12,135,18,140,30,143,40,145,52,145,84,143,97,134,117,130,122,118,131,120,134,158,79,157,54,152,35,142,20,133,8,128,5,120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35pt;height:6.8pt;mso-position-horizontal-relative:char;mso-position-vertical-relative:line" coordorigin="0,0" coordsize="167,136">
            <v:group style="position:absolute;left:0;top:0;width:167;height:136" coordorigin="0,0" coordsize="167,136">
              <v:shape style="position:absolute;left:0;top:0;width:167;height:136" coordorigin="0,0" coordsize="167,136" path="m38,1l0,57,1,81,38,135,39,133,27,123,23,117,15,95,13,83,13,51,39,4,38,1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70,39l62,42,50,61,53,90,63,105,86,109,92,106,96,101,70,101,62,88,62,51,70,39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121,98l112,98,97,98,97,108,98,109,121,101,121,98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87,35l81,35,70,39,90,39,97,47,97,91,95,96,92,99,88,101,96,101,97,98,112,98,111,97,111,42,97,42,91,37,87,35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111,9l96,9,97,11,97,42,111,42,111,9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110,0l102,3,97,4,87,7,87,9,96,9,111,9,111,0,110,0xe" filled="true" fillcolor="#000000" stroked="false">
                <v:path arrowok="t"/>
                <v:fill type="solid"/>
              </v:shape>
              <v:shape style="position:absolute;left:0;top:0;width:167;height:136" coordorigin="0,0" coordsize="167,136" path="m129,1l127,4,140,13,144,19,148,31,152,41,154,53,154,85,127,133,129,135,167,80,165,55,160,37,151,21,141,10,137,6,129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68" w:lineRule="exact" w:before="78"/>
        <w:ind w:left="124" w:right="5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3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11.</w:t>
      </w:r>
      <w:r>
        <w:rPr>
          <w:rFonts w:ascii="Palatino Linotype"/>
          <w:b/>
          <w:color w:val="0073AE"/>
          <w:spacing w:val="8"/>
          <w:w w:val="110"/>
          <w:sz w:val="14"/>
        </w:rPr>
        <w:t> </w:t>
      </w:r>
      <w:bookmarkStart w:name="_bookmark18" w:id="22"/>
      <w:bookmarkEnd w:id="22"/>
      <w:r>
        <w:rPr>
          <w:rFonts w:ascii="Palatino Linotype"/>
          <w:b/>
          <w:color w:val="0073AE"/>
          <w:spacing w:val="8"/>
          <w:w w:val="110"/>
          <w:sz w:val="14"/>
        </w:rPr>
      </w:r>
      <w:r>
        <w:rPr>
          <w:rFonts w:ascii="Calibri"/>
          <w:w w:val="110"/>
          <w:sz w:val="14"/>
        </w:rPr>
        <w:t>Frequency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response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of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DWT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filter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bank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with: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(a)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Dyadic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DWT;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(b)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RWT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dilation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factor</w:t>
      </w:r>
      <w:r>
        <w:rPr>
          <w:rFonts w:ascii="Calibri"/>
          <w:spacing w:val="7"/>
          <w:w w:val="110"/>
          <w:sz w:val="14"/>
        </w:rPr>
        <w:t> </w:t>
      </w:r>
      <w:r>
        <w:rPr>
          <w:rFonts w:ascii="Georgia"/>
          <w:i/>
          <w:w w:val="110"/>
          <w:sz w:val="14"/>
        </w:rPr>
        <w:t>q</w:t>
      </w:r>
      <w:r>
        <w:rPr>
          <w:rFonts w:ascii="Georgia"/>
          <w:i/>
          <w:spacing w:val="3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-5"/>
          <w:w w:val="110"/>
          <w:sz w:val="14"/>
        </w:rPr>
        <w:t> </w:t>
      </w:r>
      <w:r>
        <w:rPr>
          <w:rFonts w:ascii="Calibri"/>
          <w:w w:val="110"/>
          <w:sz w:val="14"/>
        </w:rPr>
        <w:t>2;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(c)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RWT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with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dilation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factor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Georgia"/>
          <w:i/>
          <w:w w:val="110"/>
          <w:sz w:val="14"/>
        </w:rPr>
        <w:t>q</w:t>
      </w:r>
      <w:r>
        <w:rPr>
          <w:rFonts w:ascii="Georgia"/>
          <w:i/>
          <w:spacing w:val="3"/>
          <w:w w:val="110"/>
          <w:sz w:val="14"/>
        </w:rPr>
        <w:t>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-5"/>
          <w:w w:val="110"/>
          <w:sz w:val="14"/>
        </w:rPr>
        <w:t> </w:t>
      </w:r>
      <w:r>
        <w:rPr>
          <w:rFonts w:ascii="Calibri"/>
          <w:w w:val="110"/>
          <w:sz w:val="14"/>
        </w:rPr>
        <w:t>5;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(d)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RWT</w:t>
      </w:r>
      <w:r>
        <w:rPr>
          <w:rFonts w:ascii="Calibri"/>
          <w:w w:val="106"/>
          <w:sz w:val="14"/>
        </w:rPr>
        <w:t> </w:t>
      </w:r>
      <w:r>
        <w:rPr>
          <w:rFonts w:ascii="Calibri"/>
          <w:w w:val="110"/>
          <w:sz w:val="14"/>
        </w:rPr>
        <w:t>with dilation factor </w:t>
      </w:r>
      <w:r>
        <w:rPr>
          <w:rFonts w:ascii="Georgia"/>
          <w:i/>
          <w:w w:val="110"/>
          <w:sz w:val="14"/>
        </w:rPr>
        <w:t>q </w:t>
      </w:r>
      <w:r>
        <w:rPr>
          <w:rFonts w:ascii="Tahoma"/>
          <w:b/>
          <w:w w:val="110"/>
          <w:sz w:val="14"/>
        </w:rPr>
        <w:t>=</w:t>
      </w:r>
      <w:r>
        <w:rPr>
          <w:rFonts w:ascii="Tahoma"/>
          <w:b/>
          <w:spacing w:val="39"/>
          <w:w w:val="110"/>
          <w:sz w:val="14"/>
        </w:rPr>
        <w:t> </w:t>
      </w:r>
      <w:r>
        <w:rPr>
          <w:rFonts w:ascii="Calibri"/>
          <w:w w:val="110"/>
          <w:sz w:val="14"/>
        </w:rPr>
        <w:t>50.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 w:firstLine="199"/>
        <w:jc w:val="both"/>
      </w:pPr>
      <w:r>
        <w:rPr/>
        <w:t>In</w:t>
      </w:r>
      <w:r>
        <w:rPr>
          <w:spacing w:val="-7"/>
        </w:rPr>
        <w:t> </w:t>
      </w:r>
      <w:r>
        <w:rPr/>
        <w:t>recent</w:t>
      </w:r>
      <w:r>
        <w:rPr>
          <w:spacing w:val="-7"/>
        </w:rPr>
        <w:t> </w:t>
      </w:r>
      <w:r>
        <w:rPr/>
        <w:t>years,</w:t>
      </w:r>
      <w:r>
        <w:rPr>
          <w:spacing w:val="-7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increased</w:t>
      </w:r>
      <w:r>
        <w:rPr>
          <w:w w:val="99"/>
        </w:rPr>
        <w:t> </w:t>
      </w:r>
      <w:r>
        <w:rPr/>
        <w:t>day</w:t>
      </w:r>
      <w:r>
        <w:rPr>
          <w:spacing w:val="-18"/>
        </w:rPr>
        <w:t> </w:t>
      </w:r>
      <w:r>
        <w:rPr/>
        <w:t>by</w:t>
      </w:r>
      <w:r>
        <w:rPr>
          <w:spacing w:val="-18"/>
        </w:rPr>
        <w:t> </w:t>
      </w:r>
      <w:r>
        <w:rPr>
          <w:spacing w:val="-4"/>
        </w:rPr>
        <w:t>day,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many</w:t>
      </w:r>
      <w:r>
        <w:rPr>
          <w:spacing w:val="-18"/>
        </w:rPr>
        <w:t> </w:t>
      </w:r>
      <w:r>
        <w:rPr/>
        <w:t>researchers</w:t>
      </w:r>
      <w:r>
        <w:rPr>
          <w:spacing w:val="-18"/>
        </w:rPr>
        <w:t> </w:t>
      </w:r>
      <w:r>
        <w:rPr/>
        <w:t>have</w:t>
      </w:r>
      <w:r>
        <w:rPr>
          <w:spacing w:val="-18"/>
        </w:rPr>
        <w:t> </w:t>
      </w:r>
      <w:r>
        <w:rPr/>
        <w:t>published</w:t>
      </w:r>
      <w:r>
        <w:rPr>
          <w:spacing w:val="-18"/>
        </w:rPr>
        <w:t> </w:t>
      </w:r>
      <w:r>
        <w:rPr/>
        <w:t>literature</w:t>
      </w:r>
      <w:r>
        <w:rPr>
          <w:spacing w:val="-18"/>
        </w:rPr>
        <w:t> </w:t>
      </w:r>
      <w:r>
        <w:rPr/>
        <w:t>on</w:t>
      </w:r>
      <w:r>
        <w:rPr>
          <w:w w:val="99"/>
        </w:rPr>
        <w:t> </w:t>
      </w:r>
      <w:r>
        <w:rPr/>
        <w:t>wavelet analysis. Searching for literature on</w:t>
      </w:r>
      <w:r>
        <w:rPr>
          <w:spacing w:val="15"/>
        </w:rPr>
        <w:t> </w:t>
      </w:r>
      <w:r>
        <w:rPr/>
        <w:t>wavelet-related</w:t>
      </w:r>
      <w:r>
        <w:rPr>
          <w:w w:val="99"/>
        </w:rPr>
        <w:t> </w:t>
      </w:r>
      <w:r>
        <w:rPr/>
        <w:t>topics on the </w:t>
      </w:r>
      <w:r>
        <w:rPr>
          <w:spacing w:val="-5"/>
        </w:rPr>
        <w:t>’Web </w:t>
      </w:r>
      <w:r>
        <w:rPr/>
        <w:t>of Science’ website (the statistics are</w:t>
      </w:r>
      <w:r>
        <w:rPr>
          <w:spacing w:val="3"/>
        </w:rPr>
        <w:t> </w:t>
      </w:r>
      <w:r>
        <w:rPr/>
        <w:t>as</w:t>
      </w:r>
      <w:r>
        <w:rPr>
          <w:w w:val="99"/>
        </w:rPr>
        <w:t> </w:t>
      </w:r>
      <w:r>
        <w:rPr/>
        <w:t>of the end of 2021), a total of 5972 samples were</w:t>
      </w:r>
      <w:r>
        <w:rPr>
          <w:spacing w:val="5"/>
        </w:rPr>
        <w:t> </w:t>
      </w:r>
      <w:r>
        <w:rPr/>
        <w:t>obtained.</w:t>
      </w:r>
      <w:r>
        <w:rPr>
          <w:w w:val="99"/>
        </w:rPr>
        <w:t> </w:t>
      </w:r>
      <w:r>
        <w:rPr/>
        <w:t>Related keywords in these documents include</w:t>
      </w:r>
      <w:r>
        <w:rPr>
          <w:spacing w:val="43"/>
        </w:rPr>
        <w:t> </w:t>
      </w:r>
      <w:r>
        <w:rPr/>
        <w:t>fractional</w:t>
      </w:r>
      <w:r>
        <w:rPr>
          <w:w w:val="99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(1734</w:t>
      </w:r>
      <w:r>
        <w:rPr>
          <w:spacing w:val="-17"/>
        </w:rPr>
        <w:t> </w:t>
      </w:r>
      <w:r>
        <w:rPr/>
        <w:t>articles),</w:t>
      </w:r>
      <w:r>
        <w:rPr>
          <w:spacing w:val="-17"/>
        </w:rPr>
        <w:t> </w:t>
      </w:r>
      <w:r>
        <w:rPr/>
        <w:t>dyadic</w:t>
      </w:r>
      <w:r>
        <w:rPr>
          <w:spacing w:val="-17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(702</w:t>
      </w:r>
      <w:r>
        <w:rPr>
          <w:spacing w:val="-17"/>
        </w:rPr>
        <w:t> </w:t>
      </w:r>
      <w:r>
        <w:rPr/>
        <w:t>articles),</w:t>
      </w:r>
      <w:r>
        <w:rPr>
          <w:spacing w:val="-17"/>
        </w:rPr>
        <w:t> </w:t>
      </w:r>
      <w:r>
        <w:rPr/>
        <w:t>orthog-</w:t>
      </w:r>
      <w:r>
        <w:rPr>
          <w:w w:val="99"/>
        </w:rPr>
        <w:t> </w:t>
      </w:r>
      <w:r>
        <w:rPr/>
        <w:t>onal wavelet (3239 articles) and rational wavelet (297</w:t>
      </w:r>
      <w:r>
        <w:rPr>
          <w:spacing w:val="18"/>
        </w:rPr>
        <w:t> </w:t>
      </w:r>
      <w:r>
        <w:rPr/>
        <w:t>arti-</w:t>
      </w:r>
      <w:r>
        <w:rPr>
          <w:w w:val="99"/>
        </w:rPr>
        <w:t> </w:t>
      </w:r>
      <w:r>
        <w:rPr/>
        <w:t>cles).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time</w:t>
      </w:r>
      <w:r>
        <w:rPr>
          <w:spacing w:val="-11"/>
        </w:rPr>
        <w:t> </w:t>
      </w:r>
      <w:r>
        <w:rPr/>
        <w:t>periods</w:t>
      </w:r>
      <w:r>
        <w:rPr>
          <w:spacing w:val="-11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period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1990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2021.</w:t>
      </w:r>
      <w:r>
        <w:rPr>
          <w:w w:val="99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convenience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statistics,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periods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</w:t>
      </w:r>
      <w:r>
        <w:rPr>
          <w:w w:val="99"/>
        </w:rPr>
        <w:t> </w:t>
      </w:r>
      <w:r>
        <w:rPr/>
        <w:t>five parts: 1990-1996, 1997-2003, 2004-2009,    2010-2015,</w:t>
      </w:r>
    </w:p>
    <w:p>
      <w:pPr>
        <w:pStyle w:val="BodyText"/>
        <w:spacing w:line="249" w:lineRule="auto"/>
        <w:ind w:right="0"/>
        <w:jc w:val="both"/>
      </w:pPr>
      <w:r>
        <w:rPr/>
        <w:t>and</w:t>
      </w:r>
      <w:r>
        <w:rPr>
          <w:spacing w:val="39"/>
        </w:rPr>
        <w:t> </w:t>
      </w:r>
      <w:r>
        <w:rPr/>
        <w:t>2016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present.</w:t>
      </w:r>
      <w:r>
        <w:rPr>
          <w:spacing w:val="39"/>
        </w:rPr>
        <w:t> </w:t>
      </w:r>
      <w:r>
        <w:rPr/>
        <w:t>Statistics</w:t>
      </w:r>
      <w:r>
        <w:rPr>
          <w:spacing w:val="39"/>
        </w:rPr>
        <w:t> </w:t>
      </w:r>
      <w:r>
        <w:rPr/>
        <w:t>may</w:t>
      </w:r>
      <w:r>
        <w:rPr>
          <w:spacing w:val="39"/>
        </w:rPr>
        <w:t> </w:t>
      </w:r>
      <w:r>
        <w:rPr/>
        <w:t>contain</w:t>
      </w:r>
      <w:r>
        <w:rPr>
          <w:spacing w:val="39"/>
        </w:rPr>
        <w:t> </w:t>
      </w:r>
      <w:r>
        <w:rPr/>
        <w:t>duplicate</w:t>
      </w:r>
      <w:r>
        <w:rPr>
          <w:w w:val="99"/>
        </w:rPr>
        <w:t> </w:t>
      </w:r>
      <w:r>
        <w:rPr/>
        <w:t>documents</w:t>
      </w:r>
      <w:r>
        <w:rPr>
          <w:spacing w:val="-11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designing</w:t>
      </w:r>
      <w:r>
        <w:rPr>
          <w:spacing w:val="-11"/>
        </w:rPr>
        <w:t> </w:t>
      </w:r>
      <w:r>
        <w:rPr/>
        <w:t>wavelets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multiple</w:t>
      </w:r>
      <w:r>
        <w:rPr>
          <w:spacing w:val="-11"/>
        </w:rPr>
        <w:t> </w:t>
      </w:r>
      <w:r>
        <w:rPr/>
        <w:t>charac-</w:t>
      </w:r>
      <w:r>
        <w:rPr>
          <w:w w:val="99"/>
        </w:rPr>
        <w:t> </w:t>
      </w:r>
      <w:r>
        <w:rPr/>
        <w:t>teristics is more in line with research needs to apply</w:t>
      </w:r>
      <w:r>
        <w:rPr>
          <w:spacing w:val="-1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better.</w:t>
      </w:r>
      <w:r>
        <w:rPr>
          <w:spacing w:val="-13"/>
        </w:rPr>
        <w:t> </w:t>
      </w:r>
      <w:r>
        <w:rPr/>
        <w:t>Fig.</w:t>
      </w:r>
      <w:r>
        <w:rPr>
          <w:spacing w:val="-13"/>
        </w:rPr>
        <w:t> </w:t>
      </w:r>
      <w:hyperlink w:history="true" w:anchor="_bookmark20">
        <w:r>
          <w:rPr>
            <w:color w:val="231F20"/>
          </w:rPr>
          <w:t>12</w:t>
        </w:r>
      </w:hyperlink>
      <w:r>
        <w:rPr>
          <w:color w:val="231F20"/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statistics</w:t>
      </w:r>
      <w:r>
        <w:rPr>
          <w:spacing w:val="-13"/>
        </w:rPr>
        <w:t> </w:t>
      </w:r>
      <w:r>
        <w:rPr/>
        <w:t>about</w:t>
      </w:r>
      <w:r>
        <w:rPr>
          <w:spacing w:val="-13"/>
        </w:rPr>
        <w:t> </w:t>
      </w:r>
      <w:r>
        <w:rPr/>
        <w:t>publications</w:t>
      </w:r>
      <w:r>
        <w:rPr>
          <w:w w:val="99"/>
        </w:rPr>
        <w:t> </w:t>
      </w:r>
      <w:r>
        <w:rPr/>
        <w:t>in</w:t>
      </w:r>
      <w:r>
        <w:rPr>
          <w:spacing w:val="-7"/>
        </w:rPr>
        <w:t> </w:t>
      </w:r>
      <w:r>
        <w:rPr/>
        <w:t>recent</w:t>
      </w:r>
      <w:r>
        <w:rPr>
          <w:spacing w:val="-7"/>
        </w:rPr>
        <w:t> </w:t>
      </w:r>
      <w:r>
        <w:rPr/>
        <w:t>years.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seen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orthogonal</w:t>
      </w:r>
      <w:r>
        <w:rPr>
          <w:w w:val="99"/>
        </w:rPr>
        <w:t> </w:t>
      </w:r>
      <w:r>
        <w:rPr/>
        <w:t>wavelets are always published with the largest number.</w:t>
      </w:r>
      <w:r>
        <w:rPr>
          <w:spacing w:val="40"/>
        </w:rPr>
        <w:t> </w:t>
      </w:r>
      <w:r>
        <w:rPr/>
        <w:t>The</w:t>
      </w:r>
      <w:r>
        <w:rPr>
          <w:w w:val="99"/>
        </w:rPr>
        <w:t> </w:t>
      </w:r>
      <w:r>
        <w:rPr/>
        <w:t>reason is that orthogonal wavelets reduce the correlation</w:t>
      </w:r>
      <w:r>
        <w:rPr>
          <w:spacing w:val="40"/>
        </w:rPr>
        <w:t> </w:t>
      </w:r>
      <w:r>
        <w:rPr/>
        <w:t>of</w:t>
      </w:r>
      <w:r>
        <w:rPr>
          <w:w w:val="99"/>
        </w:rPr>
        <w:t> </w:t>
      </w:r>
      <w:r>
        <w:rPr/>
        <w:t>sub-band data and reduce redundancy. When wavelet</w:t>
      </w:r>
      <w:r>
        <w:rPr>
          <w:spacing w:val="-10"/>
        </w:rPr>
        <w:t> </w:t>
      </w:r>
      <w:r>
        <w:rPr/>
        <w:t>theory</w:t>
      </w:r>
      <w:r>
        <w:rPr>
          <w:w w:val="99"/>
        </w:rPr>
        <w:t> </w:t>
      </w:r>
      <w:r>
        <w:rPr/>
        <w:t>first developed, there were more dyadic wavelets;</w:t>
      </w:r>
      <w:r>
        <w:rPr>
          <w:spacing w:val="21"/>
        </w:rPr>
        <w:t> </w:t>
      </w:r>
      <w:r>
        <w:rPr>
          <w:spacing w:val="-3"/>
        </w:rPr>
        <w:t>however,</w:t>
      </w:r>
      <w:r>
        <w:rPr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proportion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rational</w:t>
      </w:r>
      <w:r>
        <w:rPr>
          <w:spacing w:val="-9"/>
        </w:rPr>
        <w:t> </w:t>
      </w:r>
      <w:r>
        <w:rPr/>
        <w:t>wavelets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fractional</w:t>
      </w:r>
      <w:r>
        <w:rPr>
          <w:w w:val="99"/>
        </w:rPr>
        <w:t> </w:t>
      </w:r>
      <w:r>
        <w:rPr/>
        <w:t>wavelets has increased with the development of</w:t>
      </w:r>
      <w:r>
        <w:rPr>
          <w:spacing w:val="30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analysis. In recent years, the number of publications has</w:t>
      </w:r>
      <w:r>
        <w:rPr>
          <w:spacing w:val="13"/>
        </w:rPr>
        <w:t> </w:t>
      </w:r>
      <w:r>
        <w:rPr/>
        <w:t>far</w:t>
      </w:r>
      <w:r>
        <w:rPr>
          <w:w w:val="99"/>
        </w:rPr>
        <w:t> </w:t>
      </w:r>
      <w:r>
        <w:rPr/>
        <w:t>exceeded dyadic</w:t>
      </w:r>
      <w:r>
        <w:rPr>
          <w:spacing w:val="-18"/>
        </w:rPr>
        <w:t> </w:t>
      </w:r>
      <w:r>
        <w:rPr/>
        <w:t>wavelets.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2" w:lineRule="exact" w:before="145" w:after="0"/>
        <w:ind w:left="397" w:right="0" w:hanging="254"/>
        <w:jc w:val="both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19" w:id="23"/>
      <w:bookmarkEnd w:id="23"/>
      <w:r>
        <w:rPr/>
      </w:r>
      <w:bookmarkStart w:name="_bookmark19" w:id="24"/>
      <w:bookmarkEnd w:id="24"/>
      <w:r>
        <w:rPr>
          <w:rFonts w:ascii="Palatino Linotype"/>
          <w:b/>
          <w:color w:val="0073AE"/>
          <w:sz w:val="18"/>
        </w:rPr>
        <w:t>WAVELET</w:t>
      </w:r>
      <w:r>
        <w:rPr>
          <w:rFonts w:ascii="Palatino Linotype"/>
          <w:b/>
          <w:color w:val="0073AE"/>
          <w:sz w:val="18"/>
        </w:rPr>
        <w:t> NEURAL NETWORK</w:t>
      </w:r>
      <w:r>
        <w:rPr>
          <w:rFonts w:ascii="Palatino Linotype"/>
          <w:sz w:val="18"/>
        </w:rPr>
      </w:r>
    </w:p>
    <w:p>
      <w:pPr>
        <w:pStyle w:val="BodyText"/>
        <w:spacing w:line="249" w:lineRule="auto"/>
        <w:ind w:right="0"/>
        <w:jc w:val="both"/>
      </w:pPr>
      <w:r>
        <w:rPr>
          <w:spacing w:val="-3"/>
        </w:rPr>
        <w:t>Wavelet </w:t>
      </w:r>
      <w:r>
        <w:rPr/>
        <w:t>Neural Network (WNN) integrates the</w:t>
      </w:r>
      <w:r>
        <w:rPr>
          <w:spacing w:val="11"/>
        </w:rPr>
        <w:t> </w:t>
      </w:r>
      <w:r>
        <w:rPr/>
        <w:t>advantages</w:t>
      </w:r>
      <w:r>
        <w:rPr>
          <w:w w:val="99"/>
        </w:rPr>
        <w:t> </w:t>
      </w:r>
      <w:r>
        <w:rPr/>
        <w:t>of artificial neural networks and wavelet analysis,</w:t>
      </w:r>
      <w:r>
        <w:rPr>
          <w:spacing w:val="-1"/>
        </w:rPr>
        <w:t> </w:t>
      </w:r>
      <w:r>
        <w:rPr/>
        <w:t>which</w:t>
      </w:r>
      <w:r>
        <w:rPr>
          <w:w w:val="99"/>
        </w:rPr>
        <w:t> </w:t>
      </w:r>
      <w:r>
        <w:rPr/>
        <w:t>makes the network converge fast and has the</w:t>
      </w:r>
      <w:r>
        <w:rPr>
          <w:spacing w:val="43"/>
        </w:rPr>
        <w:t> </w:t>
      </w:r>
      <w:r>
        <w:rPr/>
        <w:t>characteristics</w:t>
      </w:r>
      <w:r>
        <w:rPr>
          <w:w w:val="99"/>
        </w:rPr>
        <w:t> </w:t>
      </w:r>
      <w:r>
        <w:rPr/>
        <w:t>of time-frequency local analysis. Searching for literature</w:t>
      </w:r>
      <w:r>
        <w:rPr>
          <w:spacing w:val="43"/>
        </w:rPr>
        <w:t> </w:t>
      </w:r>
      <w:r>
        <w:rPr/>
        <w:t>on</w:t>
      </w:r>
      <w:r>
        <w:rPr>
          <w:w w:val="99"/>
        </w:rPr>
        <w:t> </w:t>
      </w:r>
      <w:r>
        <w:rPr/>
        <w:t>WNN-related topics on the </w:t>
      </w:r>
      <w:r>
        <w:rPr>
          <w:spacing w:val="-5"/>
        </w:rPr>
        <w:t>‘Web </w:t>
      </w:r>
      <w:r>
        <w:rPr/>
        <w:t>of Science’ website</w:t>
      </w:r>
      <w:r>
        <w:rPr>
          <w:spacing w:val="16"/>
        </w:rPr>
        <w:t> </w:t>
      </w:r>
      <w:r>
        <w:rPr/>
        <w:t>(the</w:t>
      </w:r>
      <w:r>
        <w:rPr>
          <w:w w:val="99"/>
        </w:rPr>
        <w:t> </w:t>
      </w:r>
      <w:r>
        <w:rPr/>
        <w:t>statistics are as of the end of 2021), a total of 10990</w:t>
      </w:r>
      <w:r>
        <w:rPr>
          <w:spacing w:val="-16"/>
        </w:rPr>
        <w:t> </w:t>
      </w:r>
      <w:r>
        <w:rPr/>
        <w:t>samples</w:t>
      </w:r>
      <w:r>
        <w:rPr>
          <w:w w:val="99"/>
        </w:rPr>
        <w:t> </w:t>
      </w:r>
      <w:r>
        <w:rPr/>
        <w:t>were</w:t>
      </w:r>
      <w:r>
        <w:rPr>
          <w:spacing w:val="24"/>
        </w:rPr>
        <w:t> </w:t>
      </w:r>
      <w:r>
        <w:rPr/>
        <w:t>obtained.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statistic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Fig.</w:t>
      </w:r>
      <w:r>
        <w:rPr>
          <w:spacing w:val="23"/>
        </w:rPr>
        <w:t> </w:t>
      </w:r>
      <w:hyperlink w:history="true" w:anchor="_bookmark21">
        <w:r>
          <w:rPr>
            <w:color w:val="231F20"/>
          </w:rPr>
          <w:t>13</w:t>
        </w:r>
      </w:hyperlink>
      <w:r>
        <w:rPr/>
        <w:t>.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recent</w:t>
      </w:r>
      <w:r>
        <w:rPr>
          <w:w w:val="99"/>
        </w:rPr>
        <w:t> </w:t>
      </w:r>
      <w:r>
        <w:rPr/>
        <w:t>years, the research on WNN has shown a blowout</w:t>
      </w:r>
      <w:r>
        <w:rPr>
          <w:spacing w:val="32"/>
        </w:rPr>
        <w:t> </w:t>
      </w:r>
      <w:r>
        <w:rPr/>
        <w:t>type</w:t>
      </w:r>
      <w:r>
        <w:rPr>
          <w:w w:val="99"/>
        </w:rPr>
        <w:t> </w:t>
      </w:r>
      <w:r>
        <w:rPr/>
        <w:t>development.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979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drawing>
          <wp:inline distT="0" distB="0" distL="0" distR="0">
            <wp:extent cx="3032434" cy="1892236"/>
            <wp:effectExtent l="0" t="0" r="0" b="0"/>
            <wp:docPr id="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34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12.  </w:t>
      </w:r>
      <w:bookmarkStart w:name="_bookmark20" w:id="25"/>
      <w:bookmarkEnd w:id="25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Research statistics of different</w:t>
      </w:r>
      <w:r>
        <w:rPr>
          <w:rFonts w:ascii="Calibri"/>
          <w:spacing w:val="13"/>
          <w:w w:val="110"/>
          <w:sz w:val="14"/>
        </w:rPr>
        <w:t> </w:t>
      </w:r>
      <w:r>
        <w:rPr>
          <w:rFonts w:ascii="Calibri"/>
          <w:w w:val="110"/>
          <w:sz w:val="14"/>
        </w:rPr>
        <w:t>wavelets.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9" w:lineRule="auto"/>
        <w:ind w:right="112" w:firstLine="199"/>
        <w:jc w:val="both"/>
      </w:pPr>
      <w:r>
        <w:rPr/>
        <w:t>There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two</w:t>
      </w:r>
      <w:r>
        <w:rPr>
          <w:spacing w:val="24"/>
        </w:rPr>
        <w:t> </w:t>
      </w:r>
      <w:r>
        <w:rPr/>
        <w:t>primary</w:t>
      </w:r>
      <w:r>
        <w:rPr>
          <w:spacing w:val="24"/>
        </w:rPr>
        <w:t> </w:t>
      </w:r>
      <w:r>
        <w:rPr/>
        <w:t>forms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WNN.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first</w:t>
      </w:r>
      <w:r>
        <w:rPr>
          <w:spacing w:val="24"/>
        </w:rPr>
        <w:t> </w:t>
      </w:r>
      <w:r>
        <w:rPr/>
        <w:t>one,</w:t>
      </w:r>
      <w:r>
        <w:rPr>
          <w:w w:val="99"/>
        </w:rPr>
        <w:t> </w:t>
      </w:r>
      <w:r>
        <w:rPr/>
        <w:t>wavelet analysis performs preliminary processing on the</w:t>
      </w:r>
      <w:r>
        <w:rPr>
          <w:w w:val="99"/>
        </w:rPr>
        <w:t> </w:t>
      </w:r>
      <w:r>
        <w:rPr/>
        <w:t>input of the neural network, making the information </w:t>
      </w:r>
      <w:r>
        <w:rPr>
          <w:spacing w:val="40"/>
        </w:rPr>
        <w:t> </w:t>
      </w:r>
      <w:r>
        <w:rPr/>
        <w:t>input</w:t>
      </w:r>
      <w:r>
        <w:rPr>
          <w:w w:val="99"/>
        </w:rPr>
        <w:t> </w:t>
      </w:r>
      <w:r>
        <w:rPr/>
        <w:t>to the neural network more effortless for the neural</w:t>
      </w:r>
      <w:r>
        <w:rPr>
          <w:spacing w:val="29"/>
        </w:rPr>
        <w:t> </w:t>
      </w:r>
      <w:r>
        <w:rPr/>
        <w:t>network</w:t>
      </w:r>
      <w:r>
        <w:rPr>
          <w:w w:val="99"/>
        </w:rPr>
        <w:t> </w:t>
      </w:r>
      <w:r>
        <w:rPr/>
        <w:t>to process. The decomposed signal obtained by the</w:t>
      </w:r>
      <w:r>
        <w:rPr>
          <w:spacing w:val="22"/>
        </w:rPr>
        <w:t> </w:t>
      </w:r>
      <w:r>
        <w:rPr/>
        <w:t>original</w:t>
      </w:r>
      <w:r>
        <w:rPr>
          <w:w w:val="99"/>
        </w:rPr>
        <w:t> </w:t>
      </w:r>
      <w:r>
        <w:rPr/>
        <w:t>signal</w:t>
      </w:r>
      <w:r>
        <w:rPr>
          <w:spacing w:val="-1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decomposition</w:t>
      </w:r>
      <w:r>
        <w:rPr>
          <w:spacing w:val="-12"/>
        </w:rPr>
        <w:t> </w:t>
      </w:r>
      <w:r>
        <w:rPr/>
        <w:t>levels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w w:val="99"/>
        </w:rPr>
        <w:t> </w:t>
      </w:r>
      <w:r>
        <w:rPr/>
        <w:t>used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input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neural</w:t>
      </w:r>
      <w:r>
        <w:rPr>
          <w:spacing w:val="30"/>
        </w:rPr>
        <w:t> </w:t>
      </w:r>
      <w:r>
        <w:rPr/>
        <w:t>network.</w:t>
      </w:r>
      <w:r>
        <w:rPr>
          <w:spacing w:val="30"/>
        </w:rPr>
        <w:t> </w:t>
      </w:r>
      <w:r>
        <w:rPr/>
        <w:t>Furthermore,</w:t>
      </w:r>
      <w:r>
        <w:rPr>
          <w:spacing w:val="30"/>
        </w:rPr>
        <w:t> </w:t>
      </w:r>
      <w:r>
        <w:rPr/>
        <w:t>the</w:t>
      </w:r>
      <w:r>
        <w:rPr>
          <w:w w:val="99"/>
        </w:rPr>
        <w:t> </w:t>
      </w:r>
      <w:r>
        <w:rPr/>
        <w:t>features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decomposed</w:t>
      </w:r>
      <w:r>
        <w:rPr>
          <w:spacing w:val="26"/>
        </w:rPr>
        <w:t> </w:t>
      </w:r>
      <w:r>
        <w:rPr/>
        <w:t>signal</w:t>
      </w:r>
      <w:r>
        <w:rPr>
          <w:spacing w:val="26"/>
        </w:rPr>
        <w:t> </w:t>
      </w:r>
      <w:r>
        <w:rPr/>
        <w:t>could</w:t>
      </w:r>
      <w:r>
        <w:rPr>
          <w:spacing w:val="26"/>
        </w:rPr>
        <w:t> </w:t>
      </w:r>
      <w:r>
        <w:rPr/>
        <w:t>also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extracted</w:t>
      </w:r>
      <w:r>
        <w:rPr>
          <w:w w:val="99"/>
        </w:rPr>
        <w:t> </w:t>
      </w:r>
      <w:r>
        <w:rPr/>
        <w:t>as</w:t>
      </w:r>
      <w:r>
        <w:rPr>
          <w:spacing w:val="32"/>
        </w:rPr>
        <w:t> </w:t>
      </w:r>
      <w:r>
        <w:rPr/>
        <w:t>input.</w:t>
      </w:r>
      <w:r>
        <w:rPr>
          <w:spacing w:val="32"/>
        </w:rPr>
        <w:t> </w:t>
      </w:r>
      <w:r>
        <w:rPr/>
        <w:t>These</w:t>
      </w:r>
      <w:r>
        <w:rPr>
          <w:spacing w:val="32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features</w:t>
      </w:r>
      <w:r>
        <w:rPr>
          <w:spacing w:val="32"/>
        </w:rPr>
        <w:t> </w:t>
      </w:r>
      <w:r>
        <w:rPr/>
        <w:t>could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maximum,</w:t>
      </w:r>
      <w:r>
        <w:rPr>
          <w:w w:val="99"/>
        </w:rPr>
        <w:t> </w:t>
      </w:r>
      <w:r>
        <w:rPr/>
        <w:t>minimum, average, and deviation value of the</w:t>
      </w:r>
      <w:r>
        <w:rPr>
          <w:spacing w:val="44"/>
        </w:rPr>
        <w:t> </w:t>
      </w:r>
      <w:r>
        <w:rPr/>
        <w:t>decomposed</w:t>
      </w:r>
      <w:r>
        <w:rPr>
          <w:w w:val="99"/>
        </w:rPr>
        <w:t> </w:t>
      </w:r>
      <w:r>
        <w:rPr/>
        <w:t>signals and the amplitude, slope (or gradient) of</w:t>
      </w:r>
      <w:r>
        <w:rPr>
          <w:spacing w:val="38"/>
        </w:rPr>
        <w:t> </w:t>
      </w:r>
      <w:r>
        <w:rPr/>
        <w:t>amplitude,</w:t>
      </w:r>
      <w:r>
        <w:rPr>
          <w:w w:val="99"/>
        </w:rPr>
        <w:t> </w:t>
      </w:r>
      <w:r>
        <w:rPr/>
        <w:t>time of occurrence, mean, standard deviation, and energy</w:t>
      </w:r>
      <w:r>
        <w:rPr>
          <w:spacing w:val="15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signals.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The second approach is the deep fusion of wavelets</w:t>
      </w:r>
      <w:r>
        <w:rPr>
          <w:spacing w:val="10"/>
        </w:rPr>
        <w:t> </w:t>
      </w:r>
      <w:r>
        <w:rPr/>
        <w:t>and</w:t>
      </w:r>
      <w:r>
        <w:rPr>
          <w:w w:val="99"/>
        </w:rPr>
        <w:t> </w:t>
      </w:r>
      <w:r>
        <w:rPr/>
        <w:t>neural</w:t>
      </w:r>
      <w:r>
        <w:rPr>
          <w:spacing w:val="32"/>
        </w:rPr>
        <w:t> </w:t>
      </w:r>
      <w:r>
        <w:rPr/>
        <w:t>networks.</w:t>
      </w:r>
      <w:r>
        <w:rPr>
          <w:spacing w:val="32"/>
        </w:rPr>
        <w:t> </w:t>
      </w:r>
      <w:r>
        <w:rPr/>
        <w:t>There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two</w:t>
      </w:r>
      <w:r>
        <w:rPr>
          <w:spacing w:val="32"/>
        </w:rPr>
        <w:t> </w:t>
      </w:r>
      <w:r>
        <w:rPr/>
        <w:t>ways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integrate.</w:t>
      </w:r>
      <w:r>
        <w:rPr>
          <w:spacing w:val="32"/>
        </w:rPr>
        <w:t> </w:t>
      </w:r>
      <w:r>
        <w:rPr/>
        <w:t>One</w:t>
      </w:r>
      <w:r>
        <w:rPr>
          <w:spacing w:val="32"/>
        </w:rPr>
        <w:t> </w:t>
      </w:r>
      <w:r>
        <w:rPr/>
        <w:t>is</w:t>
      </w:r>
      <w:r>
        <w:rPr>
          <w:w w:val="99"/>
        </w:rPr>
        <w:t> </w:t>
      </w:r>
      <w:r>
        <w:rPr/>
        <w:t>to replace neurons with wavelet elements, replace the</w:t>
      </w:r>
      <w:r>
        <w:rPr>
          <w:spacing w:val="39"/>
        </w:rPr>
        <w:t> </w:t>
      </w:r>
      <w:r>
        <w:rPr/>
        <w:t>acti-</w:t>
      </w:r>
      <w:r>
        <w:rPr>
          <w:w w:val="99"/>
        </w:rPr>
        <w:t> </w:t>
      </w:r>
      <w:r>
        <w:rPr/>
        <w:t>vation function with the positioned wavelet function,</w:t>
      </w:r>
      <w:r>
        <w:rPr>
          <w:spacing w:val="42"/>
        </w:rPr>
        <w:t> </w:t>
      </w:r>
      <w:r>
        <w:rPr/>
        <w:t>and</w:t>
      </w:r>
      <w:r>
        <w:rPr>
          <w:w w:val="99"/>
        </w:rPr>
        <w:t> </w:t>
      </w:r>
      <w:r>
        <w:rPr/>
        <w:t>establish the connection between the wavelet function</w:t>
      </w:r>
      <w:r>
        <w:rPr>
          <w:spacing w:val="11"/>
        </w:rPr>
        <w:t> </w:t>
      </w:r>
      <w:r>
        <w:rPr/>
        <w:t>and</w:t>
      </w:r>
      <w:r>
        <w:rPr>
          <w:w w:val="99"/>
        </w:rPr>
        <w:t> </w:t>
      </w:r>
      <w:r>
        <w:rPr/>
        <w:t>the</w:t>
      </w:r>
      <w:r>
        <w:rPr>
          <w:spacing w:val="-21"/>
        </w:rPr>
        <w:t> </w:t>
      </w:r>
      <w:r>
        <w:rPr/>
        <w:t>neural</w:t>
      </w:r>
      <w:r>
        <w:rPr>
          <w:spacing w:val="-21"/>
        </w:rPr>
        <w:t> </w:t>
      </w:r>
      <w:r>
        <w:rPr/>
        <w:t>network</w:t>
      </w:r>
      <w:r>
        <w:rPr>
          <w:spacing w:val="-21"/>
        </w:rPr>
        <w:t> </w:t>
      </w:r>
      <w:r>
        <w:rPr/>
        <w:t>coefficients</w:t>
      </w:r>
      <w:r>
        <w:rPr>
          <w:spacing w:val="-21"/>
        </w:rPr>
        <w:t> </w:t>
      </w:r>
      <w:r>
        <w:rPr/>
        <w:t>through</w:t>
      </w:r>
      <w:r>
        <w:rPr>
          <w:spacing w:val="-21"/>
        </w:rPr>
        <w:t> </w:t>
      </w:r>
      <w:r>
        <w:rPr/>
        <w:t>affine</w:t>
      </w:r>
      <w:r>
        <w:rPr>
          <w:spacing w:val="-21"/>
        </w:rPr>
        <w:t> </w:t>
      </w:r>
      <w:r>
        <w:rPr/>
        <w:t>transformation.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979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drawing>
          <wp:inline distT="0" distB="0" distL="0" distR="0">
            <wp:extent cx="3032434" cy="1892236"/>
            <wp:effectExtent l="0" t="0" r="0" b="0"/>
            <wp:docPr id="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34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13. </w:t>
      </w:r>
      <w:bookmarkStart w:name="_bookmark21" w:id="26"/>
      <w:bookmarkEnd w:id="26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Research statistics of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WNN.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 w:before="111"/>
        <w:ind w:right="0"/>
        <w:jc w:val="both"/>
      </w:pPr>
      <w:r>
        <w:rPr/>
        <w:t>The</w:t>
      </w:r>
      <w:r>
        <w:rPr>
          <w:spacing w:val="-4"/>
        </w:rPr>
        <w:t> </w:t>
      </w:r>
      <w:r>
        <w:rPr/>
        <w:t>corresponding</w:t>
      </w:r>
      <w:r>
        <w:rPr>
          <w:spacing w:val="-12"/>
        </w:rPr>
        <w:t> </w:t>
      </w:r>
      <w:r>
        <w:rPr/>
        <w:t>weights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input</w:t>
      </w:r>
      <w:r>
        <w:rPr>
          <w:spacing w:val="-12"/>
        </w:rPr>
        <w:t> </w:t>
      </w:r>
      <w:r>
        <w:rPr/>
        <w:t>layer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hidden</w:t>
      </w:r>
      <w:r>
        <w:rPr>
          <w:w w:val="99"/>
        </w:rPr>
        <w:t> </w:t>
      </w:r>
      <w:r>
        <w:rPr/>
        <w:t>layer and the threshold of the hidden layer are replaced</w:t>
      </w:r>
      <w:r>
        <w:rPr>
          <w:spacing w:val="14"/>
        </w:rPr>
        <w:t> </w:t>
      </w:r>
      <w:r>
        <w:rPr/>
        <w:t>by</w:t>
      </w:r>
      <w:r>
        <w:rPr>
          <w:w w:val="99"/>
        </w:rPr>
        <w:t> </w:t>
      </w:r>
      <w:r>
        <w:rPr/>
        <w:t>the</w:t>
      </w:r>
      <w:r>
        <w:rPr>
          <w:spacing w:val="29"/>
        </w:rPr>
        <w:t> </w:t>
      </w:r>
      <w:r>
        <w:rPr/>
        <w:t>scaling</w:t>
      </w:r>
      <w:r>
        <w:rPr>
          <w:spacing w:val="29"/>
        </w:rPr>
        <w:t> </w:t>
      </w:r>
      <w:r>
        <w:rPr/>
        <w:t>factor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time</w:t>
      </w:r>
      <w:r>
        <w:rPr>
          <w:spacing w:val="29"/>
        </w:rPr>
        <w:t> </w:t>
      </w:r>
      <w:r>
        <w:rPr/>
        <w:t>shift</w:t>
      </w:r>
      <w:r>
        <w:rPr>
          <w:spacing w:val="29"/>
        </w:rPr>
        <w:t> </w:t>
      </w:r>
      <w:r>
        <w:rPr/>
        <w:t>factor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wavelet</w:t>
      </w:r>
      <w:r>
        <w:rPr>
          <w:w w:val="99"/>
        </w:rPr>
        <w:t> </w:t>
      </w:r>
      <w:r>
        <w:rPr/>
        <w:t>function [14]. The other is recently proposed to replace</w:t>
      </w:r>
      <w:r>
        <w:rPr>
          <w:spacing w:val="10"/>
        </w:rPr>
        <w:t> </w:t>
      </w:r>
      <w:r>
        <w:rPr/>
        <w:t>the</w:t>
      </w:r>
      <w:r>
        <w:rPr>
          <w:w w:val="99"/>
        </w:rPr>
        <w:t> </w:t>
      </w:r>
      <w:r>
        <w:rPr/>
        <w:t>convolution kernel with wavelet in CNN because the</w:t>
      </w:r>
      <w:r>
        <w:rPr>
          <w:spacing w:val="34"/>
        </w:rPr>
        <w:t> </w:t>
      </w:r>
      <w:r>
        <w:rPr/>
        <w:t>kernel</w:t>
      </w:r>
      <w:r>
        <w:rPr>
          <w:w w:val="99"/>
        </w:rPr>
        <w:t> </w:t>
      </w:r>
      <w:r>
        <w:rPr/>
        <w:t>of CNNs seems like a filter. It provides a very efficient</w:t>
      </w:r>
      <w:r>
        <w:rPr>
          <w:spacing w:val="35"/>
        </w:rPr>
        <w:t> </w:t>
      </w:r>
      <w:r>
        <w:rPr/>
        <w:t>way</w:t>
      </w:r>
      <w:r>
        <w:rPr>
          <w:w w:val="99"/>
        </w:rPr>
        <w:t> </w:t>
      </w:r>
      <w:r>
        <w:rPr/>
        <w:t>to obtain custom filter banks</w:t>
      </w:r>
      <w:r>
        <w:rPr>
          <w:spacing w:val="-15"/>
        </w:rPr>
        <w:t> </w:t>
      </w:r>
      <w:r>
        <w:rPr/>
        <w:t>[127].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8"/>
        </w:numPr>
        <w:tabs>
          <w:tab w:pos="394" w:val="left" w:leader="none"/>
        </w:tabs>
        <w:spacing w:line="240" w:lineRule="auto" w:before="0" w:after="0"/>
        <w:ind w:left="123" w:right="0" w:firstLine="20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SIGNALS PREPROCESSED </w:t>
      </w:r>
      <w:r>
        <w:rPr>
          <w:rFonts w:ascii="Georgia"/>
          <w:i/>
          <w:color w:val="58595B"/>
          <w:spacing w:val="-6"/>
          <w:sz w:val="18"/>
        </w:rPr>
        <w:t>BY </w:t>
      </w:r>
      <w:r>
        <w:rPr>
          <w:rFonts w:ascii="Georgia"/>
          <w:i/>
          <w:color w:val="58595B"/>
          <w:spacing w:val="-3"/>
          <w:sz w:val="18"/>
        </w:rPr>
        <w:t>WAVELET</w:t>
      </w:r>
      <w:r>
        <w:rPr>
          <w:rFonts w:ascii="Georgia"/>
          <w:i/>
          <w:color w:val="58595B"/>
          <w:spacing w:val="-28"/>
          <w:sz w:val="18"/>
        </w:rPr>
        <w:t> </w:t>
      </w:r>
      <w:r>
        <w:rPr>
          <w:rFonts w:ascii="Georgia"/>
          <w:i/>
          <w:color w:val="58595B"/>
          <w:spacing w:val="-4"/>
          <w:sz w:val="18"/>
        </w:rPr>
        <w:t>ANALYSIS</w:t>
      </w:r>
      <w:r>
        <w:rPr>
          <w:rFonts w:ascii="Georgia"/>
          <w:spacing w:val="-4"/>
          <w:sz w:val="18"/>
        </w:rPr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less dimensional eigenvectors to speed up the</w:t>
      </w:r>
      <w:r>
        <w:rPr>
          <w:spacing w:val="21"/>
        </w:rPr>
        <w:t> </w:t>
      </w:r>
      <w:r>
        <w:rPr/>
        <w:t>classification</w:t>
      </w:r>
      <w:r>
        <w:rPr>
          <w:w w:val="99"/>
        </w:rPr>
        <w:t> </w:t>
      </w:r>
      <w:r>
        <w:rPr/>
        <w:t>process.</w:t>
      </w:r>
      <w:r>
        <w:rPr>
          <w:spacing w:val="-15"/>
        </w:rPr>
        <w:t> </w:t>
      </w:r>
      <w:r>
        <w:rPr/>
        <w:t>[131]</w:t>
      </w:r>
      <w:r>
        <w:rPr>
          <w:spacing w:val="-15"/>
        </w:rPr>
        <w:t> </w:t>
      </w:r>
      <w:r>
        <w:rPr/>
        <w:t>uses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transform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remove</w:t>
      </w:r>
      <w:r>
        <w:rPr>
          <w:spacing w:val="-15"/>
        </w:rPr>
        <w:t> </w:t>
      </w:r>
      <w:r>
        <w:rPr/>
        <w:t>noise</w:t>
      </w:r>
      <w:r>
        <w:rPr>
          <w:spacing w:val="-15"/>
        </w:rPr>
        <w:t> </w:t>
      </w:r>
      <w:r>
        <w:rPr/>
        <w:t>effects</w:t>
      </w:r>
      <w:r>
        <w:rPr>
          <w:w w:val="99"/>
        </w:rPr>
        <w:t> </w:t>
      </w:r>
      <w:r>
        <w:rPr/>
        <w:t>on images and perform feature extraction for</w:t>
      </w:r>
      <w:r>
        <w:rPr>
          <w:spacing w:val="19"/>
        </w:rPr>
        <w:t> </w:t>
      </w:r>
      <w:r>
        <w:rPr/>
        <w:t>recognition.</w:t>
      </w:r>
      <w:r>
        <w:rPr>
          <w:w w:val="99"/>
        </w:rPr>
        <w:t> </w:t>
      </w:r>
      <w:r>
        <w:rPr/>
        <w:t>On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limited</w:t>
      </w:r>
      <w:r>
        <w:rPr>
          <w:spacing w:val="28"/>
        </w:rPr>
        <w:t> </w:t>
      </w:r>
      <w:r>
        <w:rPr/>
        <w:t>dataset,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algorithm</w:t>
      </w:r>
      <w:r>
        <w:rPr>
          <w:spacing w:val="28"/>
        </w:rPr>
        <w:t> </w:t>
      </w:r>
      <w:r>
        <w:rPr/>
        <w:t>was</w:t>
      </w:r>
      <w:r>
        <w:rPr>
          <w:spacing w:val="28"/>
        </w:rPr>
        <w:t> </w:t>
      </w:r>
      <w:r>
        <w:rPr/>
        <w:t>still</w:t>
      </w:r>
      <w:r>
        <w:rPr>
          <w:spacing w:val="28"/>
        </w:rPr>
        <w:t> </w:t>
      </w:r>
      <w:r>
        <w:rPr/>
        <w:t>able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iden-</w:t>
      </w:r>
      <w:r>
        <w:rPr>
          <w:w w:val="99"/>
        </w:rPr>
        <w:t> </w:t>
      </w:r>
      <w:r>
        <w:rPr/>
        <w:t>tify COVID-19 cases. In [132], the authors introduce</w:t>
      </w:r>
      <w:r>
        <w:rPr>
          <w:spacing w:val="40"/>
        </w:rPr>
        <w:t> </w:t>
      </w:r>
      <w:r>
        <w:rPr/>
        <w:t>syn-</w:t>
      </w:r>
      <w:r>
        <w:rPr>
          <w:w w:val="99"/>
        </w:rPr>
        <w:t> </w:t>
      </w:r>
      <w:r>
        <w:rPr/>
        <w:t>chronous compression wavelet transform to more</w:t>
      </w:r>
      <w:r>
        <w:rPr>
          <w:spacing w:val="17"/>
        </w:rPr>
        <w:t> </w:t>
      </w:r>
      <w:r>
        <w:rPr/>
        <w:t>clearly</w:t>
      </w:r>
      <w:r>
        <w:rPr>
          <w:w w:val="99"/>
        </w:rPr>
        <w:t> </w:t>
      </w:r>
      <w:r>
        <w:rPr/>
        <w:t>represent the intrinsic properties of AE waves in the</w:t>
      </w:r>
      <w:r>
        <w:rPr>
          <w:spacing w:val="29"/>
        </w:rPr>
        <w:t> </w:t>
      </w:r>
      <w:r>
        <w:rPr/>
        <w:t>time-</w:t>
      </w:r>
      <w:r>
        <w:rPr>
          <w:w w:val="99"/>
        </w:rPr>
        <w:t> </w:t>
      </w:r>
      <w:r>
        <w:rPr/>
        <w:t>frequency</w:t>
      </w:r>
      <w:r>
        <w:rPr>
          <w:spacing w:val="-16"/>
        </w:rPr>
        <w:t> </w:t>
      </w:r>
      <w:r>
        <w:rPr/>
        <w:t>domain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find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AE</w:t>
      </w:r>
      <w:r>
        <w:rPr>
          <w:spacing w:val="-16"/>
        </w:rPr>
        <w:t> </w:t>
      </w:r>
      <w:r>
        <w:rPr/>
        <w:t>waves</w:t>
      </w:r>
      <w:r>
        <w:rPr>
          <w:spacing w:val="-16"/>
        </w:rPr>
        <w:t> </w:t>
      </w:r>
      <w:r>
        <w:rPr/>
        <w:t>caused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different</w:t>
      </w:r>
      <w:r>
        <w:rPr>
          <w:w w:val="99"/>
        </w:rPr>
        <w:t> </w:t>
      </w:r>
      <w:r>
        <w:rPr/>
        <w:t>mechanisms exhibit different energy distribution</w:t>
      </w:r>
      <w:r>
        <w:rPr>
          <w:spacing w:val="-12"/>
        </w:rPr>
        <w:t> </w:t>
      </w:r>
      <w:r>
        <w:rPr/>
        <w:t>patterns.</w:t>
      </w:r>
      <w:r>
        <w:rPr>
          <w:w w:val="99"/>
        </w:rPr>
        <w:t> </w:t>
      </w:r>
      <w:r>
        <w:rPr/>
        <w:t>Then, a multi-branch convolutional neural network</w:t>
      </w:r>
      <w:r>
        <w:rPr>
          <w:spacing w:val="34"/>
        </w:rPr>
        <w:t> </w:t>
      </w:r>
      <w:r>
        <w:rPr/>
        <w:t>model</w:t>
      </w:r>
      <w:r>
        <w:rPr>
          <w:w w:val="99"/>
        </w:rPr>
        <w:t> </w:t>
      </w:r>
      <w:r>
        <w:rPr/>
        <w:t>with two branches is developed to automatically</w:t>
      </w:r>
      <w:r>
        <w:rPr>
          <w:spacing w:val="-4"/>
        </w:rPr>
        <w:t> </w:t>
      </w:r>
      <w:r>
        <w:rPr/>
        <w:t>classify</w:t>
      </w:r>
      <w:r>
        <w:rPr>
          <w:w w:val="99"/>
        </w:rPr>
        <w:t> </w:t>
      </w:r>
      <w:r>
        <w:rPr/>
        <w:t>three types of acoustic emission waves by considering</w:t>
      </w:r>
      <w:r>
        <w:rPr>
          <w:spacing w:val="17"/>
        </w:rPr>
        <w:t> </w:t>
      </w:r>
      <w:r>
        <w:rPr/>
        <w:t>their</w:t>
      </w:r>
      <w:r>
        <w:rPr>
          <w:w w:val="99"/>
        </w:rPr>
        <w:t> </w:t>
      </w:r>
      <w:r>
        <w:rPr/>
        <w:t>simultaneous compressed wavelet transform maps at</w:t>
      </w:r>
      <w:r>
        <w:rPr>
          <w:spacing w:val="43"/>
        </w:rPr>
        <w:t> </w:t>
      </w:r>
      <w:r>
        <w:rPr/>
        <w:t>differ-</w:t>
      </w:r>
      <w:r>
        <w:rPr>
          <w:w w:val="99"/>
        </w:rPr>
        <w:t> </w:t>
      </w:r>
      <w:r>
        <w:rPr/>
        <w:t>ent time-frequency</w:t>
      </w:r>
      <w:r>
        <w:rPr>
          <w:spacing w:val="-13"/>
        </w:rPr>
        <w:t> </w:t>
      </w:r>
      <w:r>
        <w:rPr/>
        <w:t>scales.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The authors in [133] and [134] calculated the</w:t>
      </w:r>
      <w:r>
        <w:rPr>
          <w:spacing w:val="-18"/>
        </w:rPr>
        <w:t> </w:t>
      </w:r>
      <w:r>
        <w:rPr/>
        <w:t>wavelet</w:t>
      </w:r>
      <w:r>
        <w:rPr>
          <w:w w:val="99"/>
        </w:rPr>
        <w:t> </w:t>
      </w:r>
      <w:r>
        <w:rPr/>
        <w:t>energy spectrum of the signal treated with</w:t>
      </w:r>
      <w:r>
        <w:rPr>
          <w:spacing w:val="32"/>
        </w:rPr>
        <w:t> </w:t>
      </w:r>
      <w:r>
        <w:rPr/>
        <w:t>wavelet</w:t>
      </w:r>
      <w:r>
        <w:rPr>
          <w:w w:val="99"/>
        </w:rPr>
        <w:t> </w:t>
      </w:r>
      <w:r>
        <w:rPr/>
        <w:t>decomposition and a separate reconstruction</w:t>
      </w:r>
      <w:r>
        <w:rPr>
          <w:spacing w:val="39"/>
        </w:rPr>
        <w:t> </w:t>
      </w:r>
      <w:r>
        <w:rPr/>
        <w:t>algorithm.</w:t>
      </w:r>
      <w:r>
        <w:rPr>
          <w:w w:val="99"/>
        </w:rPr>
        <w:t> </w:t>
      </w:r>
      <w:r>
        <w:rPr/>
        <w:t>Shao </w:t>
      </w:r>
      <w:r>
        <w:rPr>
          <w:rFonts w:ascii="Times"/>
          <w:i/>
        </w:rPr>
        <w:t>et al. </w:t>
      </w:r>
      <w:r>
        <w:rPr/>
        <w:t>[133] applied DWT for wavelet</w:t>
      </w:r>
      <w:r>
        <w:rPr>
          <w:spacing w:val="10"/>
        </w:rPr>
        <w:t> </w:t>
      </w:r>
      <w:r>
        <w:rPr/>
        <w:t>decomposition</w:t>
      </w:r>
      <w:r>
        <w:rPr>
          <w:w w:val="99"/>
        </w:rPr>
        <w:t> </w:t>
      </w:r>
      <w:r>
        <w:rPr/>
        <w:t>and calculated wavelet energy of each wavelet   </w:t>
      </w:r>
      <w:r>
        <w:rPr>
          <w:spacing w:val="46"/>
        </w:rPr>
        <w:t> </w:t>
      </w:r>
      <w:r>
        <w:rPr/>
        <w:t>coefficient</w:t>
      </w:r>
    </w:p>
    <w:p>
      <w:pPr>
        <w:pStyle w:val="BodyText"/>
        <w:spacing w:line="216" w:lineRule="auto" w:before="19"/>
        <w:ind w:right="112"/>
        <w:jc w:val="both"/>
        <w:rPr>
          <w:rFonts w:ascii="Lucida Sans Unicode" w:hAnsi="Lucida Sans Unicode" w:cs="Lucida Sans Unicode" w:eastAsia="Lucida Sans Unicode"/>
        </w:rPr>
      </w:pPr>
      <w:r>
        <w:rPr/>
        <w:t>as wavelet energy spectrum </w:t>
      </w:r>
      <w:r>
        <w:rPr>
          <w:rFonts w:ascii="Times"/>
          <w:i/>
        </w:rPr>
        <w:t>E </w:t>
      </w:r>
      <w:r>
        <w:rPr/>
        <w:t>as the feature vector,</w:t>
      </w:r>
      <w:r>
        <w:rPr>
          <w:spacing w:val="29"/>
        </w:rPr>
        <w:t> </w:t>
      </w:r>
      <w:r>
        <w:rPr/>
        <w:t>which</w:t>
      </w:r>
      <w:r>
        <w:rPr>
          <w:w w:val="99"/>
        </w:rPr>
        <w:t> </w:t>
      </w:r>
      <w:r>
        <w:rPr/>
        <w:t>includes all </w:t>
      </w:r>
      <w:r>
        <w:rPr>
          <w:rFonts w:ascii="Times"/>
          <w:i/>
          <w:spacing w:val="2"/>
        </w:rPr>
        <w:t>E</w:t>
      </w:r>
      <w:r>
        <w:rPr>
          <w:rFonts w:ascii="Times"/>
          <w:i/>
          <w:spacing w:val="2"/>
          <w:position w:val="-2"/>
          <w:sz w:val="15"/>
        </w:rPr>
        <w:t>j</w:t>
      </w:r>
      <w:r>
        <w:rPr>
          <w:spacing w:val="2"/>
        </w:rPr>
        <w:t>. </w:t>
      </w:r>
      <w:r>
        <w:rPr/>
        <w:t>Use Fig.</w:t>
      </w:r>
      <w:r>
        <w:rPr/>
        <w:t> </w:t>
      </w:r>
      <w:hyperlink w:history="true" w:anchor="_bookmark23">
        <w:r>
          <w:rPr>
            <w:color w:val="231F20"/>
          </w:rPr>
          <w:t>14</w:t>
        </w:r>
      </w:hyperlink>
      <w:r>
        <w:rPr/>
        <w:t>(a) as an</w:t>
      </w:r>
      <w:r>
        <w:rPr>
          <w:spacing w:val="-30"/>
        </w:rPr>
        <w:t> </w:t>
      </w:r>
      <w:r>
        <w:rPr/>
        <w:t>example</w:t>
      </w:r>
      <w:r>
        <w:rPr>
          <w:rFonts w:ascii="Lucida Sans Unicode"/>
        </w:rPr>
        <w:t>:</w:t>
      </w:r>
    </w:p>
    <w:p>
      <w:pPr>
        <w:tabs>
          <w:tab w:pos="4615" w:val="left" w:leader="none"/>
        </w:tabs>
        <w:spacing w:before="73"/>
        <w:ind w:left="14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/>
          <w:i/>
          <w:w w:val="110"/>
          <w:sz w:val="20"/>
        </w:rPr>
        <w:t>E</w:t>
      </w:r>
      <w:r>
        <w:rPr>
          <w:rFonts w:ascii="Times"/>
          <w:i/>
          <w:spacing w:val="-12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pacing w:val="-37"/>
          <w:w w:val="110"/>
          <w:sz w:val="20"/>
        </w:rPr>
        <w:t> </w:t>
      </w:r>
      <w:r>
        <w:rPr>
          <w:rFonts w:ascii="Times New Roman"/>
          <w:w w:val="110"/>
          <w:sz w:val="20"/>
        </w:rPr>
        <w:t>[</w:t>
      </w:r>
      <w:r>
        <w:rPr>
          <w:rFonts w:ascii="Times"/>
          <w:i/>
          <w:w w:val="110"/>
          <w:sz w:val="20"/>
        </w:rPr>
        <w:t>E</w:t>
      </w:r>
      <w:r>
        <w:rPr>
          <w:rFonts w:ascii="Times"/>
          <w:i/>
          <w:w w:val="110"/>
          <w:position w:val="-2"/>
          <w:sz w:val="15"/>
        </w:rPr>
        <w:t>A</w:t>
      </w:r>
      <w:r>
        <w:rPr>
          <w:rFonts w:ascii="Times New Roman"/>
          <w:w w:val="110"/>
          <w:position w:val="-5"/>
          <w:sz w:val="12"/>
        </w:rPr>
        <w:t>3</w:t>
      </w:r>
      <w:r>
        <w:rPr>
          <w:rFonts w:ascii="Times New Roman"/>
          <w:spacing w:val="-22"/>
          <w:w w:val="110"/>
          <w:position w:val="-5"/>
          <w:sz w:val="12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1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E</w:t>
      </w:r>
      <w:r>
        <w:rPr>
          <w:rFonts w:ascii="Times"/>
          <w:i/>
          <w:w w:val="110"/>
          <w:position w:val="-2"/>
          <w:sz w:val="15"/>
        </w:rPr>
        <w:t>D</w:t>
      </w:r>
      <w:r>
        <w:rPr>
          <w:rFonts w:ascii="Times New Roman"/>
          <w:w w:val="110"/>
          <w:position w:val="-5"/>
          <w:sz w:val="12"/>
        </w:rPr>
        <w:t>1</w:t>
      </w:r>
      <w:r>
        <w:rPr>
          <w:rFonts w:ascii="Times New Roman"/>
          <w:spacing w:val="-22"/>
          <w:w w:val="110"/>
          <w:position w:val="-5"/>
          <w:sz w:val="12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1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E</w:t>
      </w:r>
      <w:r>
        <w:rPr>
          <w:rFonts w:ascii="Times"/>
          <w:i/>
          <w:w w:val="110"/>
          <w:position w:val="-2"/>
          <w:sz w:val="15"/>
        </w:rPr>
        <w:t>D</w:t>
      </w:r>
      <w:r>
        <w:rPr>
          <w:rFonts w:ascii="Times New Roman"/>
          <w:w w:val="110"/>
          <w:position w:val="-5"/>
          <w:sz w:val="12"/>
        </w:rPr>
        <w:t>2</w:t>
      </w:r>
      <w:r>
        <w:rPr>
          <w:rFonts w:ascii="Times New Roman"/>
          <w:spacing w:val="-22"/>
          <w:w w:val="110"/>
          <w:position w:val="-5"/>
          <w:sz w:val="12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1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E</w:t>
      </w:r>
      <w:r>
        <w:rPr>
          <w:rFonts w:ascii="Times"/>
          <w:i/>
          <w:w w:val="110"/>
          <w:position w:val="-2"/>
          <w:sz w:val="15"/>
        </w:rPr>
        <w:t>D</w:t>
      </w:r>
      <w:r>
        <w:rPr>
          <w:rFonts w:ascii="Times New Roman"/>
          <w:w w:val="110"/>
          <w:position w:val="-5"/>
          <w:sz w:val="12"/>
        </w:rPr>
        <w:t>3</w:t>
      </w:r>
      <w:r>
        <w:rPr>
          <w:rFonts w:ascii="Times New Roman"/>
          <w:spacing w:val="-22"/>
          <w:w w:val="110"/>
          <w:position w:val="-5"/>
          <w:sz w:val="12"/>
        </w:rPr>
        <w:t> </w:t>
      </w:r>
      <w:r>
        <w:rPr>
          <w:rFonts w:ascii="Times New Roman"/>
          <w:w w:val="110"/>
          <w:sz w:val="20"/>
        </w:rPr>
        <w:t>]</w:t>
        <w:tab/>
        <w:t>(13)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64"/>
        <w:ind w:right="0"/>
        <w:jc w:val="both"/>
        <w:rPr>
          <w:rFonts w:ascii="Lucida Sans Unicode" w:hAnsi="Lucida Sans Unicode" w:cs="Lucida Sans Unicode" w:eastAsia="Lucida Sans Unicode"/>
        </w:rPr>
      </w:pPr>
      <w:r>
        <w:rPr/>
        <w:t>where </w:t>
      </w:r>
      <w:r>
        <w:rPr>
          <w:rFonts w:ascii="Times"/>
          <w:i/>
        </w:rPr>
        <w:t>E </w:t>
      </w:r>
      <w:r>
        <w:rPr/>
        <w:t>could be calculated</w:t>
      </w:r>
      <w:r>
        <w:rPr>
          <w:spacing w:val="-5"/>
        </w:rPr>
        <w:t> </w:t>
      </w:r>
      <w:r>
        <w:rPr/>
        <w:t>as</w:t>
      </w:r>
      <w:r>
        <w:rPr>
          <w:rFonts w:ascii="Lucida Sans Unicode"/>
        </w:rPr>
        <w:t>:</w:t>
      </w:r>
    </w:p>
    <w:p>
      <w:pPr>
        <w:spacing w:line="161" w:lineRule="exact" w:before="29"/>
        <w:ind w:left="1826" w:right="2082" w:firstLine="0"/>
        <w:jc w:val="center"/>
        <w:rPr>
          <w:rFonts w:ascii="Times" w:hAnsi="Times" w:cs="Times" w:eastAsia="Times"/>
          <w:sz w:val="15"/>
          <w:szCs w:val="15"/>
        </w:rPr>
      </w:pPr>
      <w:r>
        <w:rPr/>
        <w:pict>
          <v:shape style="position:absolute;margin-left:440.115997pt;margin-top:10.781837pt;width:3.8pt;height:7.6pt;mso-position-horizontal-relative:page;mso-position-vertical-relative:paragraph;z-index:-115192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w w:val="100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"/>
          <w:i/>
          <w:w w:val="100"/>
          <w:sz w:val="15"/>
        </w:rPr>
        <w:t>N</w:t>
      </w:r>
      <w:r>
        <w:rPr>
          <w:rFonts w:ascii="Times"/>
          <w:w w:val="100"/>
          <w:sz w:val="15"/>
        </w:rPr>
      </w:r>
    </w:p>
    <w:p>
      <w:pPr>
        <w:spacing w:after="0" w:line="161" w:lineRule="exact"/>
        <w:jc w:val="center"/>
        <w:rPr>
          <w:rFonts w:ascii="Times" w:hAnsi="Times" w:cs="Times" w:eastAsia="Times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217" w:lineRule="exact"/>
        <w:ind w:right="0"/>
        <w:jc w:val="left"/>
      </w:pPr>
      <w:r>
        <w:rPr/>
        <w:t>The  signals  are  preprocessed  by  wavelet  analysis,</w:t>
      </w:r>
      <w:r>
        <w:rPr>
          <w:spacing w:val="8"/>
        </w:rPr>
        <w:t> </w:t>
      </w:r>
      <w:r>
        <w:rPr/>
        <w:t>which</w:t>
      </w:r>
    </w:p>
    <w:p>
      <w:pPr>
        <w:spacing w:line="251" w:lineRule="exact" w:before="0"/>
        <w:ind w:left="123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w w:val="105"/>
        </w:rPr>
        <w:br w:type="column"/>
      </w:r>
      <w:r>
        <w:rPr>
          <w:rFonts w:ascii="Times"/>
          <w:i/>
          <w:w w:val="105"/>
          <w:sz w:val="20"/>
        </w:rPr>
        <w:t>E</w:t>
      </w:r>
      <w:r>
        <w:rPr>
          <w:rFonts w:ascii="Times"/>
          <w:i/>
          <w:spacing w:val="3"/>
          <w:w w:val="105"/>
          <w:sz w:val="20"/>
        </w:rPr>
        <w:t> </w:t>
      </w:r>
      <w:r>
        <w:rPr>
          <w:rFonts w:ascii="Lucida Sans Unicode"/>
          <w:w w:val="105"/>
          <w:sz w:val="20"/>
        </w:rPr>
        <w:t>=</w:t>
      </w:r>
      <w:r>
        <w:rPr>
          <w:rFonts w:ascii="Lucida Sans Unicode"/>
          <w:spacing w:val="-24"/>
          <w:w w:val="105"/>
          <w:sz w:val="20"/>
        </w:rPr>
        <w:t> </w:t>
      </w:r>
      <w:r>
        <w:rPr>
          <w:rFonts w:ascii="Arial"/>
          <w:w w:val="190"/>
          <w:position w:val="19"/>
          <w:sz w:val="20"/>
        </w:rPr>
        <w:t>X</w:t>
      </w:r>
      <w:r>
        <w:rPr>
          <w:rFonts w:ascii="Arial"/>
          <w:spacing w:val="-81"/>
          <w:w w:val="190"/>
          <w:position w:val="19"/>
          <w:sz w:val="20"/>
        </w:rPr>
        <w:t> </w:t>
      </w:r>
      <w:r>
        <w:rPr>
          <w:rFonts w:ascii="Lucida Sans Unicode"/>
          <w:w w:val="105"/>
          <w:sz w:val="20"/>
        </w:rPr>
        <w:t>|</w:t>
      </w:r>
      <w:r>
        <w:rPr>
          <w:rFonts w:ascii="Times"/>
          <w:i/>
          <w:w w:val="105"/>
          <w:sz w:val="20"/>
        </w:rPr>
        <w:t>f</w:t>
      </w:r>
      <w:r>
        <w:rPr>
          <w:rFonts w:ascii="Times"/>
          <w:i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(</w:t>
      </w:r>
      <w:r>
        <w:rPr>
          <w:rFonts w:ascii="Times"/>
          <w:i/>
          <w:w w:val="105"/>
          <w:sz w:val="20"/>
        </w:rPr>
        <w:t>i</w:t>
      </w:r>
      <w:r>
        <w:rPr>
          <w:rFonts w:ascii="Times New Roman"/>
          <w:w w:val="105"/>
          <w:sz w:val="20"/>
        </w:rPr>
        <w:t>)</w:t>
      </w:r>
      <w:r>
        <w:rPr>
          <w:rFonts w:ascii="Lucida Sans Unicode"/>
          <w:w w:val="105"/>
          <w:sz w:val="20"/>
        </w:rPr>
        <w:t>|</w:t>
      </w:r>
      <w:r>
        <w:rPr>
          <w:rFonts w:ascii="Lucida Sans Unicode"/>
          <w:sz w:val="20"/>
        </w:rPr>
      </w:r>
    </w:p>
    <w:p>
      <w:pPr>
        <w:pStyle w:val="BodyText"/>
        <w:spacing w:line="208" w:lineRule="exact" w:before="43"/>
        <w:ind w:right="0"/>
        <w:jc w:val="left"/>
      </w:pPr>
      <w:r>
        <w:rPr/>
        <w:br w:type="column"/>
      </w:r>
      <w:r>
        <w:rPr/>
        <w:t>(14)</w:t>
      </w:r>
    </w:p>
    <w:p>
      <w:pPr>
        <w:spacing w:after="0" w:line="208" w:lineRule="exact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4948" w:space="2012"/>
            <w:col w:w="1319" w:space="1432"/>
            <w:col w:w="569"/>
          </w:cols>
        </w:sectPr>
      </w:pPr>
    </w:p>
    <w:p>
      <w:pPr>
        <w:pStyle w:val="BodyText"/>
        <w:spacing w:line="204" w:lineRule="exact"/>
        <w:ind w:right="0"/>
        <w:jc w:val="both"/>
      </w:pPr>
      <w:r>
        <w:rPr/>
        <w:t>means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wavelet</w:t>
      </w:r>
      <w:r>
        <w:rPr>
          <w:spacing w:val="35"/>
        </w:rPr>
        <w:t> </w:t>
      </w:r>
      <w:r>
        <w:rPr/>
        <w:t>space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used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feature</w:t>
      </w:r>
      <w:r>
        <w:rPr>
          <w:spacing w:val="35"/>
        </w:rPr>
        <w:t> </w:t>
      </w:r>
      <w:r>
        <w:rPr/>
        <w:t>space</w:t>
      </w:r>
      <w:r>
        <w:rPr>
          <w:spacing w:val="35"/>
        </w:rPr>
        <w:t> </w:t>
      </w:r>
      <w:r>
        <w:rPr/>
        <w:t>for</w:t>
      </w:r>
    </w:p>
    <w:p>
      <w:pPr>
        <w:pStyle w:val="BodyText"/>
        <w:spacing w:line="249" w:lineRule="auto" w:before="9"/>
        <w:ind w:right="0"/>
        <w:jc w:val="both"/>
      </w:pPr>
      <w:r>
        <w:rPr/>
        <w:t>pattern recognition. The inner product of the wavelet</w:t>
      </w:r>
      <w:r>
        <w:rPr>
          <w:spacing w:val="29"/>
        </w:rPr>
        <w:t> </w:t>
      </w:r>
      <w:r>
        <w:rPr/>
        <w:t>base</w:t>
      </w:r>
      <w:r>
        <w:rPr>
          <w:w w:val="99"/>
        </w:rPr>
        <w:t> </w:t>
      </w:r>
      <w:r>
        <w:rPr/>
        <w:t>and the signal is weighted to realize the feature extraction</w:t>
      </w:r>
      <w:r>
        <w:rPr>
          <w:spacing w:val="-9"/>
        </w:rPr>
        <w:t> </w:t>
      </w:r>
      <w:r>
        <w:rPr/>
        <w:t>of</w:t>
      </w:r>
      <w:r>
        <w:rPr>
          <w:w w:val="99"/>
        </w:rPr>
        <w:t> </w:t>
      </w:r>
      <w:r>
        <w:rPr/>
        <w:t>the signal, and then the extracted feature vector is sent to</w:t>
      </w:r>
      <w:r>
        <w:rPr>
          <w:spacing w:val="-22"/>
        </w:rPr>
        <w:t> </w:t>
      </w:r>
      <w:r>
        <w:rPr/>
        <w:t>the</w:t>
      </w:r>
      <w:r>
        <w:rPr>
          <w:w w:val="99"/>
        </w:rPr>
        <w:t> </w:t>
      </w:r>
      <w:r>
        <w:rPr/>
        <w:t>neural network for processing. Reference [128] uses</w:t>
      </w:r>
      <w:r>
        <w:rPr>
          <w:spacing w:val="33"/>
        </w:rPr>
        <w:t> </w:t>
      </w:r>
      <w:r>
        <w:rPr/>
        <w:t>Coiflet</w:t>
      </w:r>
      <w:r>
        <w:rPr>
          <w:w w:val="99"/>
        </w:rPr>
        <w:t> </w:t>
      </w:r>
      <w:r>
        <w:rPr/>
        <w:t>wavelet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envelope</w:t>
      </w:r>
      <w:r>
        <w:rPr>
          <w:spacing w:val="-8"/>
        </w:rPr>
        <w:t> </w:t>
      </w:r>
      <w:r>
        <w:rPr/>
        <w:t>extraction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then</w:t>
      </w:r>
      <w:r>
        <w:rPr>
          <w:spacing w:val="-8"/>
        </w:rPr>
        <w:t> </w:t>
      </w:r>
      <w:r>
        <w:rPr/>
        <w:t>chooses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mean</w:t>
      </w:r>
      <w:r>
        <w:rPr>
          <w:w w:val="99"/>
        </w:rPr>
        <w:t> </w:t>
      </w:r>
      <w:r>
        <w:rPr/>
        <w:t>value, standard deviation, peak value, and RMS (root</w:t>
      </w:r>
      <w:r>
        <w:rPr>
          <w:spacing w:val="23"/>
        </w:rPr>
        <w:t> </w:t>
      </w:r>
      <w:r>
        <w:rPr/>
        <w:t>mean</w:t>
      </w:r>
      <w:r>
        <w:rPr>
          <w:w w:val="99"/>
        </w:rPr>
        <w:t> </w:t>
      </w:r>
      <w:r>
        <w:rPr/>
        <w:t>square)</w:t>
      </w:r>
      <w:r>
        <w:rPr>
          <w:spacing w:val="30"/>
        </w:rPr>
        <w:t> </w:t>
      </w:r>
      <w:r>
        <w:rPr/>
        <w:t>value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features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input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PNN</w:t>
      </w:r>
      <w:r>
        <w:rPr>
          <w:w w:val="99"/>
        </w:rPr>
        <w:t> </w:t>
      </w:r>
      <w:r>
        <w:rPr/>
        <w:t>(Probabilistic neural network). They also compared it </w:t>
      </w:r>
      <w:r>
        <w:rPr>
          <w:spacing w:val="33"/>
        </w:rPr>
        <w:t> </w:t>
      </w:r>
      <w:r>
        <w:rPr/>
        <w:t>with</w:t>
      </w:r>
      <w:r>
        <w:rPr>
          <w:w w:val="99"/>
        </w:rPr>
        <w:t> </w:t>
      </w:r>
      <w:r>
        <w:rPr/>
        <w:t>a traditional back-propagation neural network and </w:t>
      </w:r>
      <w:r>
        <w:rPr>
          <w:spacing w:val="6"/>
        </w:rPr>
        <w:t> </w:t>
      </w:r>
      <w:r>
        <w:rPr/>
        <w:t>achieved</w:t>
      </w:r>
    </w:p>
    <w:p>
      <w:pPr>
        <w:spacing w:before="62"/>
        <w:ind w:left="1845" w:right="20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pStyle w:val="BodyText"/>
        <w:spacing w:line="237" w:lineRule="auto" w:before="41"/>
        <w:ind w:right="112" w:firstLine="199"/>
        <w:jc w:val="both"/>
        <w:rPr>
          <w:rFonts w:ascii="Lucida Sans Unicode" w:hAnsi="Lucida Sans Unicode" w:cs="Lucida Sans Unicode" w:eastAsia="Lucida Sans Unicode"/>
        </w:rPr>
      </w:pPr>
      <w:r>
        <w:rPr/>
        <w:t>In [134], Zhang </w:t>
      </w:r>
      <w:r>
        <w:rPr>
          <w:rFonts w:ascii="Times"/>
          <w:i/>
        </w:rPr>
        <w:t>et al. </w:t>
      </w:r>
      <w:r>
        <w:rPr/>
        <w:t>use WP for wavelet</w:t>
      </w:r>
      <w:r>
        <w:rPr>
          <w:spacing w:val="10"/>
        </w:rPr>
        <w:t> </w:t>
      </w:r>
      <w:r>
        <w:rPr/>
        <w:t>decomposition</w:t>
      </w:r>
      <w:r>
        <w:rPr>
          <w:w w:val="99"/>
        </w:rPr>
        <w:t> </w:t>
      </w:r>
      <w:r>
        <w:rPr/>
        <w:t>and</w:t>
      </w:r>
      <w:r>
        <w:rPr>
          <w:spacing w:val="-10"/>
        </w:rPr>
        <w:t> </w:t>
      </w:r>
      <w:r>
        <w:rPr/>
        <w:t>strike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energy</w:t>
      </w:r>
      <w:r>
        <w:rPr>
          <w:spacing w:val="-10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packet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w w:val="99"/>
        </w:rPr>
        <w:t> </w:t>
      </w:r>
      <w:r>
        <w:rPr/>
        <w:t>feature </w:t>
      </w:r>
      <w:r>
        <w:rPr>
          <w:spacing w:val="-3"/>
        </w:rPr>
        <w:t>vector. </w:t>
      </w:r>
      <w:r>
        <w:rPr/>
        <w:t>Fig.</w:t>
      </w:r>
      <w:r>
        <w:rPr/>
        <w:t> </w:t>
      </w:r>
      <w:hyperlink w:history="true" w:anchor="_bookmark23">
        <w:r>
          <w:rPr>
            <w:color w:val="231F20"/>
          </w:rPr>
          <w:t>14</w:t>
        </w:r>
      </w:hyperlink>
      <w:r>
        <w:rPr/>
        <w:t>(b) is a three-level WP</w:t>
      </w:r>
      <w:r>
        <w:rPr>
          <w:spacing w:val="-15"/>
        </w:rPr>
        <w:t> </w:t>
      </w:r>
      <w:r>
        <w:rPr/>
        <w:t>decomposition,</w:t>
      </w:r>
      <w:r>
        <w:rPr>
          <w:w w:val="99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example.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energy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is</w:t>
      </w:r>
      <w:r>
        <w:rPr>
          <w:rFonts w:ascii="Lucida Sans Unicode"/>
        </w:rPr>
        <w:t>:</w:t>
      </w:r>
    </w:p>
    <w:p>
      <w:pPr>
        <w:spacing w:line="93" w:lineRule="exact" w:before="73"/>
        <w:ind w:left="2001" w:right="2018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00"/>
          <w:sz w:val="15"/>
        </w:rPr>
        <w:t>7</w:t>
      </w:r>
    </w:p>
    <w:p>
      <w:pPr>
        <w:tabs>
          <w:tab w:pos="4615" w:val="left" w:leader="none"/>
        </w:tabs>
        <w:spacing w:line="384" w:lineRule="exact" w:before="0"/>
        <w:ind w:left="19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/>
          <w:i/>
          <w:w w:val="110"/>
          <w:sz w:val="20"/>
        </w:rPr>
        <w:t>E</w:t>
      </w:r>
      <w:r>
        <w:rPr>
          <w:rFonts w:ascii="Times New Roman"/>
          <w:w w:val="110"/>
          <w:position w:val="-2"/>
          <w:sz w:val="15"/>
        </w:rPr>
        <w:t>3 </w:t>
      </w:r>
      <w:r>
        <w:rPr>
          <w:rFonts w:ascii="Lucida Sans Unicode"/>
          <w:w w:val="110"/>
          <w:sz w:val="20"/>
        </w:rPr>
        <w:t>= </w:t>
      </w:r>
      <w:r>
        <w:rPr>
          <w:rFonts w:ascii="Arial"/>
          <w:w w:val="190"/>
          <w:position w:val="19"/>
          <w:sz w:val="20"/>
        </w:rPr>
        <w:t>X</w:t>
      </w:r>
      <w:r>
        <w:rPr>
          <w:rFonts w:ascii="Arial"/>
          <w:spacing w:val="-87"/>
          <w:w w:val="190"/>
          <w:position w:val="19"/>
          <w:sz w:val="20"/>
        </w:rPr>
        <w:t> </w:t>
      </w:r>
      <w:r>
        <w:rPr>
          <w:rFonts w:ascii="Times"/>
          <w:i/>
          <w:w w:val="110"/>
          <w:sz w:val="20"/>
        </w:rPr>
        <w:t>E</w:t>
      </w:r>
      <w:r>
        <w:rPr>
          <w:rFonts w:ascii="Times New Roman"/>
          <w:w w:val="110"/>
          <w:position w:val="-2"/>
          <w:sz w:val="15"/>
        </w:rPr>
        <w:t>3</w:t>
      </w:r>
      <w:r>
        <w:rPr>
          <w:rFonts w:ascii="Garamond"/>
          <w:i/>
          <w:w w:val="110"/>
          <w:position w:val="-2"/>
          <w:sz w:val="15"/>
        </w:rPr>
        <w:t>,</w:t>
      </w:r>
      <w:r>
        <w:rPr>
          <w:rFonts w:ascii="Times"/>
          <w:i/>
          <w:w w:val="110"/>
          <w:position w:val="-2"/>
          <w:sz w:val="15"/>
        </w:rPr>
        <w:t>n</w:t>
        <w:tab/>
      </w:r>
      <w:r>
        <w:rPr>
          <w:rFonts w:ascii="Times New Roman"/>
          <w:w w:val="110"/>
          <w:sz w:val="20"/>
        </w:rPr>
        <w:t>(15)</w:t>
      </w:r>
      <w:r>
        <w:rPr>
          <w:rFonts w:ascii="Times New Roman"/>
          <w:sz w:val="20"/>
        </w:rPr>
      </w:r>
    </w:p>
    <w:p>
      <w:pPr>
        <w:spacing w:line="228" w:lineRule="exact" w:before="0"/>
        <w:ind w:left="2001" w:right="2018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z w:val="15"/>
        </w:rPr>
        <w:t>n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0</w:t>
      </w:r>
    </w:p>
    <w:p>
      <w:pPr>
        <w:pStyle w:val="BodyText"/>
        <w:spacing w:line="284" w:lineRule="exact" w:before="6"/>
        <w:ind w:right="0"/>
        <w:jc w:val="left"/>
        <w:rPr>
          <w:rFonts w:ascii="Lucida Sans Unicode" w:hAnsi="Lucida Sans Unicode" w:cs="Lucida Sans Unicode" w:eastAsia="Lucida Sans Unicode"/>
        </w:rPr>
      </w:pPr>
      <w:r>
        <w:rPr/>
        <w:t>and the energy distribution vector</w:t>
      </w:r>
      <w:r>
        <w:rPr>
          <w:spacing w:val="-35"/>
        </w:rPr>
        <w:t> </w:t>
      </w:r>
      <w:r>
        <w:rPr/>
        <w:t>is</w:t>
      </w:r>
      <w:r>
        <w:rPr>
          <w:rFonts w:ascii="Lucida Sans Unicode"/>
        </w:rPr>
        <w:t>:</w:t>
      </w:r>
    </w:p>
    <w:p>
      <w:pPr>
        <w:spacing w:after="0" w:line="284" w:lineRule="exact"/>
        <w:jc w:val="left"/>
        <w:rPr>
          <w:rFonts w:ascii="Lucida Sans Unicode" w:hAnsi="Lucida Sans Unicode" w:cs="Lucida Sans Unicode" w:eastAsia="Lucida Sans Unicode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204" w:lineRule="exact"/>
        <w:ind w:right="0"/>
        <w:jc w:val="left"/>
      </w:pPr>
      <w:r>
        <w:rPr/>
        <w:t>better classification accuracy. In [129], wavelet</w:t>
      </w:r>
      <w:r>
        <w:rPr>
          <w:spacing w:val="46"/>
        </w:rPr>
        <w:t> </w:t>
      </w:r>
      <w:r>
        <w:rPr/>
        <w:t>decomposi-</w:t>
      </w:r>
    </w:p>
    <w:p>
      <w:pPr>
        <w:pStyle w:val="BodyText"/>
        <w:spacing w:line="249" w:lineRule="auto" w:before="9"/>
        <w:ind w:right="0"/>
        <w:jc w:val="left"/>
      </w:pPr>
      <w:r>
        <w:rPr/>
        <w:t>tion is first applied to the signal and then obtains the</w:t>
      </w:r>
      <w:r>
        <w:rPr>
          <w:spacing w:val="35"/>
        </w:rPr>
        <w:t> </w:t>
      </w:r>
      <w:r>
        <w:rPr/>
        <w:t>energy</w:t>
      </w:r>
      <w:r>
        <w:rPr>
          <w:w w:val="99"/>
        </w:rPr>
        <w:t> </w:t>
      </w:r>
      <w:r>
        <w:rPr/>
        <w:t>and  the  PSD  value  of  the  detailed  divided  signal  as</w:t>
      </w:r>
      <w:r>
        <w:rPr>
          <w:spacing w:val="5"/>
        </w:rPr>
        <w:t> </w:t>
      </w:r>
      <w:r>
        <w:rPr/>
        <w:t>the</w:t>
      </w:r>
    </w:p>
    <w:p>
      <w:pPr>
        <w:tabs>
          <w:tab w:pos="528" w:val="left" w:leader="none"/>
        </w:tabs>
        <w:spacing w:line="243" w:lineRule="exact" w:before="57"/>
        <w:ind w:left="123" w:right="0" w:firstLine="0"/>
        <w:jc w:val="center"/>
        <w:rPr>
          <w:rFonts w:ascii="Garamond" w:hAnsi="Garamond" w:cs="Garamond" w:eastAsia="Garamond"/>
          <w:sz w:val="20"/>
          <w:szCs w:val="20"/>
        </w:rPr>
      </w:pPr>
      <w:r>
        <w:rPr>
          <w:w w:val="95"/>
        </w:rPr>
        <w:br w:type="column"/>
      </w:r>
      <w:r>
        <w:rPr>
          <w:rFonts w:ascii="Times"/>
          <w:i/>
          <w:w w:val="95"/>
          <w:position w:val="-10"/>
          <w:sz w:val="20"/>
        </w:rPr>
        <w:t>E</w:t>
        <w:tab/>
      </w:r>
      <w:r>
        <w:rPr>
          <w:rFonts w:ascii="Times New Roman"/>
          <w:w w:val="115"/>
          <w:position w:val="-10"/>
          <w:sz w:val="20"/>
        </w:rPr>
        <w:t>[</w:t>
      </w:r>
      <w:r>
        <w:rPr>
          <w:rFonts w:ascii="Times New Roman"/>
          <w:spacing w:val="-45"/>
          <w:w w:val="115"/>
          <w:position w:val="-10"/>
          <w:sz w:val="20"/>
        </w:rPr>
        <w:t> </w:t>
      </w:r>
      <w:r>
        <w:rPr>
          <w:rFonts w:ascii="Times"/>
          <w:i/>
          <w:spacing w:val="-45"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0</w:t>
      </w:r>
      <w:r>
        <w:rPr>
          <w:rFonts w:ascii="Times New Roman"/>
          <w:spacing w:val="-25"/>
          <w:w w:val="115"/>
          <w:sz w:val="15"/>
          <w:u w:val="single" w:color="000000"/>
        </w:rPr>
        <w:t> </w:t>
      </w:r>
      <w:r>
        <w:rPr>
          <w:rFonts w:ascii="Times New Roman"/>
          <w:spacing w:val="-25"/>
          <w:w w:val="115"/>
          <w:sz w:val="15"/>
        </w:rPr>
      </w:r>
      <w:r>
        <w:rPr>
          <w:rFonts w:ascii="Garamond"/>
          <w:i/>
          <w:w w:val="120"/>
          <w:position w:val="-10"/>
          <w:sz w:val="20"/>
        </w:rPr>
        <w:t>,</w:t>
      </w:r>
      <w:r>
        <w:rPr>
          <w:rFonts w:ascii="Garamond"/>
          <w:sz w:val="20"/>
        </w:rPr>
      </w:r>
    </w:p>
    <w:p>
      <w:pPr>
        <w:tabs>
          <w:tab w:pos="518" w:val="left" w:leader="none"/>
        </w:tabs>
        <w:spacing w:line="286" w:lineRule="exact" w:before="0"/>
        <w:ind w:left="154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Lucida Sans Unicode"/>
          <w:w w:val="95"/>
          <w:sz w:val="20"/>
        </w:rPr>
        <w:t>=</w:t>
        <w:tab/>
      </w:r>
      <w:r>
        <w:rPr>
          <w:rFonts w:ascii="Times"/>
          <w:i/>
          <w:position w:val="-13"/>
          <w:sz w:val="20"/>
        </w:rPr>
        <w:t>E</w:t>
      </w:r>
      <w:r>
        <w:rPr>
          <w:rFonts w:ascii="Times New Roman"/>
          <w:position w:val="-16"/>
          <w:sz w:val="15"/>
        </w:rPr>
        <w:t>3</w:t>
      </w:r>
      <w:r>
        <w:rPr>
          <w:rFonts w:ascii="Times New Roman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1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2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4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5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177" w:lineRule="auto" w:before="113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15"/>
        </w:rPr>
        <w:br w:type="column"/>
      </w:r>
      <w:r>
        <w:rPr>
          <w:rFonts w:ascii="Times"/>
          <w:i/>
          <w:w w:val="115"/>
          <w:position w:val="3"/>
          <w:sz w:val="20"/>
        </w:rPr>
      </w:r>
      <w:r>
        <w:rPr>
          <w:rFonts w:ascii="Times"/>
          <w:i/>
          <w:w w:val="115"/>
          <w:position w:val="3"/>
          <w:sz w:val="20"/>
          <w:u w:val="single" w:color="000000"/>
        </w:rPr>
        <w:t>E</w:t>
      </w:r>
      <w:r>
        <w:rPr>
          <w:rFonts w:ascii="Times New Roman"/>
          <w:w w:val="115"/>
          <w:sz w:val="15"/>
          <w:u w:val="single" w:color="000000"/>
        </w:rPr>
        <w:t>3</w:t>
      </w:r>
      <w:r>
        <w:rPr>
          <w:rFonts w:ascii="Garamond"/>
          <w:i/>
          <w:w w:val="115"/>
          <w:sz w:val="15"/>
          <w:u w:val="single" w:color="000000"/>
        </w:rPr>
        <w:t>,</w:t>
      </w:r>
      <w:r>
        <w:rPr>
          <w:rFonts w:ascii="Times New Roman"/>
          <w:w w:val="115"/>
          <w:sz w:val="15"/>
          <w:u w:val="single" w:color="000000"/>
        </w:rPr>
        <w:t>6</w:t>
      </w:r>
      <w:r>
        <w:rPr>
          <w:rFonts w:ascii="Times New Roman"/>
          <w:spacing w:val="-22"/>
          <w:w w:val="115"/>
          <w:sz w:val="15"/>
          <w:u w:val="single" w:color="000000"/>
        </w:rPr>
        <w:t> </w:t>
      </w:r>
      <w:r>
        <w:rPr>
          <w:rFonts w:ascii="Times New Roman"/>
          <w:spacing w:val="-22"/>
          <w:w w:val="115"/>
          <w:sz w:val="15"/>
        </w:rPr>
      </w:r>
      <w:r>
        <w:rPr>
          <w:rFonts w:ascii="Garamond"/>
          <w:i/>
          <w:w w:val="115"/>
          <w:position w:val="-10"/>
          <w:sz w:val="20"/>
        </w:rPr>
        <w:t>,</w:t>
      </w:r>
      <w:r>
        <w:rPr>
          <w:rFonts w:ascii="Garamond"/>
          <w:i/>
          <w:w w:val="150"/>
          <w:position w:val="-10"/>
          <w:sz w:val="20"/>
        </w:rPr>
        <w:t> </w:t>
      </w:r>
      <w:r>
        <w:rPr>
          <w:rFonts w:ascii="Times"/>
          <w:i/>
          <w:w w:val="120"/>
          <w:sz w:val="20"/>
        </w:rPr>
        <w:t>E</w:t>
      </w:r>
      <w:r>
        <w:rPr>
          <w:rFonts w:ascii="Times New Roman"/>
          <w:w w:val="120"/>
          <w:position w:val="-2"/>
          <w:sz w:val="15"/>
        </w:rPr>
        <w:t>3</w:t>
      </w:r>
      <w:r>
        <w:rPr>
          <w:rFonts w:ascii="Times New Roman"/>
          <w:w w:val="120"/>
          <w:sz w:val="15"/>
        </w:rPr>
      </w:r>
    </w:p>
    <w:p>
      <w:pPr>
        <w:spacing w:line="264" w:lineRule="auto" w:before="57"/>
        <w:ind w:left="80" w:right="0" w:hanging="6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"/>
          <w:i/>
          <w:w w:val="105"/>
          <w:position w:val="3"/>
          <w:sz w:val="20"/>
        </w:rPr>
      </w:r>
      <w:r>
        <w:rPr>
          <w:rFonts w:ascii="Times"/>
          <w:i/>
          <w:w w:val="105"/>
          <w:position w:val="3"/>
          <w:sz w:val="20"/>
          <w:u w:val="single" w:color="000000"/>
        </w:rPr>
        <w:t>E</w:t>
      </w:r>
      <w:r>
        <w:rPr>
          <w:rFonts w:ascii="Times New Roman"/>
          <w:w w:val="105"/>
          <w:sz w:val="15"/>
          <w:u w:val="single" w:color="000000"/>
        </w:rPr>
        <w:t>3</w:t>
      </w:r>
      <w:r>
        <w:rPr>
          <w:rFonts w:ascii="Garamond"/>
          <w:i/>
          <w:w w:val="105"/>
          <w:sz w:val="15"/>
          <w:u w:val="single" w:color="000000"/>
        </w:rPr>
        <w:t>,</w:t>
      </w:r>
      <w:r>
        <w:rPr>
          <w:rFonts w:ascii="Times New Roman"/>
          <w:w w:val="105"/>
          <w:sz w:val="15"/>
          <w:u w:val="single" w:color="000000"/>
        </w:rPr>
        <w:t>7</w:t>
      </w:r>
      <w:r>
        <w:rPr>
          <w:rFonts w:ascii="Times New Roman"/>
          <w:spacing w:val="-37"/>
          <w:w w:val="105"/>
          <w:sz w:val="15"/>
          <w:u w:val="single" w:color="000000"/>
        </w:rPr>
        <w:t> </w:t>
      </w:r>
      <w:r>
        <w:rPr>
          <w:rFonts w:ascii="Times New Roman"/>
          <w:spacing w:val="-37"/>
          <w:w w:val="105"/>
          <w:sz w:val="15"/>
        </w:rPr>
      </w:r>
      <w:r>
        <w:rPr>
          <w:rFonts w:ascii="Times New Roman"/>
          <w:spacing w:val="-37"/>
          <w:w w:val="105"/>
          <w:sz w:val="15"/>
        </w:rPr>
      </w:r>
      <w:r>
        <w:rPr>
          <w:rFonts w:ascii="Times"/>
          <w:i/>
          <w:w w:val="110"/>
          <w:sz w:val="20"/>
        </w:rPr>
        <w:t>E</w:t>
      </w:r>
      <w:r>
        <w:rPr>
          <w:rFonts w:ascii="Times New Roman"/>
          <w:w w:val="110"/>
          <w:position w:val="-2"/>
          <w:sz w:val="15"/>
        </w:rPr>
        <w:t>3</w:t>
      </w:r>
      <w:r>
        <w:rPr>
          <w:rFonts w:ascii="Times New Roman"/>
          <w:w w:val="110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BodyText"/>
        <w:tabs>
          <w:tab w:pos="267" w:val="left" w:leader="none"/>
        </w:tabs>
        <w:spacing w:line="240" w:lineRule="auto"/>
        <w:ind w:left="-7" w:right="0"/>
        <w:jc w:val="left"/>
      </w:pPr>
      <w:r>
        <w:rPr>
          <w:w w:val="95"/>
        </w:rPr>
        <w:t>]</w:t>
        <w:tab/>
      </w:r>
      <w:r>
        <w:rPr/>
        <w:t>(16)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10" w:equalWidth="0">
            <w:col w:w="4948" w:space="275"/>
            <w:col w:w="1042" w:space="40"/>
            <w:col w:w="441" w:space="40"/>
            <w:col w:w="441" w:space="40"/>
            <w:col w:w="441" w:space="40"/>
            <w:col w:w="441" w:space="40"/>
            <w:col w:w="441" w:space="40"/>
            <w:col w:w="441" w:space="40"/>
            <w:col w:w="341" w:space="40"/>
            <w:col w:w="708"/>
          </w:cols>
        </w:sectPr>
      </w:pPr>
    </w:p>
    <w:p>
      <w:pPr>
        <w:pStyle w:val="BodyText"/>
        <w:spacing w:line="249" w:lineRule="auto"/>
        <w:ind w:right="0"/>
        <w:jc w:val="both"/>
      </w:pPr>
      <w:r>
        <w:rPr/>
        <w:t>extracted</w:t>
      </w:r>
      <w:r>
        <w:rPr>
          <w:spacing w:val="-17"/>
        </w:rPr>
        <w:t> </w:t>
      </w:r>
      <w:r>
        <w:rPr/>
        <w:t>features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input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neural</w:t>
      </w:r>
      <w:r>
        <w:rPr>
          <w:spacing w:val="-17"/>
        </w:rPr>
        <w:t> </w:t>
      </w:r>
      <w:r>
        <w:rPr/>
        <w:t>network.</w:t>
      </w:r>
      <w:r>
        <w:rPr>
          <w:spacing w:val="-17"/>
        </w:rPr>
        <w:t> </w:t>
      </w:r>
      <w:r>
        <w:rPr>
          <w:spacing w:val="-3"/>
        </w:rPr>
        <w:t>Wavelet</w:t>
      </w:r>
      <w:r>
        <w:rPr>
          <w:w w:val="99"/>
        </w:rPr>
        <w:t> </w:t>
      </w:r>
      <w:r>
        <w:rPr/>
        <w:t>decomposition architecture is shown in Fig.</w:t>
      </w:r>
      <w:r>
        <w:rPr/>
        <w:t> </w:t>
      </w:r>
      <w:hyperlink w:history="true" w:anchor="_bookmark23">
        <w:r>
          <w:rPr>
            <w:color w:val="231F20"/>
          </w:rPr>
          <w:t>14</w:t>
        </w:r>
      </w:hyperlink>
      <w:r>
        <w:rPr/>
        <w:t>, which</w:t>
      </w:r>
      <w:r>
        <w:rPr>
          <w:spacing w:val="36"/>
        </w:rPr>
        <w:t> </w:t>
      </w:r>
      <w:r>
        <w:rPr/>
        <w:t>uses</w:t>
      </w:r>
      <w:r>
        <w:rPr>
          <w:w w:val="99"/>
        </w:rPr>
        <w:t> </w:t>
      </w:r>
      <w:r>
        <w:rPr/>
        <w:t>DWT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example.</w:t>
      </w:r>
      <w:r>
        <w:rPr>
          <w:spacing w:val="-3"/>
        </w:rPr>
        <w:t> </w:t>
      </w:r>
      <w:r>
        <w:rPr>
          <w:rFonts w:ascii="Times"/>
          <w:i/>
        </w:rPr>
        <w:t>X</w:t>
      </w:r>
      <w:r>
        <w:rPr>
          <w:rFonts w:ascii="Times"/>
          <w:i/>
          <w:spacing w:val="-30"/>
        </w:rPr>
        <w:t> </w:t>
      </w:r>
      <w:r>
        <w:rPr/>
        <w:t>[</w:t>
      </w:r>
      <w:r>
        <w:rPr>
          <w:rFonts w:ascii="Times"/>
          <w:i/>
        </w:rPr>
        <w:t>n</w:t>
      </w:r>
      <w:r>
        <w:rPr/>
        <w:t>]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input</w:t>
      </w:r>
      <w:r>
        <w:rPr>
          <w:spacing w:val="-3"/>
        </w:rPr>
        <w:t> </w:t>
      </w:r>
      <w:r>
        <w:rPr/>
        <w:t>signal,</w:t>
      </w:r>
      <w:r>
        <w:rPr>
          <w:spacing w:val="-3"/>
        </w:rPr>
        <w:t> </w:t>
      </w:r>
      <w:r>
        <w:rPr>
          <w:rFonts w:ascii="Times"/>
          <w:i/>
        </w:rPr>
        <w:t>G</w:t>
      </w:r>
      <w:r>
        <w:rPr/>
        <w:t>[</w:t>
      </w:r>
      <w:r>
        <w:rPr>
          <w:rFonts w:ascii="Times"/>
          <w:i/>
        </w:rPr>
        <w:t>n</w:t>
      </w:r>
      <w:r>
        <w:rPr/>
        <w:t>]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rFonts w:ascii="Times"/>
          <w:i/>
        </w:rPr>
        <w:t>H</w:t>
      </w:r>
      <w:r>
        <w:rPr>
          <w:rFonts w:ascii="Times"/>
          <w:i/>
          <w:spacing w:val="-30"/>
        </w:rPr>
        <w:t> </w:t>
      </w:r>
      <w:r>
        <w:rPr/>
        <w:t>[</w:t>
      </w:r>
      <w:r>
        <w:rPr>
          <w:rFonts w:ascii="Times"/>
          <w:i/>
        </w:rPr>
        <w:t>n</w:t>
      </w:r>
      <w:r>
        <w:rPr/>
        <w:t>]</w:t>
      </w:r>
      <w:r>
        <w:rPr>
          <w:w w:val="99"/>
        </w:rPr>
        <w:t> </w:t>
      </w:r>
      <w:r>
        <w:rPr/>
        <w:t>are the lowpass filter and highpass filter. When the</w:t>
      </w:r>
      <w:r>
        <w:rPr>
          <w:spacing w:val="26"/>
        </w:rPr>
        <w:t> </w:t>
      </w:r>
      <w:r>
        <w:rPr/>
        <w:t>wavelet</w:t>
      </w:r>
      <w:r>
        <w:rPr>
          <w:w w:val="99"/>
        </w:rPr>
        <w:t> </w:t>
      </w:r>
      <w:r>
        <w:rPr/>
        <w:t>decomposition level is different, the number of signals</w:t>
      </w:r>
      <w:r>
        <w:rPr>
          <w:spacing w:val="37"/>
        </w:rPr>
        <w:t> </w:t>
      </w:r>
      <w:r>
        <w:rPr/>
        <w:t>after</w:t>
      </w:r>
      <w:r>
        <w:rPr>
          <w:w w:val="99"/>
        </w:rPr>
        <w:t> </w:t>
      </w:r>
      <w:r>
        <w:rPr/>
        <w:t>decomposition is also different. These decomposed</w:t>
      </w:r>
      <w:r>
        <w:rPr>
          <w:spacing w:val="16"/>
        </w:rPr>
        <w:t> </w:t>
      </w:r>
      <w:r>
        <w:rPr/>
        <w:t>signals</w:t>
      </w:r>
      <w:r>
        <w:rPr>
          <w:w w:val="99"/>
        </w:rPr>
        <w:t> </w:t>
      </w:r>
      <w:r>
        <w:rPr/>
        <w:t>have different energy and other</w:t>
      </w:r>
      <w:r>
        <w:rPr>
          <w:spacing w:val="-30"/>
        </w:rPr>
        <w:t> </w:t>
      </w:r>
      <w:r>
        <w:rPr/>
        <w:t>characteristics.</w:t>
      </w:r>
    </w:p>
    <w:p>
      <w:pPr>
        <w:pStyle w:val="BodyText"/>
        <w:spacing w:line="249" w:lineRule="auto"/>
        <w:ind w:right="0" w:firstLine="199"/>
        <w:jc w:val="both"/>
      </w:pPr>
      <w:r>
        <w:rPr/>
        <w:t>Appropriate level numbers need to be selected</w:t>
      </w:r>
      <w:r>
        <w:rPr>
          <w:spacing w:val="24"/>
        </w:rPr>
        <w:t> </w:t>
      </w:r>
      <w:r>
        <w:rPr/>
        <w:t>according</w:t>
      </w:r>
      <w:r>
        <w:rPr>
          <w:w w:val="99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situation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actual</w:t>
      </w:r>
      <w:r>
        <w:rPr>
          <w:spacing w:val="-11"/>
        </w:rPr>
        <w:t> </w:t>
      </w:r>
      <w:r>
        <w:rPr/>
        <w:t>applications.</w:t>
      </w:r>
      <w:r>
        <w:rPr>
          <w:spacing w:val="-11"/>
        </w:rPr>
        <w:t> </w:t>
      </w:r>
      <w:r>
        <w:rPr/>
        <w:t>Reference</w:t>
      </w:r>
      <w:r>
        <w:rPr>
          <w:spacing w:val="-11"/>
        </w:rPr>
        <w:t> </w:t>
      </w:r>
      <w:r>
        <w:rPr/>
        <w:t>[90]</w:t>
      </w:r>
      <w:r>
        <w:rPr>
          <w:w w:val="99"/>
        </w:rPr>
        <w:t> </w:t>
      </w:r>
      <w:r>
        <w:rPr/>
        <w:t>compared</w:t>
      </w:r>
      <w:r>
        <w:rPr>
          <w:spacing w:val="-17"/>
        </w:rPr>
        <w:t> </w:t>
      </w:r>
      <w:r>
        <w:rPr/>
        <w:t>several</w:t>
      </w:r>
      <w:r>
        <w:rPr>
          <w:spacing w:val="-17"/>
        </w:rPr>
        <w:t> </w:t>
      </w:r>
      <w:r>
        <w:rPr/>
        <w:t>decomposition</w:t>
      </w:r>
      <w:r>
        <w:rPr>
          <w:spacing w:val="-17"/>
        </w:rPr>
        <w:t> </w:t>
      </w:r>
      <w:r>
        <w:rPr/>
        <w:t>levels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found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deeper</w:t>
      </w:r>
      <w:r>
        <w:rPr>
          <w:w w:val="99"/>
        </w:rPr>
        <w:t> </w:t>
      </w:r>
      <w:r>
        <w:rPr/>
        <w:t>levels may have better accuracy in EEG data  </w:t>
      </w:r>
      <w:r>
        <w:rPr>
          <w:spacing w:val="30"/>
        </w:rPr>
        <w:t> </w:t>
      </w:r>
      <w:r>
        <w:rPr/>
        <w:t>classification</w:t>
      </w:r>
    </w:p>
    <w:p>
      <w:pPr>
        <w:pStyle w:val="BodyText"/>
        <w:spacing w:line="176" w:lineRule="exact"/>
        <w:ind w:right="0" w:firstLine="199"/>
        <w:jc w:val="left"/>
      </w:pPr>
      <w:r>
        <w:rPr/>
        <w:br w:type="column"/>
      </w:r>
      <w:r>
        <w:rPr/>
        <w:t>Another  possible feature  vector </w:t>
      </w:r>
      <w:r>
        <w:rPr>
          <w:rFonts w:ascii="Times"/>
          <w:i/>
          <w:spacing w:val="6"/>
        </w:rPr>
        <w:t>x</w:t>
      </w:r>
      <w:r>
        <w:rPr>
          <w:spacing w:val="6"/>
        </w:rPr>
        <w:t>, </w:t>
      </w:r>
      <w:r>
        <w:rPr/>
        <w:t>which represents  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spacing w:line="249" w:lineRule="auto" w:before="9"/>
        <w:ind w:right="112"/>
        <w:jc w:val="both"/>
      </w:pPr>
      <w:r>
        <w:rPr/>
        <w:t>WNN inputs, is shown in Equation (</w:t>
      </w:r>
      <w:hyperlink w:history="true" w:anchor="_bookmark22">
        <w:r>
          <w:rPr>
            <w:color w:val="231F20"/>
          </w:rPr>
          <w:t>17</w:t>
        </w:r>
      </w:hyperlink>
      <w:r>
        <w:rPr/>
        <w:t>). These features</w:t>
      </w:r>
      <w:r>
        <w:rPr>
          <w:spacing w:val="28"/>
        </w:rPr>
        <w:t> </w:t>
      </w:r>
      <w:r>
        <w:rPr/>
        <w:t>are</w:t>
      </w:r>
      <w:r>
        <w:rPr>
          <w:w w:val="99"/>
        </w:rPr>
        <w:t> </w:t>
      </w:r>
      <w:r>
        <w:rPr/>
        <w:t>from the original signals and the decomposed signals at</w:t>
      </w:r>
      <w:r>
        <w:rPr>
          <w:spacing w:val="38"/>
        </w:rPr>
        <w:t> </w:t>
      </w:r>
      <w:r>
        <w:rPr/>
        <w:t>dif-</w:t>
      </w:r>
      <w:r>
        <w:rPr>
          <w:w w:val="99"/>
        </w:rPr>
        <w:t> </w:t>
      </w:r>
      <w:r>
        <w:rPr/>
        <w:t>ferent decomposition levels. The most widely used</w:t>
      </w:r>
      <w:r>
        <w:rPr>
          <w:spacing w:val="16"/>
        </w:rPr>
        <w:t> </w:t>
      </w:r>
      <w:r>
        <w:rPr/>
        <w:t>features</w:t>
      </w:r>
      <w:r>
        <w:rPr>
          <w:w w:val="99"/>
        </w:rPr>
        <w:t> </w:t>
      </w:r>
      <w:r>
        <w:rPr/>
        <w:t>are the energy of decomposed signals at different</w:t>
      </w:r>
      <w:r>
        <w:rPr>
          <w:spacing w:val="31"/>
        </w:rPr>
        <w:t> </w:t>
      </w:r>
      <w:r>
        <w:rPr/>
        <w:t>decompo-</w:t>
      </w:r>
      <w:r>
        <w:rPr>
          <w:w w:val="99"/>
        </w:rPr>
        <w:t> </w:t>
      </w:r>
      <w:r>
        <w:rPr/>
        <w:t>sition</w:t>
      </w:r>
      <w:r>
        <w:rPr>
          <w:spacing w:val="-13"/>
        </w:rPr>
        <w:t> </w:t>
      </w:r>
      <w:r>
        <w:rPr/>
        <w:t>levels.</w:t>
      </w:r>
    </w:p>
    <w:p>
      <w:pPr>
        <w:tabs>
          <w:tab w:pos="4615" w:val="left" w:leader="none"/>
        </w:tabs>
        <w:spacing w:before="99"/>
        <w:ind w:left="7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22" w:id="27"/>
      <w:bookmarkEnd w:id="27"/>
      <w:r>
        <w:rPr/>
      </w:r>
      <w:r>
        <w:rPr>
          <w:rFonts w:ascii="Times"/>
          <w:i/>
          <w:w w:val="105"/>
          <w:sz w:val="20"/>
        </w:rPr>
        <w:t>x</w:t>
      </w:r>
      <w:r>
        <w:rPr>
          <w:rFonts w:ascii="Times"/>
          <w:i/>
          <w:spacing w:val="8"/>
          <w:w w:val="105"/>
          <w:sz w:val="20"/>
        </w:rPr>
        <w:t> </w:t>
      </w:r>
      <w:r>
        <w:rPr>
          <w:rFonts w:ascii="Lucida Sans Unicode"/>
          <w:w w:val="105"/>
          <w:sz w:val="20"/>
        </w:rPr>
        <w:t>=</w:t>
      </w:r>
      <w:r>
        <w:rPr>
          <w:rFonts w:ascii="Lucida Sans Unicode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[</w:t>
      </w:r>
      <w:r>
        <w:rPr>
          <w:rFonts w:ascii="Times"/>
          <w:i/>
          <w:w w:val="105"/>
          <w:sz w:val="20"/>
        </w:rPr>
        <w:t>M</w:t>
      </w:r>
      <w:r>
        <w:rPr>
          <w:rFonts w:ascii="Times"/>
          <w:i/>
          <w:spacing w:val="-35"/>
          <w:w w:val="105"/>
          <w:sz w:val="20"/>
        </w:rPr>
        <w:t> </w:t>
      </w:r>
      <w:r>
        <w:rPr>
          <w:rFonts w:ascii="Times New Roman"/>
          <w:w w:val="105"/>
          <w:sz w:val="20"/>
        </w:rPr>
        <w:t>(</w:t>
      </w:r>
      <w:r>
        <w:rPr>
          <w:rFonts w:ascii="Times"/>
          <w:i/>
          <w:w w:val="105"/>
          <w:sz w:val="20"/>
        </w:rPr>
        <w:t>f</w:t>
      </w:r>
      <w:r>
        <w:rPr>
          <w:rFonts w:ascii="Times"/>
          <w:i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)</w:t>
      </w:r>
      <w:r>
        <w:rPr>
          <w:rFonts w:ascii="Garamond"/>
          <w:i/>
          <w:w w:val="105"/>
          <w:sz w:val="20"/>
        </w:rPr>
        <w:t>,</w:t>
      </w:r>
      <w:r>
        <w:rPr>
          <w:rFonts w:ascii="Garamond"/>
          <w:i/>
          <w:spacing w:val="-23"/>
          <w:w w:val="105"/>
          <w:sz w:val="20"/>
        </w:rPr>
        <w:t> </w:t>
      </w:r>
      <w:r>
        <w:rPr>
          <w:rFonts w:ascii="Times"/>
          <w:i/>
          <w:w w:val="105"/>
          <w:sz w:val="20"/>
        </w:rPr>
        <w:t>Std</w:t>
      </w:r>
      <w:r>
        <w:rPr>
          <w:rFonts w:ascii="Times"/>
          <w:i/>
          <w:spacing w:val="-38"/>
          <w:w w:val="105"/>
          <w:sz w:val="20"/>
        </w:rPr>
        <w:t> </w:t>
      </w:r>
      <w:r>
        <w:rPr>
          <w:rFonts w:ascii="Times New Roman"/>
          <w:w w:val="105"/>
          <w:sz w:val="20"/>
        </w:rPr>
        <w:t>(</w:t>
      </w:r>
      <w:r>
        <w:rPr>
          <w:rFonts w:ascii="Times"/>
          <w:i/>
          <w:w w:val="105"/>
          <w:sz w:val="20"/>
        </w:rPr>
        <w:t>f</w:t>
      </w:r>
      <w:r>
        <w:rPr>
          <w:rFonts w:ascii="Times"/>
          <w:i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)</w:t>
      </w:r>
      <w:r>
        <w:rPr>
          <w:rFonts w:ascii="Garamond"/>
          <w:i/>
          <w:w w:val="105"/>
          <w:sz w:val="20"/>
        </w:rPr>
        <w:t>,</w:t>
      </w:r>
      <w:r>
        <w:rPr>
          <w:rFonts w:ascii="Garamond"/>
          <w:i/>
          <w:spacing w:val="-23"/>
          <w:w w:val="105"/>
          <w:sz w:val="20"/>
        </w:rPr>
        <w:t> </w:t>
      </w:r>
      <w:r>
        <w:rPr>
          <w:rFonts w:ascii="Times"/>
          <w:i/>
          <w:spacing w:val="2"/>
          <w:w w:val="105"/>
          <w:sz w:val="20"/>
        </w:rPr>
        <w:t>RMS</w:t>
      </w:r>
      <w:r>
        <w:rPr>
          <w:rFonts w:ascii="Times New Roman"/>
          <w:spacing w:val="2"/>
          <w:w w:val="105"/>
          <w:sz w:val="20"/>
        </w:rPr>
        <w:t>(</w:t>
      </w:r>
      <w:r>
        <w:rPr>
          <w:rFonts w:ascii="Times"/>
          <w:i/>
          <w:spacing w:val="2"/>
          <w:w w:val="105"/>
          <w:sz w:val="20"/>
        </w:rPr>
        <w:t>f</w:t>
      </w:r>
      <w:r>
        <w:rPr>
          <w:rFonts w:ascii="Times"/>
          <w:i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)</w:t>
      </w:r>
      <w:r>
        <w:rPr>
          <w:rFonts w:ascii="Garamond"/>
          <w:i/>
          <w:w w:val="105"/>
          <w:sz w:val="20"/>
        </w:rPr>
        <w:t>,</w:t>
      </w:r>
      <w:r>
        <w:rPr>
          <w:rFonts w:ascii="Garamond"/>
          <w:i/>
          <w:spacing w:val="-23"/>
          <w:w w:val="105"/>
          <w:sz w:val="20"/>
        </w:rPr>
        <w:t> </w:t>
      </w:r>
      <w:r>
        <w:rPr>
          <w:rFonts w:ascii="Times"/>
          <w:i/>
          <w:spacing w:val="3"/>
          <w:w w:val="105"/>
          <w:sz w:val="20"/>
        </w:rPr>
        <w:t>Pk</w:t>
      </w:r>
      <w:r>
        <w:rPr>
          <w:rFonts w:ascii="Times New Roman"/>
          <w:spacing w:val="3"/>
          <w:w w:val="105"/>
          <w:sz w:val="20"/>
        </w:rPr>
        <w:t>(</w:t>
      </w:r>
      <w:r>
        <w:rPr>
          <w:rFonts w:ascii="Times"/>
          <w:i/>
          <w:spacing w:val="3"/>
          <w:w w:val="105"/>
          <w:sz w:val="20"/>
        </w:rPr>
        <w:t>f</w:t>
      </w:r>
      <w:r>
        <w:rPr>
          <w:rFonts w:ascii="Times"/>
          <w:i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)</w:t>
      </w:r>
      <w:r>
        <w:rPr>
          <w:rFonts w:ascii="Garamond"/>
          <w:i/>
          <w:w w:val="105"/>
          <w:sz w:val="20"/>
        </w:rPr>
        <w:t>,</w:t>
      </w:r>
      <w:r>
        <w:rPr>
          <w:rFonts w:ascii="Garamond"/>
          <w:i/>
          <w:spacing w:val="-23"/>
          <w:w w:val="105"/>
          <w:sz w:val="20"/>
        </w:rPr>
        <w:t> </w:t>
      </w:r>
      <w:r>
        <w:rPr>
          <w:rFonts w:ascii="Times"/>
          <w:i/>
          <w:spacing w:val="5"/>
          <w:w w:val="105"/>
          <w:sz w:val="20"/>
        </w:rPr>
        <w:t>E</w:t>
      </w:r>
      <w:r>
        <w:rPr>
          <w:rFonts w:ascii="Times New Roman"/>
          <w:spacing w:val="5"/>
          <w:w w:val="105"/>
          <w:sz w:val="20"/>
        </w:rPr>
        <w:t>(</w:t>
      </w:r>
      <w:r>
        <w:rPr>
          <w:rFonts w:ascii="Times"/>
          <w:i/>
          <w:spacing w:val="5"/>
          <w:w w:val="105"/>
          <w:sz w:val="20"/>
        </w:rPr>
        <w:t>f</w:t>
      </w:r>
      <w:r>
        <w:rPr>
          <w:rFonts w:ascii="Times"/>
          <w:i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)]</w:t>
      </w:r>
      <w:r>
        <w:rPr>
          <w:rFonts w:ascii="Times"/>
          <w:i/>
          <w:w w:val="105"/>
          <w:position w:val="8"/>
          <w:sz w:val="15"/>
        </w:rPr>
        <w:t>T</w:t>
        <w:tab/>
      </w:r>
      <w:r>
        <w:rPr>
          <w:rFonts w:ascii="Times New Roman"/>
          <w:w w:val="105"/>
          <w:sz w:val="20"/>
        </w:rPr>
        <w:t>(17)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97"/>
        <w:ind w:right="0"/>
        <w:jc w:val="both"/>
      </w:pPr>
      <w:r>
        <w:rPr/>
        <w:t>where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28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.35pt;height:.5pt;mso-position-horizontal-relative:char;mso-position-vertical-relative:line" coordorigin="0,0" coordsize="107,10">
            <v:group style="position:absolute;left:5;top:5;width:97;height:2" coordorigin="5,5" coordsize="97,2">
              <v:shape style="position:absolute;left:5;top:5;width:97;height:2" coordorigin="5,5" coordsize="97,0" path="m5,5l102,5e" filled="false" stroked="true" strokeweight=".45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821" w:val="left" w:leader="none"/>
          <w:tab w:pos="4377" w:val="left" w:leader="none"/>
          <w:tab w:pos="4615" w:val="left" w:leader="none"/>
        </w:tabs>
        <w:spacing w:line="140" w:lineRule="exact" w:before="0"/>
        <w:ind w:left="1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20.825989pt;margin-top:4.499529pt;width:7.8pt;height:10pt;mso-position-horizontal-relative:page;mso-position-vertical-relative:paragraph;z-index:-115168" type="#_x0000_t202" filled="false" stroked="false">
            <v:textbox inset="0,0,0,0">
              <w:txbxContent>
                <w:p>
                  <w:pPr>
                    <w:pStyle w:val="BodyText"/>
                    <w:spacing w:line="185" w:lineRule="exact"/>
                    <w:ind w:left="0" w:right="0"/>
                    <w:jc w:val="left"/>
                    <w:rPr>
                      <w:rFonts w:ascii="Lucida Sans Unicode" w:hAnsi="Lucida Sans Unicode" w:cs="Lucida Sans Unicode" w:eastAsia="Lucida Sans Unicode"/>
                    </w:rPr>
                  </w:pPr>
                  <w:r>
                    <w:rPr>
                      <w:rFonts w:ascii="Lucida Sans Unicode"/>
                      <w:w w:val="97"/>
                    </w:rPr>
                    <w:t>=</w:t>
                  </w:r>
                  <w:r>
                    <w:rPr>
                      <w:rFonts w:ascii="Lucida Sans Unicod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Mean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spacing w:val="-5"/>
          <w:w w:val="105"/>
          <w:sz w:val="20"/>
        </w:rPr>
        <w:t>Value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"/>
          <w:i/>
          <w:w w:val="105"/>
          <w:sz w:val="20"/>
        </w:rPr>
        <w:t>M</w:t>
      </w:r>
      <w:r>
        <w:rPr>
          <w:rFonts w:ascii="Times"/>
          <w:i/>
          <w:spacing w:val="-41"/>
          <w:w w:val="105"/>
          <w:sz w:val="20"/>
        </w:rPr>
        <w:t> </w:t>
      </w:r>
      <w:r>
        <w:rPr>
          <w:rFonts w:ascii="Times New Roman"/>
          <w:w w:val="105"/>
          <w:sz w:val="20"/>
        </w:rPr>
        <w:t>(</w:t>
      </w:r>
      <w:r>
        <w:rPr>
          <w:rFonts w:ascii="Times"/>
          <w:i/>
          <w:w w:val="105"/>
          <w:sz w:val="20"/>
        </w:rPr>
        <w:t>f</w:t>
      </w:r>
      <w:r>
        <w:rPr>
          <w:rFonts w:ascii="Times"/>
          <w:i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)</w:t>
        <w:tab/>
      </w:r>
      <w:r>
        <w:rPr>
          <w:rFonts w:ascii="Times"/>
          <w:i/>
          <w:w w:val="105"/>
          <w:sz w:val="20"/>
        </w:rPr>
        <w:t>f </w:t>
      </w:r>
      <w:r>
        <w:rPr>
          <w:rFonts w:ascii="Garamond"/>
          <w:i/>
          <w:w w:val="120"/>
          <w:sz w:val="20"/>
        </w:rPr>
        <w:t>,</w:t>
      </w:r>
      <w:r>
        <w:rPr>
          <w:rFonts w:ascii="Times New Roman"/>
          <w:w w:val="120"/>
          <w:sz w:val="20"/>
        </w:rPr>
      </w:r>
      <w:r>
        <w:rPr>
          <w:rFonts w:ascii="Times New Roman"/>
          <w:w w:val="120"/>
          <w:sz w:val="20"/>
          <w:u w:val="single" w:color="000000"/>
        </w:rPr>
        <w:tab/>
      </w:r>
      <w:r>
        <w:rPr>
          <w:rFonts w:ascii="Times New Roman"/>
          <w:w w:val="120"/>
          <w:sz w:val="20"/>
        </w:rPr>
        <w:tab/>
      </w:r>
      <w:r>
        <w:rPr>
          <w:rFonts w:ascii="Times New Roman"/>
          <w:w w:val="105"/>
          <w:sz w:val="20"/>
        </w:rPr>
        <w:t>(18)</w:t>
      </w:r>
      <w:r>
        <w:rPr>
          <w:rFonts w:ascii="Times New Roman"/>
          <w:sz w:val="20"/>
        </w:rPr>
      </w:r>
    </w:p>
    <w:p>
      <w:pPr>
        <w:pStyle w:val="BodyText"/>
        <w:tabs>
          <w:tab w:pos="4060" w:val="left" w:leader="none"/>
          <w:tab w:pos="4202" w:val="left" w:leader="none"/>
        </w:tabs>
        <w:spacing w:line="170" w:lineRule="exact"/>
        <w:ind w:left="2821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w w:val="165"/>
        </w:rPr>
        <w:t>s</w:t>
      </w:r>
      <w:r>
        <w:rPr>
          <w:rFonts w:ascii="Arial"/>
        </w:rPr>
        <w:tab/>
      </w:r>
      <w:r>
        <w:rPr>
          <w:rFonts w:ascii="Times New Roman"/>
          <w:w w:val="99"/>
        </w:rPr>
      </w:r>
      <w:r>
        <w:rPr>
          <w:rFonts w:ascii="Times New Roman"/>
          <w:w w:val="99"/>
          <w:u w:val="single" w:color="000000"/>
        </w:rPr>
        <w:t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</w:r>
    </w:p>
    <w:p>
      <w:pPr>
        <w:spacing w:after="0" w:line="17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pStyle w:val="BodyText"/>
        <w:spacing w:line="249" w:lineRule="auto"/>
        <w:ind w:right="0"/>
        <w:jc w:val="both"/>
      </w:pPr>
      <w:r>
        <w:rPr/>
        <w:t>using</w:t>
      </w:r>
      <w:r>
        <w:rPr>
          <w:spacing w:val="-17"/>
        </w:rPr>
        <w:t> </w:t>
      </w:r>
      <w:r>
        <w:rPr>
          <w:spacing w:val="-4"/>
        </w:rPr>
        <w:t>SWT.</w:t>
      </w:r>
      <w:r>
        <w:rPr>
          <w:spacing w:val="-17"/>
        </w:rPr>
        <w:t> </w:t>
      </w:r>
      <w:r>
        <w:rPr/>
        <w:t>Sun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[130]</w:t>
      </w:r>
      <w:r>
        <w:rPr>
          <w:spacing w:val="-17"/>
        </w:rPr>
        <w:t> </w:t>
      </w:r>
      <w:r>
        <w:rPr/>
        <w:t>use</w:t>
      </w:r>
      <w:r>
        <w:rPr>
          <w:spacing w:val="-17"/>
        </w:rPr>
        <w:t> </w:t>
      </w:r>
      <w:r>
        <w:rPr/>
        <w:t>wavelet</w:t>
      </w:r>
      <w:r>
        <w:rPr>
          <w:spacing w:val="-17"/>
        </w:rPr>
        <w:t> </w:t>
      </w:r>
      <w:r>
        <w:rPr/>
        <w:t>packet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decompose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seven</w:t>
      </w:r>
      <w:r>
        <w:rPr>
          <w:spacing w:val="-6"/>
        </w:rPr>
        <w:t> </w:t>
      </w:r>
      <w:r>
        <w:rPr/>
        <w:t>layers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extract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energy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wavelet</w:t>
      </w:r>
      <w:r>
        <w:rPr>
          <w:w w:val="99"/>
        </w:rPr>
        <w:t> </w:t>
      </w:r>
      <w:r>
        <w:rPr/>
        <w:t>coefficients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seventh</w:t>
      </w:r>
      <w:r>
        <w:rPr>
          <w:spacing w:val="34"/>
        </w:rPr>
        <w:t> </w:t>
      </w:r>
      <w:r>
        <w:rPr/>
        <w:t>layer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input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PNN</w:t>
      </w:r>
    </w:p>
    <w:p>
      <w:pPr>
        <w:spacing w:before="118"/>
        <w:ind w:left="123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Standard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Deviation</w:t>
      </w:r>
      <w:r>
        <w:rPr>
          <w:rFonts w:ascii="Times New Roman"/>
          <w:spacing w:val="-5"/>
          <w:sz w:val="20"/>
        </w:rPr>
        <w:t> </w:t>
      </w:r>
      <w:r>
        <w:rPr>
          <w:rFonts w:ascii="Times"/>
          <w:i/>
          <w:sz w:val="20"/>
        </w:rPr>
        <w:t>Std</w:t>
      </w:r>
      <w:r>
        <w:rPr>
          <w:rFonts w:ascii="Times"/>
          <w:i/>
          <w:spacing w:val="-35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"/>
          <w:i/>
          <w:sz w:val="20"/>
        </w:rPr>
        <w:t>f</w:t>
      </w:r>
      <w:r>
        <w:rPr>
          <w:rFonts w:ascii="Times"/>
          <w:i/>
          <w:spacing w:val="-12"/>
          <w:sz w:val="20"/>
        </w:rPr>
        <w:t> 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13"/>
          <w:sz w:val="20"/>
        </w:rPr>
        <w:t> </w:t>
      </w:r>
      <w:r>
        <w:rPr>
          <w:rFonts w:ascii="Lucida Sans Unicode"/>
          <w:sz w:val="20"/>
        </w:rPr>
        <w:t>=</w:t>
      </w:r>
    </w:p>
    <w:p>
      <w:pPr>
        <w:spacing w:line="114" w:lineRule="exact" w:before="0"/>
        <w:ind w:left="196" w:right="114" w:firstLine="0"/>
        <w:jc w:val="center"/>
        <w:rPr>
          <w:rFonts w:ascii="Times" w:hAnsi="Times" w:cs="Times" w:eastAsia="Times"/>
          <w:sz w:val="15"/>
          <w:szCs w:val="15"/>
        </w:rPr>
      </w:pPr>
      <w:r>
        <w:rPr>
          <w:w w:val="130"/>
        </w:rPr>
        <w:br w:type="column"/>
      </w:r>
      <w:r>
        <w:rPr>
          <w:rFonts w:ascii="Arial"/>
          <w:w w:val="130"/>
          <w:sz w:val="20"/>
        </w:rPr>
        <w:t>P</w:t>
      </w:r>
      <w:r>
        <w:rPr>
          <w:rFonts w:ascii="Times"/>
          <w:i/>
          <w:w w:val="130"/>
          <w:position w:val="-5"/>
          <w:sz w:val="15"/>
        </w:rPr>
        <w:t>N</w:t>
      </w:r>
      <w:r>
        <w:rPr>
          <w:rFonts w:ascii="Times"/>
          <w:w w:val="130"/>
          <w:sz w:val="15"/>
        </w:rPr>
      </w:r>
    </w:p>
    <w:p>
      <w:pPr>
        <w:spacing w:line="205" w:lineRule="exact" w:before="0"/>
        <w:ind w:left="42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41.453003pt;margin-top:8.673891pt;width:64.95pt;height:.1pt;mso-position-horizontal-relative:page;mso-position-vertical-relative:paragraph;z-index:-115240" coordorigin="8829,173" coordsize="1299,2">
            <v:shape style="position:absolute;left:8829;top:173;width:1299;height:2" coordorigin="8829,173" coordsize="1299,0" path="m8829,173l10128,173e" filled="false" stroked="true" strokeweight=".458pt" strokecolor="#000000">
              <v:path arrowok="t"/>
            </v:shape>
            <w10:wrap type="none"/>
          </v:group>
        </w:pict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331" w:lineRule="exact" w:before="92"/>
        <w:ind w:left="10" w:right="114" w:firstLine="0"/>
        <w:jc w:val="center"/>
        <w:rPr>
          <w:rFonts w:ascii="Times" w:hAnsi="Times" w:cs="Times" w:eastAsia="Times"/>
          <w:sz w:val="15"/>
          <w:szCs w:val="15"/>
        </w:rPr>
      </w:pPr>
      <w:r>
        <w:rPr/>
        <w:pict>
          <v:group style="position:absolute;margin-left:440.257996pt;margin-top:13.750881pt;width:50.3pt;height:.1pt;mso-position-horizontal-relative:page;mso-position-vertical-relative:paragraph;z-index:-115216" coordorigin="8805,275" coordsize="1006,2">
            <v:shape style="position:absolute;left:8805;top:275;width:1006;height:2" coordorigin="8805,275" coordsize="1006,0" path="m8805,275l9810,275e" filled="false" stroked="true" strokeweight=".458pt" strokecolor="#000000">
              <v:path arrowok="t"/>
            </v:shape>
            <w10:wrap type="none"/>
          </v:group>
        </w:pict>
      </w:r>
      <w:r>
        <w:rPr>
          <w:rFonts w:ascii="Arial"/>
          <w:w w:val="145"/>
          <w:sz w:val="20"/>
        </w:rPr>
        <w:t>s</w:t>
      </w:r>
      <w:r>
        <w:rPr>
          <w:rFonts w:ascii="Arial"/>
          <w:spacing w:val="-67"/>
          <w:w w:val="145"/>
          <w:sz w:val="20"/>
        </w:rPr>
        <w:t> </w:t>
      </w:r>
      <w:r>
        <w:rPr>
          <w:rFonts w:ascii="Arial"/>
          <w:w w:val="145"/>
          <w:position w:val="-10"/>
          <w:sz w:val="20"/>
        </w:rPr>
        <w:t>P</w:t>
      </w:r>
      <w:r>
        <w:rPr>
          <w:rFonts w:ascii="Times"/>
          <w:i/>
          <w:w w:val="145"/>
          <w:position w:val="-16"/>
          <w:sz w:val="15"/>
        </w:rPr>
        <w:t>N</w:t>
      </w:r>
      <w:r>
        <w:rPr>
          <w:rFonts w:ascii="Times"/>
          <w:w w:val="145"/>
          <w:sz w:val="15"/>
        </w:rPr>
      </w:r>
    </w:p>
    <w:p>
      <w:pPr>
        <w:spacing w:line="284" w:lineRule="exact" w:before="0"/>
        <w:ind w:left="86" w:right="0" w:hanging="117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" w:hAnsi="Times" w:cs="Times" w:eastAsia="Times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1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f</w:t>
      </w:r>
      <w:r>
        <w:rPr>
          <w:rFonts w:ascii="Times" w:hAnsi="Times" w:cs="Times" w:eastAsia="Times"/>
          <w:i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position w:val="6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8"/>
        <w:ind w:left="0" w:right="496" w:firstLine="0"/>
        <w:jc w:val="center"/>
        <w:rPr>
          <w:rFonts w:ascii="Times" w:hAnsi="Times" w:cs="Times" w:eastAsia="Times"/>
          <w:sz w:val="20"/>
          <w:szCs w:val="20"/>
        </w:rPr>
      </w:pPr>
      <w:r>
        <w:rPr>
          <w:rFonts w:ascii="Times"/>
          <w:i/>
          <w:w w:val="99"/>
          <w:sz w:val="20"/>
        </w:rPr>
        <w:t>N</w:t>
      </w:r>
      <w:r>
        <w:rPr>
          <w:rFonts w:ascii="Times"/>
          <w:sz w:val="20"/>
        </w:rPr>
      </w:r>
    </w:p>
    <w:p>
      <w:pPr>
        <w:spacing w:line="81" w:lineRule="exact" w:before="140"/>
        <w:ind w:left="-3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20"/>
        </w:rPr>
        <w:t>(</w:t>
      </w:r>
      <w:r>
        <w:rPr>
          <w:rFonts w:ascii="Times"/>
          <w:i/>
          <w:sz w:val="20"/>
        </w:rPr>
        <w:t>f</w:t>
      </w:r>
      <w:r>
        <w:rPr>
          <w:rFonts w:ascii="Times"/>
          <w:i/>
          <w:spacing w:val="-10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"/>
          <w:i/>
          <w:sz w:val="20"/>
        </w:rPr>
        <w:t>i</w:t>
      </w:r>
      <w:r>
        <w:rPr>
          <w:rFonts w:ascii="Times New Roman"/>
          <w:sz w:val="20"/>
        </w:rPr>
        <w:t>))</w:t>
      </w:r>
      <w:r>
        <w:rPr>
          <w:rFonts w:ascii="Times New Roman"/>
          <w:position w:val="6"/>
          <w:sz w:val="15"/>
        </w:rPr>
        <w:t>2</w:t>
      </w:r>
      <w:r>
        <w:rPr>
          <w:rFonts w:ascii="Times New Roman"/>
          <w:sz w:val="15"/>
        </w:rPr>
      </w:r>
    </w:p>
    <w:p>
      <w:pPr>
        <w:tabs>
          <w:tab w:pos="276" w:val="left" w:leader="none"/>
        </w:tabs>
        <w:spacing w:before="150"/>
        <w:ind w:left="-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5"/>
        </w:rPr>
        <w:br w:type="column"/>
      </w:r>
      <w:r>
        <w:rPr>
          <w:rFonts w:ascii="Garamond"/>
          <w:i/>
          <w:w w:val="125"/>
          <w:sz w:val="20"/>
        </w:rPr>
        <w:t>,</w:t>
        <w:tab/>
      </w:r>
      <w:r>
        <w:rPr>
          <w:rFonts w:ascii="Times New Roman"/>
          <w:w w:val="120"/>
          <w:sz w:val="20"/>
        </w:rPr>
        <w:t>(19)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5" w:equalWidth="0">
            <w:col w:w="4948" w:space="586"/>
            <w:col w:w="2438" w:space="40"/>
            <w:col w:w="662" w:space="40"/>
            <w:col w:w="805" w:space="40"/>
            <w:col w:w="721"/>
          </w:cols>
        </w:sectPr>
      </w:pPr>
    </w:p>
    <w:p>
      <w:pPr>
        <w:pStyle w:val="BodyText"/>
        <w:spacing w:line="204" w:lineRule="exact"/>
        <w:ind w:right="0"/>
        <w:jc w:val="left"/>
      </w:pPr>
      <w:r>
        <w:rPr/>
        <w:t>classifier.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test</w:t>
      </w:r>
      <w:r>
        <w:rPr>
          <w:spacing w:val="-13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wavelets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finally,</w:t>
      </w:r>
      <w:r>
        <w:rPr>
          <w:spacing w:val="-13"/>
        </w:rPr>
        <w:t> </w:t>
      </w:r>
      <w:r>
        <w:rPr/>
        <w:t>the</w:t>
      </w:r>
    </w:p>
    <w:p>
      <w:pPr>
        <w:pStyle w:val="BodyText"/>
        <w:spacing w:line="240" w:lineRule="auto" w:before="9"/>
        <w:ind w:right="0"/>
        <w:jc w:val="left"/>
      </w:pPr>
      <w:r>
        <w:rPr/>
        <w:t>most effective wavelet is db3. The energy of the 128 </w:t>
      </w:r>
      <w:r>
        <w:rPr>
          <w:spacing w:val="42"/>
        </w:rPr>
        <w:t> </w:t>
      </w:r>
      <w:r>
        <w:rPr/>
        <w:t>nodes</w:t>
      </w:r>
    </w:p>
    <w:p>
      <w:pPr>
        <w:spacing w:before="41"/>
        <w:ind w:left="123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RMS </w:t>
      </w:r>
      <w:r>
        <w:rPr>
          <w:rFonts w:ascii="Times New Roman"/>
          <w:spacing w:val="-5"/>
          <w:sz w:val="20"/>
        </w:rPr>
        <w:t>Value </w:t>
      </w:r>
      <w:r>
        <w:rPr>
          <w:rFonts w:ascii="Times"/>
          <w:i/>
          <w:spacing w:val="2"/>
          <w:sz w:val="20"/>
        </w:rPr>
        <w:t>RMS</w:t>
      </w:r>
      <w:r>
        <w:rPr>
          <w:rFonts w:ascii="Times New Roman"/>
          <w:spacing w:val="2"/>
          <w:sz w:val="20"/>
        </w:rPr>
        <w:t>(</w:t>
      </w:r>
      <w:r>
        <w:rPr>
          <w:rFonts w:ascii="Times"/>
          <w:i/>
          <w:spacing w:val="2"/>
          <w:sz w:val="20"/>
        </w:rPr>
        <w:t>f 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6"/>
          <w:sz w:val="20"/>
        </w:rPr>
        <w:t> </w:t>
      </w:r>
      <w:r>
        <w:rPr>
          <w:rFonts w:ascii="Lucida Sans Unicode"/>
          <w:sz w:val="20"/>
        </w:rPr>
        <w:t>=</w:t>
      </w:r>
    </w:p>
    <w:p>
      <w:pPr>
        <w:tabs>
          <w:tab w:pos="1104" w:val="left" w:leader="none"/>
          <w:tab w:pos="1728" w:val="left" w:leader="none"/>
        </w:tabs>
        <w:spacing w:line="250" w:lineRule="exact" w:before="12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w w:val="100"/>
          <w:sz w:val="15"/>
        </w:rPr>
      </w:r>
      <w:r>
        <w:rPr>
          <w:rFonts w:ascii="Times New Roman"/>
          <w:w w:val="100"/>
          <w:sz w:val="15"/>
          <w:u w:val="single" w:color="000000"/>
        </w:rPr>
        <w:t> </w:t>
      </w:r>
      <w:r>
        <w:rPr>
          <w:rFonts w:ascii="Times New Roman"/>
          <w:sz w:val="15"/>
          <w:u w:val="single" w:color="000000"/>
        </w:rPr>
        <w:t>    </w:t>
      </w:r>
      <w:r>
        <w:rPr>
          <w:rFonts w:ascii="Times New Roman"/>
          <w:spacing w:val="-18"/>
          <w:sz w:val="15"/>
          <w:u w:val="single" w:color="000000"/>
        </w:rPr>
        <w:t> </w:t>
      </w:r>
      <w:r>
        <w:rPr>
          <w:rFonts w:ascii="Times"/>
          <w:i/>
          <w:w w:val="100"/>
          <w:sz w:val="15"/>
          <w:u w:val="single" w:color="000000"/>
        </w:rPr>
        <w:t>i</w:t>
      </w:r>
      <w:r>
        <w:rPr>
          <w:rFonts w:ascii="Lucida Sans Unicode"/>
          <w:w w:val="99"/>
          <w:sz w:val="15"/>
          <w:u w:val="single" w:color="000000"/>
        </w:rPr>
        <w:t>=</w:t>
      </w:r>
      <w:r>
        <w:rPr>
          <w:rFonts w:ascii="Times New Roman"/>
          <w:w w:val="100"/>
          <w:sz w:val="15"/>
          <w:u w:val="single" w:color="000000"/>
        </w:rPr>
        <w:t>1</w:t>
      </w:r>
      <w:r>
        <w:rPr>
          <w:rFonts w:ascii="Times New Roman"/>
          <w:w w:val="100"/>
          <w:sz w:val="15"/>
          <w:u w:val="single" w:color="000000"/>
        </w:rPr>
        <w:t> </w:t>
      </w:r>
      <w:r>
        <w:rPr>
          <w:rFonts w:ascii="Times New Roman"/>
          <w:sz w:val="15"/>
          <w:u w:val="single" w:color="000000"/>
        </w:rPr>
        <w:tab/>
      </w:r>
      <w:r>
        <w:rPr>
          <w:rFonts w:ascii="Times New Roman"/>
          <w:sz w:val="15"/>
        </w:rPr>
      </w:r>
      <w:r>
        <w:rPr>
          <w:rFonts w:ascii="Garamond"/>
          <w:i/>
          <w:w w:val="150"/>
          <w:position w:val="-7"/>
          <w:sz w:val="20"/>
        </w:rPr>
        <w:t>,</w:t>
      </w:r>
      <w:r>
        <w:rPr>
          <w:rFonts w:ascii="Garamond"/>
          <w:i/>
          <w:position w:val="-7"/>
          <w:sz w:val="20"/>
        </w:rPr>
        <w:tab/>
      </w:r>
      <w:r>
        <w:rPr>
          <w:rFonts w:ascii="Times New Roman"/>
          <w:w w:val="99"/>
          <w:position w:val="-7"/>
          <w:sz w:val="20"/>
        </w:rPr>
        <w:t>(20)</w:t>
      </w:r>
      <w:r>
        <w:rPr>
          <w:rFonts w:ascii="Times New Roman"/>
          <w:sz w:val="20"/>
        </w:rPr>
      </w:r>
    </w:p>
    <w:p>
      <w:pPr>
        <w:spacing w:line="183" w:lineRule="exact" w:before="0"/>
        <w:ind w:left="523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>
          <w:rFonts w:ascii="Times"/>
          <w:i/>
          <w:w w:val="99"/>
          <w:sz w:val="20"/>
        </w:rPr>
        <w:t>N</w:t>
      </w:r>
      <w:r>
        <w:rPr>
          <w:rFonts w:ascii="Times"/>
          <w:sz w:val="20"/>
        </w:rPr>
      </w:r>
    </w:p>
    <w:p>
      <w:pPr>
        <w:spacing w:after="0" w:line="183" w:lineRule="exact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1072"/>
            <w:col w:w="1953" w:space="133"/>
            <w:col w:w="2174"/>
          </w:cols>
        </w:sectPr>
      </w:pPr>
    </w:p>
    <w:p>
      <w:pPr>
        <w:pStyle w:val="BodyText"/>
        <w:spacing w:line="240" w:lineRule="auto" w:before="7"/>
        <w:ind w:right="0"/>
        <w:jc w:val="left"/>
      </w:pPr>
      <w:r>
        <w:rPr/>
        <w:t>of the seventh layer wavelet coefficients is normalized   into</w:t>
      </w:r>
    </w:p>
    <w:p>
      <w:pPr>
        <w:tabs>
          <w:tab w:pos="3604" w:val="left" w:leader="none"/>
        </w:tabs>
        <w:spacing w:line="282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Peak </w:t>
      </w:r>
      <w:r>
        <w:rPr>
          <w:rFonts w:ascii="Times New Roman"/>
          <w:spacing w:val="-5"/>
          <w:sz w:val="20"/>
        </w:rPr>
        <w:t>Value </w:t>
      </w:r>
      <w:r>
        <w:rPr>
          <w:rFonts w:ascii="Times"/>
          <w:i/>
          <w:spacing w:val="3"/>
          <w:sz w:val="20"/>
        </w:rPr>
        <w:t>Pk</w:t>
      </w:r>
      <w:r>
        <w:rPr>
          <w:rFonts w:ascii="Times New Roman"/>
          <w:spacing w:val="3"/>
          <w:sz w:val="20"/>
        </w:rPr>
        <w:t>(</w:t>
      </w:r>
      <w:r>
        <w:rPr>
          <w:rFonts w:ascii="Times"/>
          <w:i/>
          <w:spacing w:val="3"/>
          <w:sz w:val="20"/>
        </w:rPr>
        <w:t>f </w:t>
      </w:r>
      <w:r>
        <w:rPr>
          <w:rFonts w:ascii="Times New Roman"/>
          <w:sz w:val="20"/>
        </w:rPr>
        <w:t>) </w:t>
      </w:r>
      <w:r>
        <w:rPr>
          <w:rFonts w:ascii="Lucida Sans Unicode"/>
          <w:sz w:val="20"/>
        </w:rPr>
        <w:t>= </w:t>
      </w:r>
      <w:r>
        <w:rPr>
          <w:rFonts w:ascii="Times"/>
          <w:i/>
          <w:spacing w:val="2"/>
          <w:sz w:val="20"/>
        </w:rPr>
        <w:t>max</w:t>
      </w:r>
      <w:r>
        <w:rPr>
          <w:rFonts w:ascii="Times New Roman"/>
          <w:spacing w:val="2"/>
          <w:sz w:val="20"/>
        </w:rPr>
        <w:t>(</w:t>
      </w:r>
      <w:r>
        <w:rPr>
          <w:rFonts w:ascii="Times"/>
          <w:i/>
          <w:spacing w:val="2"/>
          <w:sz w:val="20"/>
        </w:rPr>
        <w:t>f</w:t>
      </w:r>
      <w:r>
        <w:rPr>
          <w:rFonts w:ascii="Times"/>
          <w:i/>
          <w:spacing w:val="23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"/>
          <w:i/>
          <w:sz w:val="20"/>
        </w:rPr>
        <w:t>i</w:t>
      </w:r>
      <w:r>
        <w:rPr>
          <w:rFonts w:ascii="Times New Roman"/>
          <w:sz w:val="20"/>
        </w:rPr>
        <w:t>))</w:t>
      </w:r>
      <w:r>
        <w:rPr>
          <w:rFonts w:ascii="Garamond"/>
          <w:i/>
          <w:sz w:val="20"/>
        </w:rPr>
        <w:t>,</w:t>
        <w:tab/>
      </w:r>
      <w:r>
        <w:rPr>
          <w:rFonts w:ascii="Times New Roman"/>
          <w:sz w:val="20"/>
        </w:rPr>
        <w:t>(21)</w:t>
      </w:r>
    </w:p>
    <w:p>
      <w:pPr>
        <w:spacing w:after="0" w:line="28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1281"/>
            <w:col w:w="40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242" w:lineRule="exact"/>
        <w:ind w:left="5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4"/>
          <w:sz w:val="20"/>
          <w:szCs w:val="20"/>
        </w:rPr>
        <w:drawing>
          <wp:inline distT="0" distB="0" distL="0" distR="0">
            <wp:extent cx="3002444" cy="1423987"/>
            <wp:effectExtent l="0" t="0" r="0" b="0"/>
            <wp:docPr id="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44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35" w:lineRule="exact"/>
        <w:ind w:left="2845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8l86,38,90,43,90,61,51,87,51,102,58,109,74,109,81,106,88,100,69,100,65,95,65,78,71,72,90,65,103,65,103,52,102,47,100,43,97,3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98l91,98,91,106,94,109,106,109,109,107,115,101,115,100,104,100,103,98,103,9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15,97l112,99,110,100,115,100,115,97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65l90,65,90,93,90,94,86,96,82,99,78,100,88,100,91,98,103,98,103,65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0,34l65,34,54,42,54,56,57,59,64,59,68,56,67,52,67,47,67,42,72,38,97,38,97,37,90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12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14.  </w:t>
      </w:r>
      <w:bookmarkStart w:name="_bookmark23" w:id="28"/>
      <w:bookmarkEnd w:id="28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The structure of wavelet decomposition: (a) DWT; (b)</w:t>
      </w:r>
      <w:r>
        <w:rPr>
          <w:rFonts w:ascii="Calibri"/>
          <w:spacing w:val="21"/>
          <w:w w:val="110"/>
          <w:sz w:val="14"/>
        </w:rPr>
        <w:t> </w:t>
      </w:r>
      <w:r>
        <w:rPr>
          <w:rFonts w:ascii="Calibri"/>
          <w:spacing w:val="-4"/>
          <w:w w:val="110"/>
          <w:sz w:val="14"/>
        </w:rPr>
        <w:t>WP.</w:t>
      </w:r>
      <w:r>
        <w:rPr>
          <w:rFonts w:ascii="Calibri"/>
          <w:spacing w:val="-4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pStyle w:val="BodyText"/>
        <w:spacing w:line="249" w:lineRule="auto"/>
        <w:ind w:right="349" w:firstLine="199"/>
        <w:jc w:val="both"/>
      </w:pPr>
      <w:r>
        <w:rPr/>
        <w:t>The wavelet as the preprocessing method of the</w:t>
      </w:r>
      <w:r>
        <w:rPr>
          <w:spacing w:val="-7"/>
        </w:rPr>
        <w:t> </w:t>
      </w:r>
      <w:r>
        <w:rPr/>
        <w:t>input</w:t>
      </w:r>
      <w:r>
        <w:rPr>
          <w:w w:val="99"/>
        </w:rPr>
        <w:t> </w:t>
      </w:r>
      <w:r>
        <w:rPr/>
        <w:t>signal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neural</w:t>
      </w:r>
      <w:r>
        <w:rPr>
          <w:spacing w:val="-15"/>
        </w:rPr>
        <w:t> </w:t>
      </w:r>
      <w:r>
        <w:rPr/>
        <w:t>network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similar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most</w:t>
      </w:r>
      <w:r>
        <w:rPr>
          <w:spacing w:val="-15"/>
        </w:rPr>
        <w:t> </w:t>
      </w:r>
      <w:r>
        <w:rPr/>
        <w:t>current</w:t>
      </w:r>
      <w:r>
        <w:rPr>
          <w:spacing w:val="-15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methods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feature</w:t>
      </w:r>
      <w:r>
        <w:rPr>
          <w:spacing w:val="-7"/>
        </w:rPr>
        <w:t> </w:t>
      </w:r>
      <w:r>
        <w:rPr/>
        <w:t>extraction.</w:t>
      </w:r>
      <w:r>
        <w:rPr>
          <w:spacing w:val="-7"/>
        </w:rPr>
        <w:t> </w:t>
      </w:r>
      <w:r>
        <w:rPr>
          <w:spacing w:val="-3"/>
        </w:rPr>
        <w:t>Wavelet</w:t>
      </w:r>
      <w:r>
        <w:rPr>
          <w:spacing w:val="-7"/>
        </w:rPr>
        <w:t> </w:t>
      </w:r>
      <w:r>
        <w:rPr/>
        <w:t>transform</w:t>
      </w:r>
      <w:r>
        <w:rPr>
          <w:spacing w:val="-7"/>
        </w:rPr>
        <w:t> </w:t>
      </w:r>
      <w:r>
        <w:rPr/>
        <w:t>is</w:t>
      </w:r>
      <w:r>
        <w:rPr>
          <w:w w:val="99"/>
        </w:rPr>
        <w:t> </w:t>
      </w:r>
      <w:r>
        <w:rPr/>
        <w:t>a local transform of time and frequency. It has the</w:t>
      </w:r>
      <w:r>
        <w:rPr>
          <w:spacing w:val="-26"/>
        </w:rPr>
        <w:t> </w:t>
      </w:r>
      <w:r>
        <w:rPr/>
        <w:t>character-</w:t>
      </w:r>
      <w:r>
        <w:rPr>
          <w:w w:val="99"/>
        </w:rPr>
        <w:t> </w:t>
      </w:r>
      <w:r>
        <w:rPr/>
        <w:t>istics of multi-resolution analysis, and it can characterize</w:t>
      </w:r>
      <w:r>
        <w:rPr>
          <w:spacing w:val="-28"/>
        </w:rPr>
        <w:t> </w:t>
      </w:r>
      <w:r>
        <w:rPr/>
        <w:t>the</w:t>
      </w:r>
      <w:r>
        <w:rPr>
          <w:w w:val="99"/>
        </w:rPr>
        <w:t> </w:t>
      </w:r>
      <w:r>
        <w:rPr/>
        <w:t>local characteristics of the signal in the time and</w:t>
      </w:r>
      <w:r>
        <w:rPr>
          <w:spacing w:val="7"/>
        </w:rPr>
        <w:t> </w:t>
      </w:r>
      <w:r>
        <w:rPr/>
        <w:t>frequency</w:t>
      </w:r>
      <w:r>
        <w:rPr>
          <w:w w:val="99"/>
        </w:rPr>
        <w:t> </w:t>
      </w:r>
      <w:r>
        <w:rPr/>
        <w:t>domains. Since the wavelet transform can concentrate</w:t>
      </w:r>
      <w:r>
        <w:rPr>
          <w:spacing w:val="10"/>
        </w:rPr>
        <w:t> </w:t>
      </w:r>
      <w:r>
        <w:rPr/>
        <w:t>the</w:t>
      </w:r>
      <w:r>
        <w:rPr>
          <w:w w:val="99"/>
        </w:rPr>
        <w:t> </w:t>
      </w:r>
      <w:r>
        <w:rPr/>
        <w:t>energy of the original signal on a small part of the</w:t>
      </w:r>
      <w:r>
        <w:rPr>
          <w:spacing w:val="47"/>
        </w:rPr>
        <w:t> </w:t>
      </w:r>
      <w:r>
        <w:rPr/>
        <w:t>wavelet</w:t>
      </w:r>
      <w:r>
        <w:rPr>
          <w:w w:val="99"/>
        </w:rPr>
        <w:t> </w:t>
      </w:r>
      <w:r>
        <w:rPr/>
        <w:t>coefficients, and the decomposed wavelet coefficients</w:t>
      </w:r>
      <w:r>
        <w:rPr>
          <w:spacing w:val="24"/>
        </w:rPr>
        <w:t> </w:t>
      </w:r>
      <w:r>
        <w:rPr/>
        <w:t>have</w:t>
      </w:r>
      <w:r>
        <w:rPr>
          <w:w w:val="99"/>
        </w:rPr>
        <w:t> </w:t>
      </w:r>
      <w:r>
        <w:rPr/>
        <w:t>a high degree of local correlation in the detail</w:t>
      </w:r>
      <w:r>
        <w:rPr>
          <w:spacing w:val="7"/>
        </w:rPr>
        <w:t> </w:t>
      </w:r>
      <w:r>
        <w:rPr/>
        <w:t>components,</w:t>
      </w:r>
      <w:r>
        <w:rPr>
          <w:w w:val="99"/>
        </w:rPr>
        <w:t> </w:t>
      </w:r>
      <w:r>
        <w:rPr/>
        <w:t>this provides a decisive condition for feature extraction.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use of wavelet transform for feature extraction has</w:t>
      </w:r>
      <w:r>
        <w:rPr>
          <w:spacing w:val="3"/>
        </w:rPr>
        <w:t> </w:t>
      </w:r>
      <w:r>
        <w:rPr/>
        <w:t>been</w:t>
      </w:r>
      <w:r>
        <w:rPr>
          <w:w w:val="99"/>
        </w:rPr>
        <w:t> </w:t>
      </w:r>
      <w:r>
        <w:rPr/>
        <w:t>widely used in texture analysis, image compression,</w:t>
      </w:r>
      <w:r>
        <w:rPr>
          <w:spacing w:val="17"/>
        </w:rPr>
        <w:t> </w:t>
      </w:r>
      <w:r>
        <w:rPr/>
        <w:t>and</w:t>
      </w:r>
      <w:r>
        <w:rPr>
          <w:w w:val="99"/>
        </w:rPr>
        <w:t> </w:t>
      </w:r>
      <w:r>
        <w:rPr/>
        <w:t>defect</w:t>
      </w:r>
      <w:r>
        <w:rPr>
          <w:spacing w:val="-18"/>
        </w:rPr>
        <w:t> </w:t>
      </w:r>
      <w:r>
        <w:rPr/>
        <w:t>detection.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neural</w:t>
      </w:r>
      <w:r>
        <w:rPr>
          <w:spacing w:val="-18"/>
        </w:rPr>
        <w:t> </w:t>
      </w:r>
      <w:r>
        <w:rPr/>
        <w:t>network</w:t>
      </w:r>
      <w:r>
        <w:rPr>
          <w:spacing w:val="-18"/>
        </w:rPr>
        <w:t> </w:t>
      </w:r>
      <w:r>
        <w:rPr/>
        <w:t>has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characteristics</w:t>
      </w:r>
      <w:r>
        <w:rPr>
          <w:spacing w:val="-18"/>
        </w:rPr>
        <w:t> </w:t>
      </w:r>
      <w:r>
        <w:rPr/>
        <w:t>of</w:t>
      </w:r>
      <w:r>
        <w:rPr>
          <w:w w:val="99"/>
        </w:rPr>
        <w:t> </w:t>
      </w:r>
      <w:r>
        <w:rPr/>
        <w:t>self-learning,</w:t>
      </w:r>
      <w:r>
        <w:rPr>
          <w:spacing w:val="-20"/>
        </w:rPr>
        <w:t> </w:t>
      </w:r>
      <w:r>
        <w:rPr/>
        <w:t>self-adaptation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fault</w:t>
      </w:r>
      <w:r>
        <w:rPr>
          <w:spacing w:val="-20"/>
        </w:rPr>
        <w:t> </w:t>
      </w:r>
      <w:r>
        <w:rPr/>
        <w:t>tolerance.</w:t>
      </w:r>
      <w:r>
        <w:rPr>
          <w:spacing w:val="-20"/>
        </w:rPr>
        <w:t> </w:t>
      </w:r>
      <w:r>
        <w:rPr/>
        <w:t>Then</w:t>
      </w:r>
      <w:r>
        <w:rPr>
          <w:spacing w:val="-20"/>
        </w:rPr>
        <w:t> </w:t>
      </w:r>
      <w:r>
        <w:rPr/>
        <w:t>use</w:t>
      </w:r>
      <w:r>
        <w:rPr>
          <w:spacing w:val="-20"/>
        </w:rPr>
        <w:t> </w:t>
      </w:r>
      <w:r>
        <w:rPr/>
        <w:t>the</w:t>
      </w:r>
      <w:r>
        <w:rPr>
          <w:w w:val="99"/>
        </w:rPr>
        <w:t> </w:t>
      </w:r>
      <w:r>
        <w:rPr/>
        <w:t>neural network to classify or predict the extracted</w:t>
      </w:r>
      <w:r>
        <w:rPr>
          <w:spacing w:val="15"/>
        </w:rPr>
        <w:t> </w:t>
      </w:r>
      <w:r>
        <w:rPr/>
        <w:t>features,</w:t>
      </w:r>
      <w:r>
        <w:rPr>
          <w:w w:val="99"/>
        </w:rPr>
        <w:t> </w:t>
      </w:r>
      <w:r>
        <w:rPr/>
        <w:t>and better results can be</w:t>
      </w:r>
      <w:r>
        <w:rPr>
          <w:spacing w:val="-15"/>
        </w:rPr>
        <w:t> </w:t>
      </w:r>
      <w:r>
        <w:rPr/>
        <w:t>obtained.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0"/>
          <w:numId w:val="8"/>
        </w:numPr>
        <w:tabs>
          <w:tab w:pos="398" w:val="left" w:leader="none"/>
        </w:tabs>
        <w:spacing w:line="280" w:lineRule="auto" w:before="0" w:after="0"/>
        <w:ind w:left="123" w:right="452" w:firstLine="20"/>
        <w:jc w:val="left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w w:val="95"/>
          <w:sz w:val="18"/>
        </w:rPr>
        <w:t>COMBINATION OF </w:t>
      </w:r>
      <w:r>
        <w:rPr>
          <w:rFonts w:ascii="Georgia"/>
          <w:i/>
          <w:color w:val="58595B"/>
          <w:spacing w:val="-3"/>
          <w:w w:val="95"/>
          <w:sz w:val="18"/>
        </w:rPr>
        <w:t>WAVELET </w:t>
      </w:r>
      <w:r>
        <w:rPr>
          <w:rFonts w:ascii="Georgia"/>
          <w:i/>
          <w:color w:val="58595B"/>
          <w:w w:val="95"/>
          <w:sz w:val="18"/>
        </w:rPr>
        <w:t>FUNCTION AND</w:t>
      </w:r>
      <w:r>
        <w:rPr>
          <w:rFonts w:ascii="Georgia"/>
          <w:i/>
          <w:color w:val="58595B"/>
          <w:spacing w:val="-27"/>
          <w:w w:val="95"/>
          <w:sz w:val="18"/>
        </w:rPr>
        <w:t> </w:t>
      </w:r>
      <w:r>
        <w:rPr>
          <w:rFonts w:ascii="Georgia"/>
          <w:i/>
          <w:color w:val="58595B"/>
          <w:w w:val="95"/>
          <w:sz w:val="18"/>
        </w:rPr>
        <w:t>NEURAL</w:t>
      </w:r>
      <w:r>
        <w:rPr>
          <w:rFonts w:ascii="Georgia"/>
          <w:i/>
          <w:color w:val="58595B"/>
          <w:w w:val="91"/>
          <w:sz w:val="18"/>
        </w:rPr>
        <w:t> </w:t>
      </w:r>
      <w:r>
        <w:rPr>
          <w:rFonts w:ascii="Georgia"/>
          <w:i/>
          <w:color w:val="58595B"/>
          <w:sz w:val="18"/>
        </w:rPr>
        <w:t>NETWORK</w:t>
      </w:r>
      <w:r>
        <w:rPr>
          <w:rFonts w:ascii="Georgia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89" w:val="left" w:leader="none"/>
        </w:tabs>
        <w:spacing w:line="240" w:lineRule="auto" w:before="4" w:after="0"/>
        <w:ind w:left="388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WAVELET KERNEL-BASED NEURAL</w:t>
      </w:r>
      <w:r>
        <w:rPr>
          <w:rFonts w:ascii="Tahoma"/>
          <w:color w:val="58595B"/>
          <w:spacing w:val="-18"/>
          <w:sz w:val="18"/>
        </w:rPr>
        <w:t> </w:t>
      </w:r>
      <w:r>
        <w:rPr>
          <w:rFonts w:ascii="Tahoma"/>
          <w:color w:val="58595B"/>
          <w:sz w:val="18"/>
        </w:rPr>
        <w:t>NETWORK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349"/>
        <w:jc w:val="both"/>
      </w:pPr>
      <w:r>
        <w:rPr/>
        <w:pict>
          <v:shape style="position:absolute;margin-left:36.169998pt;margin-top:144.710266pt;width:7.1pt;height:11.85pt;mso-position-horizontal-relative:page;mso-position-vertical-relative:paragraph;z-index:-115096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99"/>
                      <w:position w:val="-7"/>
                      <w:sz w:val="20"/>
                    </w:rPr>
                    <w:t>h</w:t>
                  </w:r>
                  <w:r>
                    <w:rPr>
                      <w:rFonts w:ascii="Times"/>
                      <w:i/>
                      <w:w w:val="100"/>
                      <w:sz w:val="15"/>
                    </w:rPr>
                    <w:t>l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Wavelet</w:t>
      </w:r>
      <w:r>
        <w:rPr>
          <w:spacing w:val="25"/>
        </w:rPr>
        <w:t> </w:t>
      </w:r>
      <w:r>
        <w:rPr/>
        <w:t>kernels</w:t>
      </w:r>
      <w:r>
        <w:rPr>
          <w:spacing w:val="25"/>
        </w:rPr>
        <w:t> </w:t>
      </w:r>
      <w:r>
        <w:rPr/>
        <w:t>(WK)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strong</w:t>
      </w:r>
      <w:r>
        <w:rPr>
          <w:spacing w:val="25"/>
        </w:rPr>
        <w:t> </w:t>
      </w:r>
      <w:r>
        <w:rPr/>
        <w:t>contender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initializ-</w:t>
      </w:r>
      <w:r>
        <w:rPr>
          <w:w w:val="99"/>
        </w:rPr>
        <w:t> </w:t>
      </w:r>
      <w:r>
        <w:rPr/>
        <w:t>ing convolutional neural network kernels because the use</w:t>
      </w:r>
      <w:r>
        <w:rPr>
          <w:spacing w:val="24"/>
        </w:rPr>
        <w:t> </w:t>
      </w:r>
      <w:r>
        <w:rPr/>
        <w:t>of</w:t>
      </w:r>
      <w:r>
        <w:rPr>
          <w:w w:val="99"/>
        </w:rPr>
        <w:t> </w:t>
      </w:r>
      <w:r>
        <w:rPr/>
        <w:t>these kernels produces useful approximations of the</w:t>
      </w:r>
      <w:r>
        <w:rPr>
          <w:spacing w:val="36"/>
        </w:rPr>
        <w:t> </w:t>
      </w:r>
      <w:r>
        <w:rPr/>
        <w:t>signal</w:t>
      </w:r>
      <w:r>
        <w:rPr>
          <w:w w:val="99"/>
        </w:rPr>
        <w:t> </w:t>
      </w:r>
      <w:r>
        <w:rPr/>
        <w:t>after convolution operations [135]. The initialization of</w:t>
      </w:r>
      <w:r>
        <w:rPr>
          <w:spacing w:val="22"/>
        </w:rPr>
        <w:t> </w:t>
      </w:r>
      <w:r>
        <w:rPr/>
        <w:t>ker-</w:t>
      </w:r>
      <w:r>
        <w:rPr>
          <w:w w:val="99"/>
        </w:rPr>
        <w:t> </w:t>
      </w:r>
      <w:r>
        <w:rPr/>
        <w:t>nels in a CNN plays a crucial role in network</w:t>
      </w:r>
      <w:r>
        <w:rPr>
          <w:spacing w:val="42"/>
        </w:rPr>
        <w:t> </w:t>
      </w:r>
      <w:r>
        <w:rPr/>
        <w:t>performance.</w:t>
      </w:r>
      <w:r>
        <w:rPr>
          <w:w w:val="99"/>
        </w:rPr>
        <w:t> </w:t>
      </w:r>
      <w:r>
        <w:rPr/>
        <w:t>Better initialization provides better performance with</w:t>
      </w:r>
      <w:r>
        <w:rPr>
          <w:spacing w:val="4"/>
        </w:rPr>
        <w:t> </w:t>
      </w:r>
      <w:r>
        <w:rPr/>
        <w:t>fewer</w:t>
      </w:r>
      <w:r>
        <w:rPr>
          <w:w w:val="99"/>
        </w:rPr>
        <w:t> </w:t>
      </w:r>
      <w:r>
        <w:rPr/>
        <w:t>training iterations/epochs. The kernel of CNNs seems  </w:t>
      </w:r>
      <w:r>
        <w:rPr>
          <w:spacing w:val="26"/>
        </w:rPr>
        <w:t> </w:t>
      </w:r>
      <w:r>
        <w:rPr/>
        <w:t>like</w:t>
      </w:r>
      <w:r>
        <w:rPr>
          <w:w w:val="99"/>
        </w:rPr>
        <w:t> </w:t>
      </w:r>
      <w:r>
        <w:rPr/>
        <w:t>a filter. Therefore, wavelet kernels may be good</w:t>
      </w:r>
      <w:r>
        <w:rPr>
          <w:spacing w:val="28"/>
        </w:rPr>
        <w:t> </w:t>
      </w:r>
      <w:r>
        <w:rPr/>
        <w:t>candidates</w:t>
      </w:r>
      <w:r>
        <w:rPr>
          <w:w w:val="99"/>
        </w:rPr>
        <w:t> </w:t>
      </w:r>
      <w:r>
        <w:rPr/>
        <w:t>for</w:t>
      </w:r>
      <w:r>
        <w:rPr>
          <w:spacing w:val="-10"/>
        </w:rPr>
        <w:t> </w:t>
      </w:r>
      <w:r>
        <w:rPr/>
        <w:t>initializing</w:t>
      </w:r>
      <w:r>
        <w:rPr>
          <w:spacing w:val="-10"/>
        </w:rPr>
        <w:t> </w:t>
      </w:r>
      <w:r>
        <w:rPr/>
        <w:t>CNN</w:t>
      </w:r>
      <w:r>
        <w:rPr>
          <w:spacing w:val="-10"/>
        </w:rPr>
        <w:t> </w:t>
      </w:r>
      <w:r>
        <w:rPr/>
        <w:t>kernels,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hardly</w:t>
      </w:r>
      <w:r>
        <w:rPr>
          <w:spacing w:val="-10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w w:val="99"/>
        </w:rPr>
        <w:t> </w:t>
      </w:r>
      <w:r>
        <w:rPr/>
        <w:t>existing literature [136]. </w:t>
      </w:r>
      <w:r>
        <w:rPr>
          <w:spacing w:val="-3"/>
        </w:rPr>
        <w:t>Wavelet </w:t>
      </w:r>
      <w:r>
        <w:rPr/>
        <w:t>kernels are usually used</w:t>
      </w:r>
      <w:r>
        <w:rPr>
          <w:spacing w:val="15"/>
        </w:rPr>
        <w:t> </w:t>
      </w:r>
      <w:r>
        <w:rPr/>
        <w:t>in</w:t>
      </w:r>
      <w:r>
        <w:rPr>
          <w:w w:val="99"/>
        </w:rPr>
        <w:t> </w:t>
      </w:r>
      <w:r>
        <w:rPr/>
        <w:t>convolutional layers, similar to filters. The </w:t>
      </w:r>
      <w:r>
        <w:rPr>
          <w:rFonts w:ascii="Times"/>
          <w:i/>
          <w:spacing w:val="5"/>
        </w:rPr>
        <w:t>k</w:t>
      </w:r>
      <w:r>
        <w:rPr>
          <w:spacing w:val="5"/>
        </w:rPr>
        <w:t>th </w:t>
      </w:r>
      <w:r>
        <w:rPr/>
        <w:t>kernel of</w:t>
      </w:r>
      <w:r>
        <w:rPr>
          <w:spacing w:val="28"/>
        </w:rPr>
        <w:t> </w:t>
      </w:r>
      <w:r>
        <w:rPr/>
        <w:t>the</w:t>
      </w:r>
      <w:r>
        <w:rPr>
          <w:w w:val="99"/>
        </w:rPr>
        <w:t> </w:t>
      </w:r>
      <w:r>
        <w:rPr>
          <w:rFonts w:ascii="Times"/>
          <w:i/>
          <w:spacing w:val="4"/>
        </w:rPr>
        <w:t>l</w:t>
      </w:r>
      <w:r>
        <w:rPr>
          <w:spacing w:val="4"/>
        </w:rPr>
        <w:t>th</w:t>
      </w:r>
      <w:r>
        <w:rPr>
          <w:spacing w:val="-6"/>
        </w:rPr>
        <w:t> </w:t>
      </w:r>
      <w:r>
        <w:rPr/>
        <w:t>layer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nonlinear</w:t>
      </w:r>
      <w:r>
        <w:rPr>
          <w:spacing w:val="-6"/>
        </w:rPr>
        <w:t> </w:t>
      </w:r>
      <w:r>
        <w:rPr/>
        <w:t>activation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feature</w:t>
      </w:r>
      <w:r>
        <w:rPr>
          <w:spacing w:val="-6"/>
        </w:rPr>
        <w:t> </w:t>
      </w:r>
      <w:r>
        <w:rPr/>
        <w:t>value</w:t>
      </w:r>
      <w:r>
        <w:rPr>
          <w:w w:val="99"/>
        </w:rPr>
        <w:t> </w:t>
      </w:r>
      <w:r>
        <w:rPr>
          <w:rFonts w:ascii="Times"/>
          <w:i/>
          <w:position w:val="-5"/>
          <w:sz w:val="15"/>
        </w:rPr>
        <w:t>k  </w:t>
      </w:r>
      <w:r>
        <w:rPr/>
        <w:t>can be denoted as</w:t>
      </w:r>
      <w:r>
        <w:rPr>
          <w:spacing w:val="-14"/>
        </w:rPr>
        <w:t> </w:t>
      </w:r>
      <w:r>
        <w:rPr/>
        <w:t>[127]:</w:t>
      </w:r>
    </w:p>
    <w:p>
      <w:pPr>
        <w:tabs>
          <w:tab w:pos="587" w:val="left" w:leader="none"/>
          <w:tab w:pos="1314" w:val="left" w:leader="none"/>
        </w:tabs>
        <w:spacing w:line="133" w:lineRule="exact" w:before="40"/>
        <w:ind w:left="0" w:right="409" w:firstLine="0"/>
        <w:jc w:val="center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position w:val="-7"/>
          <w:sz w:val="20"/>
        </w:rPr>
        <w:t>h</w:t>
      </w:r>
      <w:r>
        <w:rPr>
          <w:rFonts w:ascii="Times"/>
          <w:i/>
          <w:sz w:val="15"/>
        </w:rPr>
        <w:t>l</w:t>
        <w:tab/>
        <w:t>l</w:t>
        <w:tab/>
        <w:t>l</w:t>
      </w:r>
      <w:r>
        <w:rPr>
          <w:rFonts w:ascii="Times"/>
          <w:sz w:val="15"/>
        </w:rPr>
      </w:r>
    </w:p>
    <w:p>
      <w:pPr>
        <w:tabs>
          <w:tab w:pos="4615" w:val="left" w:leader="none"/>
        </w:tabs>
        <w:spacing w:line="182" w:lineRule="exact" w:before="0"/>
        <w:ind w:left="123" w:right="18" w:firstLine="174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 w:hAnsi="Times" w:cs="Times" w:eastAsia="Times"/>
          <w:i/>
          <w:position w:val="-5"/>
          <w:sz w:val="15"/>
          <w:szCs w:val="15"/>
        </w:rPr>
        <w:t>k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 </w:t>
      </w:r>
      <w:r>
        <w:rPr>
          <w:rFonts w:ascii="Times" w:hAnsi="Times" w:cs="Times" w:eastAsia="Times"/>
          <w:i/>
          <w:sz w:val="20"/>
          <w:szCs w:val="20"/>
        </w:rPr>
        <w:t>w</w:t>
      </w:r>
      <w:r>
        <w:rPr>
          <w:rFonts w:ascii="Times" w:hAnsi="Times" w:cs="Times" w:eastAsia="Times"/>
          <w:i/>
          <w:position w:val="-5"/>
          <w:sz w:val="15"/>
          <w:szCs w:val="15"/>
        </w:rPr>
        <w:t>k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∗ </w:t>
      </w:r>
      <w:r>
        <w:rPr>
          <w:rFonts w:ascii="Times" w:hAnsi="Times" w:cs="Times" w:eastAsia="Times"/>
          <w:i/>
          <w:sz w:val="20"/>
          <w:szCs w:val="20"/>
        </w:rPr>
        <w:t>x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+</w:t>
      </w:r>
      <w:r>
        <w:rPr>
          <w:rFonts w:ascii="Lucida Sans Unicode" w:hAnsi="Lucida Sans Unicode" w:cs="Lucida Sans Unicode" w:eastAsia="Lucida Sans Unicode"/>
          <w:spacing w:val="-33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b</w:t>
      </w:r>
      <w:r>
        <w:rPr>
          <w:rFonts w:ascii="Times" w:hAnsi="Times" w:cs="Times" w:eastAsia="Times"/>
          <w:i/>
          <w:position w:val="-5"/>
          <w:sz w:val="15"/>
          <w:szCs w:val="15"/>
        </w:rPr>
        <w:t>k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(22)</w:t>
      </w:r>
    </w:p>
    <w:p>
      <w:pPr>
        <w:pStyle w:val="BodyText"/>
        <w:spacing w:line="220" w:lineRule="auto" w:before="62"/>
        <w:ind w:right="18"/>
        <w:jc w:val="left"/>
      </w:pPr>
      <w:r>
        <w:rPr/>
        <w:pict>
          <v:shape style="position:absolute;margin-left:69.694pt;margin-top:10.330125pt;width:3.4pt;height:7.6pt;mso-position-horizontal-relative:page;mso-position-vertical-relative:paragraph;z-index:-115072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k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390999pt;margin-top:22.391125pt;width:3.4pt;height:7.6pt;mso-position-horizontal-relative:page;mso-position-vertical-relative:paragraph;z-index:-115048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k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t>where </w:t>
      </w:r>
      <w:r>
        <w:rPr>
          <w:rFonts w:ascii="Times" w:hAnsi="Times" w:cs="Times" w:eastAsia="Times"/>
          <w:i/>
        </w:rPr>
        <w:t>w</w:t>
      </w:r>
      <w:r>
        <w:rPr>
          <w:rFonts w:ascii="Times" w:hAnsi="Times" w:cs="Times" w:eastAsia="Times"/>
          <w:i/>
          <w:position w:val="8"/>
          <w:sz w:val="15"/>
          <w:szCs w:val="15"/>
        </w:rPr>
        <w:t>l </w:t>
      </w:r>
      <w:r>
        <w:rPr/>
        <w:t>is the weight of </w:t>
      </w:r>
      <w:r>
        <w:rPr>
          <w:rFonts w:ascii="Times" w:hAnsi="Times" w:cs="Times" w:eastAsia="Times"/>
          <w:i/>
          <w:spacing w:val="5"/>
        </w:rPr>
        <w:t>k</w:t>
      </w:r>
      <w:r>
        <w:rPr>
          <w:spacing w:val="5"/>
        </w:rPr>
        <w:t>th </w:t>
      </w:r>
      <w:r>
        <w:rPr/>
        <w:t>convolutional kernel of the</w:t>
      </w:r>
      <w:r>
        <w:rPr>
          <w:spacing w:val="-11"/>
        </w:rPr>
        <w:t> </w:t>
      </w:r>
      <w:r>
        <w:rPr>
          <w:rFonts w:ascii="Times" w:hAnsi="Times" w:cs="Times" w:eastAsia="Times"/>
          <w:i/>
          <w:spacing w:val="4"/>
        </w:rPr>
        <w:t>l</w:t>
      </w:r>
      <w:r>
        <w:rPr>
          <w:spacing w:val="4"/>
        </w:rPr>
        <w:t>th</w:t>
      </w:r>
      <w:r>
        <w:rPr>
          <w:w w:val="99"/>
        </w:rPr>
        <w:t> </w:t>
      </w:r>
      <w:r>
        <w:rPr/>
        <w:t>layer and </w:t>
      </w:r>
      <w:r>
        <w:rPr>
          <w:rFonts w:ascii="Times" w:hAnsi="Times" w:cs="Times" w:eastAsia="Times"/>
          <w:i/>
        </w:rPr>
        <w:t>b</w:t>
      </w:r>
      <w:r>
        <w:rPr>
          <w:rFonts w:ascii="Times" w:hAnsi="Times" w:cs="Times" w:eastAsia="Times"/>
          <w:i/>
          <w:position w:val="8"/>
          <w:sz w:val="15"/>
          <w:szCs w:val="15"/>
        </w:rPr>
        <w:t>l </w:t>
      </w:r>
      <w:r>
        <w:rPr/>
        <w:t>denotes the bias. </w:t>
      </w:r>
      <w:r>
        <w:rPr>
          <w:rFonts w:ascii="Times" w:hAnsi="Times" w:cs="Times" w:eastAsia="Times"/>
          <w:i/>
        </w:rPr>
        <w:t>x  </w:t>
      </w:r>
      <w:r>
        <w:rPr/>
        <w:t>is the input signal, </w:t>
      </w:r>
      <w:r>
        <w:rPr>
          <w:rFonts w:ascii="Lucida Sans Unicode" w:hAnsi="Lucida Sans Unicode" w:cs="Lucida Sans Unicode" w:eastAsia="Lucida Sans Unicode"/>
        </w:rPr>
        <w:t>∗ </w:t>
      </w:r>
      <w:r>
        <w:rPr/>
        <w:t>is  </w:t>
      </w:r>
      <w:r>
        <w:rPr>
          <w:spacing w:val="18"/>
        </w:rPr>
        <w:t> </w:t>
      </w:r>
      <w:r>
        <w:rPr/>
        <w:t>the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35" w:lineRule="exact"/>
        <w:ind w:left="5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2536453" cy="1800225"/>
            <wp:effectExtent l="0" t="0" r="0" b="0"/>
            <wp:docPr id="2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45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37" w:lineRule="exact"/>
        <w:ind w:left="2483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9,9l54,9,56,11,56,105,69,110,82,110,98,105,76,105,69,102,69,51,72,49,69,49,69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08,46l97,46,105,58,105,95,98,105,98,105,102,104,116,87,115,58,114,58,108,4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1,36l72,41,69,49,72,49,76,46,108,46,106,41,92,36,81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8,0l62,2,57,4,45,7,45,10,54,9,69,9,69,0,68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30" w:lineRule="auto"/>
        <w:ind w:left="2" w:right="112"/>
        <w:jc w:val="both"/>
        <w:rPr>
          <w:rFonts w:ascii="Lucida Sans Unicode" w:hAnsi="Lucida Sans Unicode" w:cs="Lucida Sans Unicode" w:eastAsia="Lucida Sans Unicode"/>
        </w:rPr>
      </w:pPr>
      <w:r>
        <w:rPr/>
        <w:t>convolutional</w:t>
      </w:r>
      <w:r>
        <w:rPr>
          <w:spacing w:val="-7"/>
        </w:rPr>
        <w:t> </w:t>
      </w:r>
      <w:r>
        <w:rPr/>
        <w:t>operator.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WK</w:t>
      </w:r>
      <w:r>
        <w:rPr>
          <w:spacing w:val="-7"/>
        </w:rPr>
        <w:t> </w:t>
      </w:r>
      <w:r>
        <w:rPr/>
        <w:t>performs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con-</w:t>
      </w:r>
      <w:r>
        <w:rPr>
          <w:w w:val="99"/>
        </w:rPr>
        <w:t> </w:t>
      </w:r>
      <w:r>
        <w:rPr/>
        <w:t>volution operation with a predefined wavelet function</w:t>
      </w:r>
      <w:r>
        <w:rPr>
          <w:spacing w:val="-27"/>
        </w:rPr>
        <w:t> </w:t>
      </w:r>
      <w:r>
        <w:rPr>
          <w:rFonts w:ascii="Garamond" w:hAnsi="Garamond"/>
          <w:i/>
          <w:spacing w:val="3"/>
        </w:rPr>
        <w:t>ψ</w:t>
      </w:r>
      <w:r>
        <w:rPr>
          <w:rFonts w:ascii="Times" w:hAnsi="Times"/>
          <w:i/>
          <w:spacing w:val="3"/>
          <w:position w:val="-2"/>
          <w:sz w:val="15"/>
        </w:rPr>
        <w:t>u</w:t>
      </w:r>
      <w:r>
        <w:rPr>
          <w:rFonts w:ascii="Garamond" w:hAnsi="Garamond"/>
          <w:i/>
          <w:spacing w:val="3"/>
          <w:position w:val="-2"/>
          <w:sz w:val="15"/>
        </w:rPr>
        <w:t>,</w:t>
      </w:r>
      <w:r>
        <w:rPr>
          <w:rFonts w:ascii="Times" w:hAnsi="Times"/>
          <w:i/>
          <w:spacing w:val="3"/>
          <w:position w:val="-2"/>
          <w:sz w:val="15"/>
        </w:rPr>
        <w:t>v</w:t>
      </w:r>
      <w:r>
        <w:rPr>
          <w:spacing w:val="3"/>
        </w:rPr>
        <w:t>(</w:t>
      </w:r>
      <w:r>
        <w:rPr>
          <w:rFonts w:ascii="Times" w:hAnsi="Times"/>
          <w:i/>
          <w:spacing w:val="3"/>
        </w:rPr>
        <w:t>t</w:t>
      </w:r>
      <w:r>
        <w:rPr>
          <w:spacing w:val="3"/>
        </w:rPr>
        <w:t>)</w:t>
      </w:r>
      <w:r>
        <w:rPr>
          <w:w w:val="99"/>
        </w:rPr>
        <w:t> </w:t>
      </w:r>
      <w:r>
        <w:rPr/>
        <w:t>that depends on tranfer parameters </w:t>
      </w:r>
      <w:r>
        <w:rPr>
          <w:rFonts w:ascii="Times" w:hAnsi="Times"/>
          <w:i/>
        </w:rPr>
        <w:t>u </w:t>
      </w:r>
      <w:r>
        <w:rPr/>
        <w:t>and scale parameter</w:t>
      </w:r>
      <w:r>
        <w:rPr>
          <w:spacing w:val="37"/>
        </w:rPr>
        <w:t> </w:t>
      </w:r>
      <w:r>
        <w:rPr>
          <w:rFonts w:ascii="Times" w:hAnsi="Times"/>
          <w:i/>
        </w:rPr>
        <w:t>s</w:t>
      </w:r>
      <w:r>
        <w:rPr>
          <w:rFonts w:ascii="Times" w:hAnsi="Times"/>
          <w:i/>
          <w:w w:val="99"/>
        </w:rPr>
        <w:t> </w:t>
      </w:r>
      <w:r>
        <w:rPr>
          <w:spacing w:val="-3"/>
        </w:rPr>
        <w:t>only, </w:t>
      </w:r>
      <w:r>
        <w:rPr/>
        <w:t>the feature value </w:t>
      </w:r>
      <w:r>
        <w:rPr>
          <w:rFonts w:ascii="Times" w:hAnsi="Times"/>
          <w:i/>
        </w:rPr>
        <w:t>h </w:t>
      </w:r>
      <w:r>
        <w:rPr/>
        <w:t>can be denoted</w:t>
      </w:r>
      <w:r>
        <w:rPr>
          <w:spacing w:val="-28"/>
        </w:rPr>
        <w:t> </w:t>
      </w:r>
      <w:r>
        <w:rPr/>
        <w:t>as</w:t>
      </w:r>
      <w:r>
        <w:rPr>
          <w:rFonts w:ascii="Lucida Sans Unicode" w:hAnsi="Lucida Sans Unicode"/>
        </w:rPr>
        <w:t>:</w:t>
      </w:r>
    </w:p>
    <w:p>
      <w:pPr>
        <w:tabs>
          <w:tab w:pos="4494" w:val="left" w:leader="none"/>
        </w:tabs>
        <w:spacing w:before="65"/>
        <w:ind w:left="174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 w:hAnsi="Times" w:cs="Times" w:eastAsia="Times"/>
          <w:i/>
          <w:sz w:val="20"/>
          <w:szCs w:val="20"/>
        </w:rPr>
        <w:t>h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= </w:t>
      </w:r>
      <w:r>
        <w:rPr>
          <w:rFonts w:ascii="Garamond" w:hAnsi="Garamond" w:cs="Garamond" w:eastAsia="Garamond"/>
          <w:i/>
          <w:spacing w:val="3"/>
          <w:sz w:val="20"/>
          <w:szCs w:val="20"/>
        </w:rPr>
        <w:t>ψ</w:t>
      </w:r>
      <w:r>
        <w:rPr>
          <w:rFonts w:ascii="Times" w:hAnsi="Times" w:cs="Times" w:eastAsia="Times"/>
          <w:i/>
          <w:spacing w:val="3"/>
          <w:position w:val="-2"/>
          <w:sz w:val="15"/>
          <w:szCs w:val="15"/>
        </w:rPr>
        <w:t>u</w:t>
      </w:r>
      <w:r>
        <w:rPr>
          <w:rFonts w:ascii="Garamond" w:hAnsi="Garamond" w:cs="Garamond" w:eastAsia="Garamond"/>
          <w:i/>
          <w:spacing w:val="3"/>
          <w:position w:val="-2"/>
          <w:sz w:val="15"/>
          <w:szCs w:val="15"/>
        </w:rPr>
        <w:t>,</w:t>
      </w:r>
      <w:r>
        <w:rPr>
          <w:rFonts w:ascii="Times" w:hAnsi="Times" w:cs="Times" w:eastAsia="Times"/>
          <w:i/>
          <w:spacing w:val="3"/>
          <w:position w:val="-2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(</w:t>
      </w:r>
      <w:r>
        <w:rPr>
          <w:rFonts w:ascii="Times" w:hAnsi="Times" w:cs="Times" w:eastAsia="Times"/>
          <w:i/>
          <w:spacing w:val="3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)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∗</w:t>
      </w:r>
      <w:r>
        <w:rPr>
          <w:rFonts w:ascii="Lucida Sans Unicode" w:hAnsi="Lucida Sans Unicode" w:cs="Lucida Sans Unicode" w:eastAsia="Lucida Sans Unicode"/>
          <w:spacing w:val="-30"/>
          <w:sz w:val="20"/>
          <w:szCs w:val="20"/>
        </w:rPr>
        <w:t> </w:t>
      </w:r>
      <w:r>
        <w:rPr>
          <w:rFonts w:ascii="Times" w:hAnsi="Times" w:cs="Times" w:eastAsia="Times"/>
          <w:i/>
          <w:sz w:val="20"/>
          <w:szCs w:val="20"/>
        </w:rPr>
        <w:t>x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(23)</w:t>
      </w:r>
    </w:p>
    <w:p>
      <w:pPr>
        <w:pStyle w:val="BodyText"/>
        <w:spacing w:line="249" w:lineRule="auto" w:before="94"/>
        <w:ind w:left="2" w:right="112" w:firstLine="199"/>
        <w:jc w:val="both"/>
      </w:pPr>
      <w:r>
        <w:rPr/>
        <w:t>In [137], researchers combined CNN, genetic</w:t>
      </w:r>
      <w:r>
        <w:rPr>
          <w:spacing w:val="8"/>
        </w:rPr>
        <w:t> </w:t>
      </w:r>
      <w:r>
        <w:rPr/>
        <w:t>algorithm</w:t>
      </w:r>
      <w:r>
        <w:rPr>
          <w:w w:val="99"/>
        </w:rPr>
        <w:t> </w:t>
      </w:r>
      <w:r>
        <w:rPr/>
        <w:t>and</w:t>
      </w:r>
      <w:r>
        <w:rPr>
          <w:spacing w:val="36"/>
        </w:rPr>
        <w:t> </w:t>
      </w:r>
      <w:r>
        <w:rPr/>
        <w:t>Extreme</w:t>
      </w:r>
      <w:r>
        <w:rPr>
          <w:spacing w:val="36"/>
        </w:rPr>
        <w:t> </w:t>
      </w:r>
      <w:r>
        <w:rPr/>
        <w:t>Learning</w:t>
      </w:r>
      <w:r>
        <w:rPr>
          <w:spacing w:val="36"/>
        </w:rPr>
        <w:t> </w:t>
      </w:r>
      <w:r>
        <w:rPr/>
        <w:t>Machine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WK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increase</w:t>
      </w:r>
      <w:r>
        <w:rPr>
          <w:spacing w:val="36"/>
        </w:rPr>
        <w:t> </w:t>
      </w:r>
      <w:r>
        <w:rPr/>
        <w:t>the</w:t>
      </w:r>
      <w:r>
        <w:rPr>
          <w:w w:val="99"/>
        </w:rPr>
        <w:t> </w:t>
      </w:r>
      <w:r>
        <w:rPr/>
        <w:t>performance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classification.</w:t>
      </w:r>
      <w:r>
        <w:rPr>
          <w:spacing w:val="-23"/>
        </w:rPr>
        <w:t> </w:t>
      </w:r>
      <w:r>
        <w:rPr/>
        <w:t>They</w:t>
      </w:r>
      <w:r>
        <w:rPr>
          <w:spacing w:val="-23"/>
        </w:rPr>
        <w:t> </w:t>
      </w:r>
      <w:r>
        <w:rPr/>
        <w:t>investigated</w:t>
      </w:r>
      <w:r>
        <w:rPr>
          <w:spacing w:val="-23"/>
        </w:rPr>
        <w:t> </w:t>
      </w:r>
      <w:r>
        <w:rPr/>
        <w:t>several</w:t>
      </w:r>
      <w:r>
        <w:rPr>
          <w:spacing w:val="-23"/>
        </w:rPr>
        <w:t> </w:t>
      </w:r>
      <w:r>
        <w:rPr/>
        <w:t>state-</w:t>
      </w:r>
      <w:r>
        <w:rPr>
          <w:w w:val="99"/>
        </w:rPr>
        <w:t> </w:t>
      </w:r>
      <w:r>
        <w:rPr/>
        <w:t>of-art CNN architectures like AlexNet and VGG-19</w:t>
      </w:r>
      <w:r>
        <w:rPr>
          <w:spacing w:val="26"/>
        </w:rPr>
        <w:t> </w:t>
      </w:r>
      <w:r>
        <w:rPr/>
        <w:t>and</w:t>
      </w:r>
      <w:r>
        <w:rPr>
          <w:w w:val="99"/>
        </w:rPr>
        <w:t> </w:t>
      </w:r>
      <w:r>
        <w:rPr/>
        <w:t>achieved more than 95% accuracy even in 10 classes.</w:t>
      </w:r>
      <w:r>
        <w:rPr>
          <w:spacing w:val="5"/>
        </w:rPr>
        <w:t> </w:t>
      </w:r>
      <w:r>
        <w:rPr/>
        <w:t>[127]</w:t>
      </w:r>
      <w:r>
        <w:rPr>
          <w:w w:val="99"/>
        </w:rPr>
        <w:t> </w:t>
      </w:r>
      <w:r>
        <w:rPr/>
        <w:t>proposed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novel</w:t>
      </w:r>
      <w:r>
        <w:rPr>
          <w:spacing w:val="-19"/>
        </w:rPr>
        <w:t> </w:t>
      </w:r>
      <w:r>
        <w:rPr/>
        <w:t>wavelet</w:t>
      </w:r>
      <w:r>
        <w:rPr>
          <w:spacing w:val="-19"/>
        </w:rPr>
        <w:t> </w:t>
      </w:r>
      <w:r>
        <w:rPr/>
        <w:t>deep</w:t>
      </w:r>
      <w:r>
        <w:rPr>
          <w:spacing w:val="-19"/>
        </w:rPr>
        <w:t> </w:t>
      </w:r>
      <w:r>
        <w:rPr/>
        <w:t>neural</w:t>
      </w:r>
      <w:r>
        <w:rPr>
          <w:spacing w:val="-19"/>
        </w:rPr>
        <w:t> </w:t>
      </w:r>
      <w:r>
        <w:rPr/>
        <w:t>network</w:t>
      </w:r>
      <w:r>
        <w:rPr>
          <w:spacing w:val="-19"/>
        </w:rPr>
        <w:t> </w:t>
      </w:r>
      <w:r>
        <w:rPr/>
        <w:t>called</w:t>
      </w:r>
      <w:r>
        <w:rPr>
          <w:spacing w:val="-19"/>
        </w:rPr>
        <w:t> </w:t>
      </w:r>
      <w:r>
        <w:rPr/>
        <w:t>WKNet,</w:t>
      </w:r>
      <w:r>
        <w:rPr>
          <w:w w:val="99"/>
        </w:rPr>
        <w:t> </w:t>
      </w:r>
      <w:r>
        <w:rPr/>
        <w:t>where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continuous</w:t>
      </w:r>
      <w:r>
        <w:rPr>
          <w:spacing w:val="-19"/>
        </w:rPr>
        <w:t> </w:t>
      </w:r>
      <w:r>
        <w:rPr/>
        <w:t>wavelet</w:t>
      </w:r>
      <w:r>
        <w:rPr>
          <w:spacing w:val="-19"/>
        </w:rPr>
        <w:t> </w:t>
      </w:r>
      <w:r>
        <w:rPr/>
        <w:t>convolutional</w:t>
      </w:r>
      <w:r>
        <w:rPr>
          <w:spacing w:val="-19"/>
        </w:rPr>
        <w:t> </w:t>
      </w:r>
      <w:r>
        <w:rPr/>
        <w:t>layer</w:t>
      </w:r>
      <w:r>
        <w:rPr>
          <w:spacing w:val="-19"/>
        </w:rPr>
        <w:t> </w:t>
      </w:r>
      <w:r>
        <w:rPr/>
        <w:t>was</w:t>
      </w:r>
      <w:r>
        <w:rPr>
          <w:spacing w:val="-19"/>
        </w:rPr>
        <w:t> </w:t>
      </w:r>
      <w:r>
        <w:rPr/>
        <w:t>designed</w:t>
      </w:r>
      <w:r>
        <w:rPr>
          <w:w w:val="99"/>
        </w:rPr>
        <w:t> </w:t>
      </w:r>
      <w:r>
        <w:rPr/>
        <w:t>to</w:t>
      </w:r>
      <w:r>
        <w:rPr>
          <w:spacing w:val="38"/>
        </w:rPr>
        <w:t> </w:t>
      </w:r>
      <w:r>
        <w:rPr/>
        <w:t>replace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first</w:t>
      </w:r>
      <w:r>
        <w:rPr>
          <w:spacing w:val="37"/>
        </w:rPr>
        <w:t> </w:t>
      </w:r>
      <w:r>
        <w:rPr/>
        <w:t>convolutional</w:t>
      </w:r>
      <w:r>
        <w:rPr>
          <w:spacing w:val="38"/>
        </w:rPr>
        <w:t> </w:t>
      </w:r>
      <w:r>
        <w:rPr/>
        <w:t>layer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standard</w:t>
      </w:r>
      <w:r>
        <w:rPr>
          <w:spacing w:val="37"/>
        </w:rPr>
        <w:t> </w:t>
      </w:r>
      <w:r>
        <w:rPr/>
        <w:t>CNN.</w:t>
      </w:r>
      <w:r>
        <w:rPr>
          <w:w w:val="99"/>
        </w:rPr>
        <w:t> </w:t>
      </w:r>
      <w:r>
        <w:rPr/>
        <w:t>This enables the layer to discover more meaningful</w:t>
      </w:r>
      <w:r>
        <w:rPr>
          <w:spacing w:val="46"/>
        </w:rPr>
        <w:t> </w:t>
      </w:r>
      <w:r>
        <w:rPr/>
        <w:t>filters.</w:t>
      </w:r>
      <w:r>
        <w:rPr>
          <w:w w:val="99"/>
        </w:rPr>
        <w:t> </w:t>
      </w:r>
      <w:r>
        <w:rPr/>
        <w:t>Furthermore, the raw data are directly learned from </w:t>
      </w:r>
      <w:r>
        <w:rPr>
          <w:spacing w:val="17"/>
        </w:rPr>
        <w:t> </w:t>
      </w:r>
      <w:r>
        <w:rPr/>
        <w:t>the</w:t>
      </w:r>
      <w:r>
        <w:rPr>
          <w:w w:val="99"/>
        </w:rPr>
        <w:t> </w:t>
      </w:r>
      <w:r>
        <w:rPr/>
        <w:t>scale and translation parameters. It provides a very</w:t>
      </w:r>
      <w:r>
        <w:rPr>
          <w:spacing w:val="8"/>
        </w:rPr>
        <w:t> </w:t>
      </w:r>
      <w:r>
        <w:rPr/>
        <w:t>effi-</w:t>
      </w:r>
      <w:r>
        <w:rPr>
          <w:w w:val="99"/>
        </w:rPr>
        <w:t> </w:t>
      </w:r>
      <w:r>
        <w:rPr/>
        <w:t>cient</w:t>
      </w:r>
      <w:r>
        <w:rPr>
          <w:spacing w:val="39"/>
        </w:rPr>
        <w:t> </w:t>
      </w:r>
      <w:r>
        <w:rPr/>
        <w:t>way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obtain</w:t>
      </w:r>
      <w:r>
        <w:rPr>
          <w:spacing w:val="39"/>
        </w:rPr>
        <w:t> </w:t>
      </w:r>
      <w:r>
        <w:rPr/>
        <w:t>custom</w:t>
      </w:r>
      <w:r>
        <w:rPr>
          <w:spacing w:val="39"/>
        </w:rPr>
        <w:t> </w:t>
      </w:r>
      <w:r>
        <w:rPr/>
        <w:t>filter</w:t>
      </w:r>
      <w:r>
        <w:rPr>
          <w:spacing w:val="39"/>
        </w:rPr>
        <w:t> </w:t>
      </w:r>
      <w:r>
        <w:rPr/>
        <w:t>banks.</w:t>
      </w:r>
      <w:r>
        <w:rPr>
          <w:spacing w:val="40"/>
        </w:rPr>
        <w:t> </w:t>
      </w:r>
      <w:r>
        <w:rPr/>
        <w:t>Mo</w:t>
      </w:r>
      <w:r>
        <w:rPr>
          <w:spacing w:val="39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39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39"/>
        </w:rPr>
        <w:t> </w:t>
      </w:r>
      <w:r>
        <w:rPr/>
        <w:t>[138]</w:t>
      </w:r>
      <w:r>
        <w:rPr>
          <w:w w:val="99"/>
        </w:rPr>
        <w:t> </w:t>
      </w:r>
      <w:r>
        <w:rPr/>
        <w:t>refer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[127]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designed</w:t>
      </w:r>
      <w:r>
        <w:rPr>
          <w:spacing w:val="33"/>
        </w:rPr>
        <w:t> </w:t>
      </w:r>
      <w:r>
        <w:rPr/>
        <w:t>their</w:t>
      </w:r>
      <w:r>
        <w:rPr>
          <w:spacing w:val="33"/>
        </w:rPr>
        <w:t> </w:t>
      </w:r>
      <w:r>
        <w:rPr/>
        <w:t>variational</w:t>
      </w:r>
      <w:r>
        <w:rPr>
          <w:spacing w:val="33"/>
        </w:rPr>
        <w:t> </w:t>
      </w:r>
      <w:r>
        <w:rPr/>
        <w:t>kernel.</w:t>
      </w:r>
      <w:r>
        <w:rPr>
          <w:spacing w:val="33"/>
        </w:rPr>
        <w:t> </w:t>
      </w:r>
      <w:r>
        <w:rPr/>
        <w:t>They</w:t>
      </w:r>
      <w:r>
        <w:rPr>
          <w:w w:val="99"/>
        </w:rPr>
        <w:t> </w:t>
      </w:r>
      <w:r>
        <w:rPr/>
        <w:t>compared their designed kernel with WK, which uses</w:t>
      </w:r>
      <w:r>
        <w:rPr>
          <w:spacing w:val="32"/>
        </w:rPr>
        <w:t> </w:t>
      </w:r>
      <w:r>
        <w:rPr/>
        <w:t>three</w:t>
      </w:r>
      <w:r>
        <w:rPr>
          <w:w w:val="99"/>
        </w:rPr>
        <w:t> </w:t>
      </w:r>
      <w:r>
        <w:rPr/>
        <w:t>different wavelets: the Laplace wavelet, Morlet wavelet,</w:t>
      </w:r>
      <w:r>
        <w:rPr>
          <w:spacing w:val="-29"/>
        </w:rPr>
        <w:t> </w:t>
      </w:r>
      <w:r>
        <w:rPr/>
        <w:t>and</w:t>
      </w:r>
      <w:r>
        <w:rPr>
          <w:w w:val="99"/>
        </w:rPr>
        <w:t> </w:t>
      </w:r>
      <w:r>
        <w:rPr/>
        <w:t>Mexican hat wavelet and concluded that if a wrong type</w:t>
      </w:r>
      <w:r>
        <w:rPr>
          <w:spacing w:val="6"/>
        </w:rPr>
        <w:t> </w:t>
      </w:r>
      <w:r>
        <w:rPr/>
        <w:t>of</w:t>
      </w:r>
      <w:r>
        <w:rPr>
          <w:w w:val="99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kernel</w:t>
      </w:r>
      <w:r>
        <w:rPr>
          <w:spacing w:val="-12"/>
        </w:rPr>
        <w:t> </w:t>
      </w:r>
      <w:r>
        <w:rPr/>
        <w:t>(Mexican</w:t>
      </w:r>
      <w:r>
        <w:rPr>
          <w:spacing w:val="-12"/>
        </w:rPr>
        <w:t> </w:t>
      </w:r>
      <w:r>
        <w:rPr/>
        <w:t>hat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kernel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reference)</w:t>
      </w:r>
      <w:r>
        <w:rPr>
          <w:w w:val="99"/>
        </w:rPr>
        <w:t> </w:t>
      </w:r>
      <w:r>
        <w:rPr/>
        <w:t>is</w:t>
      </w:r>
      <w:r>
        <w:rPr>
          <w:spacing w:val="32"/>
        </w:rPr>
        <w:t> </w:t>
      </w:r>
      <w:r>
        <w:rPr/>
        <w:t>selected,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may</w:t>
      </w:r>
      <w:r>
        <w:rPr>
          <w:spacing w:val="32"/>
        </w:rPr>
        <w:t> </w:t>
      </w:r>
      <w:r>
        <w:rPr/>
        <w:t>even</w:t>
      </w:r>
      <w:r>
        <w:rPr>
          <w:spacing w:val="32"/>
        </w:rPr>
        <w:t> </w:t>
      </w:r>
      <w:r>
        <w:rPr/>
        <w:t>reduce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network</w:t>
      </w:r>
      <w:r>
        <w:rPr>
          <w:spacing w:val="32"/>
        </w:rPr>
        <w:t> </w:t>
      </w:r>
      <w:r>
        <w:rPr/>
        <w:t>performance.</w:t>
      </w:r>
      <w:r>
        <w:rPr>
          <w:w w:val="99"/>
        </w:rPr>
        <w:t> </w:t>
      </w:r>
      <w:r>
        <w:rPr/>
        <w:t>In [136], a WK-based CNN is designed for acoustic</w:t>
      </w:r>
      <w:r>
        <w:rPr>
          <w:spacing w:val="10"/>
        </w:rPr>
        <w:t> </w:t>
      </w:r>
      <w:r>
        <w:rPr/>
        <w:t>sensor</w:t>
      </w:r>
      <w:r>
        <w:rPr>
          <w:w w:val="99"/>
        </w:rPr>
        <w:t> </w:t>
      </w:r>
      <w:r>
        <w:rPr/>
        <w:t>data analysis. The proposed network has less training time</w:t>
      </w:r>
      <w:r>
        <w:rPr>
          <w:w w:val="99"/>
        </w:rPr>
        <w:t> </w:t>
      </w:r>
      <w:r>
        <w:rPr/>
        <w:t>than other designed CNN and achieves higher accuracy</w:t>
      </w:r>
      <w:r>
        <w:rPr>
          <w:spacing w:val="-12"/>
        </w:rPr>
        <w:t> </w:t>
      </w:r>
      <w:r>
        <w:rPr/>
        <w:t>than</w:t>
      </w:r>
      <w:r>
        <w:rPr>
          <w:w w:val="99"/>
        </w:rPr>
        <w:t> </w:t>
      </w:r>
      <w:r>
        <w:rPr/>
        <w:t>standard CNN. [135] also used the WK-based CNN in</w:t>
      </w:r>
      <w:r>
        <w:rPr>
          <w:spacing w:val="-13"/>
        </w:rPr>
        <w:t> </w:t>
      </w:r>
      <w:r>
        <w:rPr/>
        <w:t>[136]</w:t>
      </w:r>
      <w:r>
        <w:rPr>
          <w:w w:val="99"/>
        </w:rPr>
        <w:t> </w:t>
      </w:r>
      <w:r>
        <w:rPr/>
        <w:t>for fault identification and classification and achieved</w:t>
      </w:r>
      <w:r>
        <w:rPr>
          <w:spacing w:val="8"/>
        </w:rPr>
        <w:t> </w:t>
      </w:r>
      <w:r>
        <w:rPr/>
        <w:t>better</w:t>
      </w:r>
      <w:r>
        <w:rPr>
          <w:w w:val="99"/>
        </w:rPr>
        <w:t> </w:t>
      </w:r>
      <w:r>
        <w:rPr/>
        <w:t>performance than some other designed</w:t>
      </w:r>
      <w:r>
        <w:rPr>
          <w:spacing w:val="-18"/>
        </w:rPr>
        <w:t> </w:t>
      </w:r>
      <w:r>
        <w:rPr/>
        <w:t>CNN.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0"/>
          <w:numId w:val="9"/>
        </w:numPr>
        <w:tabs>
          <w:tab w:pos="268" w:val="left" w:leader="none"/>
        </w:tabs>
        <w:spacing w:line="240" w:lineRule="auto" w:before="0" w:after="0"/>
        <w:ind w:left="267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WAVELET FUNCTION AS ACTIVATION</w:t>
      </w:r>
      <w:r>
        <w:rPr>
          <w:rFonts w:ascii="Tahoma"/>
          <w:color w:val="58595B"/>
          <w:spacing w:val="-39"/>
          <w:sz w:val="18"/>
        </w:rPr>
        <w:t> </w:t>
      </w:r>
      <w:r>
        <w:rPr>
          <w:rFonts w:ascii="Tahoma"/>
          <w:color w:val="58595B"/>
          <w:sz w:val="18"/>
        </w:rPr>
        <w:t>FUNCTION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left="2" w:right="112"/>
        <w:jc w:val="both"/>
      </w:pPr>
      <w:r>
        <w:rPr/>
        <w:t>The</w:t>
      </w:r>
      <w:r>
        <w:rPr>
          <w:spacing w:val="-14"/>
        </w:rPr>
        <w:t> </w:t>
      </w:r>
      <w:r>
        <w:rPr/>
        <w:t>basic</w:t>
      </w:r>
      <w:r>
        <w:rPr>
          <w:spacing w:val="-14"/>
        </w:rPr>
        <w:t> </w:t>
      </w:r>
      <w:r>
        <w:rPr/>
        <w:t>idea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formally</w:t>
      </w:r>
      <w:r>
        <w:rPr>
          <w:spacing w:val="-14"/>
        </w:rPr>
        <w:t> </w:t>
      </w:r>
      <w:r>
        <w:rPr/>
        <w:t>put</w:t>
      </w:r>
      <w:r>
        <w:rPr>
          <w:spacing w:val="-14"/>
        </w:rPr>
        <w:t> </w:t>
      </w:r>
      <w:r>
        <w:rPr/>
        <w:t>forward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Zhang</w:t>
      </w:r>
      <w:r>
        <w:rPr>
          <w:spacing w:val="-4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4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4"/>
        </w:rPr>
        <w:t> </w:t>
      </w:r>
      <w:r>
        <w:rPr/>
        <w:t>[13],</w:t>
      </w:r>
      <w:r>
        <w:rPr>
          <w:w w:val="99"/>
        </w:rPr>
        <w:t> </w:t>
      </w:r>
      <w:r>
        <w:rPr/>
        <w:t>that</w:t>
      </w:r>
      <w:r>
        <w:rPr>
          <w:spacing w:val="28"/>
        </w:rPr>
        <w:t> </w:t>
      </w:r>
      <w:r>
        <w:rPr/>
        <w:t>is,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wavelet</w:t>
      </w:r>
      <w:r>
        <w:rPr>
          <w:spacing w:val="28"/>
        </w:rPr>
        <w:t> </w:t>
      </w:r>
      <w:r>
        <w:rPr/>
        <w:t>function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used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replace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hidden</w:t>
      </w:r>
      <w:r>
        <w:rPr>
          <w:w w:val="99"/>
        </w:rPr>
        <w:t> </w:t>
      </w:r>
      <w:r>
        <w:rPr/>
        <w:t>layer function of the conventional neural network, and</w:t>
      </w:r>
      <w:r>
        <w:rPr>
          <w:spacing w:val="21"/>
        </w:rPr>
        <w:t> </w:t>
      </w:r>
      <w:r>
        <w:rPr/>
        <w:t>the</w:t>
      </w:r>
      <w:r>
        <w:rPr>
          <w:w w:val="99"/>
        </w:rPr>
        <w:t> </w:t>
      </w:r>
      <w:r>
        <w:rPr/>
        <w:t>corresponding</w:t>
      </w:r>
      <w:r>
        <w:rPr>
          <w:spacing w:val="36"/>
        </w:rPr>
        <w:t> </w:t>
      </w:r>
      <w:r>
        <w:rPr/>
        <w:t>input</w:t>
      </w:r>
      <w:r>
        <w:rPr>
          <w:spacing w:val="36"/>
        </w:rPr>
        <w:t> </w:t>
      </w:r>
      <w:r>
        <w:rPr/>
        <w:t>layer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hidden</w:t>
      </w:r>
      <w:r>
        <w:rPr>
          <w:spacing w:val="36"/>
        </w:rPr>
        <w:t> </w:t>
      </w:r>
      <w:r>
        <w:rPr/>
        <w:t>layer</w:t>
      </w:r>
      <w:r>
        <w:rPr>
          <w:spacing w:val="36"/>
        </w:rPr>
        <w:t> </w:t>
      </w:r>
      <w:r>
        <w:rPr/>
        <w:t>weight</w:t>
      </w:r>
      <w:r>
        <w:rPr>
          <w:spacing w:val="36"/>
        </w:rPr>
        <w:t> </w:t>
      </w:r>
      <w:r>
        <w:rPr/>
        <w:t>and</w:t>
      </w:r>
      <w:r>
        <w:rPr>
          <w:w w:val="99"/>
        </w:rPr>
        <w:t> </w:t>
      </w:r>
      <w:r>
        <w:rPr/>
        <w:t>hidden</w:t>
      </w:r>
      <w:r>
        <w:rPr>
          <w:spacing w:val="32"/>
        </w:rPr>
        <w:t> </w:t>
      </w:r>
      <w:r>
        <w:rPr/>
        <w:t>layer</w:t>
      </w:r>
      <w:r>
        <w:rPr>
          <w:spacing w:val="32"/>
        </w:rPr>
        <w:t> </w:t>
      </w:r>
      <w:r>
        <w:rPr/>
        <w:t>threshold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respectively</w:t>
      </w:r>
      <w:r>
        <w:rPr>
          <w:spacing w:val="32"/>
        </w:rPr>
        <w:t> </w:t>
      </w:r>
      <w:r>
        <w:rPr/>
        <w:t>determined</w:t>
      </w:r>
      <w:r>
        <w:rPr>
          <w:spacing w:val="32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w w:val="99"/>
        </w:rPr>
        <w:t> </w:t>
      </w:r>
      <w:r>
        <w:rPr/>
        <w:t>wavelet basis function. The scale parameter and </w:t>
      </w:r>
      <w:r>
        <w:rPr>
          <w:spacing w:val="40"/>
        </w:rPr>
        <w:t> </w:t>
      </w:r>
      <w:r>
        <w:rPr/>
        <w:t>translation</w:t>
      </w:r>
    </w:p>
    <w:p>
      <w:pPr>
        <w:spacing w:after="0" w:line="249" w:lineRule="auto"/>
        <w:jc w:val="both"/>
        <w:sectPr>
          <w:pgSz w:w="11520" w:h="15660"/>
          <w:pgMar w:header="372" w:footer="543" w:top="720" w:bottom="740" w:left="600" w:right="640"/>
          <w:cols w:num="2" w:equalWidth="0">
            <w:col w:w="5300" w:space="40"/>
            <w:col w:w="49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08" w:lineRule="auto" w:before="98"/>
        <w:ind w:left="12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parameter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used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instead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[14].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basic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structure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shown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10"/>
          <w:sz w:val="20"/>
        </w:rPr>
        <w:t>in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Fig.</w:t>
      </w:r>
      <w:r>
        <w:rPr>
          <w:rFonts w:ascii="Times New Roman"/>
          <w:spacing w:val="-10"/>
          <w:w w:val="110"/>
          <w:sz w:val="20"/>
        </w:rPr>
        <w:t> </w:t>
      </w:r>
      <w:hyperlink w:history="true" w:anchor="_bookmark24">
        <w:r>
          <w:rPr>
            <w:rFonts w:ascii="Times New Roman"/>
            <w:color w:val="231F20"/>
            <w:w w:val="110"/>
            <w:sz w:val="20"/>
          </w:rPr>
          <w:t>15</w:t>
        </w:r>
      </w:hyperlink>
      <w:r>
        <w:rPr>
          <w:rFonts w:ascii="Times New Roman"/>
          <w:w w:val="110"/>
          <w:sz w:val="20"/>
        </w:rPr>
        <w:t>,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where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"/>
          <w:i/>
          <w:spacing w:val="2"/>
          <w:w w:val="110"/>
          <w:sz w:val="20"/>
        </w:rPr>
        <w:t>X</w:t>
      </w:r>
      <w:r>
        <w:rPr>
          <w:rFonts w:ascii="Times"/>
          <w:i/>
          <w:spacing w:val="2"/>
          <w:w w:val="110"/>
          <w:position w:val="-2"/>
          <w:sz w:val="15"/>
        </w:rPr>
        <w:t>i</w:t>
      </w:r>
      <w:r>
        <w:rPr>
          <w:rFonts w:ascii="Garamond"/>
          <w:i/>
          <w:spacing w:val="2"/>
          <w:w w:val="110"/>
          <w:sz w:val="20"/>
        </w:rPr>
        <w:t>,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Times New Roman"/>
          <w:w w:val="110"/>
          <w:sz w:val="20"/>
        </w:rPr>
        <w:t>(</w:t>
      </w:r>
      <w:r>
        <w:rPr>
          <w:rFonts w:ascii="Times"/>
          <w:i/>
          <w:w w:val="110"/>
          <w:sz w:val="20"/>
        </w:rPr>
        <w:t>i</w:t>
      </w:r>
      <w:r>
        <w:rPr>
          <w:rFonts w:ascii="Times"/>
          <w:i/>
          <w:spacing w:val="8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pacing w:val="-7"/>
          <w:w w:val="110"/>
          <w:sz w:val="20"/>
        </w:rPr>
        <w:t> </w:t>
      </w:r>
      <w:r>
        <w:rPr>
          <w:rFonts w:ascii="Times New Roman"/>
          <w:w w:val="120"/>
          <w:sz w:val="20"/>
        </w:rPr>
        <w:t>1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 New Roman"/>
          <w:w w:val="120"/>
          <w:sz w:val="20"/>
        </w:rPr>
        <w:t>2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"/>
          <w:i/>
          <w:spacing w:val="6"/>
          <w:w w:val="110"/>
          <w:sz w:val="20"/>
        </w:rPr>
        <w:t>L</w:t>
      </w:r>
      <w:r>
        <w:rPr>
          <w:rFonts w:ascii="Times New Roman"/>
          <w:spacing w:val="6"/>
          <w:w w:val="110"/>
          <w:sz w:val="20"/>
        </w:rPr>
        <w:t>)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input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sample,</w:t>
      </w:r>
      <w:r>
        <w:rPr>
          <w:rFonts w:ascii="Times New Roman"/>
          <w:w w:val="99"/>
          <w:sz w:val="20"/>
        </w:rPr>
        <w:t> </w:t>
      </w:r>
      <w:r>
        <w:rPr>
          <w:rFonts w:ascii="Garamond"/>
          <w:i/>
          <w:spacing w:val="2"/>
          <w:w w:val="120"/>
          <w:sz w:val="20"/>
        </w:rPr>
        <w:t>9</w:t>
      </w:r>
      <w:r>
        <w:rPr>
          <w:rFonts w:ascii="Times"/>
          <w:i/>
          <w:spacing w:val="2"/>
          <w:w w:val="120"/>
          <w:position w:val="-2"/>
          <w:sz w:val="15"/>
        </w:rPr>
        <w:t>j</w:t>
      </w:r>
      <w:r>
        <w:rPr>
          <w:rFonts w:ascii="Garamond"/>
          <w:i/>
          <w:spacing w:val="2"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 New Roman"/>
          <w:w w:val="110"/>
          <w:sz w:val="20"/>
        </w:rPr>
        <w:t>(</w:t>
      </w:r>
      <w:r>
        <w:rPr>
          <w:rFonts w:ascii="Times"/>
          <w:i/>
          <w:w w:val="110"/>
          <w:sz w:val="20"/>
        </w:rPr>
        <w:t>j</w:t>
      </w:r>
      <w:r>
        <w:rPr>
          <w:rFonts w:ascii="Times"/>
          <w:i/>
          <w:spacing w:val="-15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pacing w:val="-29"/>
          <w:w w:val="110"/>
          <w:sz w:val="20"/>
        </w:rPr>
        <w:t> </w:t>
      </w:r>
      <w:r>
        <w:rPr>
          <w:rFonts w:ascii="Times New Roman"/>
          <w:w w:val="120"/>
          <w:sz w:val="20"/>
        </w:rPr>
        <w:t>1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 New Roman"/>
          <w:w w:val="120"/>
          <w:sz w:val="20"/>
        </w:rPr>
        <w:t>2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3"/>
          <w:w w:val="110"/>
          <w:sz w:val="20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M</w:t>
      </w:r>
      <w:r>
        <w:rPr>
          <w:rFonts w:ascii="Times"/>
          <w:i/>
          <w:spacing w:val="-42"/>
          <w:w w:val="110"/>
          <w:sz w:val="20"/>
        </w:rPr>
        <w:t> </w:t>
      </w:r>
      <w:r>
        <w:rPr>
          <w:rFonts w:ascii="Times New Roman"/>
          <w:w w:val="110"/>
          <w:sz w:val="20"/>
        </w:rPr>
        <w:t>)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wavelet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basis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function,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"/>
          <w:i/>
          <w:w w:val="110"/>
          <w:sz w:val="20"/>
        </w:rPr>
        <w:t>F</w:t>
      </w:r>
      <w:r>
        <w:rPr>
          <w:rFonts w:ascii="Times"/>
          <w:i/>
          <w:w w:val="110"/>
          <w:position w:val="-2"/>
          <w:sz w:val="15"/>
        </w:rPr>
        <w:t>k</w:t>
      </w:r>
      <w:r>
        <w:rPr>
          <w:rFonts w:ascii="Times"/>
          <w:i/>
          <w:spacing w:val="-27"/>
          <w:w w:val="110"/>
          <w:position w:val="-2"/>
          <w:sz w:val="15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38"/>
          <w:w w:val="120"/>
          <w:sz w:val="20"/>
        </w:rPr>
        <w:t> </w:t>
      </w:r>
      <w:r>
        <w:rPr>
          <w:rFonts w:ascii="Times New Roman"/>
          <w:w w:val="110"/>
          <w:sz w:val="20"/>
        </w:rPr>
        <w:t>(</w:t>
      </w:r>
      <w:r>
        <w:rPr>
          <w:rFonts w:ascii="Times"/>
          <w:i/>
          <w:w w:val="110"/>
          <w:sz w:val="20"/>
        </w:rPr>
        <w:t>k</w:t>
      </w:r>
      <w:r>
        <w:rPr>
          <w:rFonts w:ascii="Times"/>
          <w:i/>
          <w:spacing w:val="-4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w w:val="97"/>
          <w:sz w:val="20"/>
        </w:rPr>
        <w:t> </w:t>
      </w:r>
      <w:r>
        <w:rPr>
          <w:rFonts w:ascii="Times New Roman"/>
          <w:w w:val="120"/>
          <w:sz w:val="20"/>
        </w:rPr>
        <w:t>1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3"/>
          <w:w w:val="120"/>
          <w:sz w:val="20"/>
        </w:rPr>
        <w:t> </w:t>
      </w:r>
      <w:r>
        <w:rPr>
          <w:rFonts w:ascii="Times New Roman"/>
          <w:w w:val="120"/>
          <w:sz w:val="20"/>
        </w:rPr>
        <w:t>2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3"/>
          <w:w w:val="12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8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8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38"/>
          <w:w w:val="110"/>
          <w:sz w:val="20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43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N</w:t>
      </w:r>
      <w:r>
        <w:rPr>
          <w:rFonts w:ascii="Times"/>
          <w:i/>
          <w:spacing w:val="-43"/>
          <w:w w:val="110"/>
          <w:sz w:val="20"/>
        </w:rPr>
        <w:t> </w:t>
      </w:r>
      <w:r>
        <w:rPr>
          <w:rFonts w:ascii="Times New Roman"/>
          <w:w w:val="110"/>
          <w:sz w:val="20"/>
        </w:rPr>
        <w:t>)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output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network,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"/>
          <w:i/>
          <w:w w:val="110"/>
          <w:sz w:val="20"/>
        </w:rPr>
        <w:t>U</w:t>
      </w:r>
      <w:r>
        <w:rPr>
          <w:rFonts w:ascii="Times"/>
          <w:i/>
          <w:w w:val="110"/>
          <w:position w:val="-2"/>
          <w:sz w:val="15"/>
        </w:rPr>
        <w:t>i</w:t>
      </w:r>
      <w:r>
        <w:rPr>
          <w:rFonts w:ascii="Garamond"/>
          <w:i/>
          <w:w w:val="110"/>
          <w:position w:val="-2"/>
          <w:sz w:val="15"/>
        </w:rPr>
        <w:t>,</w:t>
      </w:r>
      <w:r>
        <w:rPr>
          <w:rFonts w:ascii="Times"/>
          <w:i/>
          <w:w w:val="110"/>
          <w:position w:val="-2"/>
          <w:sz w:val="15"/>
        </w:rPr>
        <w:t>j</w:t>
      </w:r>
      <w:r>
        <w:rPr>
          <w:rFonts w:ascii="Times"/>
          <w:i/>
          <w:spacing w:val="-10"/>
          <w:w w:val="110"/>
          <w:position w:val="-2"/>
          <w:sz w:val="15"/>
        </w:rPr>
        <w:t> </w:t>
      </w:r>
      <w:r>
        <w:rPr>
          <w:rFonts w:ascii="Times New Roman"/>
          <w:w w:val="110"/>
          <w:sz w:val="20"/>
        </w:rPr>
        <w:t>represents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connection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weight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between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"/>
          <w:i/>
          <w:w w:val="110"/>
          <w:sz w:val="20"/>
        </w:rPr>
        <w:t>i</w:t>
      </w:r>
      <w:r>
        <w:rPr>
          <w:rFonts w:ascii="Times New Roman"/>
          <w:w w:val="110"/>
          <w:sz w:val="20"/>
        </w:rPr>
        <w:t>th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neuron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in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input</w:t>
      </w:r>
      <w:r>
        <w:rPr>
          <w:rFonts w:ascii="Times New Roman"/>
          <w:sz w:val="20"/>
        </w:rPr>
      </w:r>
    </w:p>
    <w:p>
      <w:pPr>
        <w:pStyle w:val="BodyText"/>
        <w:spacing w:line="240" w:lineRule="exact" w:before="9"/>
        <w:ind w:right="0"/>
        <w:jc w:val="both"/>
      </w:pPr>
      <w:r>
        <w:rPr/>
        <w:t>layer and the </w:t>
      </w:r>
      <w:r>
        <w:rPr>
          <w:rFonts w:ascii="Times" w:hAnsi="Times"/>
          <w:i/>
        </w:rPr>
        <w:t>j</w:t>
      </w:r>
      <w:r>
        <w:rPr/>
        <w:t>th neuron in the hidden layer, and </w:t>
      </w:r>
      <w:r>
        <w:rPr>
          <w:rFonts w:ascii="Garamond" w:hAnsi="Garamond"/>
          <w:i/>
        </w:rPr>
        <w:t>ω</w:t>
      </w:r>
      <w:r>
        <w:rPr>
          <w:rFonts w:ascii="Times" w:hAnsi="Times"/>
          <w:i/>
          <w:position w:val="-2"/>
          <w:sz w:val="15"/>
        </w:rPr>
        <w:t>j</w:t>
      </w:r>
      <w:r>
        <w:rPr>
          <w:rFonts w:ascii="Garamond" w:hAnsi="Garamond"/>
          <w:i/>
          <w:position w:val="-2"/>
          <w:sz w:val="15"/>
        </w:rPr>
        <w:t>,</w:t>
      </w:r>
      <w:r>
        <w:rPr>
          <w:rFonts w:ascii="Times" w:hAnsi="Times"/>
          <w:i/>
          <w:position w:val="-2"/>
          <w:sz w:val="15"/>
        </w:rPr>
        <w:t>k</w:t>
      </w:r>
      <w:r>
        <w:rPr>
          <w:rFonts w:ascii="Times" w:hAnsi="Times"/>
          <w:i/>
          <w:spacing w:val="15"/>
          <w:position w:val="-2"/>
          <w:sz w:val="15"/>
        </w:rPr>
        <w:t> </w:t>
      </w:r>
      <w:r>
        <w:rPr/>
        <w:t>repre-</w:t>
      </w:r>
      <w:r>
        <w:rPr>
          <w:w w:val="99"/>
        </w:rPr>
        <w:t> </w:t>
      </w:r>
      <w:r>
        <w:rPr/>
        <w:t>sents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Times" w:hAnsi="Times"/>
          <w:i/>
        </w:rPr>
        <w:t>j</w:t>
      </w:r>
      <w:r>
        <w:rPr/>
        <w:t>th</w:t>
      </w:r>
      <w:r>
        <w:rPr>
          <w:spacing w:val="-4"/>
        </w:rPr>
        <w:t> </w:t>
      </w:r>
      <w:r>
        <w:rPr/>
        <w:t>neuron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hidden</w:t>
      </w:r>
      <w:r>
        <w:rPr>
          <w:spacing w:val="-4"/>
        </w:rPr>
        <w:t> </w:t>
      </w:r>
      <w:r>
        <w:rPr/>
        <w:t>layer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Times" w:hAnsi="Times"/>
          <w:i/>
          <w:spacing w:val="5"/>
        </w:rPr>
        <w:t>k</w:t>
      </w:r>
      <w:r>
        <w:rPr>
          <w:spacing w:val="5"/>
        </w:rPr>
        <w:t>th</w:t>
      </w:r>
      <w:r>
        <w:rPr>
          <w:spacing w:val="-4"/>
        </w:rPr>
        <w:t> </w:t>
      </w:r>
      <w:r>
        <w:rPr/>
        <w:t>neuron</w:t>
      </w:r>
      <w:r>
        <w:rPr>
          <w:spacing w:val="-4"/>
        </w:rPr>
        <w:t> </w:t>
      </w:r>
      <w:r>
        <w:rPr/>
        <w:t>in</w:t>
      </w:r>
      <w:r>
        <w:rPr>
          <w:w w:val="99"/>
        </w:rPr>
        <w:t> </w:t>
      </w:r>
      <w:r>
        <w:rPr/>
        <w:t>the output</w:t>
      </w:r>
      <w:r>
        <w:rPr>
          <w:spacing w:val="-18"/>
        </w:rPr>
        <w:t> </w:t>
      </w:r>
      <w:r>
        <w:rPr/>
        <w:t>layer.</w:t>
      </w:r>
    </w:p>
    <w:p>
      <w:pPr>
        <w:pStyle w:val="BodyText"/>
        <w:spacing w:line="247" w:lineRule="auto" w:before="4"/>
        <w:ind w:right="0" w:firstLine="199"/>
        <w:jc w:val="both"/>
      </w:pPr>
      <w:r>
        <w:rPr/>
        <w:t>According to the continuity of the selected wavelet</w:t>
      </w:r>
      <w:r>
        <w:rPr>
          <w:spacing w:val="38"/>
        </w:rPr>
        <w:t> </w:t>
      </w:r>
      <w:r>
        <w:rPr/>
        <w:t>basis</w:t>
      </w:r>
      <w:r>
        <w:rPr>
          <w:w w:val="99"/>
        </w:rPr>
        <w:t> </w:t>
      </w:r>
      <w:r>
        <w:rPr/>
        <w:t>function, the connection weight between the neurons can</w:t>
      </w:r>
      <w:r>
        <w:rPr>
          <w:spacing w:val="27"/>
        </w:rPr>
        <w:t> </w:t>
      </w:r>
      <w:r>
        <w:rPr/>
        <w:t>be</w:t>
      </w:r>
      <w:r>
        <w:rPr>
          <w:w w:val="99"/>
        </w:rPr>
        <w:t> </w:t>
      </w:r>
      <w:r>
        <w:rPr/>
        <w:t>divided</w:t>
      </w:r>
      <w:r>
        <w:rPr>
          <w:spacing w:val="-18"/>
        </w:rPr>
        <w:t> </w:t>
      </w:r>
      <w:r>
        <w:rPr/>
        <w:t>into</w:t>
      </w:r>
      <w:r>
        <w:rPr>
          <w:spacing w:val="-18"/>
        </w:rPr>
        <w:t> </w:t>
      </w:r>
      <w:r>
        <w:rPr/>
        <w:t>two</w:t>
      </w:r>
      <w:r>
        <w:rPr>
          <w:spacing w:val="-18"/>
        </w:rPr>
        <w:t> </w:t>
      </w:r>
      <w:r>
        <w:rPr/>
        <w:t>types:</w:t>
      </w:r>
      <w:r>
        <w:rPr>
          <w:spacing w:val="-18"/>
        </w:rPr>
        <w:t> </w:t>
      </w:r>
      <w:r>
        <w:rPr/>
        <w:t>WNN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continuous</w:t>
      </w:r>
      <w:r>
        <w:rPr>
          <w:spacing w:val="-18"/>
        </w:rPr>
        <w:t> </w:t>
      </w:r>
      <w:r>
        <w:rPr/>
        <w:t>parameters</w:t>
      </w:r>
      <w:r>
        <w:rPr>
          <w:spacing w:val="-18"/>
        </w:rPr>
        <w:t> </w:t>
      </w:r>
      <w:r>
        <w:rPr/>
        <w:t>and</w:t>
      </w:r>
      <w:r>
        <w:rPr>
          <w:w w:val="99"/>
        </w:rPr>
        <w:t> </w:t>
      </w:r>
      <w:r>
        <w:rPr/>
        <w:t>WNN based on wavelet framework [139]. For WNN</w:t>
      </w:r>
      <w:r>
        <w:rPr>
          <w:spacing w:val="43"/>
        </w:rPr>
        <w:t> </w:t>
      </w:r>
      <w:r>
        <w:rPr/>
        <w:t>with</w:t>
      </w:r>
      <w:r>
        <w:rPr>
          <w:w w:val="99"/>
        </w:rPr>
        <w:t> </w:t>
      </w:r>
      <w:r>
        <w:rPr/>
        <w:t>continuous</w:t>
      </w:r>
      <w:r>
        <w:rPr>
          <w:spacing w:val="34"/>
        </w:rPr>
        <w:t> </w:t>
      </w:r>
      <w:r>
        <w:rPr/>
        <w:t>parameters,</w:t>
      </w:r>
      <w:r>
        <w:rPr>
          <w:spacing w:val="34"/>
        </w:rPr>
        <w:t> </w:t>
      </w:r>
      <w:r>
        <w:rPr/>
        <w:t>wavelet</w:t>
      </w:r>
      <w:r>
        <w:rPr>
          <w:spacing w:val="34"/>
        </w:rPr>
        <w:t> </w:t>
      </w:r>
      <w:r>
        <w:rPr/>
        <w:t>function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>
          <w:rFonts w:ascii="Garamond" w:hAnsi="Garamond"/>
          <w:i/>
          <w:w w:val="110"/>
        </w:rPr>
        <w:t>ψ</w:t>
      </w:r>
      <w:r>
        <w:rPr>
          <w:rFonts w:ascii="Garamond" w:hAnsi="Garamond"/>
          <w:i/>
          <w:spacing w:val="-37"/>
          <w:w w:val="110"/>
        </w:rPr>
        <w:t> </w:t>
      </w:r>
      <w:r>
        <w:rPr>
          <w:spacing w:val="5"/>
        </w:rPr>
        <w:t>(</w:t>
      </w:r>
      <w:r>
        <w:rPr>
          <w:rFonts w:ascii="Times" w:hAnsi="Times"/>
          <w:i/>
          <w:spacing w:val="5"/>
        </w:rPr>
        <w:t>t</w:t>
      </w:r>
      <w:r>
        <w:rPr>
          <w:spacing w:val="5"/>
        </w:rPr>
        <w:t>)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>
          <w:rFonts w:ascii="Times" w:hAnsi="Times"/>
          <w:i/>
          <w:spacing w:val="2"/>
        </w:rPr>
        <w:t>b</w:t>
      </w:r>
      <w:r>
        <w:rPr>
          <w:rFonts w:ascii="Times" w:hAnsi="Times"/>
          <w:i/>
          <w:spacing w:val="2"/>
          <w:position w:val="-2"/>
          <w:sz w:val="15"/>
        </w:rPr>
        <w:t>j</w:t>
      </w:r>
      <w:r>
        <w:rPr>
          <w:rFonts w:ascii="Garamond" w:hAnsi="Garamond"/>
          <w:i/>
          <w:spacing w:val="2"/>
        </w:rPr>
        <w:t>,</w:t>
      </w:r>
      <w:r>
        <w:rPr>
          <w:rFonts w:ascii="Garamond" w:hAnsi="Garamond"/>
          <w:i/>
          <w:spacing w:val="-16"/>
        </w:rPr>
        <w:t> </w:t>
      </w:r>
      <w:r>
        <w:rPr>
          <w:rFonts w:ascii="Times" w:hAnsi="Times"/>
          <w:i/>
        </w:rPr>
        <w:t>a</w:t>
      </w:r>
      <w:r>
        <w:rPr>
          <w:rFonts w:ascii="Times" w:hAnsi="Times"/>
          <w:i/>
          <w:position w:val="-2"/>
          <w:sz w:val="15"/>
        </w:rPr>
        <w:t>j</w:t>
      </w:r>
      <w:r>
        <w:rPr>
          <w:rFonts w:ascii="Times" w:hAnsi="Times"/>
          <w:i/>
          <w:w w:val="100"/>
          <w:position w:val="-2"/>
          <w:sz w:val="15"/>
        </w:rPr>
        <w:t> </w:t>
      </w:r>
      <w:r>
        <w:rPr/>
        <w:t>are the scale parameter and translation parameter. It</w:t>
      </w:r>
      <w:r>
        <w:rPr>
          <w:spacing w:val="17"/>
        </w:rPr>
        <w:t> </w:t>
      </w:r>
      <w:r>
        <w:rPr/>
        <w:t>comes</w:t>
      </w:r>
      <w:r>
        <w:rPr>
          <w:w w:val="99"/>
        </w:rPr>
        <w:t> </w:t>
      </w:r>
      <w:r>
        <w:rPr/>
        <w:t>from the definition of the continuous wavelet transform.</w:t>
      </w:r>
      <w:r>
        <w:rPr>
          <w:spacing w:val="18"/>
        </w:rPr>
        <w:t> </w:t>
      </w:r>
      <w:r>
        <w:rPr/>
        <w:t>Its</w:t>
      </w:r>
      <w:r>
        <w:rPr>
          <w:w w:val="99"/>
        </w:rPr>
        <w:t> </w:t>
      </w:r>
      <w:r>
        <w:rPr/>
        <w:t>characteristic is that the positioning of the basis function</w:t>
      </w:r>
      <w:r>
        <w:rPr>
          <w:spacing w:val="11"/>
        </w:rPr>
        <w:t> </w:t>
      </w:r>
      <w:r>
        <w:rPr/>
        <w:t>is</w:t>
      </w:r>
      <w:r>
        <w:rPr>
          <w:w w:val="99"/>
        </w:rPr>
        <w:t> </w:t>
      </w:r>
      <w:r>
        <w:rPr/>
        <w:t>not</w:t>
      </w:r>
      <w:r>
        <w:rPr>
          <w:spacing w:val="-15"/>
        </w:rPr>
        <w:t> </w:t>
      </w:r>
      <w:r>
        <w:rPr/>
        <w:t>limited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finite</w:t>
      </w:r>
      <w:r>
        <w:rPr>
          <w:spacing w:val="-15"/>
        </w:rPr>
        <w:t> </w:t>
      </w:r>
      <w:r>
        <w:rPr/>
        <w:t>discrete</w:t>
      </w:r>
      <w:r>
        <w:rPr>
          <w:spacing w:val="-15"/>
        </w:rPr>
        <w:t> </w:t>
      </w:r>
      <w:r>
        <w:rPr/>
        <w:t>value,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redundancy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high,</w:t>
      </w:r>
      <w:r>
        <w:rPr>
          <w:w w:val="99"/>
        </w:rPr>
        <w:t> </w:t>
      </w:r>
      <w:r>
        <w:rPr/>
        <w:t>the</w:t>
      </w:r>
      <w:r>
        <w:rPr>
          <w:spacing w:val="-10"/>
        </w:rPr>
        <w:t> </w:t>
      </w:r>
      <w:r>
        <w:rPr/>
        <w:t>expansion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unique,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correspondence</w:t>
      </w:r>
      <w:r>
        <w:rPr>
          <w:spacing w:val="-10"/>
        </w:rPr>
        <w:t> </w:t>
      </w:r>
      <w:r>
        <w:rPr/>
        <w:t>between</w:t>
      </w:r>
      <w:r>
        <w:rPr>
          <w:w w:val="99"/>
        </w:rPr>
        <w:t> </w:t>
      </w:r>
      <w:r>
        <w:rPr/>
        <w:t>the wavelet parameters and the function is not fixed. It </w:t>
      </w:r>
      <w:r>
        <w:rPr>
          <w:spacing w:val="36"/>
        </w:rPr>
        <w:t> </w:t>
      </w:r>
      <w:r>
        <w:rPr/>
        <w:t>has</w:t>
      </w:r>
      <w:r>
        <w:rPr>
          <w:w w:val="99"/>
        </w:rPr>
        <w:t> </w:t>
      </w:r>
      <w:r>
        <w:rPr/>
        <w:t>a nonlinear optimization problem similar to the BP</w:t>
      </w:r>
      <w:r>
        <w:rPr>
          <w:spacing w:val="-8"/>
        </w:rPr>
        <w:t> </w:t>
      </w:r>
      <w:r>
        <w:rPr/>
        <w:t>network.</w:t>
      </w:r>
      <w:r>
        <w:rPr>
          <w:w w:val="99"/>
        </w:rPr>
        <w:t> </w:t>
      </w:r>
      <w:r>
        <w:rPr>
          <w:spacing w:val="-3"/>
        </w:rPr>
        <w:t>However, </w:t>
      </w:r>
      <w:r>
        <w:rPr/>
        <w:t>wavelet analysis theory helps the initialization</w:t>
      </w:r>
      <w:r>
        <w:rPr>
          <w:spacing w:val="40"/>
        </w:rPr>
        <w:t> </w:t>
      </w:r>
      <w:r>
        <w:rPr/>
        <w:t>of</w:t>
      </w:r>
      <w:r>
        <w:rPr>
          <w:w w:val="99"/>
        </w:rPr>
        <w:t> </w:t>
      </w:r>
      <w:r>
        <w:rPr/>
        <w:t>the network and guides the learning process to have a</w:t>
      </w:r>
      <w:r>
        <w:rPr>
          <w:spacing w:val="47"/>
        </w:rPr>
        <w:t> </w:t>
      </w:r>
      <w:r>
        <w:rPr/>
        <w:t>faster</w:t>
      </w:r>
      <w:r>
        <w:rPr>
          <w:w w:val="99"/>
        </w:rPr>
        <w:t> </w:t>
      </w:r>
      <w:r>
        <w:rPr/>
        <w:t>convergence</w:t>
      </w:r>
      <w:r>
        <w:rPr>
          <w:spacing w:val="-7"/>
        </w:rPr>
        <w:t> </w:t>
      </w:r>
      <w:r>
        <w:rPr/>
        <w:t>speed.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hidden</w:t>
      </w:r>
      <w:r>
        <w:rPr>
          <w:spacing w:val="-7"/>
        </w:rPr>
        <w:t> </w:t>
      </w:r>
      <w:r>
        <w:rPr/>
        <w:t>layer</w:t>
      </w:r>
    </w:p>
    <w:p>
      <w:pPr>
        <w:pStyle w:val="BodyText"/>
        <w:spacing w:line="217" w:lineRule="exact"/>
        <w:ind w:right="0"/>
        <w:jc w:val="both"/>
        <w:rPr>
          <w:rFonts w:ascii="Lucida Sans Unicode" w:hAnsi="Lucida Sans Unicode" w:cs="Lucida Sans Unicode" w:eastAsia="Lucida Sans Unicode"/>
        </w:rPr>
      </w:pPr>
      <w:r>
        <w:rPr/>
        <w:t>is</w:t>
      </w:r>
      <w:r>
        <w:rPr>
          <w:rFonts w:ascii="Lucida Sans Unicode"/>
        </w:rPr>
        <w:t>:</w:t>
      </w:r>
    </w:p>
    <w:p>
      <w:pPr>
        <w:spacing w:line="240" w:lineRule="auto" w:before="4"/>
        <w:rPr>
          <w:rFonts w:ascii="Lucida Sans Unicode" w:hAnsi="Lucida Sans Unicode" w:cs="Lucida Sans Unicode" w:eastAsia="Lucida Sans Unicode"/>
          <w:sz w:val="14"/>
          <w:szCs w:val="14"/>
        </w:rPr>
      </w:pPr>
      <w:r>
        <w:rPr/>
        <w:br w:type="column"/>
      </w:r>
      <w:r>
        <w:rPr>
          <w:rFonts w:ascii="Lucida Sans Unicode"/>
          <w:sz w:val="14"/>
        </w:rPr>
      </w:r>
    </w:p>
    <w:p>
      <w:pPr>
        <w:spacing w:line="2782" w:lineRule="exact"/>
        <w:ind w:left="379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 w:hAnsi="Lucida Sans Unicode" w:cs="Lucida Sans Unicode" w:eastAsia="Lucida Sans Unicode"/>
          <w:position w:val="-55"/>
          <w:sz w:val="20"/>
          <w:szCs w:val="20"/>
        </w:rPr>
        <w:drawing>
          <wp:inline distT="0" distB="0" distL="0" distR="0">
            <wp:extent cx="2638264" cy="1766887"/>
            <wp:effectExtent l="0" t="0" r="0" b="0"/>
            <wp:docPr id="29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64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55"/>
          <w:sz w:val="20"/>
          <w:szCs w:val="20"/>
        </w:rPr>
      </w:r>
    </w:p>
    <w:p>
      <w:pPr>
        <w:spacing w:line="240" w:lineRule="auto" w:before="4"/>
        <w:rPr>
          <w:rFonts w:ascii="Lucida Sans Unicode" w:hAnsi="Lucida Sans Unicode" w:cs="Lucida Sans Unicode" w:eastAsia="Lucida Sans Unicode"/>
          <w:sz w:val="18"/>
          <w:szCs w:val="18"/>
        </w:rPr>
      </w:pPr>
    </w:p>
    <w:p>
      <w:pPr>
        <w:tabs>
          <w:tab w:pos="1698" w:val="left" w:leader="none"/>
          <w:tab w:pos="3880" w:val="left" w:leader="none"/>
        </w:tabs>
        <w:spacing w:line="135" w:lineRule="exact"/>
        <w:ind w:left="207" w:right="0" w:firstLine="0"/>
        <w:rPr>
          <w:rFonts w:ascii="Lucida Sans Unicode" w:hAnsi="Lucida Sans Unicode" w:cs="Lucida Sans Unicode" w:eastAsia="Lucida Sans Unicode"/>
          <w:sz w:val="13"/>
          <w:szCs w:val="13"/>
        </w:rPr>
      </w:pPr>
      <w:r>
        <w:rPr>
          <w:rFonts w:ascii="Lucida Sans Unicode"/>
          <w:position w:val="-2"/>
          <w:sz w:val="13"/>
        </w:rPr>
        <w:pict>
          <v:group style="width:35.950pt;height:6.7pt;mso-position-horizontal-relative:char;mso-position-vertical-relative:line" coordorigin="0,0" coordsize="719,134">
            <v:group style="position:absolute;left:0;top:0;width:719;height:134" coordorigin="0,0" coordsize="719,134">
              <v:shape style="position:absolute;left:0;top:0;width:719;height:134" coordorigin="0,0" coordsize="719,134" path="m21,0l0,0,0,103,21,103,21,0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59,28l40,28,40,103,60,103,60,61,61,55,63,49,64,46,70,43,73,42,107,42,106,40,106,39,59,39,59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107,42l79,42,81,42,85,45,86,47,88,52,88,55,89,103,108,103,108,49,108,46,107,4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88,27l73,27,65,31,59,39,106,39,105,37,103,35,101,33,99,31,92,27,88,2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146,28l128,28,128,131,147,131,147,94,192,94,196,89,160,89,155,87,149,79,147,73,147,57,149,52,155,44,159,42,196,42,193,39,146,39,146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192,94l147,94,151,98,155,100,161,104,165,105,178,105,185,101,192,94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196,42l169,42,172,44,179,52,180,57,180,74,179,80,173,87,169,89,196,89,197,87,200,78,200,53,197,44,196,4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178,27l164,27,160,28,152,33,148,36,146,39,193,39,185,30,178,2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235,28l216,28,216,83,235,105,245,105,250,103,259,99,262,96,265,92,283,92,283,90,245,90,242,89,238,86,237,84,236,80,235,73,235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283,92l265,92,265,103,283,103,283,9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283,28l264,28,263,73,263,77,261,83,259,85,254,89,251,90,283,90,283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325,44l305,44,305,88,305,90,306,94,307,96,309,100,312,102,314,103,317,104,320,105,330,105,335,104,340,102,338,88,330,88,327,87,325,85,325,84,325,44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338,86l334,88,332,88,338,88,338,86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338,28l296,28,296,44,338,44,338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325,2l305,14,305,28,325,28,325,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411,0l392,0,392,103,411,103,411,0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491,42l464,42,468,43,472,46,473,48,473,54,469,56,463,57,447,60,441,62,426,89,429,94,437,103,443,105,456,105,460,104,467,100,471,98,474,95,493,95,492,91,454,91,451,90,447,86,446,83,446,78,466,69,470,68,473,67,492,67,492,45,491,4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493,95l474,95,476,100,476,102,477,103,496,103,495,99,493,96,493,95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492,67l473,67,473,78,472,79,461,91,492,91,492,90,492,87,492,6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469,27l451,27,444,28,434,35,430,41,428,48,446,51,448,48,449,45,453,42,456,42,491,42,491,41,488,35,485,32,476,28,469,2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507,117l509,132,512,133,516,133,524,133,546,117,513,117,510,117,507,11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523,28l502,28,531,103,529,107,528,111,523,116,520,117,546,117,548,113,553,100,559,81,541,81,523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579,28l558,28,541,81,559,81,579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631,27l610,27,602,30,589,44,586,54,586,77,588,85,593,92,599,100,609,105,630,105,637,103,648,95,652,90,618,90,614,88,608,82,606,77,606,71,655,71,656,59,606,59,606,54,608,50,610,46,613,43,617,42,650,42,640,30,631,27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635,79l634,83,632,86,628,89,625,90,652,90,654,82,635,79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650,42l625,42,629,43,634,49,636,54,636,59,656,59,656,56,653,45,650,42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689,28l671,28,671,103,690,103,690,67,691,59,693,51,695,48,698,45,701,44,714,44,716,39,689,39,689,28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714,44l706,44,709,45,713,48,714,44xe" filled="true" fillcolor="#000000" stroked="false">
                <v:path arrowok="t"/>
                <v:fill type="solid"/>
              </v:shape>
              <v:shape style="position:absolute;left:0;top:0;width:719;height:134" coordorigin="0,0" coordsize="719,134" path="m710,27l703,27,700,27,695,31,692,34,689,39,716,39,719,30,715,28,710,27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Lucida Sans Unicode"/>
          <w:position w:val="-2"/>
          <w:sz w:val="13"/>
        </w:rPr>
      </w:r>
      <w:r>
        <w:rPr>
          <w:rFonts w:ascii="Lucida Sans Unicode"/>
          <w:position w:val="-2"/>
          <w:sz w:val="13"/>
        </w:rPr>
        <w:tab/>
      </w:r>
      <w:r>
        <w:rPr>
          <w:rFonts w:ascii="Lucida Sans Unicode"/>
          <w:position w:val="-2"/>
          <w:sz w:val="13"/>
        </w:rPr>
        <w:drawing>
          <wp:inline distT="0" distB="0" distL="0" distR="0">
            <wp:extent cx="966937" cy="85725"/>
            <wp:effectExtent l="0" t="0" r="0" b="0"/>
            <wp:docPr id="31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3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2"/>
          <w:sz w:val="13"/>
        </w:rPr>
      </w:r>
      <w:r>
        <w:rPr>
          <w:rFonts w:ascii="Lucida Sans Unicode"/>
          <w:position w:val="-2"/>
          <w:sz w:val="13"/>
        </w:rPr>
        <w:tab/>
      </w:r>
      <w:r>
        <w:rPr>
          <w:rFonts w:ascii="Lucida Sans Unicode"/>
          <w:position w:val="-2"/>
          <w:sz w:val="13"/>
        </w:rPr>
        <w:drawing>
          <wp:inline distT="0" distB="0" distL="0" distR="0">
            <wp:extent cx="535180" cy="85725"/>
            <wp:effectExtent l="0" t="0" r="0" b="0"/>
            <wp:docPr id="3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2"/>
          <w:sz w:val="13"/>
        </w:rPr>
      </w:r>
    </w:p>
    <w:p>
      <w:pPr>
        <w:spacing w:line="240" w:lineRule="auto" w:before="13"/>
        <w:rPr>
          <w:rFonts w:ascii="Lucida Sans Unicode" w:hAnsi="Lucida Sans Unicode" w:cs="Lucida Sans Unicode" w:eastAsia="Lucida Sans Unicode"/>
          <w:sz w:val="12"/>
          <w:szCs w:val="12"/>
        </w:rPr>
      </w:pPr>
    </w:p>
    <w:p>
      <w:pPr>
        <w:spacing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15. </w:t>
      </w:r>
      <w:bookmarkStart w:name="_bookmark24" w:id="29"/>
      <w:bookmarkEnd w:id="29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A three-layer structure of</w:t>
      </w:r>
      <w:r>
        <w:rPr>
          <w:rFonts w:ascii="Calibri"/>
          <w:spacing w:val="-7"/>
          <w:w w:val="110"/>
          <w:sz w:val="14"/>
        </w:rPr>
        <w:t> </w:t>
      </w:r>
      <w:r>
        <w:rPr>
          <w:rFonts w:ascii="Calibri"/>
          <w:w w:val="110"/>
          <w:sz w:val="14"/>
        </w:rPr>
        <w:t>WNN.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 w:before="114"/>
        <w:ind w:right="112" w:firstLine="199"/>
        <w:jc w:val="both"/>
      </w:pPr>
      <w:r>
        <w:rPr/>
        <w:t>The construction of WNN is a critical issue. Zhang</w:t>
      </w:r>
      <w:r>
        <w:rPr>
          <w:spacing w:val="6"/>
        </w:rPr>
        <w:t> </w:t>
      </w:r>
      <w:r>
        <w:rPr/>
        <w:t>[141]</w:t>
      </w:r>
      <w:r>
        <w:rPr>
          <w:w w:val="99"/>
        </w:rPr>
        <w:t> </w:t>
      </w:r>
      <w:r>
        <w:rPr/>
        <w:t>used regression analysis to give a method for</w:t>
      </w:r>
      <w:r>
        <w:rPr>
          <w:spacing w:val="23"/>
        </w:rPr>
        <w:t> </w:t>
      </w:r>
      <w:r>
        <w:rPr/>
        <w:t>constructing</w:t>
      </w:r>
      <w:r>
        <w:rPr>
          <w:w w:val="99"/>
        </w:rPr>
        <w:t> </w:t>
      </w:r>
      <w:r>
        <w:rPr/>
        <w:t>wavelet networks. He constructed a feed-forward neural</w:t>
      </w:r>
      <w:r>
        <w:rPr>
          <w:spacing w:val="-33"/>
        </w:rPr>
        <w:t> </w:t>
      </w:r>
      <w:r>
        <w:rPr/>
        <w:t>net-</w:t>
      </w:r>
      <w:r>
        <w:rPr>
          <w:w w:val="99"/>
        </w:rPr>
        <w:t> </w:t>
      </w:r>
      <w:r>
        <w:rPr/>
        <w:t>work based on WNN structure and discussed that it is</w:t>
      </w:r>
      <w:r>
        <w:rPr>
          <w:spacing w:val="22"/>
        </w:rPr>
        <w:t> </w:t>
      </w:r>
      <w:r>
        <w:rPr/>
        <w:t>suit-</w:t>
      </w:r>
      <w:r>
        <w:rPr>
          <w:w w:val="99"/>
        </w:rPr>
        <w:t> </w:t>
      </w:r>
      <w:r>
        <w:rPr/>
        <w:t>able for neural network construction methods</w:t>
      </w:r>
      <w:r>
        <w:rPr>
          <w:spacing w:val="1"/>
        </w:rPr>
        <w:t> </w:t>
      </w:r>
      <w:r>
        <w:rPr/>
        <w:t>development.</w:t>
      </w:r>
      <w:r>
        <w:rPr>
          <w:w w:val="99"/>
        </w:rPr>
        <w:t> </w:t>
      </w:r>
      <w:r>
        <w:rPr/>
        <w:t>Pati and Krishnaprasad [142] gave two methods of</w:t>
      </w:r>
      <w:r>
        <w:rPr>
          <w:spacing w:val="40"/>
        </w:rPr>
        <w:t> </w:t>
      </w:r>
      <w:r>
        <w:rPr/>
        <w:t>wavelet</w:t>
      </w:r>
      <w:r>
        <w:rPr>
          <w:w w:val="99"/>
        </w:rPr>
        <w:t> </w:t>
      </w:r>
      <w:r>
        <w:rPr/>
        <w:t>network</w:t>
      </w:r>
      <w:r>
        <w:rPr>
          <w:spacing w:val="-17"/>
        </w:rPr>
        <w:t> </w:t>
      </w:r>
      <w:r>
        <w:rPr/>
        <w:t>synthesis,</w:t>
      </w:r>
      <w:r>
        <w:rPr>
          <w:spacing w:val="-17"/>
        </w:rPr>
        <w:t> </w:t>
      </w:r>
      <w:r>
        <w:rPr/>
        <w:t>which</w:t>
      </w:r>
      <w:r>
        <w:rPr>
          <w:spacing w:val="-16"/>
        </w:rPr>
        <w:t> </w:t>
      </w:r>
      <w:r>
        <w:rPr/>
        <w:t>systematically</w:t>
      </w:r>
      <w:r>
        <w:rPr>
          <w:spacing w:val="-17"/>
        </w:rPr>
        <w:t> </w:t>
      </w:r>
      <w:r>
        <w:rPr/>
        <w:t>defined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structure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142" w:lineRule="exact" w:before="97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"/>
          <w:i/>
          <w:w w:val="99"/>
          <w:position w:val="-13"/>
          <w:sz w:val="20"/>
        </w:rPr>
      </w:r>
      <w:r>
        <w:rPr>
          <w:rFonts w:ascii="Times"/>
          <w:i/>
          <w:position w:val="-13"/>
          <w:sz w:val="20"/>
          <w:u w:val="single" w:color="000000"/>
        </w:rPr>
        <w:t>b</w:t>
      </w:r>
      <w:r>
        <w:rPr>
          <w:rFonts w:ascii="Times"/>
          <w:i/>
          <w:position w:val="-16"/>
          <w:sz w:val="15"/>
          <w:u w:val="single" w:color="000000"/>
        </w:rPr>
        <w:t>j</w:t>
      </w:r>
      <w:r>
        <w:rPr>
          <w:rFonts w:ascii="Times"/>
          <w:i/>
          <w:position w:val="-16"/>
          <w:sz w:val="15"/>
        </w:rPr>
      </w:r>
      <w:r>
        <w:rPr>
          <w:rFonts w:ascii="Times"/>
          <w:i/>
          <w:spacing w:val="-4"/>
          <w:position w:val="-16"/>
          <w:sz w:val="15"/>
        </w:rPr>
        <w:t> </w:t>
      </w:r>
      <w:r>
        <w:rPr>
          <w:rFonts w:ascii="Arial"/>
          <w:w w:val="241"/>
          <w:sz w:val="20"/>
        </w:rPr>
        <w:t> </w:t>
      </w:r>
      <w:r>
        <w:rPr>
          <w:rFonts w:ascii="Arial"/>
          <w:sz w:val="20"/>
        </w:rPr>
      </w:r>
    </w:p>
    <w:p>
      <w:pPr>
        <w:pStyle w:val="BodyText"/>
        <w:spacing w:line="204" w:lineRule="exact"/>
        <w:ind w:left="2015" w:right="0"/>
        <w:jc w:val="left"/>
      </w:pPr>
      <w:r>
        <w:rPr/>
        <w:br w:type="column"/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network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determined</w:t>
      </w:r>
      <w:r>
        <w:rPr>
          <w:spacing w:val="26"/>
        </w:rPr>
        <w:t> </w:t>
      </w:r>
      <w:r>
        <w:rPr/>
        <w:t>some</w:t>
      </w:r>
      <w:r>
        <w:rPr>
          <w:spacing w:val="26"/>
        </w:rPr>
        <w:t> </w:t>
      </w:r>
      <w:r>
        <w:rPr/>
        <w:t>weight</w:t>
      </w:r>
      <w:r>
        <w:rPr>
          <w:spacing w:val="26"/>
        </w:rPr>
        <w:t> </w:t>
      </w:r>
      <w:r>
        <w:rPr/>
        <w:t>values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</w:p>
    <w:p>
      <w:pPr>
        <w:spacing w:after="0" w:line="204" w:lineRule="exact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3287" w:space="40"/>
            <w:col w:w="6953"/>
          </w:cols>
        </w:sectPr>
      </w:pPr>
    </w:p>
    <w:p>
      <w:pPr>
        <w:spacing w:line="273" w:lineRule="exact" w:before="0"/>
        <w:ind w:left="0" w:right="0" w:firstLine="0"/>
        <w:jc w:val="righ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i/>
          <w:spacing w:val="4"/>
          <w:w w:val="115"/>
          <w:sz w:val="20"/>
        </w:rPr>
        <w:t>ψ</w:t>
      </w:r>
      <w:r>
        <w:rPr>
          <w:rFonts w:ascii="Times" w:hAnsi="Times"/>
          <w:i/>
          <w:spacing w:val="4"/>
          <w:w w:val="115"/>
          <w:position w:val="-2"/>
          <w:sz w:val="15"/>
        </w:rPr>
        <w:t>j</w:t>
      </w:r>
      <w:r>
        <w:rPr>
          <w:rFonts w:ascii="Times New Roman" w:hAnsi="Times New Roman"/>
          <w:spacing w:val="4"/>
          <w:w w:val="115"/>
          <w:sz w:val="20"/>
        </w:rPr>
        <w:t>(</w:t>
      </w:r>
      <w:r>
        <w:rPr>
          <w:rFonts w:ascii="Times" w:hAnsi="Times"/>
          <w:i/>
          <w:spacing w:val="4"/>
          <w:w w:val="115"/>
          <w:sz w:val="20"/>
        </w:rPr>
        <w:t>t</w:t>
      </w:r>
      <w:r>
        <w:rPr>
          <w:rFonts w:ascii="Times New Roman" w:hAnsi="Times New Roman"/>
          <w:spacing w:val="4"/>
          <w:w w:val="115"/>
          <w:sz w:val="20"/>
        </w:rPr>
        <w:t>) </w:t>
      </w:r>
      <w:r>
        <w:rPr>
          <w:rFonts w:ascii="Lucida Sans Unicode" w:hAnsi="Lucida Sans Unicode"/>
          <w:w w:val="115"/>
          <w:sz w:val="20"/>
        </w:rPr>
        <w:t>=</w:t>
      </w:r>
      <w:r>
        <w:rPr>
          <w:rFonts w:ascii="Lucida Sans Unicode" w:hAnsi="Lucida Sans Unicode"/>
          <w:spacing w:val="-34"/>
          <w:w w:val="115"/>
          <w:sz w:val="20"/>
        </w:rPr>
        <w:t> </w:t>
      </w:r>
      <w:r>
        <w:rPr>
          <w:rFonts w:ascii="Garamond" w:hAnsi="Garamond"/>
          <w:i/>
          <w:w w:val="115"/>
          <w:sz w:val="20"/>
        </w:rPr>
        <w:t>ψ</w:t>
      </w:r>
      <w:r>
        <w:rPr>
          <w:rFonts w:ascii="Garamond" w:hAnsi="Garamond"/>
          <w:sz w:val="20"/>
        </w:rPr>
      </w:r>
    </w:p>
    <w:p>
      <w:pPr>
        <w:spacing w:line="244" w:lineRule="exact" w:before="0"/>
        <w:ind w:left="145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br w:type="column"/>
      </w:r>
      <w:r>
        <w:rPr>
          <w:rFonts w:ascii="Times" w:hAnsi="Times" w:cs="Times" w:eastAsia="Times"/>
          <w:i/>
          <w:sz w:val="20"/>
          <w:szCs w:val="20"/>
        </w:rPr>
        <w:t>t</w:t>
      </w:r>
      <w:r>
        <w:rPr>
          <w:rFonts w:ascii="Times" w:hAnsi="Times" w:cs="Times" w:eastAsia="Times"/>
          <w:i/>
          <w:spacing w:val="6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sz w:val="20"/>
          <w:szCs w:val="20"/>
        </w:rPr>
        <w:t>−</w:t>
      </w:r>
    </w:p>
    <w:p>
      <w:pPr>
        <w:spacing w:line="144" w:lineRule="exact" w:before="0"/>
        <w:ind w:left="0" w:right="0" w:firstLine="0"/>
        <w:jc w:val="right"/>
        <w:rPr>
          <w:rFonts w:ascii="Times" w:hAnsi="Times" w:cs="Times" w:eastAsia="Times"/>
          <w:sz w:val="15"/>
          <w:szCs w:val="15"/>
        </w:rPr>
      </w:pPr>
      <w:r>
        <w:rPr/>
        <w:pict>
          <v:shape style="position:absolute;margin-left:178.815002pt;margin-top:-3.902595pt;width:5pt;height:10pt;mso-position-horizontal-relative:page;mso-position-vertical-relative:paragraph;z-index:606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20"/>
                      <w:szCs w:val="20"/>
                    </w:rPr>
                  </w:pPr>
                  <w:r>
                    <w:rPr>
                      <w:rFonts w:ascii="Times"/>
                      <w:i/>
                      <w:w w:val="99"/>
                      <w:sz w:val="20"/>
                    </w:rPr>
                    <w:t>a</w:t>
                  </w:r>
                  <w:r>
                    <w:rPr>
                      <w:rFonts w:ascii="Times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"/>
          <w:i/>
          <w:w w:val="100"/>
          <w:sz w:val="15"/>
        </w:rPr>
        <w:t>j</w:t>
      </w:r>
      <w:r>
        <w:rPr>
          <w:rFonts w:ascii="Times"/>
          <w:w w:val="100"/>
          <w:sz w:val="15"/>
        </w:rPr>
      </w:r>
    </w:p>
    <w:p>
      <w:pPr>
        <w:pStyle w:val="BodyText"/>
        <w:spacing w:line="228" w:lineRule="exact"/>
        <w:ind w:left="0" w:right="0"/>
        <w:jc w:val="right"/>
      </w:pPr>
      <w:r>
        <w:rPr>
          <w:w w:val="95"/>
        </w:rPr>
        <w:br w:type="column"/>
      </w:r>
      <w:r>
        <w:rPr>
          <w:w w:val="95"/>
        </w:rPr>
        <w:t>(24)</w:t>
      </w:r>
      <w:r>
        <w:rPr/>
      </w:r>
    </w:p>
    <w:p>
      <w:pPr>
        <w:pStyle w:val="BodyText"/>
        <w:spacing w:line="204" w:lineRule="exact"/>
        <w:ind w:left="354" w:right="0"/>
        <w:jc w:val="left"/>
      </w:pPr>
      <w:r>
        <w:rPr/>
        <w:br w:type="column"/>
      </w:r>
      <w:r>
        <w:rPr/>
        <w:t>network in advance, thus simplifying the network   </w:t>
      </w:r>
      <w:r>
        <w:rPr>
          <w:spacing w:val="28"/>
        </w:rPr>
        <w:t> </w:t>
      </w:r>
      <w:r>
        <w:rPr/>
        <w:t>training</w:t>
      </w:r>
    </w:p>
    <w:p>
      <w:pPr>
        <w:pStyle w:val="BodyText"/>
        <w:spacing w:line="240" w:lineRule="auto" w:before="9"/>
        <w:ind w:left="354" w:right="0"/>
        <w:jc w:val="left"/>
      </w:pPr>
      <w:r>
        <w:rPr/>
        <w:t>problem. Reference [143] also proposed a</w:t>
      </w:r>
      <w:r>
        <w:rPr>
          <w:spacing w:val="40"/>
        </w:rPr>
        <w:t> </w:t>
      </w:r>
      <w:r>
        <w:rPr/>
        <w:t>‘‘decomposition-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4" w:equalWidth="0">
            <w:col w:w="2452" w:space="40"/>
            <w:col w:w="627" w:space="40"/>
            <w:col w:w="1790" w:space="40"/>
            <w:col w:w="5291"/>
          </w:cols>
        </w:sectPr>
      </w:pPr>
    </w:p>
    <w:p>
      <w:pPr>
        <w:pStyle w:val="BodyText"/>
        <w:spacing w:line="216" w:lineRule="auto" w:before="71"/>
        <w:ind w:right="0" w:firstLine="199"/>
        <w:jc w:val="left"/>
        <w:rPr>
          <w:rFonts w:ascii="Lucida Sans Unicode" w:hAnsi="Lucida Sans Unicode" w:cs="Lucida Sans Unicode" w:eastAsia="Lucida Sans Unicode"/>
        </w:rPr>
      </w:pPr>
      <w:r>
        <w:rPr/>
        <w:t>The</w:t>
      </w:r>
      <w:r>
        <w:rPr>
          <w:spacing w:val="-11"/>
        </w:rPr>
        <w:t> </w:t>
      </w:r>
      <w:r>
        <w:rPr/>
        <w:t>output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simple</w:t>
      </w:r>
      <w:r>
        <w:rPr>
          <w:spacing w:val="-11"/>
        </w:rPr>
        <w:t> </w:t>
      </w:r>
      <w:r>
        <w:rPr/>
        <w:t>three-layer</w:t>
      </w:r>
      <w:r>
        <w:rPr>
          <w:spacing w:val="-11"/>
        </w:rPr>
        <w:t> </w:t>
      </w:r>
      <w:r>
        <w:rPr/>
        <w:t>WNN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Fig.</w:t>
      </w:r>
      <w:r>
        <w:rPr>
          <w:spacing w:val="-11"/>
        </w:rPr>
        <w:t> </w:t>
      </w:r>
      <w:hyperlink w:history="true" w:anchor="_bookmark24">
        <w:r>
          <w:rPr>
            <w:color w:val="231F20"/>
          </w:rPr>
          <w:t>15</w:t>
        </w:r>
      </w:hyperlink>
      <w:r>
        <w:rPr>
          <w:color w:val="231F20"/>
          <w:spacing w:val="-11"/>
        </w:rPr>
        <w:t> </w:t>
      </w:r>
      <w:r>
        <w:rPr/>
        <w:t>could</w:t>
      </w:r>
      <w:r>
        <w:rPr>
          <w:w w:val="99"/>
        </w:rPr>
        <w:t> </w:t>
      </w:r>
      <w:r>
        <w:rPr/>
        <w:t>be written</w:t>
      </w:r>
      <w:r>
        <w:rPr>
          <w:spacing w:val="-14"/>
        </w:rPr>
        <w:t> </w:t>
      </w:r>
      <w:r>
        <w:rPr/>
        <w:t>as</w:t>
      </w:r>
      <w:r>
        <w:rPr>
          <w:rFonts w:ascii="Lucida Sans Unicode"/>
        </w:rPr>
        <w:t>:</w:t>
      </w:r>
    </w:p>
    <w:p>
      <w:pPr>
        <w:pStyle w:val="BodyText"/>
        <w:spacing w:line="240" w:lineRule="atLeast"/>
        <w:ind w:right="112"/>
        <w:jc w:val="both"/>
      </w:pPr>
      <w:r>
        <w:rPr/>
        <w:br w:type="column"/>
      </w:r>
      <w:r>
        <w:rPr/>
        <w:t>synthesis’’ method of wavelet basis function network</w:t>
      </w:r>
      <w:r>
        <w:rPr>
          <w:spacing w:val="39"/>
        </w:rPr>
        <w:t> </w:t>
      </w:r>
      <w:r>
        <w:rPr/>
        <w:t>struc-</w:t>
      </w:r>
      <w:r>
        <w:rPr>
          <w:w w:val="99"/>
        </w:rPr>
        <w:t> </w:t>
      </w:r>
      <w:r>
        <w:rPr/>
        <w:t>ture</w:t>
      </w:r>
      <w:r>
        <w:rPr>
          <w:spacing w:val="-7"/>
        </w:rPr>
        <w:t> </w:t>
      </w:r>
      <w:r>
        <w:rPr/>
        <w:t>design,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reduces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primitives</w:t>
      </w:r>
      <w:r>
        <w:rPr>
          <w:w w:val="99"/>
        </w:rPr>
        <w:t> </w:t>
      </w:r>
      <w:r>
        <w:rPr/>
        <w:t>required to construct wavelet</w:t>
      </w:r>
      <w:r>
        <w:rPr>
          <w:spacing w:val="-22"/>
        </w:rPr>
        <w:t> </w:t>
      </w:r>
      <w:r>
        <w:rPr/>
        <w:t>networks.</w:t>
      </w:r>
    </w:p>
    <w:p>
      <w:pPr>
        <w:spacing w:after="0" w:line="240" w:lineRule="atLeast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tabs>
          <w:tab w:pos="1791" w:val="left" w:leader="none"/>
          <w:tab w:pos="2539" w:val="left" w:leader="none"/>
        </w:tabs>
        <w:spacing w:line="67" w:lineRule="exact" w:before="0"/>
        <w:ind w:left="705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position w:val="2"/>
          <w:sz w:val="15"/>
        </w:rPr>
        <w:t>M</w:t>
        <w:tab/>
        <w:t>M</w:t>
        <w:tab/>
      </w:r>
      <w:r>
        <w:rPr>
          <w:rFonts w:ascii="Arial"/>
          <w:position w:val="11"/>
          <w:sz w:val="20"/>
        </w:rPr>
      </w:r>
      <w:r>
        <w:rPr>
          <w:rFonts w:ascii="Arial"/>
          <w:w w:val="110"/>
          <w:position w:val="6"/>
          <w:sz w:val="20"/>
        </w:rPr>
        <w:t>P</w:t>
      </w:r>
      <w:r>
        <w:rPr>
          <w:rFonts w:ascii="Times"/>
          <w:i/>
          <w:w w:val="110"/>
          <w:sz w:val="15"/>
        </w:rPr>
        <w:t>L</w:t>
      </w:r>
      <w:r>
        <w:rPr>
          <w:rFonts w:ascii="Times"/>
          <w:w w:val="110"/>
          <w:sz w:val="15"/>
        </w:rPr>
      </w:r>
    </w:p>
    <w:p>
      <w:pPr>
        <w:spacing w:line="67" w:lineRule="exact" w:before="0"/>
        <w:ind w:left="1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20"/>
        </w:rPr>
        <w:br w:type="column"/>
      </w:r>
      <w:r>
        <w:rPr>
          <w:rFonts w:ascii="Times" w:hAnsi="Times" w:cs="Times" w:eastAsia="Times"/>
          <w:i/>
          <w:w w:val="120"/>
          <w:position w:val="3"/>
          <w:sz w:val="20"/>
          <w:szCs w:val="20"/>
        </w:rPr>
        <w:t>U</w:t>
      </w:r>
      <w:r>
        <w:rPr>
          <w:rFonts w:ascii="Times" w:hAnsi="Times" w:cs="Times" w:eastAsia="Times"/>
          <w:i/>
          <w:w w:val="120"/>
          <w:sz w:val="15"/>
          <w:szCs w:val="15"/>
        </w:rPr>
        <w:t>i</w:t>
      </w:r>
      <w:r>
        <w:rPr>
          <w:rFonts w:ascii="Garamond" w:hAnsi="Garamond" w:cs="Garamond" w:eastAsia="Garamond"/>
          <w:i/>
          <w:w w:val="120"/>
          <w:sz w:val="15"/>
          <w:szCs w:val="15"/>
        </w:rPr>
        <w:t>,</w:t>
      </w:r>
      <w:r>
        <w:rPr>
          <w:rFonts w:ascii="Times" w:hAnsi="Times" w:cs="Times" w:eastAsia="Times"/>
          <w:i/>
          <w:w w:val="120"/>
          <w:sz w:val="15"/>
          <w:szCs w:val="15"/>
        </w:rPr>
        <w:t>j</w:t>
      </w:r>
      <w:r>
        <w:rPr>
          <w:rFonts w:ascii="Times" w:hAnsi="Times" w:cs="Times" w:eastAsia="Times"/>
          <w:i/>
          <w:w w:val="120"/>
          <w:position w:val="3"/>
          <w:sz w:val="20"/>
          <w:szCs w:val="20"/>
        </w:rPr>
        <w:t>X</w:t>
      </w:r>
      <w:r>
        <w:rPr>
          <w:rFonts w:ascii="Times" w:hAnsi="Times" w:cs="Times" w:eastAsia="Times"/>
          <w:i/>
          <w:w w:val="120"/>
          <w:sz w:val="15"/>
          <w:szCs w:val="15"/>
        </w:rPr>
        <w:t>i</w:t>
      </w:r>
      <w:r>
        <w:rPr>
          <w:rFonts w:ascii="Times" w:hAnsi="Times" w:cs="Times" w:eastAsia="Times"/>
          <w:i/>
          <w:spacing w:val="-27"/>
          <w:w w:val="12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20"/>
          <w:position w:val="3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61"/>
          <w:w w:val="120"/>
          <w:position w:val="3"/>
          <w:sz w:val="20"/>
          <w:szCs w:val="20"/>
        </w:rPr>
        <w:t> </w:t>
      </w:r>
      <w:r>
        <w:rPr>
          <w:rFonts w:ascii="Times" w:hAnsi="Times" w:cs="Times" w:eastAsia="Times"/>
          <w:i/>
          <w:w w:val="120"/>
          <w:position w:val="3"/>
          <w:sz w:val="20"/>
          <w:szCs w:val="20"/>
        </w:rPr>
        <w:t>b</w:t>
      </w:r>
      <w:r>
        <w:rPr>
          <w:rFonts w:ascii="Times" w:hAnsi="Times" w:cs="Times" w:eastAsia="Times"/>
          <w:i/>
          <w:w w:val="120"/>
          <w:sz w:val="15"/>
          <w:szCs w:val="15"/>
        </w:rPr>
        <w:t>j</w:t>
      </w:r>
      <w:r>
        <w:rPr>
          <w:rFonts w:ascii="Times" w:hAnsi="Times" w:cs="Times" w:eastAsia="Times"/>
          <w:i/>
          <w:spacing w:val="-34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85"/>
          <w:position w:val="23"/>
          <w:sz w:val="20"/>
          <w:szCs w:val="20"/>
        </w:rPr>
        <w:t>!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58" w:lineRule="exact" w:before="9"/>
        <w:ind w:left="705" w:right="0"/>
        <w:jc w:val="left"/>
      </w:pPr>
      <w:r>
        <w:rPr/>
        <w:br w:type="column"/>
      </w:r>
      <w:r>
        <w:rPr/>
        <w:t>For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feed-forward</w:t>
      </w:r>
      <w:r>
        <w:rPr>
          <w:spacing w:val="-21"/>
        </w:rPr>
        <w:t> </w:t>
      </w:r>
      <w:r>
        <w:rPr/>
        <w:t>network,</w:t>
      </w:r>
      <w:r>
        <w:rPr>
          <w:spacing w:val="-21"/>
        </w:rPr>
        <w:t> </w:t>
      </w:r>
      <w:r>
        <w:rPr/>
        <w:t>Stepanov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[74]</w:t>
      </w:r>
      <w:r>
        <w:rPr>
          <w:spacing w:val="-21"/>
        </w:rPr>
        <w:t> </w:t>
      </w:r>
      <w:r>
        <w:rPr/>
        <w:t>detailed</w:t>
      </w:r>
      <w:r>
        <w:rPr>
          <w:spacing w:val="-21"/>
        </w:rPr>
        <w:t> </w:t>
      </w:r>
      <w:r>
        <w:rPr/>
        <w:t>the</w:t>
      </w:r>
    </w:p>
    <w:p>
      <w:pPr>
        <w:spacing w:after="0" w:line="58" w:lineRule="exact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2995" w:space="40"/>
            <w:col w:w="1175" w:space="626"/>
            <w:col w:w="5444"/>
          </w:cols>
        </w:sectPr>
      </w:pPr>
    </w:p>
    <w:p>
      <w:pPr>
        <w:spacing w:line="318" w:lineRule="exact" w:before="0"/>
        <w:ind w:left="158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165.093002pt;margin-top:9.022317pt;width:67.25pt;height:.1pt;mso-position-horizontal-relative:page;mso-position-vertical-relative:paragraph;z-index:-115000" coordorigin="3302,180" coordsize="1345,2">
            <v:shape style="position:absolute;left:3302;top:180;width:1345;height:2" coordorigin="3302,180" coordsize="1345,0" path="m3302,180l4647,180e" filled="false" stroked="true" strokeweight=".458pt" strokecolor="#000000">
              <v:path arrowok="t"/>
            </v:shape>
            <w10:wrap type="none"/>
          </v:group>
        </w:pict>
      </w:r>
      <w:r>
        <w:rPr>
          <w:rFonts w:ascii="Times" w:hAnsi="Times"/>
          <w:i/>
          <w:w w:val="120"/>
          <w:position w:val="3"/>
          <w:sz w:val="20"/>
        </w:rPr>
        <w:t>F</w:t>
      </w:r>
      <w:r>
        <w:rPr>
          <w:rFonts w:ascii="Times" w:hAnsi="Times"/>
          <w:i/>
          <w:w w:val="120"/>
          <w:sz w:val="15"/>
        </w:rPr>
        <w:t>k</w:t>
      </w:r>
      <w:r>
        <w:rPr>
          <w:rFonts w:ascii="Times" w:hAnsi="Times"/>
          <w:i/>
          <w:spacing w:val="16"/>
          <w:w w:val="120"/>
          <w:sz w:val="15"/>
        </w:rPr>
        <w:t> </w:t>
      </w:r>
      <w:r>
        <w:rPr>
          <w:rFonts w:ascii="Lucida Sans Unicode" w:hAnsi="Lucida Sans Unicode"/>
          <w:w w:val="120"/>
          <w:position w:val="3"/>
          <w:sz w:val="20"/>
        </w:rPr>
        <w:t>=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> </w:t>
      </w:r>
      <w:r>
        <w:rPr>
          <w:rFonts w:ascii="Arial" w:hAnsi="Arial"/>
          <w:w w:val="190"/>
          <w:position w:val="22"/>
          <w:sz w:val="20"/>
        </w:rPr>
        <w:t>X</w:t>
      </w:r>
      <w:r>
        <w:rPr>
          <w:rFonts w:ascii="Arial" w:hAnsi="Arial"/>
          <w:spacing w:val="-80"/>
          <w:w w:val="190"/>
          <w:position w:val="22"/>
          <w:sz w:val="20"/>
        </w:rPr>
        <w:t> </w:t>
      </w:r>
      <w:r>
        <w:rPr>
          <w:rFonts w:ascii="Garamond" w:hAnsi="Garamond"/>
          <w:i/>
          <w:w w:val="120"/>
          <w:position w:val="3"/>
          <w:sz w:val="20"/>
        </w:rPr>
        <w:t>ω</w:t>
      </w:r>
      <w:r>
        <w:rPr>
          <w:rFonts w:ascii="Times" w:hAnsi="Times"/>
          <w:i/>
          <w:w w:val="120"/>
          <w:sz w:val="15"/>
        </w:rPr>
        <w:t>j</w:t>
      </w:r>
      <w:r>
        <w:rPr>
          <w:rFonts w:ascii="Garamond" w:hAnsi="Garamond"/>
          <w:i/>
          <w:w w:val="120"/>
          <w:sz w:val="15"/>
        </w:rPr>
        <w:t>,</w:t>
      </w:r>
      <w:r>
        <w:rPr>
          <w:rFonts w:ascii="Times" w:hAnsi="Times"/>
          <w:i/>
          <w:w w:val="120"/>
          <w:sz w:val="15"/>
        </w:rPr>
        <w:t>k</w:t>
      </w:r>
      <w:r>
        <w:rPr>
          <w:rFonts w:ascii="Times" w:hAnsi="Times"/>
          <w:i/>
          <w:spacing w:val="-28"/>
          <w:w w:val="120"/>
          <w:sz w:val="15"/>
        </w:rPr>
        <w:t> </w:t>
      </w:r>
      <w:r>
        <w:rPr>
          <w:rFonts w:ascii="Garamond" w:hAnsi="Garamond"/>
          <w:i/>
          <w:w w:val="120"/>
          <w:position w:val="3"/>
          <w:sz w:val="20"/>
        </w:rPr>
        <w:t>ψ</w:t>
      </w:r>
      <w:r>
        <w:rPr>
          <w:rFonts w:ascii="Times" w:hAnsi="Times"/>
          <w:i/>
          <w:w w:val="120"/>
          <w:sz w:val="15"/>
        </w:rPr>
        <w:t>j</w:t>
      </w:r>
      <w:r>
        <w:rPr>
          <w:rFonts w:ascii="Times" w:hAnsi="Times"/>
          <w:i/>
          <w:spacing w:val="6"/>
          <w:w w:val="120"/>
          <w:sz w:val="15"/>
        </w:rPr>
        <w:t> </w:t>
      </w:r>
      <w:r>
        <w:rPr>
          <w:rFonts w:ascii="Lucida Sans Unicode" w:hAnsi="Lucida Sans Unicode"/>
          <w:w w:val="120"/>
          <w:position w:val="3"/>
          <w:sz w:val="20"/>
        </w:rPr>
        <w:t>=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> </w:t>
      </w:r>
      <w:r>
        <w:rPr>
          <w:rFonts w:ascii="Arial" w:hAnsi="Arial"/>
          <w:w w:val="190"/>
          <w:position w:val="22"/>
          <w:sz w:val="20"/>
        </w:rPr>
        <w:t>X</w:t>
      </w:r>
      <w:r>
        <w:rPr>
          <w:rFonts w:ascii="Arial" w:hAnsi="Arial"/>
          <w:spacing w:val="-80"/>
          <w:w w:val="190"/>
          <w:position w:val="22"/>
          <w:sz w:val="20"/>
        </w:rPr>
        <w:t> </w:t>
      </w:r>
      <w:r>
        <w:rPr>
          <w:rFonts w:ascii="Garamond" w:hAnsi="Garamond"/>
          <w:i/>
          <w:w w:val="120"/>
          <w:position w:val="3"/>
          <w:sz w:val="20"/>
        </w:rPr>
        <w:t>ω</w:t>
      </w:r>
      <w:r>
        <w:rPr>
          <w:rFonts w:ascii="Times" w:hAnsi="Times"/>
          <w:i/>
          <w:w w:val="120"/>
          <w:sz w:val="15"/>
        </w:rPr>
        <w:t>j</w:t>
      </w:r>
      <w:r>
        <w:rPr>
          <w:rFonts w:ascii="Garamond" w:hAnsi="Garamond"/>
          <w:i/>
          <w:w w:val="120"/>
          <w:sz w:val="15"/>
        </w:rPr>
        <w:t>,</w:t>
      </w:r>
      <w:r>
        <w:rPr>
          <w:rFonts w:ascii="Times" w:hAnsi="Times"/>
          <w:i/>
          <w:w w:val="120"/>
          <w:sz w:val="15"/>
        </w:rPr>
        <w:t>k</w:t>
      </w:r>
      <w:r>
        <w:rPr>
          <w:rFonts w:ascii="Times" w:hAnsi="Times"/>
          <w:i/>
          <w:spacing w:val="-28"/>
          <w:w w:val="120"/>
          <w:sz w:val="15"/>
        </w:rPr>
        <w:t> </w:t>
      </w:r>
      <w:r>
        <w:rPr>
          <w:rFonts w:ascii="Garamond" w:hAnsi="Garamond"/>
          <w:i/>
          <w:w w:val="135"/>
          <w:position w:val="3"/>
          <w:sz w:val="20"/>
        </w:rPr>
        <w:t>ψ</w:t>
      </w:r>
      <w:r>
        <w:rPr>
          <w:rFonts w:ascii="Garamond" w:hAnsi="Garamond"/>
          <w:sz w:val="20"/>
        </w:rPr>
      </w:r>
    </w:p>
    <w:p>
      <w:pPr>
        <w:tabs>
          <w:tab w:pos="1490" w:val="left" w:leader="none"/>
        </w:tabs>
        <w:spacing w:line="236" w:lineRule="exact" w:before="0"/>
        <w:ind w:left="158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  <w:tab/>
      </w:r>
      <w:r>
        <w:rPr>
          <w:rFonts w:ascii="Garamond"/>
          <w:i/>
          <w:w w:val="125"/>
          <w:position w:val="-8"/>
          <w:sz w:val="20"/>
        </w:rPr>
        <w:t>,</w:t>
      </w:r>
      <w:r>
        <w:rPr>
          <w:rFonts w:ascii="Garamond"/>
          <w:sz w:val="20"/>
        </w:rPr>
      </w:r>
    </w:p>
    <w:p>
      <w:pPr>
        <w:spacing w:line="119" w:lineRule="exact" w:before="0"/>
        <w:ind w:left="0" w:right="318" w:firstLine="0"/>
        <w:jc w:val="center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sz w:val="20"/>
        </w:rPr>
        <w:t>a</w:t>
      </w:r>
      <w:r>
        <w:rPr>
          <w:rFonts w:ascii="Times"/>
          <w:i/>
          <w:position w:val="-2"/>
          <w:sz w:val="15"/>
        </w:rPr>
        <w:t>j</w:t>
      </w:r>
      <w:r>
        <w:rPr>
          <w:rFonts w:ascii="Times"/>
          <w:sz w:val="15"/>
        </w:rPr>
      </w:r>
    </w:p>
    <w:p>
      <w:pPr>
        <w:spacing w:line="240" w:lineRule="auto" w:before="9"/>
        <w:rPr>
          <w:rFonts w:ascii="Times" w:hAnsi="Times" w:cs="Times" w:eastAsia="Times"/>
          <w:i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</w:r>
    </w:p>
    <w:p>
      <w:pPr>
        <w:pStyle w:val="BodyText"/>
        <w:spacing w:line="174" w:lineRule="exact"/>
        <w:ind w:left="158" w:right="0"/>
        <w:jc w:val="left"/>
      </w:pPr>
      <w:r>
        <w:rPr/>
        <w:t>construction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activation</w:t>
      </w:r>
      <w:r>
        <w:rPr>
          <w:spacing w:val="-20"/>
        </w:rPr>
        <w:t> </w:t>
      </w:r>
      <w:r>
        <w:rPr/>
        <w:t>functions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WNN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provided</w:t>
      </w:r>
      <w:r>
        <w:rPr>
          <w:spacing w:val="-20"/>
        </w:rPr>
        <w:t> </w:t>
      </w:r>
      <w:r>
        <w:rPr/>
        <w:t>the</w:t>
      </w:r>
    </w:p>
    <w:p>
      <w:pPr>
        <w:spacing w:after="0" w:line="174" w:lineRule="exact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2489" w:space="262"/>
            <w:col w:w="1557" w:space="874"/>
            <w:col w:w="5098"/>
          </w:cols>
        </w:sectPr>
      </w:pPr>
    </w:p>
    <w:p>
      <w:pPr>
        <w:spacing w:line="18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z w:val="15"/>
        </w:rPr>
        <w:t>j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18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j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tabs>
          <w:tab w:pos="2215" w:val="left" w:leader="none"/>
        </w:tabs>
        <w:spacing w:before="151"/>
        <w:ind w:left="6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"/>
          <w:i/>
          <w:w w:val="110"/>
          <w:sz w:val="20"/>
        </w:rPr>
        <w:t>k</w:t>
      </w:r>
      <w:r>
        <w:rPr>
          <w:rFonts w:ascii="Times"/>
          <w:i/>
          <w:spacing w:val="17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pacing w:val="-14"/>
          <w:w w:val="110"/>
          <w:sz w:val="20"/>
        </w:rPr>
        <w:t> </w:t>
      </w:r>
      <w:r>
        <w:rPr>
          <w:rFonts w:ascii="Times New Roman"/>
          <w:w w:val="110"/>
          <w:sz w:val="20"/>
        </w:rPr>
        <w:t>1</w:t>
      </w:r>
      <w:r>
        <w:rPr>
          <w:rFonts w:ascii="Garamond"/>
          <w:i/>
          <w:w w:val="110"/>
          <w:sz w:val="20"/>
        </w:rPr>
        <w:t>,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2</w:t>
      </w:r>
      <w:r>
        <w:rPr>
          <w:rFonts w:ascii="Garamond"/>
          <w:i/>
          <w:w w:val="110"/>
          <w:sz w:val="20"/>
        </w:rPr>
        <w:t>,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27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N</w:t>
        <w:tab/>
      </w:r>
      <w:r>
        <w:rPr>
          <w:rFonts w:ascii="Times New Roman"/>
          <w:w w:val="95"/>
          <w:sz w:val="20"/>
        </w:rPr>
        <w:t>(25)</w:t>
      </w:r>
      <w:r>
        <w:rPr>
          <w:rFonts w:ascii="Times New Roman"/>
          <w:sz w:val="20"/>
        </w:rPr>
      </w:r>
    </w:p>
    <w:p>
      <w:pPr>
        <w:pStyle w:val="BodyText"/>
        <w:spacing w:line="249" w:lineRule="auto" w:before="65"/>
        <w:ind w:left="354" w:right="0"/>
        <w:jc w:val="left"/>
      </w:pPr>
      <w:r>
        <w:rPr/>
        <w:br w:type="column"/>
      </w:r>
      <w:r>
        <w:rPr/>
        <w:t>procedure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choosing</w:t>
      </w:r>
      <w:r>
        <w:rPr>
          <w:spacing w:val="-7"/>
        </w:rPr>
        <w:t> </w:t>
      </w:r>
      <w:r>
        <w:rPr/>
        <w:t>proper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models.</w:t>
      </w:r>
      <w:r>
        <w:rPr>
          <w:spacing w:val="-7"/>
        </w:rPr>
        <w:t> </w:t>
      </w:r>
      <w:r>
        <w:rPr/>
        <w:t>He</w:t>
      </w:r>
      <w:r>
        <w:rPr>
          <w:spacing w:val="-7"/>
        </w:rPr>
        <w:t> </w:t>
      </w:r>
      <w:r>
        <w:rPr/>
        <w:t>concluded</w:t>
      </w:r>
      <w:r>
        <w:rPr>
          <w:w w:val="99"/>
        </w:rPr>
        <w:t> </w:t>
      </w:r>
      <w:r>
        <w:rPr/>
        <w:t>that</w:t>
      </w:r>
      <w:r>
        <w:rPr>
          <w:spacing w:val="-10"/>
        </w:rPr>
        <w:t> </w:t>
      </w:r>
      <w:r>
        <w:rPr/>
        <w:t>polynomials,</w:t>
      </w:r>
      <w:r>
        <w:rPr>
          <w:spacing w:val="-10"/>
        </w:rPr>
        <w:t> </w:t>
      </w:r>
      <w:r>
        <w:rPr/>
        <w:t>neural</w:t>
      </w:r>
      <w:r>
        <w:rPr>
          <w:spacing w:val="-10"/>
        </w:rPr>
        <w:t> </w:t>
      </w:r>
      <w:r>
        <w:rPr/>
        <w:t>networks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spline</w:t>
      </w:r>
      <w:r>
        <w:rPr>
          <w:spacing w:val="-10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models</w:t>
      </w:r>
    </w:p>
    <w:p>
      <w:pPr>
        <w:spacing w:after="0" w:line="249" w:lineRule="auto"/>
        <w:jc w:val="left"/>
        <w:sectPr>
          <w:type w:val="continuous"/>
          <w:pgSz w:w="11520" w:h="15660"/>
          <w:pgMar w:top="260" w:bottom="280" w:left="600" w:right="640"/>
          <w:cols w:num="4" w:equalWidth="0">
            <w:col w:w="895" w:space="190"/>
            <w:col w:w="895" w:space="420"/>
            <w:col w:w="2548" w:space="40"/>
            <w:col w:w="5292"/>
          </w:cols>
        </w:sectPr>
      </w:pPr>
    </w:p>
    <w:p>
      <w:pPr>
        <w:pStyle w:val="BodyText"/>
        <w:spacing w:line="249" w:lineRule="auto" w:before="39"/>
        <w:ind w:right="0" w:firstLine="199"/>
        <w:jc w:val="both"/>
      </w:pPr>
      <w:r>
        <w:rPr/>
        <w:t>For WNN based on a wavelet framework, the</w:t>
      </w:r>
      <w:r>
        <w:rPr>
          <w:spacing w:val="32"/>
        </w:rPr>
        <w:t> </w:t>
      </w:r>
      <w:r>
        <w:rPr/>
        <w:t>theoretical</w:t>
      </w:r>
      <w:r>
        <w:rPr>
          <w:w w:val="99"/>
        </w:rPr>
        <w:t> </w:t>
      </w:r>
      <w:r>
        <w:rPr/>
        <w:t>basis is the wavelet frame (detailed information is in</w:t>
      </w:r>
      <w:r>
        <w:rPr>
          <w:spacing w:val="24"/>
        </w:rPr>
        <w:t> </w:t>
      </w:r>
      <w:r>
        <w:rPr/>
        <w:t>[140]).</w:t>
      </w:r>
      <w:r>
        <w:rPr>
          <w:w w:val="99"/>
        </w:rPr>
        <w:t> </w:t>
      </w:r>
      <w:r>
        <w:rPr>
          <w:spacing w:val="-3"/>
        </w:rPr>
        <w:t>However, </w:t>
      </w:r>
      <w:r>
        <w:rPr/>
        <w:t>the wavelet basis under the tight frame is</w:t>
      </w:r>
      <w:r>
        <w:rPr>
          <w:spacing w:val="30"/>
        </w:rPr>
        <w:t> </w:t>
      </w:r>
      <w:r>
        <w:rPr/>
        <w:t>not</w:t>
      </w:r>
      <w:r>
        <w:rPr>
          <w:w w:val="99"/>
        </w:rPr>
        <w:t> </w:t>
      </w:r>
      <w:r>
        <w:rPr/>
        <w:t>necessarily orthogonal and may not have tightly</w:t>
      </w:r>
      <w:r>
        <w:rPr>
          <w:spacing w:val="35"/>
        </w:rPr>
        <w:t> </w:t>
      </w:r>
      <w:r>
        <w:rPr/>
        <w:t>supported</w:t>
      </w:r>
      <w:r>
        <w:rPr>
          <w:w w:val="99"/>
        </w:rPr>
        <w:t> </w:t>
      </w:r>
      <w:r>
        <w:rPr/>
        <w:t>characteristics,</w:t>
      </w:r>
      <w:r>
        <w:rPr>
          <w:spacing w:val="-20"/>
        </w:rPr>
        <w:t> </w:t>
      </w:r>
      <w:r>
        <w:rPr/>
        <w:t>representing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certain</w:t>
      </w:r>
      <w:r>
        <w:rPr>
          <w:spacing w:val="-20"/>
        </w:rPr>
        <w:t> </w:t>
      </w:r>
      <w:r>
        <w:rPr/>
        <w:t>degree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redundancy</w:t>
      </w:r>
      <w:r>
        <w:rPr>
          <w:spacing w:val="-20"/>
        </w:rPr>
        <w:t> </w:t>
      </w:r>
      <w:r>
        <w:rPr/>
        <w:t>in</w:t>
      </w:r>
      <w:r>
        <w:rPr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/>
        <w:t>estimation.</w:t>
      </w:r>
      <w:r>
        <w:rPr>
          <w:spacing w:val="-11"/>
        </w:rPr>
        <w:t> </w:t>
      </w:r>
      <w:r>
        <w:rPr/>
        <w:t>Since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frame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represent</w:t>
      </w:r>
      <w:r>
        <w:rPr>
          <w:spacing w:val="-11"/>
        </w:rPr>
        <w:t> </w:t>
      </w:r>
      <w:r>
        <w:rPr/>
        <w:t>smooth</w:t>
      </w:r>
      <w:r>
        <w:rPr>
          <w:w w:val="99"/>
        </w:rPr>
        <w:t> </w:t>
      </w:r>
      <w:r>
        <w:rPr/>
        <w:t>signals and signals with singular characteristics, the</w:t>
      </w:r>
      <w:r>
        <w:rPr>
          <w:spacing w:val="13"/>
        </w:rPr>
        <w:t> </w:t>
      </w:r>
      <w:r>
        <w:rPr/>
        <w:t>wavelet</w:t>
      </w:r>
      <w:r>
        <w:rPr>
          <w:w w:val="99"/>
        </w:rPr>
        <w:t> </w:t>
      </w:r>
      <w:r>
        <w:rPr/>
        <w:t>frame</w:t>
      </w:r>
      <w:r>
        <w:rPr>
          <w:spacing w:val="-10"/>
        </w:rPr>
        <w:t> </w:t>
      </w:r>
      <w:r>
        <w:rPr/>
        <w:t>method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widely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signal,</w:t>
      </w:r>
      <w:r>
        <w:rPr>
          <w:spacing w:val="-10"/>
        </w:rPr>
        <w:t> </w:t>
      </w:r>
      <w:r>
        <w:rPr/>
        <w:t>image</w:t>
      </w:r>
      <w:r>
        <w:rPr>
          <w:spacing w:val="-10"/>
        </w:rPr>
        <w:t> </w:t>
      </w:r>
      <w:r>
        <w:rPr/>
        <w:t>process-</w:t>
      </w:r>
    </w:p>
    <w:p>
      <w:pPr>
        <w:pStyle w:val="BodyText"/>
        <w:spacing w:line="216" w:lineRule="auto" w:before="19"/>
        <w:ind w:right="0"/>
        <w:jc w:val="left"/>
        <w:rPr>
          <w:rFonts w:ascii="Lucida Sans Unicode" w:hAnsi="Lucida Sans Unicode" w:cs="Lucida Sans Unicode" w:eastAsia="Lucida Sans Unicode"/>
        </w:rPr>
      </w:pPr>
      <w:r>
        <w:rPr/>
        <w:t>ing,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fields.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hidden</w:t>
      </w:r>
      <w:r>
        <w:rPr>
          <w:spacing w:val="-13"/>
        </w:rPr>
        <w:t> </w:t>
      </w:r>
      <w:r>
        <w:rPr/>
        <w:t>layer</w:t>
      </w:r>
      <w:r>
        <w:rPr>
          <w:w w:val="99"/>
        </w:rPr>
        <w:t> </w:t>
      </w:r>
      <w:r>
        <w:rPr/>
        <w:t>could be written</w:t>
      </w:r>
      <w:r>
        <w:rPr>
          <w:spacing w:val="-17"/>
        </w:rPr>
        <w:t> </w:t>
      </w:r>
      <w:r>
        <w:rPr/>
        <w:t>as</w:t>
      </w:r>
      <w:r>
        <w:rPr>
          <w:rFonts w:ascii="Lucida Sans Unicode"/>
        </w:rPr>
        <w:t>:</w:t>
      </w:r>
    </w:p>
    <w:p>
      <w:pPr>
        <w:tabs>
          <w:tab w:pos="4615" w:val="left" w:leader="none"/>
        </w:tabs>
        <w:spacing w:before="35"/>
        <w:ind w:left="123" w:right="0" w:firstLine="13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53.057999pt;margin-top:13.146976pt;width:3.8pt;height:7.6pt;mso-position-horizontal-relative:page;mso-position-vertical-relative:paragraph;z-index:-114952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w w:val="10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Garamond" w:hAnsi="Garamond" w:cs="Garamond" w:eastAsia="Garamond"/>
          <w:i/>
          <w:spacing w:val="4"/>
          <w:w w:val="105"/>
          <w:sz w:val="20"/>
          <w:szCs w:val="20"/>
        </w:rPr>
        <w:t>ψ</w:t>
      </w:r>
      <w:r>
        <w:rPr>
          <w:rFonts w:ascii="Times" w:hAnsi="Times" w:cs="Times" w:eastAsia="Times"/>
          <w:i/>
          <w:spacing w:val="4"/>
          <w:w w:val="105"/>
          <w:position w:val="-2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(</w:t>
      </w:r>
      <w:r>
        <w:rPr>
          <w:rFonts w:ascii="Times" w:hAnsi="Times" w:cs="Times" w:eastAsia="Times"/>
          <w:i/>
          <w:spacing w:val="4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14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i/>
          <w:w w:val="110"/>
          <w:sz w:val="20"/>
          <w:szCs w:val="20"/>
        </w:rPr>
        <w:t>ψ</w:t>
      </w:r>
      <w:r>
        <w:rPr>
          <w:rFonts w:ascii="Garamond" w:hAnsi="Garamond" w:cs="Garamond" w:eastAsia="Garamond"/>
          <w:i/>
          <w:spacing w:val="-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(</w:t>
      </w:r>
      <w:r>
        <w:rPr>
          <w:rFonts w:ascii="Times" w:hAnsi="Times" w:cs="Times" w:eastAsia="Times"/>
          <w:i/>
          <w:w w:val="105"/>
          <w:sz w:val="20"/>
          <w:szCs w:val="20"/>
        </w:rPr>
        <w:t>a</w:t>
      </w:r>
      <w:r>
        <w:rPr>
          <w:rFonts w:ascii="Lucida Sans Unicode" w:hAnsi="Lucida Sans Unicode" w:cs="Lucida Sans Unicode" w:eastAsia="Lucida Sans Unicode"/>
          <w:w w:val="105"/>
          <w:position w:val="12"/>
          <w:sz w:val="15"/>
          <w:szCs w:val="15"/>
        </w:rPr>
        <w:t>−</w:t>
      </w:r>
      <w:r>
        <w:rPr>
          <w:rFonts w:ascii="Times" w:hAnsi="Times" w:cs="Times" w:eastAsia="Times"/>
          <w:i/>
          <w:w w:val="105"/>
          <w:position w:val="12"/>
          <w:sz w:val="15"/>
          <w:szCs w:val="15"/>
        </w:rPr>
        <w:t>m</w:t>
      </w:r>
      <w:r>
        <w:rPr>
          <w:rFonts w:ascii="Times" w:hAnsi="Times" w:cs="Times" w:eastAsia="Times"/>
          <w:i/>
          <w:w w:val="105"/>
          <w:position w:val="10"/>
          <w:sz w:val="12"/>
          <w:szCs w:val="12"/>
        </w:rPr>
        <w:t>j</w:t>
      </w:r>
      <w:r>
        <w:rPr>
          <w:rFonts w:ascii="Times" w:hAnsi="Times" w:cs="Times" w:eastAsia="Times"/>
          <w:i/>
          <w:spacing w:val="-14"/>
          <w:w w:val="105"/>
          <w:position w:val="10"/>
          <w:sz w:val="12"/>
          <w:szCs w:val="12"/>
        </w:rPr>
        <w:t> </w:t>
      </w:r>
      <w:r>
        <w:rPr>
          <w:rFonts w:ascii="Times" w:hAnsi="Times" w:cs="Times" w:eastAsia="Times"/>
          <w:i/>
          <w:w w:val="105"/>
          <w:sz w:val="20"/>
          <w:szCs w:val="20"/>
        </w:rPr>
        <w:t>t</w:t>
      </w:r>
      <w:r>
        <w:rPr>
          <w:rFonts w:ascii="Times" w:hAnsi="Times" w:cs="Times" w:eastAsia="Times"/>
          <w:i/>
          <w:spacing w:val="5"/>
          <w:w w:val="105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4"/>
          <w:w w:val="105"/>
          <w:sz w:val="20"/>
          <w:szCs w:val="20"/>
        </w:rPr>
        <w:t> </w:t>
      </w:r>
      <w:r>
        <w:rPr>
          <w:rFonts w:ascii="Times" w:hAnsi="Times" w:cs="Times" w:eastAsia="Times"/>
          <w:i/>
          <w:spacing w:val="3"/>
          <w:w w:val="105"/>
          <w:sz w:val="20"/>
          <w:szCs w:val="20"/>
        </w:rPr>
        <w:t>n</w:t>
      </w:r>
      <w:r>
        <w:rPr>
          <w:rFonts w:ascii="Times" w:hAnsi="Times" w:cs="Times" w:eastAsia="Times"/>
          <w:i/>
          <w:spacing w:val="3"/>
          <w:w w:val="105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3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spacing w:val="3"/>
          <w:w w:val="105"/>
          <w:position w:val="-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spacing w:val="3"/>
          <w:w w:val="10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(26)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199" w:lineRule="auto" w:before="156"/>
        <w:ind w:right="0"/>
        <w:jc w:val="left"/>
        <w:rPr>
          <w:rFonts w:ascii="Lucida Sans Unicode" w:hAnsi="Lucida Sans Unicode" w:cs="Lucida Sans Unicode" w:eastAsia="Lucida Sans Unicode"/>
        </w:rPr>
      </w:pPr>
      <w:r>
        <w:rPr/>
        <w:t>where </w:t>
      </w:r>
      <w:r>
        <w:rPr>
          <w:rFonts w:ascii="Times"/>
          <w:i/>
          <w:spacing w:val="2"/>
        </w:rPr>
        <w:t>a</w:t>
      </w:r>
      <w:r>
        <w:rPr>
          <w:spacing w:val="2"/>
          <w:position w:val="-2"/>
          <w:sz w:val="15"/>
        </w:rPr>
        <w:t>0</w:t>
      </w:r>
      <w:r>
        <w:rPr>
          <w:rFonts w:ascii="Garamond"/>
          <w:i/>
          <w:spacing w:val="2"/>
        </w:rPr>
        <w:t>, </w:t>
      </w:r>
      <w:r>
        <w:rPr>
          <w:rFonts w:ascii="Times"/>
          <w:i/>
        </w:rPr>
        <w:t>b</w:t>
      </w:r>
      <w:r>
        <w:rPr>
          <w:position w:val="-2"/>
          <w:sz w:val="15"/>
        </w:rPr>
        <w:t>0 </w:t>
      </w:r>
      <w:r>
        <w:rPr/>
        <w:t>are the basic units of scaling and</w:t>
      </w:r>
      <w:r>
        <w:rPr>
          <w:spacing w:val="44"/>
        </w:rPr>
        <w:t> </w:t>
      </w:r>
      <w:r>
        <w:rPr/>
        <w:t>translation.</w:t>
      </w:r>
      <w:r>
        <w:rPr>
          <w:w w:val="99"/>
        </w:rPr>
        <w:t> </w:t>
      </w:r>
      <w:r>
        <w:rPr/>
        <w:t>So the output of WNN in Fig.</w:t>
      </w:r>
      <w:r>
        <w:rPr/>
        <w:t> </w:t>
      </w:r>
      <w:hyperlink w:history="true" w:anchor="_bookmark24">
        <w:r>
          <w:rPr>
            <w:color w:val="231F20"/>
          </w:rPr>
          <w:t>15</w:t>
        </w:r>
      </w:hyperlink>
      <w:r>
        <w:rPr>
          <w:color w:val="231F20"/>
          <w:spacing w:val="-26"/>
        </w:rPr>
        <w:t> </w:t>
      </w:r>
      <w:r>
        <w:rPr/>
        <w:t>is</w:t>
      </w:r>
      <w:r>
        <w:rPr>
          <w:rFonts w:ascii="Lucida Sans Unicode"/>
        </w:rPr>
        <w:t>:</w:t>
      </w:r>
    </w:p>
    <w:p>
      <w:pPr>
        <w:spacing w:line="161" w:lineRule="exact" w:before="113"/>
        <w:ind w:left="1479" w:right="1302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w w:val="100"/>
          <w:sz w:val="15"/>
        </w:rPr>
        <w:t>M</w:t>
      </w:r>
      <w:r>
        <w:rPr>
          <w:rFonts w:ascii="Times"/>
          <w:w w:val="100"/>
          <w:sz w:val="15"/>
        </w:rPr>
      </w:r>
    </w:p>
    <w:p>
      <w:pPr>
        <w:pStyle w:val="BodyText"/>
        <w:spacing w:line="247" w:lineRule="auto"/>
        <w:ind w:right="112"/>
        <w:jc w:val="both"/>
      </w:pPr>
      <w:r>
        <w:rPr/>
        <w:br w:type="column"/>
      </w:r>
      <w:r>
        <w:rPr/>
        <w:t>could be used when constructing the activation function</w:t>
      </w:r>
      <w:r>
        <w:rPr>
          <w:spacing w:val="34"/>
        </w:rPr>
        <w:t> </w:t>
      </w:r>
      <w:r>
        <w:rPr/>
        <w:t>of</w:t>
      </w:r>
      <w:r>
        <w:rPr>
          <w:w w:val="99"/>
        </w:rPr>
        <w:t> </w:t>
      </w:r>
      <w:r>
        <w:rPr/>
        <w:t>WNNs. The spline wavelet model provides the</w:t>
      </w:r>
      <w:r>
        <w:rPr>
          <w:spacing w:val="44"/>
        </w:rPr>
        <w:t> </w:t>
      </w:r>
      <w:r>
        <w:rPr/>
        <w:t>guaranteed</w:t>
      </w:r>
      <w:r>
        <w:rPr>
          <w:w w:val="99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wavelet</w:t>
      </w:r>
      <w:r>
        <w:rPr>
          <w:spacing w:val="-7"/>
        </w:rPr>
        <w:t> </w:t>
      </w:r>
      <w:r>
        <w:rPr/>
        <w:t>approximation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the</w:t>
      </w:r>
      <w:r>
        <w:rPr>
          <w:w w:val="99"/>
        </w:rPr>
        <w:t> </w:t>
      </w:r>
      <w:r>
        <w:rPr/>
        <w:t>model</w:t>
      </w:r>
      <w:r>
        <w:rPr>
          <w:spacing w:val="-9"/>
        </w:rPr>
        <w:t> </w:t>
      </w:r>
      <w:r>
        <w:rPr/>
        <w:t>has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degree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complexity.</w:t>
      </w:r>
      <w:r>
        <w:rPr>
          <w:spacing w:val="-9"/>
        </w:rPr>
        <w:t> </w:t>
      </w:r>
      <w:r>
        <w:rPr/>
        <w:t>In</w:t>
      </w:r>
      <w:r>
        <w:rPr>
          <w:spacing w:val="33"/>
        </w:rPr>
        <w:t> </w:t>
      </w:r>
      <w:r>
        <w:rPr/>
        <w:t>[144],</w:t>
      </w:r>
      <w:r>
        <w:rPr>
          <w:spacing w:val="-10"/>
        </w:rPr>
        <w:t> </w:t>
      </w:r>
      <w:r>
        <w:rPr/>
        <w:t>researchers</w:t>
      </w:r>
      <w:r>
        <w:rPr>
          <w:w w:val="99"/>
        </w:rPr>
        <w:t> </w:t>
      </w:r>
      <w:r>
        <w:rPr/>
        <w:t>use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single</w:t>
      </w:r>
      <w:r>
        <w:rPr>
          <w:spacing w:val="29"/>
        </w:rPr>
        <w:t> </w:t>
      </w:r>
      <w:r>
        <w:rPr/>
        <w:t>hidden</w:t>
      </w:r>
      <w:r>
        <w:rPr>
          <w:spacing w:val="29"/>
        </w:rPr>
        <w:t> </w:t>
      </w:r>
      <w:r>
        <w:rPr/>
        <w:t>layer</w:t>
      </w:r>
      <w:r>
        <w:rPr>
          <w:spacing w:val="29"/>
        </w:rPr>
        <w:t> </w:t>
      </w:r>
      <w:r>
        <w:rPr/>
        <w:t>feed-forward</w:t>
      </w:r>
      <w:r>
        <w:rPr>
          <w:spacing w:val="29"/>
        </w:rPr>
        <w:t> </w:t>
      </w:r>
      <w:r>
        <w:rPr/>
        <w:t>WNN.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results</w:t>
      </w:r>
      <w:r>
        <w:rPr>
          <w:w w:val="99"/>
        </w:rPr>
        <w:t> </w:t>
      </w:r>
      <w:r>
        <w:rPr/>
        <w:t>demonstrate the effectiveness and feasibility of the</w:t>
      </w:r>
      <w:r>
        <w:rPr>
          <w:spacing w:val="-29"/>
        </w:rPr>
        <w:t> </w:t>
      </w:r>
      <w:r>
        <w:rPr/>
        <w:t>proposed</w:t>
      </w:r>
      <w:r>
        <w:rPr>
          <w:w w:val="99"/>
        </w:rPr>
        <w:t> </w:t>
      </w:r>
      <w:r>
        <w:rPr/>
        <w:t>observer in detecting nonlinear system faults. An </w:t>
      </w:r>
      <w:r>
        <w:rPr>
          <w:spacing w:val="15"/>
        </w:rPr>
        <w:t> </w:t>
      </w:r>
      <w:r>
        <w:rPr/>
        <w:t>example</w:t>
      </w:r>
      <w:r>
        <w:rPr>
          <w:w w:val="99"/>
        </w:rPr>
        <w:t> </w:t>
      </w:r>
      <w:r>
        <w:rPr/>
        <w:t>is</w:t>
      </w:r>
      <w:r>
        <w:rPr>
          <w:spacing w:val="24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Fig.</w:t>
      </w:r>
      <w:r>
        <w:rPr>
          <w:spacing w:val="24"/>
        </w:rPr>
        <w:t> </w:t>
      </w:r>
      <w:hyperlink w:history="true" w:anchor="_bookmark26">
        <w:r>
          <w:rPr>
            <w:color w:val="231F20"/>
          </w:rPr>
          <w:t>16</w:t>
        </w:r>
      </w:hyperlink>
      <w:r>
        <w:rPr/>
        <w:t>.</w:t>
      </w:r>
      <w:r>
        <w:rPr>
          <w:spacing w:val="24"/>
        </w:rPr>
        <w:t> </w:t>
      </w:r>
      <w:r>
        <w:rPr>
          <w:rFonts w:ascii="Garamond" w:hAnsi="Garamond"/>
          <w:i/>
        </w:rPr>
        <w:t>ω</w:t>
      </w:r>
      <w:r>
        <w:rPr>
          <w:rFonts w:ascii="Times" w:hAnsi="Times"/>
          <w:i/>
          <w:position w:val="-2"/>
          <w:sz w:val="15"/>
        </w:rPr>
        <w:t>i</w:t>
      </w:r>
      <w:r>
        <w:rPr>
          <w:rFonts w:ascii="Garamond" w:hAnsi="Garamond"/>
          <w:i/>
          <w:position w:val="-2"/>
          <w:sz w:val="15"/>
        </w:rPr>
        <w:t>,</w:t>
      </w:r>
      <w:r>
        <w:rPr>
          <w:rFonts w:ascii="Times" w:hAnsi="Times"/>
          <w:i/>
          <w:position w:val="-2"/>
          <w:sz w:val="15"/>
        </w:rPr>
        <w:t>j</w:t>
      </w:r>
      <w:r>
        <w:rPr>
          <w:rFonts w:ascii="Times" w:hAnsi="Times"/>
          <w:i/>
          <w:spacing w:val="9"/>
          <w:position w:val="-2"/>
          <w:sz w:val="15"/>
        </w:rPr>
        <w:t> </w:t>
      </w:r>
      <w:r>
        <w:rPr/>
        <w:t>are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weights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input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w w:val="99"/>
        </w:rPr>
        <w:t> </w:t>
      </w:r>
      <w:r>
        <w:rPr/>
        <w:t>wavelet neurons in the hidden layer, and </w:t>
      </w:r>
      <w:r>
        <w:rPr>
          <w:rFonts w:ascii="Garamond" w:hAnsi="Garamond"/>
          <w:i/>
        </w:rPr>
        <w:t>ω</w:t>
      </w:r>
      <w:r>
        <w:rPr>
          <w:rFonts w:ascii="Garamond" w:hAnsi="Garamond"/>
          <w:i/>
          <w:position w:val="-2"/>
          <w:sz w:val="15"/>
        </w:rPr>
        <w:t>ψ</w:t>
      </w:r>
      <w:r>
        <w:rPr>
          <w:rFonts w:ascii="Times" w:hAnsi="Times"/>
          <w:i/>
          <w:position w:val="-4"/>
          <w:sz w:val="12"/>
        </w:rPr>
        <w:t>j  </w:t>
      </w:r>
      <w:r>
        <w:rPr/>
        <w:t>are the</w:t>
      </w:r>
      <w:r>
        <w:rPr>
          <w:spacing w:val="37"/>
        </w:rPr>
        <w:t> </w:t>
      </w:r>
      <w:r>
        <w:rPr/>
        <w:t>weights</w:t>
      </w:r>
    </w:p>
    <w:p>
      <w:pPr>
        <w:pStyle w:val="BodyText"/>
        <w:spacing w:line="220" w:lineRule="exact"/>
        <w:ind w:right="0"/>
        <w:jc w:val="both"/>
      </w:pPr>
      <w:r>
        <w:rPr/>
        <w:t>from the wavelet hidden layer to the output layer. </w:t>
      </w:r>
      <w:r>
        <w:rPr>
          <w:rFonts w:ascii="Garamond" w:hAnsi="Garamond"/>
          <w:i/>
        </w:rPr>
        <w:t>ω</w:t>
      </w:r>
      <w:r>
        <w:rPr>
          <w:rFonts w:ascii="Times" w:hAnsi="Times"/>
          <w:i/>
          <w:position w:val="-2"/>
          <w:sz w:val="15"/>
        </w:rPr>
        <w:t>x</w:t>
      </w:r>
      <w:r>
        <w:rPr>
          <w:rFonts w:ascii="Times" w:hAnsi="Times"/>
          <w:i/>
          <w:position w:val="-4"/>
          <w:sz w:val="12"/>
        </w:rPr>
        <w:t>i  </w:t>
      </w:r>
      <w:r>
        <w:rPr/>
        <w:t>are</w:t>
      </w:r>
      <w:r>
        <w:rPr>
          <w:spacing w:val="-7"/>
        </w:rPr>
        <w:t> </w:t>
      </w:r>
      <w:r>
        <w:rPr/>
        <w:t>the</w:t>
      </w:r>
    </w:p>
    <w:p>
      <w:pPr>
        <w:pStyle w:val="BodyText"/>
        <w:spacing w:line="242" w:lineRule="auto"/>
        <w:ind w:right="112"/>
        <w:jc w:val="both"/>
      </w:pPr>
      <w:r>
        <w:rPr/>
        <w:t>weights of the input connected to the output directly, and</w:t>
      </w:r>
      <w:r>
        <w:rPr>
          <w:spacing w:val="47"/>
        </w:rPr>
        <w:t> </w:t>
      </w:r>
      <w:r>
        <w:rPr>
          <w:rFonts w:ascii="Garamond" w:hAnsi="Garamond"/>
          <w:i/>
        </w:rPr>
        <w:t>θ</w:t>
      </w:r>
      <w:r>
        <w:rPr>
          <w:rFonts w:ascii="Garamond" w:hAnsi="Garamond"/>
          <w:i/>
          <w:w w:val="106"/>
        </w:rPr>
        <w:t> </w:t>
      </w:r>
      <w:r>
        <w:rPr/>
        <w:t>is used for nonzero mean functions on finite domains</w:t>
      </w:r>
      <w:r>
        <w:rPr>
          <w:spacing w:val="29"/>
        </w:rPr>
        <w:t> </w:t>
      </w:r>
      <w:r>
        <w:rPr/>
        <w:t>[145].</w:t>
      </w:r>
      <w:r>
        <w:rPr>
          <w:w w:val="99"/>
        </w:rPr>
        <w:t> </w:t>
      </w:r>
      <w:r>
        <w:rPr/>
        <w:t>The</w:t>
      </w:r>
      <w:r>
        <w:rPr>
          <w:spacing w:val="-19"/>
        </w:rPr>
        <w:t> </w:t>
      </w:r>
      <w:r>
        <w:rPr/>
        <w:t>output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feed-forward</w:t>
      </w:r>
      <w:r>
        <w:rPr>
          <w:spacing w:val="-19"/>
        </w:rPr>
        <w:t> </w:t>
      </w:r>
      <w:r>
        <w:rPr/>
        <w:t>could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written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(</w:t>
      </w:r>
      <w:hyperlink w:history="true" w:anchor="_bookmark25">
        <w:r>
          <w:rPr>
            <w:color w:val="231F20"/>
          </w:rPr>
          <w:t>28</w:t>
        </w:r>
      </w:hyperlink>
      <w:r>
        <w:rPr/>
        <w:t>),</w:t>
      </w:r>
      <w:r>
        <w:rPr>
          <w:spacing w:val="-19"/>
        </w:rPr>
        <w:t> </w:t>
      </w:r>
      <w:r>
        <w:rPr/>
        <w:t>where</w:t>
      </w:r>
      <w:r>
        <w:rPr>
          <w:w w:val="99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function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>
          <w:rFonts w:ascii="Garamond" w:hAnsi="Garamond"/>
          <w:i/>
          <w:w w:val="110"/>
        </w:rPr>
        <w:t>ψ</w:t>
      </w:r>
      <w:r>
        <w:rPr>
          <w:rFonts w:ascii="Garamond" w:hAnsi="Garamond"/>
          <w:i/>
          <w:spacing w:val="-37"/>
          <w:w w:val="110"/>
        </w:rPr>
        <w:t> </w:t>
      </w:r>
      <w:r>
        <w:rPr>
          <w:spacing w:val="4"/>
        </w:rPr>
        <w:t>(</w:t>
      </w:r>
      <w:r>
        <w:rPr>
          <w:rFonts w:ascii="Times" w:hAnsi="Times"/>
          <w:i/>
          <w:spacing w:val="4"/>
        </w:rPr>
        <w:t>x</w:t>
      </w:r>
      <w:r>
        <w:rPr>
          <w:spacing w:val="4"/>
        </w:rPr>
        <w:t>)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>
          <w:rFonts w:ascii="Times" w:hAnsi="Times"/>
          <w:i/>
          <w:spacing w:val="2"/>
        </w:rPr>
        <w:t>a</w:t>
      </w:r>
      <w:r>
        <w:rPr>
          <w:rFonts w:ascii="Times" w:hAnsi="Times"/>
          <w:i/>
          <w:spacing w:val="2"/>
          <w:position w:val="-2"/>
          <w:sz w:val="15"/>
        </w:rPr>
        <w:t>j</w:t>
      </w:r>
      <w:r>
        <w:rPr>
          <w:rFonts w:ascii="Garamond" w:hAnsi="Garamond"/>
          <w:i/>
          <w:spacing w:val="2"/>
        </w:rPr>
        <w:t>,</w:t>
      </w:r>
      <w:r>
        <w:rPr>
          <w:rFonts w:ascii="Garamond" w:hAnsi="Garamond"/>
          <w:i/>
          <w:spacing w:val="-15"/>
        </w:rPr>
        <w:t> </w:t>
      </w:r>
      <w:r>
        <w:rPr>
          <w:rFonts w:ascii="Times" w:hAnsi="Times"/>
          <w:i/>
        </w:rPr>
        <w:t>b</w:t>
      </w:r>
      <w:r>
        <w:rPr>
          <w:rFonts w:ascii="Times" w:hAnsi="Times"/>
          <w:i/>
          <w:position w:val="-2"/>
          <w:sz w:val="15"/>
        </w:rPr>
        <w:t>j</w:t>
      </w:r>
      <w:r>
        <w:rPr>
          <w:rFonts w:ascii="Times" w:hAnsi="Times"/>
          <w:i/>
          <w:spacing w:val="11"/>
          <w:position w:val="-2"/>
          <w:sz w:val="15"/>
        </w:rPr>
        <w:t> </w:t>
      </w:r>
      <w:r>
        <w:rPr/>
        <w:t>are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scale</w:t>
      </w:r>
      <w:r>
        <w:rPr>
          <w:spacing w:val="-11"/>
        </w:rPr>
        <w:t> </w:t>
      </w:r>
      <w:r>
        <w:rPr/>
        <w:t>parameter</w:t>
      </w:r>
      <w:r>
        <w:rPr>
          <w:spacing w:val="-13"/>
        </w:rPr>
        <w:t> </w:t>
      </w:r>
      <w:r>
        <w:rPr/>
        <w:t>and</w:t>
      </w:r>
      <w:r>
        <w:rPr>
          <w:w w:val="99"/>
        </w:rPr>
        <w:t> </w:t>
      </w:r>
      <w:r>
        <w:rPr/>
        <w:t>translation</w:t>
      </w:r>
      <w:r>
        <w:rPr>
          <w:spacing w:val="-19"/>
        </w:rPr>
        <w:t> </w:t>
      </w:r>
      <w:r>
        <w:rPr/>
        <w:t>parameter.</w:t>
      </w:r>
    </w:p>
    <w:p>
      <w:pPr>
        <w:spacing w:after="0" w:line="242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tabs>
          <w:tab w:pos="6419" w:val="left" w:leader="none"/>
          <w:tab w:pos="7381" w:val="left" w:leader="none"/>
        </w:tabs>
        <w:spacing w:line="310" w:lineRule="exact" w:before="0"/>
        <w:ind w:left="906" w:right="2101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" w:hAnsi="Times"/>
          <w:i/>
          <w:w w:val="120"/>
          <w:position w:val="3"/>
          <w:sz w:val="20"/>
        </w:rPr>
        <w:t>F</w:t>
      </w:r>
      <w:r>
        <w:rPr>
          <w:rFonts w:ascii="Times" w:hAnsi="Times"/>
          <w:i/>
          <w:w w:val="120"/>
          <w:sz w:val="15"/>
        </w:rPr>
        <w:t>k</w:t>
      </w:r>
      <w:r>
        <w:rPr>
          <w:rFonts w:ascii="Times" w:hAnsi="Times"/>
          <w:i/>
          <w:spacing w:val="22"/>
          <w:w w:val="120"/>
          <w:sz w:val="15"/>
        </w:rPr>
        <w:t> </w:t>
      </w:r>
      <w:r>
        <w:rPr>
          <w:rFonts w:ascii="Lucida Sans Unicode" w:hAnsi="Lucida Sans Unicode"/>
          <w:w w:val="120"/>
          <w:position w:val="3"/>
          <w:sz w:val="20"/>
        </w:rPr>
        <w:t>=</w:t>
      </w:r>
      <w:r>
        <w:rPr>
          <w:rFonts w:ascii="Lucida Sans Unicode" w:hAnsi="Lucida Sans Unicode"/>
          <w:spacing w:val="-26"/>
          <w:w w:val="120"/>
          <w:position w:val="3"/>
          <w:sz w:val="20"/>
        </w:rPr>
        <w:t> </w:t>
      </w:r>
      <w:r>
        <w:rPr>
          <w:rFonts w:ascii="Arial" w:hAnsi="Arial"/>
          <w:w w:val="190"/>
          <w:position w:val="22"/>
          <w:sz w:val="20"/>
        </w:rPr>
        <w:t>X</w:t>
      </w:r>
      <w:r>
        <w:rPr>
          <w:rFonts w:ascii="Arial" w:hAnsi="Arial"/>
          <w:spacing w:val="-82"/>
          <w:w w:val="190"/>
          <w:position w:val="22"/>
          <w:sz w:val="20"/>
        </w:rPr>
        <w:t> </w:t>
      </w:r>
      <w:r>
        <w:rPr>
          <w:rFonts w:ascii="Garamond" w:hAnsi="Garamond"/>
          <w:i/>
          <w:w w:val="120"/>
          <w:position w:val="3"/>
          <w:sz w:val="20"/>
        </w:rPr>
        <w:t>ω</w:t>
      </w:r>
      <w:r>
        <w:rPr>
          <w:rFonts w:ascii="Times" w:hAnsi="Times"/>
          <w:i/>
          <w:w w:val="120"/>
          <w:sz w:val="15"/>
        </w:rPr>
        <w:t>j</w:t>
      </w:r>
      <w:r>
        <w:rPr>
          <w:rFonts w:ascii="Garamond" w:hAnsi="Garamond"/>
          <w:i/>
          <w:w w:val="120"/>
          <w:sz w:val="15"/>
        </w:rPr>
        <w:t>,</w:t>
      </w:r>
      <w:r>
        <w:rPr>
          <w:rFonts w:ascii="Times" w:hAnsi="Times"/>
          <w:i/>
          <w:w w:val="120"/>
          <w:sz w:val="15"/>
        </w:rPr>
        <w:t>k</w:t>
      </w:r>
      <w:r>
        <w:rPr>
          <w:rFonts w:ascii="Times" w:hAnsi="Times"/>
          <w:i/>
          <w:spacing w:val="-29"/>
          <w:w w:val="120"/>
          <w:sz w:val="15"/>
        </w:rPr>
        <w:t> </w:t>
      </w:r>
      <w:r>
        <w:rPr>
          <w:rFonts w:ascii="Garamond" w:hAnsi="Garamond"/>
          <w:i/>
          <w:w w:val="120"/>
          <w:position w:val="3"/>
          <w:sz w:val="20"/>
        </w:rPr>
        <w:t>ψ</w:t>
      </w:r>
      <w:r>
        <w:rPr>
          <w:rFonts w:ascii="Times" w:hAnsi="Times"/>
          <w:i/>
          <w:w w:val="120"/>
          <w:sz w:val="15"/>
        </w:rPr>
        <w:t>j</w:t>
        <w:tab/>
      </w:r>
      <w:bookmarkStart w:name="_bookmark25" w:id="30"/>
      <w:bookmarkEnd w:id="30"/>
      <w:r>
        <w:rPr>
          <w:rFonts w:ascii="Times" w:hAnsi="Times"/>
          <w:i/>
          <w:position w:val="-2"/>
          <w:sz w:val="15"/>
        </w:rPr>
        <w:t>M</w:t>
      </w:r>
      <w:r>
        <w:rPr>
          <w:rFonts w:ascii="Times" w:hAnsi="Times"/>
          <w:i/>
          <w:position w:val="-2"/>
          <w:sz w:val="15"/>
        </w:rPr>
        <w:tab/>
      </w:r>
      <w:r>
        <w:rPr>
          <w:rFonts w:ascii="Times" w:hAnsi="Times"/>
          <w:i/>
          <w:w w:val="120"/>
          <w:position w:val="-2"/>
          <w:sz w:val="15"/>
        </w:rPr>
        <w:t>N</w:t>
      </w:r>
      <w:r>
        <w:rPr>
          <w:rFonts w:ascii="Times" w:hAnsi="Times"/>
          <w:w w:val="120"/>
          <w:sz w:val="15"/>
        </w:rPr>
      </w:r>
    </w:p>
    <w:p>
      <w:pPr>
        <w:spacing w:after="0" w:line="310" w:lineRule="exact"/>
        <w:jc w:val="left"/>
        <w:rPr>
          <w:rFonts w:ascii="Times" w:hAnsi="Times" w:cs="Times" w:eastAsia="Times"/>
          <w:sz w:val="15"/>
          <w:szCs w:val="15"/>
        </w:rPr>
        <w:sectPr>
          <w:type w:val="continuous"/>
          <w:pgSz w:w="11520" w:h="15660"/>
          <w:pgMar w:top="260" w:bottom="280" w:left="600" w:right="640"/>
        </w:sectPr>
      </w:pPr>
    </w:p>
    <w:p>
      <w:pPr>
        <w:spacing w:before="3"/>
        <w:ind w:left="143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84.084167pt;margin-top:20.572426pt;width:7.15pt;height:8.450pt;mso-position-horizontal-relative:page;mso-position-vertical-relative:paragraph;z-index:-114856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2"/>
                      <w:szCs w:val="12"/>
                    </w:rPr>
                  </w:pPr>
                  <w:r>
                    <w:rPr>
                      <w:rFonts w:ascii="Times"/>
                      <w:i/>
                      <w:w w:val="100"/>
                      <w:sz w:val="15"/>
                    </w:rPr>
                    <w:t>m</w:t>
                  </w:r>
                  <w:r>
                    <w:rPr>
                      <w:rFonts w:ascii="Times"/>
                      <w:i/>
                      <w:w w:val="99"/>
                      <w:position w:val="-1"/>
                      <w:sz w:val="12"/>
                    </w:rPr>
                    <w:t>j</w:t>
                  </w:r>
                  <w:r>
                    <w:rPr>
                      <w:rFonts w:ascii="Times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"/>
          <w:i/>
          <w:sz w:val="15"/>
        </w:rPr>
        <w:t>j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tabs>
          <w:tab w:pos="2354" w:val="left" w:leader="none"/>
        </w:tabs>
        <w:spacing w:line="92" w:lineRule="exact" w:before="29"/>
        <w:ind w:left="1479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sz w:val="15"/>
        </w:rPr>
        <w:t>M</w:t>
        <w:tab/>
        <w:t>L</w:t>
      </w:r>
      <w:r>
        <w:rPr>
          <w:rFonts w:ascii="Times"/>
          <w:sz w:val="15"/>
        </w:rPr>
      </w:r>
    </w:p>
    <w:p>
      <w:pPr>
        <w:spacing w:line="318" w:lineRule="exact" w:before="0"/>
        <w:ind w:left="1431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w w:val="115"/>
        </w:rPr>
        <w:br w:type="column"/>
      </w:r>
      <w:r>
        <w:rPr>
          <w:rFonts w:ascii="Times" w:hAnsi="Times"/>
          <w:i/>
          <w:w w:val="115"/>
          <w:sz w:val="20"/>
        </w:rPr>
        <w:t>F</w:t>
      </w:r>
      <w:r>
        <w:rPr>
          <w:rFonts w:ascii="Times" w:hAnsi="Times"/>
          <w:i/>
          <w:spacing w:val="18"/>
          <w:w w:val="115"/>
          <w:sz w:val="20"/>
        </w:rPr>
        <w:t> </w:t>
      </w:r>
      <w:r>
        <w:rPr>
          <w:rFonts w:ascii="Lucida Sans Unicode" w:hAnsi="Lucida Sans Unicode"/>
          <w:w w:val="115"/>
          <w:sz w:val="20"/>
        </w:rPr>
        <w:t>=</w:t>
      </w:r>
      <w:r>
        <w:rPr>
          <w:rFonts w:ascii="Lucida Sans Unicode" w:hAnsi="Lucida Sans Unicode"/>
          <w:spacing w:val="-15"/>
          <w:w w:val="115"/>
          <w:sz w:val="20"/>
        </w:rPr>
        <w:t> </w:t>
      </w:r>
      <w:r>
        <w:rPr>
          <w:rFonts w:ascii="Garamond" w:hAnsi="Garamond"/>
          <w:i/>
          <w:w w:val="115"/>
          <w:sz w:val="20"/>
        </w:rPr>
        <w:t>θ</w:t>
      </w:r>
      <w:r>
        <w:rPr>
          <w:rFonts w:ascii="Garamond" w:hAnsi="Garamond"/>
          <w:i/>
          <w:spacing w:val="-2"/>
          <w:w w:val="115"/>
          <w:sz w:val="20"/>
        </w:rPr>
        <w:t> </w:t>
      </w:r>
      <w:r>
        <w:rPr>
          <w:rFonts w:ascii="Lucida Sans Unicode" w:hAnsi="Lucida Sans Unicode"/>
          <w:w w:val="115"/>
          <w:sz w:val="20"/>
        </w:rPr>
        <w:t>+</w:t>
      </w:r>
      <w:r>
        <w:rPr>
          <w:rFonts w:ascii="Lucida Sans Unicode" w:hAnsi="Lucida Sans Unicode"/>
          <w:spacing w:val="-35"/>
          <w:w w:val="115"/>
          <w:sz w:val="20"/>
        </w:rPr>
        <w:t> </w:t>
      </w:r>
      <w:r>
        <w:rPr>
          <w:rFonts w:ascii="Arial" w:hAnsi="Arial"/>
          <w:w w:val="190"/>
          <w:position w:val="19"/>
          <w:sz w:val="20"/>
        </w:rPr>
        <w:t>X</w:t>
      </w:r>
      <w:r>
        <w:rPr>
          <w:rFonts w:ascii="Arial" w:hAnsi="Arial"/>
          <w:spacing w:val="-78"/>
          <w:w w:val="190"/>
          <w:position w:val="19"/>
          <w:sz w:val="20"/>
        </w:rPr>
        <w:t> </w:t>
      </w:r>
      <w:r>
        <w:rPr>
          <w:rFonts w:ascii="Garamond" w:hAnsi="Garamond"/>
          <w:i/>
          <w:w w:val="115"/>
          <w:sz w:val="20"/>
        </w:rPr>
        <w:t>ω</w:t>
      </w:r>
      <w:r>
        <w:rPr>
          <w:rFonts w:ascii="Times" w:hAnsi="Times"/>
          <w:i/>
          <w:w w:val="115"/>
          <w:position w:val="-2"/>
          <w:sz w:val="15"/>
        </w:rPr>
        <w:t>x</w:t>
      </w:r>
      <w:r>
        <w:rPr>
          <w:rFonts w:ascii="Times" w:hAnsi="Times"/>
          <w:i/>
          <w:w w:val="115"/>
          <w:position w:val="-4"/>
          <w:sz w:val="12"/>
        </w:rPr>
        <w:t>i</w:t>
      </w:r>
      <w:r>
        <w:rPr>
          <w:rFonts w:ascii="Times" w:hAnsi="Times"/>
          <w:i/>
          <w:spacing w:val="-18"/>
          <w:w w:val="115"/>
          <w:position w:val="-4"/>
          <w:sz w:val="12"/>
        </w:rPr>
        <w:t> </w:t>
      </w:r>
      <w:r>
        <w:rPr>
          <w:rFonts w:ascii="Times" w:hAnsi="Times"/>
          <w:i/>
          <w:w w:val="115"/>
          <w:sz w:val="20"/>
        </w:rPr>
        <w:t>x</w:t>
      </w:r>
      <w:r>
        <w:rPr>
          <w:rFonts w:ascii="Times" w:hAnsi="Times"/>
          <w:i/>
          <w:w w:val="115"/>
          <w:position w:val="-2"/>
          <w:sz w:val="15"/>
        </w:rPr>
        <w:t>i</w:t>
      </w:r>
      <w:r>
        <w:rPr>
          <w:rFonts w:ascii="Times" w:hAnsi="Times"/>
          <w:i/>
          <w:spacing w:val="3"/>
          <w:w w:val="115"/>
          <w:position w:val="-2"/>
          <w:sz w:val="15"/>
        </w:rPr>
        <w:t> </w:t>
      </w:r>
      <w:r>
        <w:rPr>
          <w:rFonts w:ascii="Lucida Sans Unicode" w:hAnsi="Lucida Sans Unicode"/>
          <w:w w:val="115"/>
          <w:sz w:val="20"/>
        </w:rPr>
        <w:t>+</w:t>
      </w:r>
      <w:r>
        <w:rPr>
          <w:rFonts w:ascii="Lucida Sans Unicode" w:hAnsi="Lucida Sans Unicode"/>
          <w:spacing w:val="-35"/>
          <w:w w:val="115"/>
          <w:sz w:val="20"/>
        </w:rPr>
        <w:t> </w:t>
      </w:r>
      <w:r>
        <w:rPr>
          <w:rFonts w:ascii="Arial" w:hAnsi="Arial"/>
          <w:w w:val="190"/>
          <w:position w:val="19"/>
          <w:sz w:val="20"/>
        </w:rPr>
        <w:t>X</w:t>
      </w:r>
      <w:r>
        <w:rPr>
          <w:rFonts w:ascii="Arial" w:hAnsi="Arial"/>
          <w:spacing w:val="-78"/>
          <w:w w:val="190"/>
          <w:position w:val="19"/>
          <w:sz w:val="20"/>
        </w:rPr>
        <w:t> </w:t>
      </w:r>
      <w:r>
        <w:rPr>
          <w:rFonts w:ascii="Garamond" w:hAnsi="Garamond"/>
          <w:i/>
          <w:w w:val="115"/>
          <w:sz w:val="20"/>
        </w:rPr>
        <w:t>ω</w:t>
      </w:r>
      <w:r>
        <w:rPr>
          <w:rFonts w:ascii="Garamond" w:hAnsi="Garamond"/>
          <w:i/>
          <w:w w:val="115"/>
          <w:position w:val="-2"/>
          <w:sz w:val="15"/>
        </w:rPr>
        <w:t>ψ</w:t>
      </w:r>
      <w:r>
        <w:rPr>
          <w:rFonts w:ascii="Times" w:hAnsi="Times"/>
          <w:i/>
          <w:w w:val="115"/>
          <w:position w:val="-4"/>
          <w:sz w:val="12"/>
        </w:rPr>
        <w:t>j</w:t>
      </w:r>
      <w:r>
        <w:rPr>
          <w:rFonts w:ascii="Times" w:hAnsi="Times"/>
          <w:i/>
          <w:spacing w:val="-18"/>
          <w:w w:val="115"/>
          <w:position w:val="-4"/>
          <w:sz w:val="12"/>
        </w:rPr>
        <w:t> </w:t>
      </w:r>
      <w:r>
        <w:rPr>
          <w:rFonts w:ascii="Garamond" w:hAnsi="Garamond"/>
          <w:i/>
          <w:w w:val="115"/>
          <w:sz w:val="20"/>
        </w:rPr>
        <w:t>ψ</w:t>
      </w:r>
      <w:r>
        <w:rPr>
          <w:rFonts w:ascii="Times" w:hAnsi="Times"/>
          <w:i/>
          <w:w w:val="115"/>
          <w:position w:val="-2"/>
          <w:sz w:val="15"/>
        </w:rPr>
        <w:t>j</w:t>
      </w:r>
      <w:r>
        <w:rPr>
          <w:rFonts w:ascii="Times" w:hAnsi="Times"/>
          <w:w w:val="115"/>
          <w:sz w:val="15"/>
        </w:rPr>
      </w:r>
    </w:p>
    <w:p>
      <w:pPr>
        <w:spacing w:after="0" w:line="318" w:lineRule="exact"/>
        <w:jc w:val="left"/>
        <w:rPr>
          <w:rFonts w:ascii="Times" w:hAnsi="Times" w:cs="Times" w:eastAsia="Times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2439" w:space="1695"/>
            <w:col w:w="6146"/>
          </w:cols>
        </w:sectPr>
      </w:pPr>
    </w:p>
    <w:p>
      <w:pPr>
        <w:spacing w:line="379" w:lineRule="exact" w:before="0"/>
        <w:ind w:left="11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78.177994pt;margin-top:12.142pt;width:3.8pt;height:7.6pt;mso-position-horizontal-relative:page;mso-position-vertical-relative:paragraph;z-index:-114928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w w:val="10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17987pt;margin-top:12.689444pt;width:16.75pt;height:11.1pt;mso-position-horizontal-relative:page;mso-position-vertical-relative:paragraph;z-index:-11490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" w:hAnsi="Times" w:cs="Times" w:eastAsia="Times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156"/>
                      <w:sz w:val="20"/>
                    </w:rPr>
                    <w:t>P</w:t>
                  </w:r>
                  <w:r>
                    <w:rPr>
                      <w:rFonts w:ascii="Times"/>
                      <w:i/>
                      <w:w w:val="100"/>
                      <w:position w:val="-5"/>
                      <w:sz w:val="15"/>
                    </w:rPr>
                    <w:t>M</w:t>
                  </w:r>
                  <w:r>
                    <w:rPr>
                      <w:rFonts w:ascii="Times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7"/>
          <w:sz w:val="20"/>
        </w:rPr>
        <w:t>=</w:t>
      </w:r>
      <w:r>
        <w:rPr>
          <w:rFonts w:ascii="Lucida Sans Unicode" w:hAnsi="Lucida Sans Unicode"/>
          <w:spacing w:val="4"/>
          <w:sz w:val="20"/>
        </w:rPr>
        <w:t> </w:t>
      </w:r>
      <w:r>
        <w:rPr>
          <w:rFonts w:ascii="Arial" w:hAnsi="Arial"/>
          <w:w w:val="211"/>
          <w:position w:val="19"/>
          <w:sz w:val="20"/>
        </w:rPr>
        <w:t>X</w:t>
      </w:r>
      <w:r>
        <w:rPr>
          <w:rFonts w:ascii="Arial" w:hAnsi="Arial"/>
          <w:spacing w:val="-23"/>
          <w:position w:val="19"/>
          <w:sz w:val="20"/>
        </w:rPr>
        <w:t> </w:t>
      </w:r>
      <w:r>
        <w:rPr>
          <w:rFonts w:ascii="Garamond" w:hAnsi="Garamond"/>
          <w:i/>
          <w:w w:val="112"/>
          <w:sz w:val="20"/>
        </w:rPr>
        <w:t>ω</w:t>
      </w:r>
      <w:r>
        <w:rPr>
          <w:rFonts w:ascii="Times" w:hAnsi="Times"/>
          <w:i/>
          <w:w w:val="100"/>
          <w:position w:val="-2"/>
          <w:sz w:val="15"/>
        </w:rPr>
        <w:t>j</w:t>
      </w:r>
      <w:r>
        <w:rPr>
          <w:rFonts w:ascii="Garamond" w:hAnsi="Garamond"/>
          <w:i/>
          <w:w w:val="152"/>
          <w:position w:val="-2"/>
          <w:sz w:val="15"/>
        </w:rPr>
        <w:t>,</w:t>
      </w:r>
      <w:r>
        <w:rPr>
          <w:rFonts w:ascii="Times" w:hAnsi="Times"/>
          <w:i/>
          <w:w w:val="100"/>
          <w:position w:val="-2"/>
          <w:sz w:val="15"/>
        </w:rPr>
        <w:t>k</w:t>
      </w:r>
      <w:r>
        <w:rPr>
          <w:rFonts w:ascii="Times" w:hAnsi="Times"/>
          <w:i/>
          <w:spacing w:val="-16"/>
          <w:position w:val="-2"/>
          <w:sz w:val="15"/>
        </w:rPr>
        <w:t> </w:t>
      </w:r>
      <w:r>
        <w:rPr>
          <w:rFonts w:ascii="Garamond" w:hAnsi="Garamond"/>
          <w:i/>
          <w:w w:val="138"/>
          <w:sz w:val="20"/>
        </w:rPr>
        <w:t>ψ</w:t>
      </w:r>
      <w:r>
        <w:rPr>
          <w:rFonts w:ascii="Garamond" w:hAnsi="Garamond"/>
          <w:i/>
          <w:spacing w:val="-33"/>
          <w:sz w:val="20"/>
        </w:rPr>
        <w:t> </w:t>
      </w:r>
      <w:r>
        <w:rPr>
          <w:rFonts w:ascii="Times New Roman" w:hAnsi="Times New Roman"/>
          <w:w w:val="99"/>
          <w:sz w:val="20"/>
        </w:rPr>
        <w:t>(</w:t>
      </w:r>
      <w:r>
        <w:rPr>
          <w:rFonts w:ascii="Arial" w:hAnsi="Arial"/>
          <w:w w:val="211"/>
          <w:position w:val="19"/>
          <w:sz w:val="20"/>
        </w:rPr>
        <w:t>X</w:t>
      </w:r>
      <w:r>
        <w:rPr>
          <w:rFonts w:ascii="Arial" w:hAnsi="Arial"/>
          <w:sz w:val="20"/>
        </w:rPr>
      </w:r>
    </w:p>
    <w:p>
      <w:pPr>
        <w:spacing w:before="14"/>
        <w:ind w:left="-7" w:right="0" w:firstLine="0"/>
        <w:jc w:val="left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w w:val="110"/>
        </w:rPr>
        <w:br w:type="column"/>
      </w:r>
      <w:r>
        <w:rPr>
          <w:rFonts w:ascii="Times" w:hAnsi="Times" w:cs="Times" w:eastAsia="Times"/>
          <w:i/>
          <w:w w:val="110"/>
          <w:position w:val="3"/>
          <w:sz w:val="20"/>
          <w:szCs w:val="20"/>
        </w:rPr>
        <w:t>U</w:t>
      </w:r>
      <w:r>
        <w:rPr>
          <w:rFonts w:ascii="Times" w:hAnsi="Times" w:cs="Times" w:eastAsia="Times"/>
          <w:i/>
          <w:w w:val="110"/>
          <w:sz w:val="15"/>
          <w:szCs w:val="15"/>
        </w:rPr>
        <w:t>i</w:t>
      </w:r>
      <w:r>
        <w:rPr>
          <w:rFonts w:ascii="Garamond" w:hAnsi="Garamond" w:cs="Garamond" w:eastAsia="Garamond"/>
          <w:i/>
          <w:w w:val="110"/>
          <w:sz w:val="15"/>
          <w:szCs w:val="15"/>
        </w:rPr>
        <w:t>,</w:t>
      </w:r>
      <w:r>
        <w:rPr>
          <w:rFonts w:ascii="Times" w:hAnsi="Times" w:cs="Times" w:eastAsia="Times"/>
          <w:i/>
          <w:w w:val="110"/>
          <w:sz w:val="15"/>
          <w:szCs w:val="15"/>
        </w:rPr>
        <w:t>j</w:t>
      </w:r>
      <w:r>
        <w:rPr>
          <w:rFonts w:ascii="Times" w:hAnsi="Times" w:cs="Times" w:eastAsia="Times"/>
          <w:i/>
          <w:w w:val="110"/>
          <w:position w:val="3"/>
          <w:sz w:val="20"/>
          <w:szCs w:val="20"/>
        </w:rPr>
        <w:t>a</w:t>
      </w:r>
      <w:r>
        <w:rPr>
          <w:rFonts w:ascii="Lucida Sans Unicode" w:hAnsi="Lucida Sans Unicode" w:cs="Lucida Sans Unicode" w:eastAsia="Lucida Sans Unicode"/>
          <w:w w:val="110"/>
          <w:position w:val="15"/>
          <w:sz w:val="15"/>
          <w:szCs w:val="15"/>
        </w:rPr>
        <w:t>−</w:t>
      </w:r>
      <w:r>
        <w:rPr>
          <w:rFonts w:ascii="Lucida Sans Unicode" w:hAnsi="Lucida Sans Unicode" w:cs="Lucida Sans Unicode" w:eastAsia="Lucida Sans Unicode"/>
          <w:sz w:val="15"/>
          <w:szCs w:val="15"/>
        </w:rPr>
      </w:r>
    </w:p>
    <w:p>
      <w:pPr>
        <w:spacing w:line="299" w:lineRule="exact" w:before="80"/>
        <w:ind w:left="-21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w w:val="105"/>
        </w:rPr>
        <w:br w:type="column"/>
      </w:r>
      <w:r>
        <w:rPr>
          <w:rFonts w:ascii="Times" w:hAnsi="Times" w:cs="Times" w:eastAsia="Times"/>
          <w:i/>
          <w:w w:val="105"/>
          <w:sz w:val="20"/>
          <w:szCs w:val="20"/>
        </w:rPr>
        <w:t>X</w:t>
      </w:r>
      <w:r>
        <w:rPr>
          <w:rFonts w:ascii="Times" w:hAnsi="Times" w:cs="Times" w:eastAsia="Times"/>
          <w:i/>
          <w:w w:val="105"/>
          <w:position w:val="-2"/>
          <w:sz w:val="15"/>
          <w:szCs w:val="15"/>
        </w:rPr>
        <w:t>i </w:t>
      </w:r>
      <w:r>
        <w:rPr>
          <w:rFonts w:ascii="Lucida Sans Unicode" w:hAnsi="Lucida Sans Unicode" w:cs="Lucida Sans Unicode" w:eastAsia="Lucida Sans Unicode"/>
          <w:w w:val="105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21"/>
          <w:w w:val="105"/>
          <w:sz w:val="20"/>
          <w:szCs w:val="20"/>
        </w:rPr>
        <w:t> </w:t>
      </w:r>
      <w:r>
        <w:rPr>
          <w:rFonts w:ascii="Times" w:hAnsi="Times" w:cs="Times" w:eastAsia="Times"/>
          <w:i/>
          <w:spacing w:val="2"/>
          <w:w w:val="105"/>
          <w:sz w:val="20"/>
          <w:szCs w:val="20"/>
        </w:rPr>
        <w:t>n</w:t>
      </w:r>
      <w:r>
        <w:rPr>
          <w:rFonts w:ascii="Times" w:hAnsi="Times" w:cs="Times" w:eastAsia="Times"/>
          <w:i/>
          <w:spacing w:val="2"/>
          <w:w w:val="105"/>
          <w:position w:val="-2"/>
          <w:sz w:val="15"/>
          <w:szCs w:val="15"/>
        </w:rPr>
        <w:t>j</w:t>
      </w:r>
      <w:r>
        <w:rPr>
          <w:rFonts w:ascii="Times" w:hAnsi="Times" w:cs="Times" w:eastAsia="Times"/>
          <w:i/>
          <w:spacing w:val="2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spacing w:val="2"/>
          <w:w w:val="105"/>
          <w:position w:val="-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)</w:t>
      </w:r>
      <w:r>
        <w:rPr>
          <w:rFonts w:ascii="Garamond" w:hAnsi="Garamond" w:cs="Garamond" w:eastAsia="Garamond"/>
          <w:i/>
          <w:spacing w:val="2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pacing w:val="2"/>
          <w:sz w:val="20"/>
          <w:szCs w:val="20"/>
        </w:rPr>
      </w:r>
    </w:p>
    <w:p>
      <w:pPr>
        <w:spacing w:line="188" w:lineRule="exact" w:before="0"/>
        <w:ind w:left="1232" w:right="0" w:hanging="4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161" w:lineRule="exact" w:before="29"/>
        <w:ind w:left="0" w:right="60" w:firstLine="0"/>
        <w:jc w:val="right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w w:val="100"/>
          <w:sz w:val="15"/>
        </w:rPr>
        <w:t>M</w:t>
      </w:r>
      <w:r>
        <w:rPr>
          <w:rFonts w:ascii="Times"/>
          <w:w w:val="100"/>
          <w:sz w:val="15"/>
        </w:rPr>
      </w:r>
    </w:p>
    <w:p>
      <w:pPr>
        <w:spacing w:line="188" w:lineRule="exact" w:before="0"/>
        <w:ind w:left="732" w:right="0" w:hanging="59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j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161" w:lineRule="exact" w:before="29"/>
        <w:ind w:left="0" w:right="74" w:firstLine="0"/>
        <w:jc w:val="right"/>
        <w:rPr>
          <w:rFonts w:ascii="Times" w:hAnsi="Times" w:cs="Times" w:eastAsia="Times"/>
          <w:sz w:val="15"/>
          <w:szCs w:val="15"/>
        </w:rPr>
      </w:pPr>
      <w:r>
        <w:rPr>
          <w:rFonts w:ascii="Times"/>
          <w:i/>
          <w:w w:val="100"/>
          <w:sz w:val="15"/>
        </w:rPr>
        <w:t>N</w:t>
      </w:r>
      <w:r>
        <w:rPr>
          <w:rFonts w:ascii="Times"/>
          <w:w w:val="100"/>
          <w:sz w:val="15"/>
        </w:rPr>
      </w:r>
    </w:p>
    <w:p>
      <w:pPr>
        <w:spacing w:line="132" w:lineRule="exact" w:before="247"/>
        <w:ind w:left="76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w w:val="105"/>
        </w:rPr>
        <w:br w:type="column"/>
      </w:r>
      <w:r>
        <w:rPr>
          <w:rFonts w:ascii="Times" w:hAnsi="Times" w:cs="Times" w:eastAsia="Times"/>
          <w:i/>
          <w:w w:val="105"/>
          <w:position w:val="-2"/>
          <w:sz w:val="15"/>
          <w:szCs w:val="15"/>
        </w:rPr>
        <w:t>i</w:t>
      </w:r>
      <w:r>
        <w:rPr>
          <w:rFonts w:ascii="Lucida Sans Unicode" w:hAnsi="Lucida Sans Unicode" w:cs="Lucida Sans Unicode" w:eastAsia="Lucida Sans Unicode"/>
          <w:w w:val="105"/>
          <w:position w:val="-2"/>
          <w:sz w:val="15"/>
          <w:szCs w:val="15"/>
        </w:rPr>
        <w:t>=</w:t>
      </w:r>
      <w:r>
        <w:rPr>
          <w:rFonts w:ascii="Times New Roman" w:hAnsi="Times New Roman" w:cs="Times New Roman" w:eastAsia="Times New Roman"/>
          <w:w w:val="105"/>
          <w:position w:val="-2"/>
          <w:sz w:val="15"/>
          <w:szCs w:val="15"/>
        </w:rPr>
        <w:t>1 </w:t>
      </w:r>
      <w:r>
        <w:rPr>
          <w:rFonts w:ascii="Garamond" w:hAnsi="Garamond" w:cs="Garamond" w:eastAsia="Garamond"/>
          <w:i/>
          <w:w w:val="105"/>
          <w:position w:val="3"/>
          <w:sz w:val="20"/>
          <w:szCs w:val="20"/>
        </w:rPr>
        <w:t>ω</w:t>
      </w:r>
      <w:r>
        <w:rPr>
          <w:rFonts w:ascii="Times" w:hAnsi="Times" w:cs="Times" w:eastAsia="Times"/>
          <w:i/>
          <w:w w:val="105"/>
          <w:sz w:val="15"/>
          <w:szCs w:val="15"/>
        </w:rPr>
        <w:t>i</w:t>
      </w:r>
      <w:r>
        <w:rPr>
          <w:rFonts w:ascii="Garamond" w:hAnsi="Garamond" w:cs="Garamond" w:eastAsia="Garamond"/>
          <w:i/>
          <w:w w:val="105"/>
          <w:sz w:val="15"/>
          <w:szCs w:val="15"/>
        </w:rPr>
        <w:t>,</w:t>
      </w:r>
      <w:r>
        <w:rPr>
          <w:rFonts w:ascii="Times" w:hAnsi="Times" w:cs="Times" w:eastAsia="Times"/>
          <w:i/>
          <w:w w:val="105"/>
          <w:sz w:val="15"/>
          <w:szCs w:val="15"/>
        </w:rPr>
        <w:t>j</w:t>
      </w:r>
      <w:r>
        <w:rPr>
          <w:rFonts w:ascii="Times" w:hAnsi="Times" w:cs="Times" w:eastAsia="Times"/>
          <w:i/>
          <w:w w:val="105"/>
          <w:position w:val="3"/>
          <w:sz w:val="20"/>
          <w:szCs w:val="20"/>
        </w:rPr>
        <w:t>x</w:t>
      </w:r>
      <w:r>
        <w:rPr>
          <w:rFonts w:ascii="Times" w:hAnsi="Times" w:cs="Times" w:eastAsia="Times"/>
          <w:i/>
          <w:w w:val="105"/>
          <w:sz w:val="15"/>
          <w:szCs w:val="15"/>
        </w:rPr>
        <w:t>i </w:t>
      </w:r>
      <w:r>
        <w:rPr>
          <w:rFonts w:ascii="Lucida Sans Unicode" w:hAnsi="Lucida Sans Unicode" w:cs="Lucida Sans Unicode" w:eastAsia="Lucida Sans Unicode"/>
          <w:w w:val="105"/>
          <w:position w:val="3"/>
          <w:sz w:val="20"/>
          <w:szCs w:val="20"/>
        </w:rPr>
        <w:t>−</w:t>
      </w:r>
      <w:r>
        <w:rPr>
          <w:rFonts w:ascii="Lucida Sans Unicode" w:hAnsi="Lucida Sans Unicode" w:cs="Lucida Sans Unicode" w:eastAsia="Lucida Sans Unicode"/>
          <w:spacing w:val="-12"/>
          <w:w w:val="105"/>
          <w:position w:val="3"/>
          <w:sz w:val="20"/>
          <w:szCs w:val="20"/>
        </w:rPr>
        <w:t> </w:t>
      </w:r>
      <w:r>
        <w:rPr>
          <w:rFonts w:ascii="Times" w:hAnsi="Times" w:cs="Times" w:eastAsia="Times"/>
          <w:i/>
          <w:w w:val="105"/>
          <w:position w:val="3"/>
          <w:sz w:val="20"/>
          <w:szCs w:val="20"/>
        </w:rPr>
        <w:t>b</w:t>
      </w:r>
      <w:r>
        <w:rPr>
          <w:rFonts w:ascii="Times" w:hAnsi="Times" w:cs="Times" w:eastAsia="Times"/>
          <w:i/>
          <w:w w:val="105"/>
          <w:sz w:val="15"/>
          <w:szCs w:val="15"/>
        </w:rPr>
        <w:t>j</w:t>
      </w:r>
      <w:r>
        <w:rPr>
          <w:rFonts w:ascii="Times" w:hAnsi="Times" w:cs="Times" w:eastAsia="Times"/>
          <w:w w:val="105"/>
          <w:sz w:val="15"/>
          <w:szCs w:val="15"/>
        </w:rPr>
      </w:r>
    </w:p>
    <w:p>
      <w:pPr>
        <w:spacing w:after="0" w:line="132" w:lineRule="exact"/>
        <w:jc w:val="left"/>
        <w:rPr>
          <w:rFonts w:ascii="Times" w:hAnsi="Times" w:cs="Times" w:eastAsia="Times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6" w:equalWidth="0">
            <w:col w:w="2543" w:space="40"/>
            <w:col w:w="642" w:space="40"/>
            <w:col w:w="867" w:space="1056"/>
            <w:col w:w="1422" w:space="40"/>
            <w:col w:w="911" w:space="40"/>
            <w:col w:w="2679"/>
          </w:cols>
        </w:sectPr>
      </w:pPr>
    </w:p>
    <w:p>
      <w:pPr>
        <w:spacing w:line="209" w:lineRule="exact" w:before="3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w w:val="95"/>
          <w:sz w:val="15"/>
        </w:rPr>
        <w:t>j</w:t>
      </w:r>
      <w:r>
        <w:rPr>
          <w:rFonts w:ascii="Lucida Sans Unicode"/>
          <w:w w:val="95"/>
          <w:sz w:val="15"/>
        </w:rPr>
        <w:t>=</w:t>
      </w:r>
      <w:r>
        <w:rPr>
          <w:rFonts w:ascii="Times New Roman"/>
          <w:w w:val="95"/>
          <w:sz w:val="15"/>
        </w:rPr>
        <w:t>1</w:t>
      </w:r>
    </w:p>
    <w:p>
      <w:pPr>
        <w:spacing w:line="209" w:lineRule="exact" w:before="3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212" w:lineRule="exact" w:before="0"/>
        <w:ind w:left="14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5"/>
        </w:rPr>
        <w:br w:type="column"/>
      </w:r>
      <w:r>
        <w:rPr>
          <w:rFonts w:ascii="Lucida Sans Unicode" w:hAnsi="Lucida Sans Unicode"/>
          <w:w w:val="115"/>
          <w:sz w:val="20"/>
        </w:rPr>
        <w:t>=</w:t>
      </w:r>
      <w:r>
        <w:rPr>
          <w:rFonts w:ascii="Lucida Sans Unicode" w:hAnsi="Lucida Sans Unicode"/>
          <w:spacing w:val="-15"/>
          <w:w w:val="115"/>
          <w:sz w:val="20"/>
        </w:rPr>
        <w:t> </w:t>
      </w:r>
      <w:r>
        <w:rPr>
          <w:rFonts w:ascii="Garamond" w:hAnsi="Garamond"/>
          <w:i/>
          <w:w w:val="115"/>
          <w:sz w:val="20"/>
        </w:rPr>
        <w:t>θ</w:t>
      </w:r>
      <w:r>
        <w:rPr>
          <w:rFonts w:ascii="Garamond" w:hAnsi="Garamond"/>
          <w:i/>
          <w:spacing w:val="-3"/>
          <w:w w:val="115"/>
          <w:sz w:val="20"/>
        </w:rPr>
        <w:t> </w:t>
      </w:r>
      <w:r>
        <w:rPr>
          <w:rFonts w:ascii="Lucida Sans Unicode" w:hAnsi="Lucida Sans Unicode"/>
          <w:w w:val="115"/>
          <w:sz w:val="20"/>
        </w:rPr>
        <w:t>+</w:t>
      </w:r>
      <w:r>
        <w:rPr>
          <w:rFonts w:ascii="Lucida Sans Unicode" w:hAnsi="Lucida Sans Unicode"/>
          <w:spacing w:val="-35"/>
          <w:w w:val="115"/>
          <w:sz w:val="20"/>
        </w:rPr>
        <w:t> </w:t>
      </w:r>
      <w:r>
        <w:rPr>
          <w:rFonts w:ascii="Arial" w:hAnsi="Arial"/>
          <w:w w:val="190"/>
          <w:position w:val="19"/>
          <w:sz w:val="20"/>
        </w:rPr>
        <w:t>X</w:t>
      </w:r>
      <w:r>
        <w:rPr>
          <w:rFonts w:ascii="Arial" w:hAnsi="Arial"/>
          <w:spacing w:val="-78"/>
          <w:w w:val="190"/>
          <w:position w:val="19"/>
          <w:sz w:val="20"/>
        </w:rPr>
        <w:t> </w:t>
      </w:r>
      <w:r>
        <w:rPr>
          <w:rFonts w:ascii="Garamond" w:hAnsi="Garamond"/>
          <w:i/>
          <w:w w:val="115"/>
          <w:sz w:val="20"/>
        </w:rPr>
        <w:t>ω</w:t>
      </w:r>
      <w:r>
        <w:rPr>
          <w:rFonts w:ascii="Times" w:hAnsi="Times"/>
          <w:i/>
          <w:w w:val="115"/>
          <w:position w:val="-2"/>
          <w:sz w:val="15"/>
        </w:rPr>
        <w:t>x</w:t>
      </w:r>
      <w:r>
        <w:rPr>
          <w:rFonts w:ascii="Times" w:hAnsi="Times"/>
          <w:i/>
          <w:w w:val="115"/>
          <w:position w:val="-4"/>
          <w:sz w:val="12"/>
        </w:rPr>
        <w:t>i</w:t>
      </w:r>
      <w:r>
        <w:rPr>
          <w:rFonts w:ascii="Times" w:hAnsi="Times"/>
          <w:i/>
          <w:spacing w:val="-19"/>
          <w:w w:val="115"/>
          <w:position w:val="-4"/>
          <w:sz w:val="12"/>
        </w:rPr>
        <w:t> </w:t>
      </w:r>
      <w:r>
        <w:rPr>
          <w:rFonts w:ascii="Times" w:hAnsi="Times"/>
          <w:i/>
          <w:w w:val="115"/>
          <w:sz w:val="20"/>
        </w:rPr>
        <w:t>x</w:t>
      </w:r>
      <w:r>
        <w:rPr>
          <w:rFonts w:ascii="Times" w:hAnsi="Times"/>
          <w:i/>
          <w:w w:val="115"/>
          <w:position w:val="-2"/>
          <w:sz w:val="15"/>
        </w:rPr>
        <w:t>i</w:t>
      </w:r>
      <w:r>
        <w:rPr>
          <w:rFonts w:ascii="Times" w:hAnsi="Times"/>
          <w:i/>
          <w:spacing w:val="2"/>
          <w:w w:val="115"/>
          <w:position w:val="-2"/>
          <w:sz w:val="15"/>
        </w:rPr>
        <w:t> </w:t>
      </w:r>
      <w:r>
        <w:rPr>
          <w:rFonts w:ascii="Lucida Sans Unicode" w:hAnsi="Lucida Sans Unicode"/>
          <w:w w:val="115"/>
          <w:sz w:val="20"/>
        </w:rPr>
        <w:t>+</w:t>
      </w:r>
      <w:r>
        <w:rPr>
          <w:rFonts w:ascii="Lucida Sans Unicode" w:hAnsi="Lucida Sans Unicode"/>
          <w:spacing w:val="-35"/>
          <w:w w:val="115"/>
          <w:sz w:val="20"/>
        </w:rPr>
        <w:t> </w:t>
      </w:r>
      <w:r>
        <w:rPr>
          <w:rFonts w:ascii="Arial" w:hAnsi="Arial"/>
          <w:w w:val="190"/>
          <w:position w:val="19"/>
          <w:sz w:val="20"/>
        </w:rPr>
        <w:t>X</w:t>
      </w:r>
      <w:r>
        <w:rPr>
          <w:rFonts w:ascii="Arial" w:hAnsi="Arial"/>
          <w:spacing w:val="-78"/>
          <w:w w:val="190"/>
          <w:position w:val="19"/>
          <w:sz w:val="20"/>
        </w:rPr>
        <w:t> </w:t>
      </w:r>
      <w:r>
        <w:rPr>
          <w:rFonts w:ascii="Garamond" w:hAnsi="Garamond"/>
          <w:i/>
          <w:w w:val="115"/>
          <w:sz w:val="20"/>
        </w:rPr>
        <w:t>ω</w:t>
      </w:r>
      <w:r>
        <w:rPr>
          <w:rFonts w:ascii="Garamond" w:hAnsi="Garamond"/>
          <w:i/>
          <w:w w:val="115"/>
          <w:position w:val="-2"/>
          <w:sz w:val="15"/>
        </w:rPr>
        <w:t>ψ</w:t>
      </w:r>
      <w:r>
        <w:rPr>
          <w:rFonts w:ascii="Times" w:hAnsi="Times"/>
          <w:i/>
          <w:w w:val="115"/>
          <w:position w:val="-4"/>
          <w:sz w:val="12"/>
        </w:rPr>
        <w:t>j</w:t>
      </w:r>
      <w:r>
        <w:rPr>
          <w:rFonts w:ascii="Times" w:hAnsi="Times"/>
          <w:i/>
          <w:spacing w:val="-19"/>
          <w:w w:val="115"/>
          <w:position w:val="-4"/>
          <w:sz w:val="12"/>
        </w:rPr>
        <w:t> </w:t>
      </w:r>
      <w:r>
        <w:rPr>
          <w:rFonts w:ascii="Garamond" w:hAnsi="Garamond"/>
          <w:i/>
          <w:w w:val="125"/>
          <w:sz w:val="20"/>
        </w:rPr>
        <w:t>ψ</w:t>
      </w:r>
      <w:r>
        <w:rPr>
          <w:rFonts w:ascii="Garamond" w:hAnsi="Garamond"/>
          <w:i/>
          <w:spacing w:val="-48"/>
          <w:w w:val="125"/>
          <w:sz w:val="20"/>
        </w:rPr>
        <w:t> </w:t>
      </w:r>
      <w:r>
        <w:rPr>
          <w:rFonts w:ascii="Times New Roman" w:hAnsi="Times New Roman"/>
          <w:w w:val="115"/>
          <w:sz w:val="20"/>
        </w:rPr>
        <w:t>(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1663" w:val="left" w:leader="none"/>
        </w:tabs>
        <w:spacing w:line="168" w:lineRule="exact" w:before="43"/>
        <w:ind w:left="1306" w:right="0"/>
        <w:jc w:val="left"/>
      </w:pPr>
      <w:r>
        <w:rPr>
          <w:w w:val="95"/>
        </w:rPr>
        <w:br w:type="column"/>
      </w:r>
      <w:r>
        <w:rPr>
          <w:w w:val="95"/>
        </w:rPr>
        <w:t>)</w:t>
        <w:tab/>
      </w:r>
      <w:r>
        <w:rPr/>
        <w:t>(28)</w:t>
      </w:r>
    </w:p>
    <w:p>
      <w:pPr>
        <w:spacing w:after="0" w:line="168" w:lineRule="exact"/>
        <w:jc w:val="left"/>
        <w:sectPr>
          <w:type w:val="continuous"/>
          <w:pgSz w:w="11520" w:h="15660"/>
          <w:pgMar w:top="260" w:bottom="280" w:left="600" w:right="640"/>
          <w:cols w:num="4" w:equalWidth="0">
            <w:col w:w="1668" w:space="40"/>
            <w:col w:w="812" w:space="1823"/>
            <w:col w:w="3788" w:space="40"/>
            <w:col w:w="2109"/>
          </w:cols>
        </w:sectPr>
      </w:pPr>
    </w:p>
    <w:p>
      <w:pPr>
        <w:tabs>
          <w:tab w:pos="4615" w:val="left" w:leader="none"/>
        </w:tabs>
        <w:spacing w:line="292" w:lineRule="exact" w:before="0"/>
        <w:ind w:left="10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37.717987pt;margin-top:-1.572134pt;width:64.95pt;height:.1pt;mso-position-horizontal-relative:page;mso-position-vertical-relative:paragraph;z-index:5968" coordorigin="8754,-31" coordsize="1299,2">
            <v:shape style="position:absolute;left:8754;top:-31;width:1299;height:2" coordorigin="8754,-31" coordsize="1299,0" path="m8754,-31l10053,-31e" filled="false" stroked="true" strokeweight=".458pt" strokecolor="#000000">
              <v:path arrowok="t"/>
            </v:shape>
            <w10:wrap type="none"/>
          </v:group>
        </w:pict>
      </w:r>
      <w:r>
        <w:rPr>
          <w:rFonts w:ascii="Times"/>
          <w:i/>
          <w:w w:val="110"/>
          <w:sz w:val="20"/>
        </w:rPr>
        <w:t>k</w:t>
      </w:r>
      <w:r>
        <w:rPr>
          <w:rFonts w:ascii="Times"/>
          <w:i/>
          <w:spacing w:val="29"/>
          <w:w w:val="110"/>
          <w:sz w:val="20"/>
        </w:rPr>
        <w:t> </w:t>
      </w:r>
      <w:r>
        <w:rPr>
          <w:rFonts w:ascii="Lucida Sans Unicode"/>
          <w:w w:val="110"/>
          <w:sz w:val="20"/>
        </w:rPr>
        <w:t>=</w:t>
      </w:r>
      <w:r>
        <w:rPr>
          <w:rFonts w:ascii="Lucida Sans Unicode"/>
          <w:spacing w:val="-2"/>
          <w:w w:val="110"/>
          <w:sz w:val="20"/>
        </w:rPr>
        <w:t> </w:t>
      </w:r>
      <w:r>
        <w:rPr>
          <w:rFonts w:ascii="Times New Roman"/>
          <w:w w:val="110"/>
          <w:sz w:val="20"/>
        </w:rPr>
        <w:t>1</w:t>
      </w:r>
      <w:r>
        <w:rPr>
          <w:rFonts w:ascii="Garamond"/>
          <w:i/>
          <w:w w:val="110"/>
          <w:sz w:val="20"/>
        </w:rPr>
        <w:t>,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2</w:t>
      </w:r>
      <w:r>
        <w:rPr>
          <w:rFonts w:ascii="Garamond"/>
          <w:i/>
          <w:w w:val="110"/>
          <w:sz w:val="20"/>
        </w:rPr>
        <w:t>,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10"/>
          <w:sz w:val="20"/>
        </w:rPr>
        <w:t>.</w:t>
      </w:r>
      <w:r>
        <w:rPr>
          <w:rFonts w:ascii="Garamond"/>
          <w:i/>
          <w:spacing w:val="-22"/>
          <w:w w:val="110"/>
          <w:sz w:val="20"/>
        </w:rPr>
        <w:t> </w:t>
      </w:r>
      <w:r>
        <w:rPr>
          <w:rFonts w:ascii="Garamond"/>
          <w:i/>
          <w:w w:val="120"/>
          <w:sz w:val="20"/>
        </w:rPr>
        <w:t>,</w:t>
      </w:r>
      <w:r>
        <w:rPr>
          <w:rFonts w:ascii="Garamond"/>
          <w:i/>
          <w:spacing w:val="-27"/>
          <w:w w:val="120"/>
          <w:sz w:val="20"/>
        </w:rPr>
        <w:t> </w:t>
      </w:r>
      <w:r>
        <w:rPr>
          <w:rFonts w:ascii="Times"/>
          <w:i/>
          <w:w w:val="110"/>
          <w:sz w:val="20"/>
        </w:rPr>
        <w:t>N</w:t>
        <w:tab/>
      </w:r>
      <w:r>
        <w:rPr>
          <w:rFonts w:ascii="Times New Roman"/>
          <w:w w:val="95"/>
          <w:sz w:val="20"/>
        </w:rPr>
        <w:t>(27)</w:t>
      </w:r>
      <w:r>
        <w:rPr>
          <w:rFonts w:ascii="Times New Roman"/>
          <w:sz w:val="20"/>
        </w:rPr>
      </w:r>
    </w:p>
    <w:p>
      <w:pPr>
        <w:spacing w:before="101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line="162" w:lineRule="exact" w:before="0"/>
        <w:ind w:left="668" w:right="0" w:firstLine="0"/>
        <w:jc w:val="center"/>
        <w:rPr>
          <w:rFonts w:ascii="Times" w:hAnsi="Times" w:cs="Times" w:eastAsia="Times"/>
          <w:sz w:val="15"/>
          <w:szCs w:val="15"/>
        </w:rPr>
      </w:pPr>
      <w:r>
        <w:rPr/>
        <w:br w:type="column"/>
      </w:r>
      <w:r>
        <w:rPr>
          <w:rFonts w:ascii="Times"/>
          <w:i/>
          <w:sz w:val="20"/>
        </w:rPr>
        <w:t>a</w:t>
      </w:r>
      <w:r>
        <w:rPr>
          <w:rFonts w:ascii="Times"/>
          <w:i/>
          <w:position w:val="-2"/>
          <w:sz w:val="15"/>
        </w:rPr>
        <w:t>j</w:t>
      </w:r>
      <w:r>
        <w:rPr>
          <w:rFonts w:ascii="Times"/>
          <w:sz w:val="15"/>
        </w:rPr>
      </w:r>
    </w:p>
    <w:p>
      <w:pPr>
        <w:spacing w:line="170" w:lineRule="exact" w:before="0"/>
        <w:ind w:left="67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z w:val="15"/>
        </w:rPr>
        <w:t>j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spacing w:after="0" w:line="170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3" w:equalWidth="0">
            <w:col w:w="4948" w:space="412"/>
            <w:col w:w="1250" w:space="40"/>
            <w:col w:w="363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tabs>
          <w:tab w:pos="7903" w:val="left" w:leader="none"/>
        </w:tabs>
        <w:spacing w:line="1760" w:lineRule="exact"/>
        <w:ind w:left="5586" w:right="0"/>
        <w:jc w:val="left"/>
      </w:pPr>
      <w:r>
        <w:rPr>
          <w:position w:val="-34"/>
        </w:rPr>
        <w:pict>
          <v:group style="width:101.15pt;height:88.05pt;mso-position-horizontal-relative:char;mso-position-vertical-relative:line" coordorigin="0,0" coordsize="2023,1761">
            <v:group style="position:absolute;left:298;top:1295;width:1719;height:2" coordorigin="298,1295" coordsize="1719,2">
              <v:shape style="position:absolute;left:298;top:1295;width:1719;height:2" coordorigin="298,1295" coordsize="1719,0" path="m298,1295l2017,1295e" filled="false" stroked="true" strokeweight=".076pt" strokecolor="#252525">
                <v:path arrowok="t"/>
              </v:shape>
            </v:group>
            <v:group style="position:absolute;left:441;top:1278;width:2;height:18" coordorigin="441,1278" coordsize="2,18">
              <v:shape style="position:absolute;left:441;top:1278;width:2;height:18" coordorigin="441,1278" coordsize="0,18" path="m441,1295l441,1278e" filled="false" stroked="true" strokeweight=".076pt" strokecolor="#252525">
                <v:path arrowok="t"/>
              </v:shape>
            </v:group>
            <v:group style="position:absolute;left:1157;top:1278;width:2;height:18" coordorigin="1157,1278" coordsize="2,18">
              <v:shape style="position:absolute;left:1157;top:1278;width:2;height:18" coordorigin="1157,1278" coordsize="0,18" path="m1157,1295l1157,1278e" filled="false" stroked="true" strokeweight=".076pt" strokecolor="#252525">
                <v:path arrowok="t"/>
              </v:shape>
            </v:group>
            <v:group style="position:absolute;left:1873;top:1278;width:2;height:18" coordorigin="1873,1278" coordsize="2,18">
              <v:shape style="position:absolute;left:1873;top:1278;width:2;height:18" coordorigin="1873,1278" coordsize="0,18" path="m1873,1295l1873,1278e" filled="false" stroked="true" strokeweight=".076pt" strokecolor="#252525">
                <v:path arrowok="t"/>
              </v:shape>
            </v:group>
            <v:group style="position:absolute;left:400;top:1353;width:1500;height:78" coordorigin="400,1353" coordsize="1500,78">
              <v:shape style="position:absolute;left:400;top:1353;width:1500;height:78" coordorigin="400,1353" coordsize="1500,78" path="m428,1395l400,1395,400,1409,428,1409,428,1395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448,1409l434,1410,435,1417,437,1422,446,1429,452,1431,468,1431,475,1428,481,1419,456,1419,454,1418,450,1415,449,1412,448,1409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482,1391l462,1391,465,1392,469,1396,470,1400,470,1409,469,1413,465,1418,462,1419,481,1419,483,1416,485,1410,485,1396,483,1391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482,1355l443,1355,436,1394,447,1396,451,1392,455,1391,482,1391,474,1381,452,1381,454,1368,482,1368,482,1355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468,1379l458,1379,455,1380,452,1381,474,1381,468,1379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164,1353l1150,1353,1144,1356,1135,1368,1132,1377,1132,1408,1135,1417,1144,1428,1150,1431,1164,1431,1170,1428,1177,1419,1157,1419,1152,1417,1147,1401,1147,1383,1157,1366,1177,1366,1174,1361,1170,1356,1164,1353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177,1366l1157,1366,1162,1367,1163,1368,1164,1371,1166,1377,1166,1378,1166,1383,1166,1401,1157,1419,1177,1419,1179,1417,1181,1407,1181,1377,1179,1368,1177,1366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863,1409l1849,1410,1850,1417,1852,1422,1861,1429,1867,1431,1882,1431,1889,1428,1895,1419,1871,1419,1869,1418,1867,1417,1865,1415,1864,1412,1863,1409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897,1391l1877,1391,1880,1392,1884,1396,1885,1400,1885,1409,1884,1413,1879,1418,1877,1419,1895,1419,1898,1416,1900,1410,1899,1396,1897,1391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896,1355l1858,1355,1850,1394,1862,1396,1866,1392,1869,1391,1897,1391,1889,1381,1867,1381,1869,1368,1896,1368,1896,1355xe" filled="true" fillcolor="#252525" stroked="false">
                <v:path arrowok="t"/>
                <v:fill type="solid"/>
              </v:shape>
              <v:shape style="position:absolute;left:400;top:1353;width:1500;height:78" coordorigin="400,1353" coordsize="1500,78" path="m1883,1379l1873,1379,1870,1380,1867,1381,1889,1381,1883,1379xe" filled="true" fillcolor="#252525" stroked="false">
                <v:path arrowok="t"/>
                <v:fill type="solid"/>
              </v:shape>
            </v:group>
            <v:group style="position:absolute;left:962;top:1491;width:422;height:114" coordorigin="962,1491" coordsize="422,114">
              <v:shape style="position:absolute;left:962;top:1491;width:422;height:114" coordorigin="962,1491" coordsize="422,114" path="m1005,1507l987,1507,987,1579,1005,1579,1005,1507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031,1492l962,1492,962,1507,1031,1507,1031,1492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058,1492l1042,1492,1042,1507,1058,1507,1058,1492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058,1516l1042,1516,1042,1579,1058,1579,1058,1516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089,1516l1074,1516,1074,1579,1091,1579,1091,1542,1091,1538,1101,1527,1165,1527,1164,1525,1089,1525,1089,1516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139,1527l1105,1527,1107,1528,1108,1529,1111,1533,1112,1534,1112,1537,1112,1579,1129,1579,1136,1528,1139,1527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165,1527l1144,1527,1147,1528,1149,1533,1149,1533,1150,1537,1150,1579,1166,1579,1166,1533,1166,1529,1166,1528,1165,1527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113,1515l1101,1515,1095,1518,1089,1525,1127,1525,1125,1521,1122,1519,1116,1515,1113,1515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150,1515l1142,1515,1139,1515,1132,1519,1129,1521,1127,1525,1164,1525,1163,1522,1161,1519,1154,1515,1150,1515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216,1515l1198,1515,1192,1517,1181,1529,1178,1537,1178,1557,1180,1564,1184,1569,1189,1577,1198,1580,1215,1580,1221,1579,1230,1572,1233,1568,1205,1568,1202,1566,1197,1561,1195,1557,1195,1552,1237,1552,1237,1542,1195,1542,1195,1537,1196,1534,1201,1529,1204,1527,1232,1527,1223,1518,1216,1515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219,1559l1218,1562,1217,1564,1213,1567,1211,1568,1233,1568,1236,1562,1219,1559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232,1527l1211,1527,1214,1528,1219,1533,1220,1537,1220,1542,1237,1542,1237,1539,1234,1530,1232,1527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278,1491l1266,1491,1261,1498,1257,1506,1250,1525,1248,1536,1248,1557,1249,1566,1256,1586,1260,1595,1266,1604,1278,1604,1274,1597,1272,1591,1268,1581,1267,1574,1264,1561,1264,1554,1264,1538,1265,1529,1269,1513,1272,1503,1278,1491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301,1558l1285,1561,1286,1567,1289,1572,1299,1578,1306,1580,1324,1580,1331,1578,1341,1570,1342,1568,1311,1568,1308,1567,1303,1564,1302,1562,1301,1558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322,1515l1304,1515,1298,1516,1289,1524,1287,1528,1287,1540,1289,1545,1298,1550,1306,1553,1323,1557,1324,1557,1325,1558,1326,1561,1326,1563,1326,1565,1324,1566,1322,1567,1319,1568,1342,1568,1343,1565,1343,1554,1311,1537,1305,1536,1304,1535,1302,1532,1304,1528,1306,1527,1309,1526,1340,1526,1339,1526,1337,1522,1328,1516,1322,1515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340,1526l1317,1526,1320,1527,1323,1530,1325,1532,1325,1534,1341,1531,1340,1526xe" filled="true" fillcolor="#252525" stroked="false">
                <v:path arrowok="t"/>
                <v:fill type="solid"/>
              </v:shape>
              <v:shape style="position:absolute;left:962;top:1491;width:422;height:114" coordorigin="962,1491" coordsize="422,114" path="m1364,1491l1353,1491,1358,1503,1362,1513,1366,1529,1367,1537,1367,1555,1367,1557,1353,1604,1364,1604,1383,1555,1383,1537,1381,1527,1375,1508,1370,1499,1364,1491xe" filled="true" fillcolor="#252525" stroked="false">
                <v:path arrowok="t"/>
                <v:fill type="solid"/>
              </v:shape>
            </v:group>
            <v:group style="position:absolute;left:298;top:34;width:1719;height:2" coordorigin="298,34" coordsize="1719,2">
              <v:shape style="position:absolute;left:298;top:34;width:1719;height:2" coordorigin="298,34" coordsize="1719,0" path="m298,34l2017,34e" filled="false" stroked="true" strokeweight=".076pt" strokecolor="#252525">
                <v:path arrowok="t"/>
              </v:shape>
            </v:group>
            <v:group style="position:absolute;left:441;top:34;width:2;height:18" coordorigin="441,34" coordsize="2,18">
              <v:shape style="position:absolute;left:441;top:34;width:2;height:18" coordorigin="441,34" coordsize="0,18" path="m441,34l441,52e" filled="false" stroked="true" strokeweight=".076pt" strokecolor="#252525">
                <v:path arrowok="t"/>
              </v:shape>
            </v:group>
            <v:group style="position:absolute;left:1157;top:34;width:2;height:18" coordorigin="1157,34" coordsize="2,18">
              <v:shape style="position:absolute;left:1157;top:34;width:2;height:18" coordorigin="1157,34" coordsize="0,18" path="m1157,34l1157,52e" filled="false" stroked="true" strokeweight=".076pt" strokecolor="#252525">
                <v:path arrowok="t"/>
              </v:shape>
            </v:group>
            <v:group style="position:absolute;left:1873;top:34;width:2;height:18" coordorigin="1873,34" coordsize="2,18">
              <v:shape style="position:absolute;left:1873;top:34;width:2;height:18" coordorigin="1873,34" coordsize="0,18" path="m1873,34l1873,52e" filled="false" stroked="true" strokeweight=".076pt" strokecolor="#252525">
                <v:path arrowok="t"/>
              </v:shape>
            </v:group>
            <v:group style="position:absolute;left:298;top:34;width:2;height:1261" coordorigin="298,34" coordsize="2,1261">
              <v:shape style="position:absolute;left:298;top:34;width:2;height:1261" coordorigin="298,34" coordsize="0,1261" path="m298,1295l298,34e" filled="false" stroked="true" strokeweight=".076pt" strokecolor="#252525">
                <v:path arrowok="t"/>
              </v:shape>
            </v:group>
            <v:group style="position:absolute;left:2017;top:34;width:2;height:1261" coordorigin="2017,34" coordsize="2,1261">
              <v:shape style="position:absolute;left:2017;top:34;width:2;height:1261" coordorigin="2017,34" coordsize="0,1261" path="m2017,1295l2017,34e" filled="false" stroked="true" strokeweight=".076pt" strokecolor="#252525">
                <v:path arrowok="t"/>
              </v:shape>
            </v:group>
            <v:group style="position:absolute;left:298;top:1295;width:18;height:2" coordorigin="298,1295" coordsize="18,2">
              <v:shape style="position:absolute;left:298;top:1295;width:18;height:2" coordorigin="298,1295" coordsize="18,0" path="m298,1295l315,1295e" filled="false" stroked="true" strokeweight=".076pt" strokecolor="#252525">
                <v:path arrowok="t"/>
              </v:shape>
            </v:group>
            <v:group style="position:absolute;left:298;top:1043;width:18;height:2" coordorigin="298,1043" coordsize="18,2">
              <v:shape style="position:absolute;left:298;top:1043;width:18;height:2" coordorigin="298,1043" coordsize="18,0" path="m298,1043l315,1043e" filled="false" stroked="true" strokeweight=".076pt" strokecolor="#252525">
                <v:path arrowok="t"/>
              </v:shape>
            </v:group>
            <v:group style="position:absolute;left:298;top:791;width:18;height:2" coordorigin="298,791" coordsize="18,2">
              <v:shape style="position:absolute;left:298;top:791;width:18;height:2" coordorigin="298,791" coordsize="18,0" path="m298,791l315,791e" filled="false" stroked="true" strokeweight=".076pt" strokecolor="#252525">
                <v:path arrowok="t"/>
              </v:shape>
            </v:group>
            <v:group style="position:absolute;left:298;top:539;width:18;height:2" coordorigin="298,539" coordsize="18,2">
              <v:shape style="position:absolute;left:298;top:539;width:18;height:2" coordorigin="298,539" coordsize="18,0" path="m298,539l315,539e" filled="false" stroked="true" strokeweight=".076pt" strokecolor="#252525">
                <v:path arrowok="t"/>
              </v:shape>
            </v:group>
            <v:group style="position:absolute;left:298;top:287;width:18;height:2" coordorigin="298,287" coordsize="18,2">
              <v:shape style="position:absolute;left:298;top:287;width:18;height:2" coordorigin="298,287" coordsize="18,0" path="m298,287l315,287e" filled="false" stroked="true" strokeweight=".076pt" strokecolor="#252525">
                <v:path arrowok="t"/>
              </v:shape>
            </v:group>
            <v:group style="position:absolute;left:298;top:34;width:18;height:2" coordorigin="298,34" coordsize="18,2">
              <v:shape style="position:absolute;left:298;top:34;width:18;height:2" coordorigin="298,34" coordsize="18,0" path="m298,34l315,34e" filled="false" stroked="true" strokeweight=".076pt" strokecolor="#252525">
                <v:path arrowok="t"/>
              </v:shape>
            </v:group>
            <v:group style="position:absolute;left:2000;top:1295;width:18;height:2" coordorigin="2000,1295" coordsize="18,2">
              <v:shape style="position:absolute;left:2000;top:1295;width:18;height:2" coordorigin="2000,1295" coordsize="18,0" path="m2017,1295l2000,1295e" filled="false" stroked="true" strokeweight=".076pt" strokecolor="#252525">
                <v:path arrowok="t"/>
              </v:shape>
            </v:group>
            <v:group style="position:absolute;left:2000;top:1043;width:18;height:2" coordorigin="2000,1043" coordsize="18,2">
              <v:shape style="position:absolute;left:2000;top:1043;width:18;height:2" coordorigin="2000,1043" coordsize="18,0" path="m2017,1043l2000,1043e" filled="false" stroked="true" strokeweight=".076pt" strokecolor="#252525">
                <v:path arrowok="t"/>
              </v:shape>
            </v:group>
            <v:group style="position:absolute;left:2000;top:791;width:18;height:2" coordorigin="2000,791" coordsize="18,2">
              <v:shape style="position:absolute;left:2000;top:791;width:18;height:2" coordorigin="2000,791" coordsize="18,0" path="m2017,791l2000,791e" filled="false" stroked="true" strokeweight=".076pt" strokecolor="#252525">
                <v:path arrowok="t"/>
              </v:shape>
            </v:group>
            <v:group style="position:absolute;left:2000;top:539;width:18;height:2" coordorigin="2000,539" coordsize="18,2">
              <v:shape style="position:absolute;left:2000;top:539;width:18;height:2" coordorigin="2000,539" coordsize="18,0" path="m2017,539l2000,539e" filled="false" stroked="true" strokeweight=".076pt" strokecolor="#252525">
                <v:path arrowok="t"/>
              </v:shape>
            </v:group>
            <v:group style="position:absolute;left:2000;top:287;width:18;height:2" coordorigin="2000,287" coordsize="18,2">
              <v:shape style="position:absolute;left:2000;top:287;width:18;height:2" coordorigin="2000,287" coordsize="18,0" path="m2017,287l2000,287e" filled="false" stroked="true" strokeweight=".076pt" strokecolor="#252525">
                <v:path arrowok="t"/>
              </v:shape>
            </v:group>
            <v:group style="position:absolute;left:2000;top:34;width:18;height:2" coordorigin="2000,34" coordsize="18,2">
              <v:shape style="position:absolute;left:2000;top:34;width:18;height:2" coordorigin="2000,34" coordsize="18,0" path="m2017,34l2000,34e" filled="false" stroked="true" strokeweight=".076pt" strokecolor="#252525">
                <v:path arrowok="t"/>
              </v:shape>
            </v:group>
            <v:group style="position:absolute;left:216;top:1261;width:49;height:78" coordorigin="216,1261" coordsize="49,78">
              <v:shape style="position:absolute;left:216;top:1261;width:49;height:78" coordorigin="216,1261" coordsize="49,78" path="m248,1261l233,1261,228,1263,219,1275,216,1284,216,1315,218,1324,223,1330,227,1335,233,1338,248,1338,254,1336,261,1326,241,1326,236,1325,231,1308,231,1291,241,1273,261,1273,254,1263,248,1261xe" filled="true" fillcolor="#252525" stroked="false">
                <v:path arrowok="t"/>
                <v:fill type="solid"/>
              </v:shape>
              <v:shape style="position:absolute;left:216;top:1261;width:49;height:78" coordorigin="216,1261" coordsize="49,78" path="m261,1273l241,1273,245,1275,247,1276,248,1278,250,1284,250,1285,250,1291,250,1308,241,1326,261,1326,263,1324,265,1315,265,1284,263,1275,261,1273xe" filled="true" fillcolor="#252525" stroked="false">
                <v:path arrowok="t"/>
                <v:fill type="solid"/>
              </v:shape>
            </v:group>
            <v:group style="position:absolute;left:127;top:1009;width:138;height:78" coordorigin="127,1009" coordsize="138,78">
              <v:shape style="position:absolute;left:127;top:1009;width:138;height:78" coordorigin="127,1009" coordsize="138,78" path="m159,1009l145,1009,139,1011,130,1023,127,1032,127,1063,130,1072,134,1078,139,1083,145,1086,159,1086,165,1084,172,1074,152,1074,147,1072,142,1056,142,1038,152,1021,172,1021,165,1011,159,1009xe" filled="true" fillcolor="#252525" stroked="false">
                <v:path arrowok="t"/>
                <v:fill type="solid"/>
              </v:shape>
              <v:shape style="position:absolute;left:127;top:1009;width:138;height:78" coordorigin="127,1009" coordsize="138,78" path="m172,1021l152,1021,157,1022,158,1023,159,1026,161,1032,161,1033,161,1038,161,1056,152,1074,172,1074,174,1072,176,1062,176,1032,174,1023,172,1021xe" filled="true" fillcolor="#252525" stroked="false">
                <v:path arrowok="t"/>
                <v:fill type="solid"/>
              </v:shape>
              <v:shape style="position:absolute;left:127;top:1009;width:138;height:78" coordorigin="127,1009" coordsize="138,78" path="m204,1070l189,1070,189,1085,204,1085,204,1070xe" filled="true" fillcolor="#252525" stroked="false">
                <v:path arrowok="t"/>
                <v:fill type="solid"/>
              </v:shape>
              <v:shape style="position:absolute;left:127;top:1009;width:138;height:78" coordorigin="127,1009" coordsize="138,78" path="m263,1021l243,1021,246,1022,249,1025,250,1028,250,1034,227,1060,221,1066,216,1075,214,1080,214,1085,265,1085,265,1071,236,1071,239,1067,240,1066,243,1063,252,1055,255,1051,260,1046,262,1043,264,1036,265,1034,264,1023,263,1021xe" filled="true" fillcolor="#252525" stroked="false">
                <v:path arrowok="t"/>
                <v:fill type="solid"/>
              </v:shape>
              <v:shape style="position:absolute;left:127;top:1009;width:138;height:78" coordorigin="127,1009" coordsize="138,78" path="m248,1009l234,1009,228,1010,219,1017,216,1023,215,1031,230,1033,230,1028,231,1025,233,1023,235,1022,237,1021,263,1021,262,1019,254,1011,248,1009xe" filled="true" fillcolor="#252525" stroked="false">
                <v:path arrowok="t"/>
                <v:fill type="solid"/>
              </v:shape>
            </v:group>
            <v:group style="position:absolute;left:127;top:756;width:141;height:78" coordorigin="127,756" coordsize="141,78">
              <v:shape style="position:absolute;left:127;top:756;width:141;height:78" coordorigin="127,756" coordsize="141,78" path="m159,756l145,756,139,759,130,771,127,780,127,810,130,820,139,831,145,834,159,834,165,831,172,822,152,822,147,820,142,804,142,786,152,769,172,769,165,759,159,756xe" filled="true" fillcolor="#252525" stroked="false">
                <v:path arrowok="t"/>
                <v:fill type="solid"/>
              </v:shape>
              <v:shape style="position:absolute;left:127;top:756;width:141;height:78" coordorigin="127,756" coordsize="141,78" path="m172,769l152,769,157,770,158,771,159,774,161,780,161,781,161,786,161,804,152,822,172,822,174,820,176,810,176,780,174,771,172,769xe" filled="true" fillcolor="#252525" stroked="false">
                <v:path arrowok="t"/>
                <v:fill type="solid"/>
              </v:shape>
              <v:shape style="position:absolute;left:127;top:756;width:141;height:78" coordorigin="127,756" coordsize="141,78" path="m204,818l189,818,189,833,204,833,204,818xe" filled="true" fillcolor="#252525" stroked="false">
                <v:path arrowok="t"/>
                <v:fill type="solid"/>
              </v:shape>
              <v:shape style="position:absolute;left:127;top:756;width:141;height:78" coordorigin="127,756" coordsize="141,78" path="m258,817l244,817,244,833,258,833,258,817xe" filled="true" fillcolor="#252525" stroked="false">
                <v:path arrowok="t"/>
                <v:fill type="solid"/>
              </v:shape>
              <v:shape style="position:absolute;left:127;top:756;width:141;height:78" coordorigin="127,756" coordsize="141,78" path="m258,756l246,756,213,805,213,817,268,817,268,805,227,805,244,779,258,779,258,756xe" filled="true" fillcolor="#252525" stroked="false">
                <v:path arrowok="t"/>
                <v:fill type="solid"/>
              </v:shape>
              <v:shape style="position:absolute;left:127;top:756;width:141;height:78" coordorigin="127,756" coordsize="141,78" path="m258,779l244,779,244,805,258,805,258,779xe" filled="true" fillcolor="#252525" stroked="false">
                <v:path arrowok="t"/>
                <v:fill type="solid"/>
              </v:shape>
            </v:group>
            <v:group style="position:absolute;left:127;top:504;width:139;height:78" coordorigin="127,504" coordsize="139,78">
              <v:shape style="position:absolute;left:127;top:504;width:139;height:78" coordorigin="127,504" coordsize="139,78" path="m159,504l145,504,139,507,130,518,127,528,127,558,130,568,139,579,145,582,159,582,165,579,172,570,152,570,147,568,142,552,142,534,152,516,172,516,165,507,159,504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172,516l152,516,157,518,158,519,159,521,161,528,161,529,161,534,161,552,152,570,172,570,174,568,176,557,176,528,174,518,172,516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204,566l189,566,189,581,204,581,204,566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249,504l235,504,228,507,218,520,216,529,216,557,218,567,228,579,234,582,249,582,255,579,264,570,264,570,240,570,237,568,233,563,232,560,232,551,233,547,237,543,239,542,263,542,259,538,231,538,231,529,233,523,237,518,239,516,263,516,261,512,254,506,249,504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263,542l245,542,247,543,251,548,252,551,252,561,251,564,247,569,245,570,264,570,266,564,266,549,264,543,263,542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250,531l239,531,234,533,231,538,259,538,255,534,250,531xe" filled="true" fillcolor="#252525" stroked="false">
                <v:path arrowok="t"/>
                <v:fill type="solid"/>
              </v:shape>
              <v:shape style="position:absolute;left:127;top:504;width:139;height:78" coordorigin="127,504" coordsize="139,78" path="m263,516l245,516,247,517,249,520,250,522,251,525,265,523,264,518,264,517,263,516xe" filled="true" fillcolor="#252525" stroked="false">
                <v:path arrowok="t"/>
                <v:fill type="solid"/>
              </v:shape>
            </v:group>
            <v:group style="position:absolute;left:127;top:252;width:138;height:78" coordorigin="127,252" coordsize="138,78">
              <v:shape style="position:absolute;left:127;top:252;width:138;height:78" coordorigin="127,252" coordsize="138,78" path="m159,252l145,252,139,255,130,266,127,276,127,306,130,315,134,321,139,327,145,330,159,330,165,327,172,318,152,318,147,316,142,300,142,282,152,264,172,264,165,255,159,252xe" filled="true" fillcolor="#252525" stroked="false">
                <v:path arrowok="t"/>
                <v:fill type="solid"/>
              </v:shape>
              <v:shape style="position:absolute;left:127;top:252;width:138;height:78" coordorigin="127,252" coordsize="138,78" path="m172,264l152,264,157,266,158,267,159,269,161,276,161,277,161,282,161,300,152,318,172,318,174,316,176,305,176,276,174,266,172,264xe" filled="true" fillcolor="#252525" stroked="false">
                <v:path arrowok="t"/>
                <v:fill type="solid"/>
              </v:shape>
              <v:shape style="position:absolute;left:127;top:252;width:138;height:78" coordorigin="127,252" coordsize="138,78" path="m204,314l189,314,189,328,204,328,204,314xe" filled="true" fillcolor="#252525" stroked="false">
                <v:path arrowok="t"/>
                <v:fill type="solid"/>
              </v:shape>
              <v:shape style="position:absolute;left:127;top:252;width:138;height:78" coordorigin="127,252" coordsize="138,78" path="m247,252l233,252,227,254,219,261,217,266,217,276,218,278,222,284,224,286,228,287,224,289,220,292,216,299,216,302,215,314,218,320,228,328,234,330,248,330,254,328,263,319,263,318,237,318,235,317,231,312,230,310,230,302,231,300,234,295,237,294,261,294,260,292,257,289,252,287,256,286,258,284,259,282,237,282,235,281,232,278,231,276,231,270,232,268,235,265,237,264,262,264,261,261,253,254,247,252xe" filled="true" fillcolor="#252525" stroked="false">
                <v:path arrowok="t"/>
                <v:fill type="solid"/>
              </v:shape>
              <v:shape style="position:absolute;left:127;top:252;width:138;height:78" coordorigin="127,252" coordsize="138,78" path="m261,294l243,294,246,295,250,299,251,302,251,310,250,313,246,317,243,318,263,318,265,313,265,302,264,298,261,294xe" filled="true" fillcolor="#252525" stroked="false">
                <v:path arrowok="t"/>
                <v:fill type="solid"/>
              </v:shape>
              <v:shape style="position:absolute;left:127;top:252;width:138;height:78" coordorigin="127,252" coordsize="138,78" path="m262,264l243,264,245,265,248,268,249,270,249,276,248,278,245,281,243,282,259,282,262,278,263,276,263,266,262,264xe" filled="true" fillcolor="#252525" stroked="false">
                <v:path arrowok="t"/>
                <v:fill type="solid"/>
              </v:shape>
            </v:group>
            <v:group style="position:absolute;left:220;top:0;width:34;height:77" coordorigin="220,0" coordsize="34,77">
              <v:shape style="position:absolute;left:220;top:0;width:34;height:77" coordorigin="220,0" coordsize="34,77" path="m253,21l239,21,239,76,253,76,253,21xe" filled="true" fillcolor="#252525" stroked="false">
                <v:path arrowok="t"/>
                <v:fill type="solid"/>
              </v:shape>
              <v:shape style="position:absolute;left:220;top:0;width:34;height:77" coordorigin="220,0" coordsize="34,77" path="m253,0l242,0,240,5,237,9,228,16,224,18,220,19,220,32,227,30,234,26,239,21,253,21,253,0xe" filled="true" fillcolor="#252525" stroked="false">
                <v:path arrowok="t"/>
                <v:fill type="solid"/>
              </v:shape>
            </v:group>
            <v:group style="position:absolute;left:0;top:373;width:111;height:588" coordorigin="0,373" coordsize="111,588">
              <v:shape style="position:absolute;left:0;top:373;width:111;height:588" coordorigin="0,373" coordsize="111,588" path="m87,874l0,908,0,927,87,961,87,942,67,935,67,930,52,930,20,918,52,906,67,906,67,900,87,893,87,874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7,906l52,906,52,930,67,930,67,90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773l40,773,36,774,30,777,27,779,23,785,22,789,22,798,23,801,27,807,29,810,32,813,29,815,27,817,23,823,22,827,22,838,26,845,32,850,24,850,24,866,87,866,87,849,50,849,46,849,41,847,39,845,36,841,35,839,35,834,46,828,87,828,87,811,51,811,46,811,41,809,39,807,36,803,35,801,35,796,36,793,40,790,45,790,87,790,87,77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5,696l45,696,37,698,25,709,22,715,22,726,23,730,27,737,30,740,33,742,24,742,24,757,110,757,110,741,48,741,43,739,37,734,36,731,36,722,37,719,44,714,48,713,87,713,85,709,73,698,65,69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713l62,713,67,714,73,719,75,722,75,731,73,734,66,739,61,741,110,741,79,741,82,737,85,734,87,729,88,726,88,715,87,71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666l0,666,0,683,87,683,87,66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15,632l0,632,0,649,15,649,15,632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632l24,632,24,649,87,649,87,632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6,585l73,587,74,589,74,592,74,593,73,596,71,598,67,598,2,598,11,615,24,615,24,622,37,622,37,615,74,614,79,614,88,601,88,593,87,589,86,585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37,586l24,586,24,598,37,598,37,58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518l24,518,24,535,59,535,65,535,70,537,71,538,75,543,75,545,75,551,62,559,24,559,24,575,69,575,74,575,88,550,87,546,83,539,81,536,77,534,87,534,87,518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443l0,443,0,460,31,460,25,465,22,471,22,486,25,492,36,502,44,505,65,505,73,502,85,492,87,488,48,488,43,486,37,481,35,478,35,470,37,466,43,461,48,460,79,460,77,459,87,459,87,44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79,460l62,460,67,461,73,467,75,470,75,478,73,482,65,487,61,488,87,488,88,486,88,475,87,471,84,464,81,461,79,460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47,373l38,375,26,386,22,394,22,411,25,418,37,429,45,432,64,432,72,430,84,420,87,415,60,415,60,414,45,414,42,413,36,408,35,405,35,398,36,396,41,391,45,390,50,389,60,389,60,373,47,37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9,374l67,390,70,391,72,393,75,396,76,398,76,405,74,408,69,413,65,415,60,415,87,415,88,412,88,394,86,389,80,379,75,376,69,374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0,389l50,389,50,414,45,414,60,414,60,389xe" filled="true" fillcolor="#252525" stroked="false">
                <v:path arrowok="t"/>
                <v:fill type="solid"/>
              </v:shape>
            </v:group>
            <v:group style="position:absolute;left:298;top:38;width:1719;height:1255" coordorigin="298,38" coordsize="1719,1255">
              <v:shape style="position:absolute;left:298;top:38;width:1719;height:1255" coordorigin="298,38" coordsize="1719,1255" path="m298,1292l338,1291,345,1291,352,1291,359,1290,365,1290,372,1290,379,1290,386,1289,392,1289,399,1289,406,1289,412,1288,419,1288,426,1288,433,1287,439,1287,446,1286,453,1286,460,1286,466,1285,473,1285,480,1284,534,1279,541,1278,601,1270,662,1257,723,1237,783,1209,837,1173,884,1132,925,1088,965,1034,999,982,1033,923,1066,859,1093,803,1120,746,1147,687,1154,672,1161,657,1188,598,1215,540,1242,485,1275,419,1309,359,1343,306,1383,250,1424,204,1471,162,1525,124,1579,98,1639,77,1700,62,1761,53,1774,51,1781,50,1841,45,1889,42,1895,42,1902,41,1909,41,1916,41,1949,39,1956,39,1963,39,1970,39,1976,39,1983,38,1990,38,1996,38,2003,38,2010,38,2017,38e" filled="false" stroked="true" strokeweight=".605pt" strokecolor="#0071bc">
                <v:path arrowok="t"/>
              </v:shape>
            </v:group>
            <v:group style="position:absolute;left:993;top:1625;width:160;height:136" coordorigin="993,1625" coordsize="160,136">
              <v:shape style="position:absolute;left:993;top:1625;width:160;height:136" coordorigin="993,1625" coordsize="160,136" path="m1031,1625l993,1680,994,1705,1031,1760,1033,1758,1020,1748,1016,1742,1008,1720,1006,1707,1006,1692,1033,1627,1031,1625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090,1663l1079,1663,1083,1667,1083,1686,1043,1711,1043,1727,1050,1734,1067,1734,1074,1730,1081,1725,1062,1725,1057,1719,1057,1702,1064,1697,1083,1690,1096,1690,1096,1676,1095,1672,1090,1663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096,1722l1083,1722,1084,1730,1087,1734,1099,1734,1102,1732,1108,1726,1108,1725,1097,1725,1096,1722,1096,1722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108,1722l1105,1724,1103,1725,1108,1725,1108,1722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096,1690l1083,1690,1083,1718,1082,1719,1079,1721,1075,1723,1071,1725,1081,1725,1083,1722,1096,1722,1096,1690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083,1659l1058,1659,1046,1667,1046,1680,1050,1684,1057,1684,1061,1680,1060,1676,1060,1672,1060,1666,1065,1663,1090,1663,1090,1662,1083,1659xe" filled="true" fillcolor="#000000" stroked="false">
                <v:path arrowok="t"/>
                <v:fill type="solid"/>
              </v:shape>
              <v:shape style="position:absolute;left:993;top:1625;width:160;height:136" coordorigin="993,1625" coordsize="160,136" path="m1115,1625l1113,1627,1126,1637,1130,1643,1134,1655,1138,1665,1140,1677,1140,1693,1113,1758,1114,1760,1153,1705,1152,1680,1147,1661,1138,1646,1127,1633,1123,1630,1115,1625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-34"/>
        </w:rPr>
      </w:r>
      <w:r>
        <w:rPr>
          <w:position w:val="-34"/>
        </w:rPr>
        <w:tab/>
      </w:r>
      <w:r>
        <w:rPr>
          <w:position w:val="-34"/>
        </w:rPr>
        <w:pict>
          <v:group style="width:101.15pt;height:88.05pt;mso-position-horizontal-relative:char;mso-position-vertical-relative:line" coordorigin="0,0" coordsize="2023,1761">
            <v:group style="position:absolute;left:333;top:1295;width:1684;height:2" coordorigin="333,1295" coordsize="1684,2">
              <v:shape style="position:absolute;left:333;top:1295;width:1684;height:2" coordorigin="333,1295" coordsize="1684,0" path="m333,1295l2017,1295e" filled="false" stroked="true" strokeweight=".076pt" strokecolor="#252525">
                <v:path arrowok="t"/>
              </v:shape>
            </v:group>
            <v:group style="position:absolute;left:474;top:1278;width:2;height:17" coordorigin="474,1278" coordsize="2,17">
              <v:shape style="position:absolute;left:474;top:1278;width:2;height:17" coordorigin="474,1278" coordsize="0,17" path="m474,1295l474,1278e" filled="false" stroked="true" strokeweight=".076pt" strokecolor="#252525">
                <v:path arrowok="t"/>
              </v:shape>
            </v:group>
            <v:group style="position:absolute;left:1175;top:1278;width:2;height:17" coordorigin="1175,1278" coordsize="2,17">
              <v:shape style="position:absolute;left:1175;top:1278;width:2;height:17" coordorigin="1175,1278" coordsize="0,17" path="m1175,1295l1175,1278e" filled="false" stroked="true" strokeweight=".076pt" strokecolor="#252525">
                <v:path arrowok="t"/>
              </v:shape>
            </v:group>
            <v:group style="position:absolute;left:1876;top:1278;width:2;height:17" coordorigin="1876,1278" coordsize="2,17">
              <v:shape style="position:absolute;left:1876;top:1278;width:2;height:17" coordorigin="1876,1278" coordsize="0,17" path="m1876,1295l1876,1278e" filled="false" stroked="true" strokeweight=".076pt" strokecolor="#252525">
                <v:path arrowok="t"/>
              </v:shape>
            </v:group>
            <v:group style="position:absolute;left:432;top:1353;width:1471;height:78" coordorigin="432,1353" coordsize="1471,78">
              <v:shape style="position:absolute;left:432;top:1353;width:1471;height:78" coordorigin="432,1353" coordsize="1471,78" path="m461,1395l432,1395,432,1409,461,1409,461,1395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481,1409l466,1410,467,1417,470,1422,479,1429,484,1431,500,1431,507,1428,513,1419,489,1419,487,1418,484,1417,482,1415,481,1412,481,1409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515,1391l494,1391,497,1392,499,1394,501,1396,502,1400,502,1409,501,1413,497,1418,495,1419,513,1419,515,1416,517,1410,517,1396,515,1391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514,1355l476,1355,468,1394,480,1396,483,1392,487,1391,515,1391,506,1381,484,1381,487,1368,514,1368,514,1355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501,1379l491,1379,488,1380,484,1381,506,1381,501,1379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182,1353l1167,1353,1162,1356,1152,1368,1150,1377,1150,1408,1152,1417,1157,1422,1161,1428,1167,1431,1182,1431,1188,1428,1195,1419,1175,1419,1170,1417,1165,1401,1165,1383,1166,1377,1167,1373,1167,1370,1168,1368,1170,1367,1175,1366,1195,1366,1188,1356,1182,1353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195,1366l1175,1366,1179,1367,1181,1368,1182,1371,1183,1377,1184,1378,1184,1383,1184,1401,1175,1419,1195,1419,1197,1417,1199,1407,1199,1377,1197,1368,1195,1366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866,1409l1852,1410,1853,1417,1855,1422,1864,1429,1870,1431,1885,1431,1892,1428,1898,1419,1874,1419,1872,1418,1868,1415,1867,1412,1866,1409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900,1391l1880,1391,1882,1392,1887,1396,1888,1400,1888,1409,1887,1413,1882,1418,1880,1419,1898,1419,1901,1416,1903,1410,1902,1396,1900,1391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899,1355l1861,1355,1853,1394,1865,1396,1869,1392,1872,1391,1900,1391,1896,1386,1891,1381,1870,1381,1872,1368,1899,1368,1899,1355xe" filled="true" fillcolor="#252525" stroked="false">
                <v:path arrowok="t"/>
                <v:fill type="solid"/>
              </v:shape>
              <v:shape style="position:absolute;left:432;top:1353;width:1471;height:78" coordorigin="432,1353" coordsize="1471,78" path="m1886,1379l1876,1379,1873,1380,1870,1381,1891,1381,1886,1379xe" filled="true" fillcolor="#252525" stroked="false">
                <v:path arrowok="t"/>
                <v:fill type="solid"/>
              </v:shape>
            </v:group>
            <v:group style="position:absolute;left:979;top:1491;width:422;height:114" coordorigin="979,1491" coordsize="422,114">
              <v:shape style="position:absolute;left:979;top:1491;width:422;height:114" coordorigin="979,1491" coordsize="422,114" path="m1022,1507l1005,1507,1005,1579,1022,1579,1022,1507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048,1492l979,1492,979,1507,1048,1507,1048,1492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076,1492l1059,1492,1059,1507,1076,1507,1076,1492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076,1516l1059,1516,1059,1579,1076,1579,1076,1516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107,1516l1091,1516,1091,1579,1108,1579,1108,1542,1108,1538,1118,1527,1183,1527,1181,1525,1107,1525,1107,1516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156,1527l1123,1527,1124,1528,1126,1529,1128,1533,1129,1534,1129,1537,1129,1579,1146,1579,1154,1528,1156,1527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183,1527l1161,1527,1164,1528,1166,1533,1166,1533,1167,1537,1167,1579,1184,1579,1184,1533,1183,1528,1183,1527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130,1515l1119,1515,1112,1518,1107,1525,1144,1525,1142,1521,1140,1519,1134,1515,1130,1515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168,1515l1159,1515,1156,1515,1150,1519,1147,1521,1144,1525,1181,1525,1180,1522,1178,1519,1172,1515,1168,1515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233,1515l1216,1515,1209,1517,1198,1529,1195,1537,1195,1557,1197,1564,1201,1570,1207,1577,1215,1580,1233,1580,1238,1579,1247,1572,1251,1568,1222,1568,1219,1566,1216,1564,1214,1561,1212,1557,1212,1552,1254,1552,1254,1542,1213,1542,1213,1537,1214,1534,1218,1529,1221,1527,1249,1527,1241,1518,1233,1515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236,1559l1236,1562,1234,1564,1231,1567,1228,1568,1251,1568,1253,1562,1236,1559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249,1527l1228,1527,1231,1528,1236,1534,1237,1537,1237,1542,1254,1542,1254,1539,1252,1530,1249,1527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295,1491l1284,1491,1279,1498,1274,1506,1267,1525,1265,1536,1265,1557,1267,1566,1273,1586,1277,1595,1283,1604,1295,1604,1291,1597,1289,1591,1286,1581,1284,1574,1281,1561,1281,1554,1281,1538,1282,1529,1286,1513,1290,1503,1295,1491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318,1558l1302,1561,1303,1567,1307,1572,1317,1578,1323,1580,1341,1580,1348,1578,1358,1570,1359,1568,1328,1568,1325,1567,1321,1564,1319,1562,1318,1558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339,1515l1321,1515,1315,1516,1306,1524,1304,1528,1304,1540,1307,1545,1315,1550,1324,1553,1340,1557,1342,1557,1343,1558,1344,1561,1344,1563,1343,1565,1342,1566,1339,1567,1336,1568,1359,1568,1360,1565,1360,1554,1328,1537,1323,1536,1321,1535,1320,1532,1321,1528,1323,1527,1326,1526,1357,1526,1357,1526,1354,1522,1345,1516,1339,1515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357,1526l1334,1526,1337,1527,1341,1530,1342,1532,1343,1534,1358,1531,1357,1526xe" filled="true" fillcolor="#252525" stroked="false">
                <v:path arrowok="t"/>
                <v:fill type="solid"/>
              </v:shape>
              <v:shape style="position:absolute;left:979;top:1491;width:422;height:114" coordorigin="979,1491" coordsize="422,114" path="m1381,1491l1370,1491,1376,1503,1379,1513,1383,1529,1384,1537,1384,1555,1384,1557,1370,1604,1382,1604,1388,1594,1393,1584,1399,1564,1400,1555,1400,1537,1399,1527,1392,1508,1387,1499,1381,1491xe" filled="true" fillcolor="#252525" stroked="false">
                <v:path arrowok="t"/>
                <v:fill type="solid"/>
              </v:shape>
            </v:group>
            <v:group style="position:absolute;left:333;top:34;width:1684;height:2" coordorigin="333,34" coordsize="1684,2">
              <v:shape style="position:absolute;left:333;top:34;width:1684;height:2" coordorigin="333,34" coordsize="1684,0" path="m333,34l2017,34e" filled="false" stroked="true" strokeweight=".076pt" strokecolor="#252525">
                <v:path arrowok="t"/>
              </v:shape>
            </v:group>
            <v:group style="position:absolute;left:474;top:34;width:2;height:17" coordorigin="474,34" coordsize="2,17">
              <v:shape style="position:absolute;left:474;top:34;width:2;height:17" coordorigin="474,34" coordsize="0,17" path="m474,34l474,51e" filled="false" stroked="true" strokeweight=".076pt" strokecolor="#252525">
                <v:path arrowok="t"/>
              </v:shape>
            </v:group>
            <v:group style="position:absolute;left:1175;top:34;width:2;height:17" coordorigin="1175,34" coordsize="2,17">
              <v:shape style="position:absolute;left:1175;top:34;width:2;height:17" coordorigin="1175,34" coordsize="0,17" path="m1175,34l1175,51e" filled="false" stroked="true" strokeweight=".076pt" strokecolor="#252525">
                <v:path arrowok="t"/>
              </v:shape>
            </v:group>
            <v:group style="position:absolute;left:1876;top:34;width:2;height:17" coordorigin="1876,34" coordsize="2,17">
              <v:shape style="position:absolute;left:1876;top:34;width:2;height:17" coordorigin="1876,34" coordsize="0,17" path="m1876,34l1876,51e" filled="false" stroked="true" strokeweight=".076pt" strokecolor="#252525">
                <v:path arrowok="t"/>
              </v:shape>
            </v:group>
            <v:group style="position:absolute;left:333;top:34;width:2;height:1261" coordorigin="333,34" coordsize="2,1261">
              <v:shape style="position:absolute;left:333;top:34;width:2;height:1261" coordorigin="333,34" coordsize="0,1261" path="m333,1295l333,34e" filled="false" stroked="true" strokeweight=".076pt" strokecolor="#252525">
                <v:path arrowok="t"/>
              </v:shape>
            </v:group>
            <v:group style="position:absolute;left:2017;top:34;width:2;height:1261" coordorigin="2017,34" coordsize="2,1261">
              <v:shape style="position:absolute;left:2017;top:34;width:2;height:1261" coordorigin="2017,34" coordsize="0,1261" path="m2017,1295l2017,34e" filled="false" stroked="true" strokeweight=".076pt" strokecolor="#252525">
                <v:path arrowok="t"/>
              </v:shape>
            </v:group>
            <v:group style="position:absolute;left:333;top:1295;width:17;height:2" coordorigin="333,1295" coordsize="17,2">
              <v:shape style="position:absolute;left:333;top:1295;width:17;height:2" coordorigin="333,1295" coordsize="17,0" path="m333,1295l350,1295e" filled="false" stroked="true" strokeweight=".076pt" strokecolor="#252525">
                <v:path arrowok="t"/>
              </v:shape>
            </v:group>
            <v:group style="position:absolute;left:333;top:980;width:17;height:2" coordorigin="333,980" coordsize="17,2">
              <v:shape style="position:absolute;left:333;top:980;width:17;height:2" coordorigin="333,980" coordsize="17,0" path="m333,980l350,980e" filled="false" stroked="true" strokeweight=".076pt" strokecolor="#252525">
                <v:path arrowok="t"/>
              </v:shape>
            </v:group>
            <v:group style="position:absolute;left:333;top:665;width:17;height:2" coordorigin="333,665" coordsize="17,2">
              <v:shape style="position:absolute;left:333;top:665;width:17;height:2" coordorigin="333,665" coordsize="17,0" path="m333,665l350,665e" filled="false" stroked="true" strokeweight=".076pt" strokecolor="#252525">
                <v:path arrowok="t"/>
              </v:shape>
            </v:group>
            <v:group style="position:absolute;left:333;top:350;width:17;height:2" coordorigin="333,350" coordsize="17,2">
              <v:shape style="position:absolute;left:333;top:350;width:17;height:2" coordorigin="333,350" coordsize="17,0" path="m333,350l350,350e" filled="false" stroked="true" strokeweight=".076pt" strokecolor="#252525">
                <v:path arrowok="t"/>
              </v:shape>
            </v:group>
            <v:group style="position:absolute;left:333;top:34;width:17;height:2" coordorigin="333,34" coordsize="17,2">
              <v:shape style="position:absolute;left:333;top:34;width:17;height:2" coordorigin="333,34" coordsize="17,0" path="m333,34l350,34e" filled="false" stroked="true" strokeweight=".076pt" strokecolor="#252525">
                <v:path arrowok="t"/>
              </v:shape>
            </v:group>
            <v:group style="position:absolute;left:2000;top:1295;width:17;height:2" coordorigin="2000,1295" coordsize="17,2">
              <v:shape style="position:absolute;left:2000;top:1295;width:17;height:2" coordorigin="2000,1295" coordsize="17,0" path="m2017,1295l2000,1295e" filled="false" stroked="true" strokeweight=".076pt" strokecolor="#252525">
                <v:path arrowok="t"/>
              </v:shape>
            </v:group>
            <v:group style="position:absolute;left:2000;top:980;width:17;height:2" coordorigin="2000,980" coordsize="17,2">
              <v:shape style="position:absolute;left:2000;top:980;width:17;height:2" coordorigin="2000,980" coordsize="17,0" path="m2017,980l2000,980e" filled="false" stroked="true" strokeweight=".076pt" strokecolor="#252525">
                <v:path arrowok="t"/>
              </v:shape>
            </v:group>
            <v:group style="position:absolute;left:2000;top:665;width:17;height:2" coordorigin="2000,665" coordsize="17,2">
              <v:shape style="position:absolute;left:2000;top:665;width:17;height:2" coordorigin="2000,665" coordsize="17,0" path="m2017,665l2000,665e" filled="false" stroked="true" strokeweight=".076pt" strokecolor="#252525">
                <v:path arrowok="t"/>
              </v:shape>
            </v:group>
            <v:group style="position:absolute;left:2000;top:350;width:17;height:2" coordorigin="2000,350" coordsize="17,2">
              <v:shape style="position:absolute;left:2000;top:350;width:17;height:2" coordorigin="2000,350" coordsize="17,0" path="m2017,350l2000,350e" filled="false" stroked="true" strokeweight=".076pt" strokecolor="#252525">
                <v:path arrowok="t"/>
              </v:shape>
            </v:group>
            <v:group style="position:absolute;left:2000;top:34;width:17;height:2" coordorigin="2000,34" coordsize="17,2">
              <v:shape style="position:absolute;left:2000;top:34;width:17;height:2" coordorigin="2000,34" coordsize="17,0" path="m2017,34l2000,34e" filled="false" stroked="true" strokeweight=".076pt" strokecolor="#252525">
                <v:path arrowok="t"/>
              </v:shape>
            </v:group>
            <v:group style="position:absolute;left:218;top:1261;width:71;height:77" coordorigin="218,1261" coordsize="71,77">
              <v:shape style="position:absolute;left:218;top:1261;width:71;height:77" coordorigin="218,1261" coordsize="71,77" path="m246,1302l218,1302,218,1317,246,1317,246,1302xe" filled="true" fillcolor="#252525" stroked="false">
                <v:path arrowok="t"/>
                <v:fill type="solid"/>
              </v:shape>
              <v:shape style="position:absolute;left:218;top:1261;width:71;height:77" coordorigin="218,1261" coordsize="71,77" path="m289,1282l274,1282,274,1337,289,1337,289,1282xe" filled="true" fillcolor="#252525" stroked="false">
                <v:path arrowok="t"/>
                <v:fill type="solid"/>
              </v:shape>
              <v:shape style="position:absolute;left:218;top:1261;width:71;height:77" coordorigin="218,1261" coordsize="71,77" path="m289,1261l277,1261,275,1265,272,1269,263,1276,259,1279,255,1280,255,1293,263,1291,269,1287,274,1282,289,1282,289,1261xe" filled="true" fillcolor="#252525" stroked="false">
                <v:path arrowok="t"/>
                <v:fill type="solid"/>
              </v:shape>
            </v:group>
            <v:group style="position:absolute;left:129;top:946;width:174;height:78" coordorigin="129,946" coordsize="174,78">
              <v:shape style="position:absolute;left:129;top:946;width:174;height:78" coordorigin="129,946" coordsize="174,78" path="m157,987l129,987,129,1002,157,1002,157,987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194,946l180,946,174,948,170,953,165,960,163,969,163,1000,165,1009,174,1020,180,1023,194,1023,200,1021,208,1011,187,1011,182,1009,178,993,178,975,187,958,208,958,200,948,194,946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208,958l187,958,192,959,193,960,194,963,196,969,196,970,197,975,197,993,187,1011,208,1011,209,1009,212,999,212,969,209,960,208,958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239,1007l225,1007,225,1022,239,1022,239,1007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266,1001l251,1002,252,1009,255,1014,263,1021,269,1023,285,1023,292,1020,298,1011,274,1011,271,1010,267,1007,266,1004,266,1001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300,983l279,983,282,984,286,988,287,992,287,1002,286,1005,282,1010,279,1011,298,1011,300,1008,302,1003,302,988,300,983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299,947l260,947,253,986,265,988,268,984,272,983,300,983,291,973,269,973,271,961,299,961,299,947xe" filled="true" fillcolor="#252525" stroked="false">
                <v:path arrowok="t"/>
                <v:fill type="solid"/>
              </v:shape>
              <v:shape style="position:absolute;left:129;top:946;width:174;height:78" coordorigin="129,946" coordsize="174,78" path="m285,971l276,971,272,972,269,973,291,973,285,971xe" filled="true" fillcolor="#252525" stroked="false">
                <v:path arrowok="t"/>
                <v:fill type="solid"/>
              </v:shape>
            </v:group>
            <v:group style="position:absolute;left:252;top:630;width:49;height:78" coordorigin="252,630" coordsize="49,78">
              <v:shape style="position:absolute;left:252;top:630;width:49;height:78" coordorigin="252,630" coordsize="49,78" path="m284,630l269,630,263,633,254,644,252,654,252,684,254,694,263,705,269,708,284,708,289,705,297,696,276,696,271,694,267,678,267,660,267,654,268,650,269,647,270,645,271,644,276,642,297,642,289,633,284,630xe" filled="true" fillcolor="#252525" stroked="false">
                <v:path arrowok="t"/>
                <v:fill type="solid"/>
              </v:shape>
              <v:shape style="position:absolute;left:252;top:630;width:49;height:78" coordorigin="252,630" coordsize="49,78" path="m297,642l276,642,281,644,282,645,283,647,285,654,285,655,286,660,286,678,276,696,297,696,298,694,301,684,301,654,298,644,297,642xe" filled="true" fillcolor="#252525" stroked="false">
                <v:path arrowok="t"/>
                <v:fill type="solid"/>
              </v:shape>
            </v:group>
            <v:group style="position:absolute;left:163;top:315;width:140;height:78" coordorigin="163,315" coordsize="140,78">
              <v:shape style="position:absolute;left:163;top:315;width:140;height:78" coordorigin="163,315" coordsize="140,78" path="m195,315l180,315,174,318,165,329,163,339,163,369,165,379,174,390,180,393,195,393,200,390,208,381,187,381,183,379,178,363,178,345,187,327,208,327,200,318,195,315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208,327l187,327,192,329,193,330,194,332,196,339,196,340,197,345,197,363,187,381,208,381,209,379,212,368,212,339,209,329,208,327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239,377l225,377,225,391,239,391,239,377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266,370l251,372,252,378,255,383,263,391,269,393,285,393,292,389,298,381,274,381,271,380,267,376,266,374,266,370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300,352l279,352,282,353,286,358,287,362,287,371,286,375,282,380,279,381,298,381,300,378,302,372,302,358,300,352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299,317l260,317,253,356,265,358,268,354,272,352,300,352,291,343,269,343,271,330,299,330,299,317xe" filled="true" fillcolor="#252525" stroked="false">
                <v:path arrowok="t"/>
                <v:fill type="solid"/>
              </v:shape>
              <v:shape style="position:absolute;left:163;top:315;width:140;height:78" coordorigin="163,315" coordsize="140,78" path="m285,341l276,341,272,341,269,343,291,343,285,341xe" filled="true" fillcolor="#252525" stroked="false">
                <v:path arrowok="t"/>
                <v:fill type="solid"/>
              </v:shape>
            </v:group>
            <v:group style="position:absolute;left:255;top:0;width:34;height:77" coordorigin="255,0" coordsize="34,77">
              <v:shape style="position:absolute;left:255;top:0;width:34;height:77" coordorigin="255,0" coordsize="34,77" path="m289,21l274,21,274,76,289,76,289,21xe" filled="true" fillcolor="#252525" stroked="false">
                <v:path arrowok="t"/>
                <v:fill type="solid"/>
              </v:shape>
              <v:shape style="position:absolute;left:255;top:0;width:34;height:77" coordorigin="255,0" coordsize="34,77" path="m289,0l277,0,275,5,272,9,263,16,259,18,255,19,255,32,263,30,269,26,274,21,289,21,289,0xe" filled="true" fillcolor="#252525" stroked="false">
                <v:path arrowok="t"/>
                <v:fill type="solid"/>
              </v:shape>
            </v:group>
            <v:group style="position:absolute;left:0;top:373;width:111;height:588" coordorigin="0,373" coordsize="111,588">
              <v:shape style="position:absolute;left:0;top:373;width:111;height:588" coordorigin="0,373" coordsize="111,588" path="m87,874l0,908,0,927,87,961,87,942,67,935,67,930,52,930,20,918,52,906,67,906,67,900,87,893,87,874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7,906l52,906,52,930,67,930,67,90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773l40,773,36,774,30,777,27,779,23,785,22,789,22,798,23,801,27,807,29,810,32,813,29,815,27,817,23,823,22,827,22,838,26,845,32,850,24,850,24,866,87,866,87,849,50,849,46,849,41,847,39,845,36,841,35,839,35,834,46,828,87,828,87,811,51,811,46,811,41,809,39,807,36,803,35,801,35,796,36,793,40,790,45,790,87,790,87,77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5,696l45,696,37,698,25,709,22,715,22,726,23,730,27,737,30,740,33,742,24,742,24,757,110,757,110,741,48,741,43,739,37,734,36,731,36,722,37,719,44,714,48,713,87,713,85,709,73,698,65,69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713l62,713,67,714,73,719,75,722,75,731,73,734,66,739,61,741,110,741,79,741,82,737,85,734,87,729,88,726,88,715,87,71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666l0,666,0,683,87,683,87,66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15,632l0,632,0,649,15,649,15,632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632l24,632,24,649,87,649,87,632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6,585l73,587,74,589,74,592,74,593,73,596,71,598,67,598,2,598,11,615,24,615,24,622,37,622,37,615,74,614,79,614,88,601,88,593,87,589,86,585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37,586l24,586,24,598,37,598,37,586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518l24,518,24,535,59,535,65,535,70,537,71,538,75,543,75,545,75,551,62,559,24,559,24,575,69,575,74,575,88,550,87,546,83,539,81,536,77,534,87,534,87,518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87,443l0,443,0,460,31,460,25,465,22,471,22,486,25,492,36,502,44,505,65,505,73,502,85,492,87,488,48,488,43,486,37,481,35,478,35,470,37,466,43,461,48,460,79,460,77,459,87,459,87,44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79,460l62,460,67,461,73,467,75,470,75,478,73,482,65,487,61,488,87,488,88,486,88,475,87,471,84,464,81,461,79,460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47,373l38,375,26,386,22,394,22,411,25,418,37,429,45,432,64,432,72,430,84,420,87,415,60,415,60,414,45,414,42,413,39,411,36,408,35,405,35,398,36,396,41,391,45,390,50,389,60,389,60,373,47,373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9,374l67,390,70,391,72,393,75,396,76,398,76,405,74,408,69,413,65,415,60,415,87,415,88,412,88,394,86,389,80,379,75,376,69,374xe" filled="true" fillcolor="#252525" stroked="false">
                <v:path arrowok="t"/>
                <v:fill type="solid"/>
              </v:shape>
              <v:shape style="position:absolute;left:0;top:373;width:111;height:588" coordorigin="0,373" coordsize="111,588" path="m60,389l50,389,50,414,45,414,60,414,60,389xe" filled="true" fillcolor="#252525" stroked="false">
                <v:path arrowok="t"/>
                <v:fill type="solid"/>
              </v:shape>
            </v:group>
            <v:group style="position:absolute;left:333;top:39;width:1684;height:1146" coordorigin="333,39" coordsize="1684,1146">
              <v:shape style="position:absolute;left:333;top:39;width:1684;height:1146" coordorigin="333,39" coordsize="1684,1146" path="m333,665l333,665,531,665,538,665,545,665,551,665,558,665,564,665,571,665,578,665,584,665,591,665,597,665,604,665,611,665,617,665,624,665,630,665,637,664,644,664,650,664,657,664,663,664,670,664,677,664,723,668,729,669,736,670,743,670,749,670,756,670,809,646,815,642,822,638,828,636,835,635,842,636,881,700,894,736,901,753,908,767,914,776,921,779,927,774,947,709,960,625,974,524,980,475,987,431,993,397,1000,375,1007,370,1013,383,1026,467,1033,537,1040,621,1046,716,1053,817,1059,916,1066,1009,1073,1088,1086,1180,1092,1184,1099,1158,1112,1017,1119,907,1125,779,1132,640,1139,498,1145,363,1152,242,1159,144,1165,75,1172,39,1178,39,1192,144,1198,242,1205,363,1211,498,1218,640,1225,779,1231,907,1238,1017,1244,1102,1258,1184,1264,1180,1277,1088,1284,1009,1291,916,1297,817,1304,716,1310,621,1317,537,1324,467,1337,383,1343,370,1350,375,1370,475,1383,575,1390,625,1403,709,1423,774,1429,779,1436,776,1462,718,1469,700,1475,683,1515,635,1522,636,1528,638,1535,642,1541,646,1548,651,1555,656,1601,670,1607,670,1614,670,1621,669,1627,668,1634,667,1687,664,1693,664,1700,664,1706,664,1739,665,1746,665,1753,665,1759,665,1766,665,1772,665,1779,665,1786,665,1792,665,1799,665,1805,665,1812,665,1819,665,1825,665,1832,665,1911,665,2017,665e" filled="false" stroked="true" strokeweight=".605pt" strokecolor="#0071bc">
                <v:path arrowok="t"/>
              </v:shape>
            </v:group>
            <v:group style="position:absolute;left:1013;top:1623;width:169;height:137" coordorigin="1013,1623" coordsize="169,137">
              <v:shape style="position:absolute;left:1013;top:1623;width:169;height:137" coordorigin="1013,1623" coordsize="169,137" path="m1052,1625l1013,1680,1014,1705,1051,1760,1053,1758,1041,1748,1036,1742,1032,1730,1028,1720,1026,1707,1026,1692,1053,1627,1052,1625xe" filled="true" fillcolor="#000000" stroked="false">
                <v:path arrowok="t"/>
                <v:fill type="solid"/>
              </v:shape>
              <v:shape style="position:absolute;left:1013;top:1623;width:169;height:137" coordorigin="1013,1623" coordsize="169,137" path="m1082,1633l1068,1633,1069,1634,1069,1729,1083,1734,1095,1734,1112,1729,1090,1729,1082,1725,1082,1675,1085,1672,1082,1672,1082,1633xe" filled="true" fillcolor="#000000" stroked="false">
                <v:path arrowok="t"/>
                <v:fill type="solid"/>
              </v:shape>
              <v:shape style="position:absolute;left:1013;top:1623;width:169;height:137" coordorigin="1013,1623" coordsize="169,137" path="m1121,1669l1111,1669,1118,1681,1119,1718,1111,1729,1112,1729,1116,1727,1129,1711,1128,1681,1128,1681,1121,1669xe" filled="true" fillcolor="#000000" stroked="false">
                <v:path arrowok="t"/>
                <v:fill type="solid"/>
              </v:shape>
              <v:shape style="position:absolute;left:1013;top:1623;width:169;height:137" coordorigin="1013,1623" coordsize="169,137" path="m1095,1659l1086,1665,1082,1672,1085,1672,1090,1669,1121,1669,1119,1664,1105,1659,1095,1659xe" filled="true" fillcolor="#000000" stroked="false">
                <v:path arrowok="t"/>
                <v:fill type="solid"/>
              </v:shape>
              <v:shape style="position:absolute;left:1013;top:1623;width:169;height:137" coordorigin="1013,1623" coordsize="169,137" path="m1082,1623l1075,1626,1071,1627,1058,1630,1058,1633,1068,1633,1082,1633,1082,1624,1082,1623xe" filled="true" fillcolor="#000000" stroked="false">
                <v:path arrowok="t"/>
                <v:fill type="solid"/>
              </v:shape>
              <v:shape style="position:absolute;left:1013;top:1623;width:169;height:137" coordorigin="1013,1623" coordsize="169,137" path="m1144,1625l1142,1627,1155,1637,1159,1643,1164,1655,1168,1665,1169,1677,1169,1693,1142,1758,1144,1760,1182,1705,1181,1680,1176,1661,1167,1646,1157,1633,1153,1630,1144,1625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-3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6"/>
          <w:szCs w:val="6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1700" w:val="left" w:leader="none"/>
          <w:tab w:pos="3886" w:val="left" w:leader="none"/>
        </w:tabs>
        <w:spacing w:line="135" w:lineRule="exact"/>
        <w:ind w:left="207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36pt;height:6.7pt;mso-position-horizontal-relative:char;mso-position-vertical-relative:line" coordorigin="0,0" coordsize="720,134">
            <v:group style="position:absolute;left:0;top:0;width:720;height:134" coordorigin="0,0" coordsize="720,134">
              <v:shape style="position:absolute;left:0;top:0;width:720;height:134" coordorigin="0,0" coordsize="720,134" path="m21,0l0,0,0,103,21,103,21,0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59,28l40,28,40,103,60,103,60,61,61,55,63,49,64,46,70,43,73,42,107,42,107,40,106,39,59,39,59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107,42l79,42,81,42,85,45,87,47,88,52,89,55,89,103,108,103,108,49,108,46,107,4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88,27l73,27,65,31,59,39,106,39,88,2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146,28l128,28,128,131,148,131,148,94,192,94,196,89,160,89,156,87,149,79,147,73,147,57,149,52,155,44,159,42,196,42,194,39,146,39,146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192,94l148,94,151,98,155,101,162,104,165,105,178,105,185,101,192,94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196,42l169,42,173,44,179,52,180,57,181,74,179,80,173,87,169,89,196,89,198,87,201,78,201,53,198,44,196,4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178,27l165,27,160,28,152,33,149,36,146,39,194,39,186,30,178,2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236,28l216,28,216,83,236,105,246,105,250,104,259,99,263,96,265,92,284,92,284,90,245,90,243,89,236,73,236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284,92l265,92,265,103,284,103,284,9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284,28l264,28,264,73,264,77,262,83,260,85,254,89,251,90,284,90,284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325,44l305,44,305,84,305,88,306,91,306,94,321,105,330,105,336,104,340,102,339,88,330,88,327,87,325,85,325,84,325,44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338,86l335,88,332,88,339,88,338,86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338,28l296,28,296,44,338,44,338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325,2l305,14,305,28,325,28,325,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412,0l392,0,392,103,412,103,412,0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492,42l465,42,469,43,472,46,473,49,473,54,470,56,463,57,447,60,442,62,427,89,429,94,438,103,444,105,456,105,460,104,468,101,472,98,475,95,494,95,493,91,455,91,452,90,448,86,447,83,447,78,467,69,471,68,473,67,493,67,493,45,492,4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494,95l475,95,476,97,476,100,477,102,478,103,497,103,495,99,494,96,494,95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493,67l473,67,473,78,473,79,473,81,472,83,470,86,465,90,461,91,493,91,493,90,493,86,493,6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470,27l452,27,444,28,435,35,431,41,429,48,447,51,448,48,450,45,454,43,456,42,492,42,492,41,488,35,485,32,477,28,470,2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508,117l509,132,513,133,517,133,524,133,547,118,514,118,511,117,508,11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524,28l503,28,531,103,530,107,528,111,524,116,521,118,547,118,549,113,553,100,560,81,542,81,524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580,28l559,28,542,81,560,81,580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632,27l611,27,603,30,590,44,587,54,587,77,589,85,594,92,600,100,610,105,631,105,638,103,649,95,653,90,618,90,615,88,609,82,607,77,607,71,656,71,656,59,607,59,607,54,608,50,614,43,618,42,651,42,641,30,632,27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636,79l634,83,633,86,629,89,626,90,653,90,655,83,636,79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651,42l626,42,629,43,635,49,636,54,637,59,656,59,657,56,653,45,651,42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690,28l671,28,671,103,691,103,691,67,692,59,694,51,696,48,699,45,702,44,715,44,717,39,690,39,690,28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715,44l707,44,710,45,714,48,715,44xe" filled="true" fillcolor="#000000" stroked="false">
                <v:path arrowok="t"/>
                <v:fill type="solid"/>
              </v:shape>
              <v:shape style="position:absolute;left:0;top:0;width:720;height:134" coordorigin="0,0" coordsize="720,134" path="m711,27l704,27,701,27,696,31,693,34,690,39,717,39,720,30,716,28,711,27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966972" cy="85725"/>
            <wp:effectExtent l="0" t="0" r="0" b="0"/>
            <wp:docPr id="3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7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535191" cy="85725"/>
            <wp:effectExtent l="0" t="0" r="0" b="0"/>
            <wp:docPr id="3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9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23" w:right="1302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49.000801pt;margin-top:-177.250366pt;width:218.75pt;height:157.2pt;mso-position-horizontal-relative:page;mso-position-vertical-relative:paragraph;z-index:6184" coordorigin="980,-3545" coordsize="4375,3144">
            <v:shape style="position:absolute;left:980;top:-3354;width:4374;height:2779" type="#_x0000_t75" stroked="false">
              <v:imagedata r:id="rId58" o:title=""/>
            </v:shape>
            <v:group style="position:absolute;left:1219;top:-1919;width:3650;height:1509" coordorigin="1219,-1919" coordsize="3650,1509">
              <v:shape style="position:absolute;left:1219;top:-1919;width:3650;height:1509" coordorigin="1219,-1919" coordsize="3650,1509" path="m1219,-1159l1327,-1086,1434,-1017,1538,-951,1640,-889,1741,-831,1839,-777,1935,-727,2030,-680,2122,-637,2212,-597,2300,-562,2387,-530,2471,-502,2553,-478,2633,-457,2711,-440,2787,-427,2862,-418,2934,-412,3004,-410,3074,-414,3147,-425,3222,-444,3299,-471,3379,-505,3462,-546,3547,-595,3634,-652,3723,-716,3815,-787,3910,-867,4007,-953,4106,-1048,4207,-1150,4312,-1259,4418,-1376,4527,-1500,4638,-1632,4752,-1772,4868,-1919e" filled="false" stroked="true" strokeweight=".864pt" strokecolor="#9573a6">
                <v:path arrowok="t"/>
              </v:shape>
            </v:group>
            <v:group style="position:absolute;left:4840;top:-1950;width:53;height:57" coordorigin="4840,-1950" coordsize="53,57">
              <v:shape style="position:absolute;left:4840;top:-1950;width:53;height:57" coordorigin="4840,-1950" coordsize="53,57" path="m4892,-1950l4840,-1925,4868,-1919,4881,-1893,4892,-1950xe" filled="true" fillcolor="#9573a6" stroked="false">
                <v:path arrowok="t"/>
                <v:fill type="solid"/>
              </v:shape>
            </v:group>
            <v:group style="position:absolute;left:4840;top:-1950;width:53;height:57" coordorigin="4840,-1950" coordsize="53,57">
              <v:shape style="position:absolute;left:4840;top:-1950;width:53;height:57" coordorigin="4840,-1950" coordsize="53,57" path="m4892,-1950l4881,-1893,4868,-1919,4840,-1925,4892,-1950xe" filled="false" stroked="true" strokeweight=".864pt" strokecolor="#9573a6">
                <v:path arrowok="t"/>
              </v:shape>
            </v:group>
            <v:group style="position:absolute;left:1213;top:-3545;width:3658;height:1083" coordorigin="1213,-3545" coordsize="3658,1083">
              <v:shape style="position:absolute;left:1213;top:-3545;width:3658;height:1083" coordorigin="1213,-3545" coordsize="3658,1083" path="m3147,-3528l2900,-3528,2998,-3525,3097,-3517,3195,-3504,3293,-3485,3391,-3461,3489,-3432,3587,-3397,3685,-3358,3783,-3312,3881,-3262,3979,-3206,4077,-3145,4175,-3078,4272,-3006,4370,-2929,4468,-2846,4565,-2758,4663,-2665,4761,-2567,4858,-2463,4871,-2474,4773,-2578,4675,-2677,4577,-2771,4479,-2859,4381,-2942,4283,-3020,4185,-3092,4086,-3159,3988,-3221,3889,-3277,3791,-3328,3692,-3373,3593,-3414,3494,-3448,3396,-3478,3297,-3502,3198,-3521,3147,-3528xe" filled="true" fillcolor="#9573a6" stroked="false">
                <v:path arrowok="t"/>
                <v:fill type="solid"/>
              </v:shape>
              <v:shape style="position:absolute;left:1213;top:-3545;width:3658;height:1083" coordorigin="1213,-3545" coordsize="3658,1083" path="m2900,-3545l2816,-3543,2732,-3537,2648,-3528,2564,-3514,2479,-3497,2395,-3476,2311,-3451,2227,-3422,2142,-3389,2058,-3353,1974,-3313,1889,-3268,1805,-3220,1720,-3169,1636,-3113,1551,-3053,1467,-2990,1382,-2923,1298,-2852,1213,-2777,1225,-2764,1309,-2839,1393,-2910,1477,-2976,1562,-3039,1646,-3099,1730,-3154,1814,-3206,1898,-3253,1981,-3297,2065,-3337,2149,-3373,2233,-3406,2316,-3434,2400,-3459,2483,-3480,2567,-3497,2650,-3511,2733,-3520,2817,-3526,2900,-3528,3147,-3528,3098,-3534,2999,-3542,2900,-3545xe" filled="true" fillcolor="#9573a6" stroked="false">
                <v:path arrowok="t"/>
                <v:fill type="solid"/>
              </v:shape>
            </v:group>
            <v:group style="position:absolute;left:4837;top:-2495;width:55;height:56" coordorigin="4837,-2495" coordsize="55,56">
              <v:shape style="position:absolute;left:4837;top:-2495;width:55;height:56" coordorigin="4837,-2495" coordsize="55,56" path="m4875,-2495l4864,-2468,4837,-2460,4891,-2440,4875,-2495xe" filled="true" fillcolor="#9573a6" stroked="false">
                <v:path arrowok="t"/>
                <v:fill type="solid"/>
              </v:shape>
            </v:group>
            <v:group style="position:absolute;left:4837;top:-2495;width:55;height:56" coordorigin="4837,-2495" coordsize="55,56">
              <v:shape style="position:absolute;left:4837;top:-2495;width:55;height:56" coordorigin="4837,-2495" coordsize="55,56" path="m4891,-2440l4837,-2460,4864,-2468,4875,-2495,4891,-2440xe" filled="false" stroked="true" strokeweight=".864pt" strokecolor="#9573a6">
                <v:path arrowok="t"/>
              </v:shape>
            </v:group>
            <v:group style="position:absolute;left:1219;top:-2800;width:3519;height:490" coordorigin="1219,-2800" coordsize="3519,490">
              <v:shape style="position:absolute;left:1219;top:-2800;width:3519;height:490" coordorigin="1219,-2800" coordsize="3519,490" path="m1219,-2310l1392,-2398,1565,-2477,1739,-2548,1912,-2610,2087,-2663,2261,-2707,2436,-2743,2611,-2770,2787,-2789,2962,-2799,3138,-2800,3315,-2793,3492,-2777,3669,-2752,3846,-2718,4024,-2676,4202,-2626,4380,-2566,4559,-2498,4738,-2422e" filled="false" stroked="true" strokeweight=".864pt" strokecolor="#9573a6">
                <v:path arrowok="t"/>
              </v:shape>
            </v:group>
            <v:group style="position:absolute;left:4715;top:-2451;width:58;height:48" coordorigin="4715,-2451" coordsize="58,48">
              <v:shape style="position:absolute;left:4715;top:-2451;width:58;height:48" coordorigin="4715,-2451" coordsize="58,48" path="m4737,-2451l4738,-2422,4715,-2404,4773,-2406,4737,-2451xe" filled="true" fillcolor="#9573a6" stroked="false">
                <v:path arrowok="t"/>
                <v:fill type="solid"/>
              </v:shape>
            </v:group>
            <v:group style="position:absolute;left:4715;top:-2451;width:58;height:48" coordorigin="4715,-2451" coordsize="58,48">
              <v:shape style="position:absolute;left:4715;top:-2451;width:58;height:48" coordorigin="4715,-2451" coordsize="58,48" path="m4773,-2406l4715,-2404,4738,-2422,4737,-2451,4773,-2406xe" filled="false" stroked="true" strokeweight=".864pt" strokecolor="#9573a6">
                <v:path arrowok="t"/>
              </v:shape>
            </v:group>
            <v:group style="position:absolute;left:1219;top:-1954;width:3552;height:626" coordorigin="1219,-1954" coordsize="3552,626">
              <v:shape style="position:absolute;left:1219;top:-1954;width:3552;height:626" coordorigin="1219,-1954" coordsize="3552,626" path="m1219,-1850l1403,-1746,1586,-1654,1769,-1573,1951,-1504,2132,-1446,2312,-1400,2492,-1365,2672,-1341,2850,-1329,3028,-1329,3205,-1340,3382,-1362,3558,-1396,3733,-1442,3908,-1498,4082,-1567,4255,-1646,4428,-1738,4600,-1840,4771,-1954e" filled="false" stroked="true" strokeweight=".864pt" strokecolor="#9573a6">
                <v:path arrowok="t"/>
              </v:shape>
            </v:group>
            <v:group style="position:absolute;left:4745;top:-1977;width:58;height:51" coordorigin="4745,-1977" coordsize="58,51">
              <v:shape style="position:absolute;left:4745;top:-1977;width:58;height:51" coordorigin="4745,-1977" coordsize="58,51" path="m4803,-1977l4745,-1968,4771,-1954,4775,-1926,4803,-1977xe" filled="true" fillcolor="#9573a6" stroked="false">
                <v:path arrowok="t"/>
                <v:fill type="solid"/>
              </v:shape>
            </v:group>
            <v:group style="position:absolute;left:4745;top:-1977;width:58;height:51" coordorigin="4745,-1977" coordsize="58,51">
              <v:shape style="position:absolute;left:4745;top:-1977;width:58;height:51" coordorigin="4745,-1977" coordsize="58,51" path="m4803,-1977l4775,-1926,4771,-1954,4745,-1968,4803,-1977xe" filled="false" stroked="true" strokeweight=".864pt" strokecolor="#9573a6">
                <v:path arrowok="t"/>
              </v:shape>
            </v:group>
            <v:group style="position:absolute;left:1789;top:-2899;width:98;height:79" coordorigin="1789,-2899" coordsize="98,79">
              <v:shape style="position:absolute;left:1789;top:-2899;width:98;height:79" coordorigin="1789,-2899" coordsize="98,79" path="m1871,-2834l1830,-2834,1834,-2825,1840,-2820,1855,-2820,1861,-2823,1871,-2834xe" filled="true" fillcolor="#000000" stroked="false">
                <v:path arrowok="t"/>
                <v:fill type="solid"/>
              </v:shape>
              <v:shape style="position:absolute;left:1789;top:-2899;width:98;height:79" coordorigin="1789,-2899" coordsize="98,79" path="m1811,-2898l1789,-2857,1789,-2829,1795,-2820,1815,-2820,1823,-2825,1829,-2833,1830,-2834,1871,-2834,1872,-2835,1872,-2835,1806,-2835,1803,-2837,1798,-2842,1796,-2847,1796,-2858,1812,-2891,1813,-2893,1813,-2894,1811,-2898xe" filled="true" fillcolor="#000000" stroked="false">
                <v:path arrowok="t"/>
                <v:fill type="solid"/>
              </v:shape>
              <v:shape style="position:absolute;left:1789;top:-2899;width:98;height:79" coordorigin="1789,-2899" coordsize="98,79" path="m1842,-2874l1832,-2874,1829,-2865,1828,-2852,1828,-2846,1827,-2845,1822,-2838,1816,-2835,1858,-2835,1837,-2846,1839,-2850,1840,-2852,1841,-2856,1843,-2862,1844,-2865,1844,-2871,1842,-2874xe" filled="true" fillcolor="#000000" stroked="false">
                <v:path arrowok="t"/>
                <v:fill type="solid"/>
              </v:shape>
              <v:shape style="position:absolute;left:1789;top:-2899;width:98;height:79" coordorigin="1789,-2899" coordsize="98,79" path="m1880,-2899l1876,-2899,1874,-2898,1869,-2893,1868,-2891,1868,-2889,1870,-2884,1872,-2882,1873,-2881,1876,-2876,1877,-2874,1877,-2863,1874,-2856,1864,-2840,1858,-2835,1872,-2835,1886,-2880,1886,-2891,1886,-2894,1882,-2898,1880,-2899xe" filled="true" fillcolor="#000000" stroked="false">
                <v:path arrowok="t"/>
                <v:fill type="solid"/>
              </v:shape>
            </v:group>
            <v:group style="position:absolute;left:1892;top:-2877;width:33;height:82" coordorigin="1892,-2877" coordsize="33,82">
              <v:shape style="position:absolute;left:1892;top:-2877;width:33;height:82" coordorigin="1892,-2877" coordsize="33,82" path="m1918,-2877l1911,-2868,1912,-2866,1913,-2866,1916,-2864,1918,-2864,1920,-2865,1923,-2868,1923,-2870,1923,-2872,1922,-2876,1918,-2877xe" filled="true" fillcolor="#000000" stroked="false">
                <v:path arrowok="t"/>
                <v:fill type="solid"/>
              </v:shape>
              <v:shape style="position:absolute;left:1892;top:-2877;width:33;height:82" coordorigin="1892,-2877" coordsize="33,82" path="m1918,-2846l1909,-2846,1910,-2845,1910,-2843,1909,-2838,1908,-2836,1904,-2823,1899,-2810,1899,-2809,1898,-2807,1898,-2804,1898,-2802,1899,-2799,1904,-2796,1906,-2795,1911,-2795,1913,-2796,1918,-2800,1908,-2800,1907,-2801,1917,-2831,1918,-2836,1919,-2838,1919,-2843,1918,-2846xe" filled="true" fillcolor="#000000" stroked="false">
                <v:path arrowok="t"/>
                <v:fill type="solid"/>
              </v:shape>
              <v:shape style="position:absolute;left:1892;top:-2877;width:33;height:82" coordorigin="1892,-2877" coordsize="33,82" path="m1923,-2815l1921,-2815,1920,-2813,1919,-2810,1918,-2808,1909,-2800,1918,-2800,1925,-2814,1923,-2815xe" filled="true" fillcolor="#000000" stroked="false">
                <v:path arrowok="t"/>
                <v:fill type="solid"/>
              </v:shape>
              <v:shape style="position:absolute;left:1892;top:-2877;width:33;height:82" coordorigin="1892,-2877" coordsize="33,82" path="m1906,-2850l1892,-2832,1892,-2831,1893,-2830,1896,-2830,1896,-2831,1896,-2831,1897,-2831,1898,-2836,1899,-2839,1903,-2844,1905,-2846,1918,-2846,1914,-2849,1911,-2850,1906,-2850xe" filled="true" fillcolor="#000000" stroked="false">
                <v:path arrowok="t"/>
                <v:fill type="solid"/>
              </v:shape>
            </v:group>
            <v:group style="position:absolute;left:1910;top:-2830;width:6;height:15" coordorigin="1910,-2830" coordsize="6,15">
              <v:shape style="position:absolute;left:1910;top:-2830;width:6;height:15" coordorigin="1910,-2830" coordsize="6,15" path="m1916,-2830l1910,-2815,1914,-2826,1916,-2830xe" filled="true" fillcolor="#000000" stroked="false">
                <v:path arrowok="t"/>
                <v:fill type="solid"/>
              </v:shape>
            </v:group>
            <v:group style="position:absolute;left:1939;top:-2811;width:16;height:39" coordorigin="1939,-2811" coordsize="16,39">
              <v:shape style="position:absolute;left:1939;top:-2811;width:16;height:39" coordorigin="1939,-2811" coordsize="16,39" path="m1955,-2797l1950,-2797,1950,-2794,1950,-2793,1942,-2777,1941,-2775,1942,-2774,1944,-2773,1945,-2774,1955,-2794,1955,-2797xe" filled="true" fillcolor="#000000" stroked="false">
                <v:path arrowok="t"/>
                <v:fill type="solid"/>
              </v:shape>
              <v:shape style="position:absolute;left:1939;top:-2811;width:16;height:39" coordorigin="1939,-2811" coordsize="16,39" path="m1948,-2811l1944,-2811,1942,-2810,1940,-2807,1939,-2806,1939,-2801,1943,-2797,1944,-2796,1948,-2796,1949,-2797,1950,-2797,1950,-2797,1955,-2797,1955,-2802,1954,-2806,1950,-2810,1948,-2811xe" filled="true" fillcolor="#000000" stroked="false">
                <v:path arrowok="t"/>
                <v:fill type="solid"/>
              </v:shape>
            </v:group>
            <v:group style="position:absolute;left:1961;top:-2877;width:49;height:106" coordorigin="1961,-2877" coordsize="49,106">
              <v:shape style="position:absolute;left:1961;top:-2877;width:49;height:106" coordorigin="1961,-2877" coordsize="49,106" path="m2005,-2877l2000,-2875,1998,-2874,1998,-2872,1998,-2869,1999,-2866,2003,-2864,2005,-2864,2006,-2865,2009,-2868,2010,-2870,2010,-2872,2008,-2876,2005,-2877xe" filled="true" fillcolor="#000000" stroked="false">
                <v:path arrowok="t"/>
                <v:fill type="solid"/>
              </v:shape>
              <v:shape style="position:absolute;left:1961;top:-2877;width:49;height:106" coordorigin="1961,-2877" coordsize="49,106" path="m1969,-2788l1967,-2788,1965,-2787,1962,-2784,1961,-2782,1961,-2778,1962,-2776,1965,-2772,1968,-2771,1977,-2772,1981,-2773,1985,-2776,1974,-2776,1970,-2776,1973,-2778,1974,-2780,1974,-2783,1972,-2787,1969,-2788xe" filled="true" fillcolor="#000000" stroked="false">
                <v:path arrowok="t"/>
                <v:fill type="solid"/>
              </v:shape>
              <v:shape style="position:absolute;left:1961;top:-2877;width:49;height:106" coordorigin="1961,-2877" coordsize="49,106" path="m2004,-2846l1995,-2846,1996,-2845,1997,-2840,1996,-2836,1995,-2830,1993,-2826,1991,-2815,1986,-2796,1974,-2776,1985,-2776,2006,-2837,2006,-2842,2005,-2844,2004,-2846xe" filled="true" fillcolor="#000000" stroked="false">
                <v:path arrowok="t"/>
                <v:fill type="solid"/>
              </v:shape>
              <v:shape style="position:absolute;left:1961;top:-2877;width:49;height:106" coordorigin="1961,-2877" coordsize="49,106" path="m1996,-2850l1975,-2831,1975,-2830,1979,-2830,1980,-2832,1982,-2836,1984,-2841,1988,-2844,1993,-2846,2004,-2846,2003,-2847,2002,-2848,2000,-2849,1998,-2850,1996,-2850xe" filled="true" fillcolor="#000000" stroked="false">
                <v:path arrowok="t"/>
                <v:fill type="solid"/>
              </v:shape>
            </v:group>
            <v:group style="position:absolute;left:1992;top:-2850;width:5;height:21" coordorigin="1992,-2850" coordsize="5,21">
              <v:shape style="position:absolute;left:1992;top:-2850;width:5;height:21" coordorigin="1992,-2850" coordsize="5,21" path="m1997,-2840l1995,-2830,1996,-2838,1997,-2840xe" filled="true" fillcolor="#fafafa" stroked="false">
                <v:path arrowok="t"/>
                <v:fill type="solid"/>
              </v:shape>
              <v:shape style="position:absolute;left:1992;top:-2850;width:5;height:21" coordorigin="1992,-2850" coordsize="5,21" path="m1995,-2850l1992,-2850,1996,-2850,1995,-2850xe" filled="true" fillcolor="#fafafa" stroked="false">
                <v:path arrowok="t"/>
                <v:fill type="solid"/>
              </v:shape>
            </v:group>
            <v:group style="position:absolute;left:3804;top:-3025;width:98;height:79" coordorigin="3804,-3025" coordsize="98,79">
              <v:shape style="position:absolute;left:3804;top:-3025;width:98;height:79" coordorigin="3804,-3025" coordsize="98,79" path="m3886,-2961l3845,-2961,3849,-2952,3855,-2947,3870,-2947,3876,-2950,3886,-2961xe" filled="true" fillcolor="#000000" stroked="false">
                <v:path arrowok="t"/>
                <v:fill type="solid"/>
              </v:shape>
              <v:shape style="position:absolute;left:3804;top:-3025;width:98;height:79" coordorigin="3804,-3025" coordsize="98,79" path="m3826,-3024l3804,-2984,3804,-2956,3810,-2947,3830,-2947,3838,-2952,3844,-2960,3845,-2961,3886,-2961,3886,-2962,3887,-2962,3821,-2962,3818,-2964,3813,-2969,3811,-2974,3811,-2985,3827,-3018,3828,-3020,3828,-3021,3826,-3024xe" filled="true" fillcolor="#000000" stroked="false">
                <v:path arrowok="t"/>
                <v:fill type="solid"/>
              </v:shape>
              <v:shape style="position:absolute;left:3804;top:-3025;width:98;height:79" coordorigin="3804,-3025" coordsize="98,79" path="m3857,-3000l3847,-3000,3844,-2992,3843,-2979,3843,-2973,3842,-2972,3837,-2965,3831,-2962,3873,-2962,3852,-2973,3854,-2976,3855,-2979,3856,-2983,3858,-2989,3859,-2992,3859,-2998,3857,-3000xe" filled="true" fillcolor="#000000" stroked="false">
                <v:path arrowok="t"/>
                <v:fill type="solid"/>
              </v:shape>
              <v:shape style="position:absolute;left:3804;top:-3025;width:98;height:79" coordorigin="3804,-3025" coordsize="98,79" path="m3895,-3025l3891,-3025,3888,-3024,3884,-3020,3883,-3018,3883,-3015,3885,-3011,3887,-3009,3888,-3007,3891,-3003,3892,-3000,3892,-2990,3889,-2983,3879,-2967,3873,-2962,3887,-2962,3901,-3007,3901,-3018,3900,-3020,3897,-3024,3895,-3025xe" filled="true" fillcolor="#000000" stroked="false">
                <v:path arrowok="t"/>
                <v:fill type="solid"/>
              </v:shape>
            </v:group>
            <v:group style="position:absolute;left:3853;top:-3000;width:5;height:2" coordorigin="3853,-3000" coordsize="5,2">
              <v:shape style="position:absolute;left:3853;top:-3000;width:5;height:2" coordorigin="3853,-3000" coordsize="5,0" path="m3853,-3000l3857,-3000e" filled="false" stroked="true" strokeweight=".002pt" strokecolor="#f9f9f9">
                <v:path arrowok="t"/>
              </v:shape>
            </v:group>
            <v:group style="position:absolute;left:3907;top:-3008;width:72;height:110" coordorigin="3907,-3008" coordsize="72,110">
              <v:shape style="position:absolute;left:3907;top:-3008;width:72;height:110" coordorigin="3907,-3008" coordsize="72,110" path="m3932,-2973l3923,-2973,3924,-2972,3924,-2971,3924,-2967,3923,-2963,3918,-2948,3917,-2943,3917,-2930,3923,-2924,3935,-2923,3937,-2923,3937,-2922,3932,-2904,3931,-2900,3932,-2899,3932,-2899,3934,-2899,3936,-2899,3939,-2911,3942,-2922,3949,-2922,3955,-2925,3957,-2927,3943,-2927,3943,-2927,3938,-2927,3934,-2928,3929,-2931,3927,-2933,3926,-2936,3926,-2939,3926,-2943,3927,-2947,3932,-2961,3933,-2965,3933,-2970,3933,-2972,3932,-2973xe" filled="true" fillcolor="#000000" stroked="false">
                <v:path arrowok="t"/>
                <v:fill type="solid"/>
              </v:shape>
              <v:shape style="position:absolute;left:3907;top:-3008;width:72;height:110" coordorigin="3907,-3008" coordsize="72,110" path="m3972,-2977l3971,-2977,3969,-2977,3968,-2975,3966,-2970,3966,-2970,3966,-2968,3967,-2967,3969,-2965,3971,-2962,3971,-2961,3971,-2960,3972,-2951,3969,-2945,3957,-2930,3950,-2927,3957,-2927,3968,-2936,3973,-2943,3975,-2950,3976,-2952,3976,-2955,3978,-2962,3978,-2965,3978,-2971,3978,-2974,3977,-2975,3972,-2977xe" filled="true" fillcolor="#000000" stroked="false">
                <v:path arrowok="t"/>
                <v:fill type="solid"/>
              </v:shape>
              <v:shape style="position:absolute;left:3907;top:-3008;width:72;height:110" coordorigin="3907,-3008" coordsize="72,110" path="m3959,-3008l3958,-3008,3955,-2997,3945,-2957,3938,-2927,3943,-2927,3960,-2997,3962,-3007,3959,-3008xe" filled="true" fillcolor="#000000" stroked="false">
                <v:path arrowok="t"/>
                <v:fill type="solid"/>
              </v:shape>
              <v:shape style="position:absolute;left:3907;top:-3008;width:72;height:110" coordorigin="3907,-3008" coordsize="72,110" path="m3926,-2977l3920,-2977,3917,-2976,3911,-2970,3909,-2967,3907,-2961,3907,-2959,3907,-2958,3907,-2957,3909,-2957,3911,-2958,3912,-2960,3914,-2965,3914,-2966,3917,-2970,3922,-2973,3932,-2973,3929,-2976,3926,-2977xe" filled="true" fillcolor="#000000" stroked="false">
                <v:path arrowok="t"/>
                <v:fill type="solid"/>
              </v:shape>
            </v:group>
            <v:group style="position:absolute;left:3958;top:-3008;width:2;height:2" coordorigin="3958,-3008" coordsize="2,2">
              <v:shape style="position:absolute;left:3958;top:-3008;width:2;height:2" coordorigin="3958,-3008" coordsize="2,1" path="m3959,-3008l3958,-3008,3959,-3008xe" filled="true" fillcolor="#fafafa" stroked="false">
                <v:path arrowok="t"/>
                <v:fill type="solid"/>
              </v:shape>
            </v:group>
            <v:group style="position:absolute;left:3959;top:-3007;width:3;height:12" coordorigin="3959,-3007" coordsize="3,12">
              <v:shape style="position:absolute;left:3959;top:-3007;width:3;height:12" coordorigin="3959,-3007" coordsize="3,12" path="m3960,-3001l3959,-2995,3960,-2997,3960,-3001xe" filled="true" fillcolor="#000000" stroked="false">
                <v:path arrowok="t"/>
                <v:fill type="solid"/>
              </v:shape>
              <v:shape style="position:absolute;left:3959;top:-3007;width:3;height:12" coordorigin="3959,-3007" coordsize="3,12" path="m3962,-3007l3960,-3001,3962,-3007,3962,-3007xe" filled="true" fillcolor="#000000" stroked="false">
                <v:path arrowok="t"/>
                <v:fill type="solid"/>
              </v:shape>
            </v:group>
            <v:group style="position:absolute;left:3979;top:-2951;width:35;height:75" coordorigin="3979,-2951" coordsize="35,75">
              <v:shape style="position:absolute;left:3979;top:-2951;width:35;height:75" coordorigin="3979,-2951" coordsize="35,75" path="m4010,-2951l4007,-2950,4005,-2945,4006,-2943,4009,-2942,4012,-2944,4014,-2948,4013,-2950,4010,-2951xe" filled="true" fillcolor="#000000" stroked="false">
                <v:path arrowok="t"/>
                <v:fill type="solid"/>
              </v:shape>
              <v:shape style="position:absolute;left:3979;top:-2951;width:35;height:75" coordorigin="3979,-2951" coordsize="35,75" path="m3985,-2888l3981,-2886,3979,-2883,3981,-2879,3982,-2877,3984,-2877,3990,-2877,3994,-2878,3996,-2880,3989,-2880,3986,-2880,3987,-2881,3988,-2882,3988,-2885,3987,-2887,3985,-2888xe" filled="true" fillcolor="#000000" stroked="false">
                <v:path arrowok="t"/>
                <v:fill type="solid"/>
              </v:shape>
              <v:shape style="position:absolute;left:3979;top:-2951;width:35;height:75" coordorigin="3979,-2951" coordsize="35,75" path="m4009,-2929l4002,-2929,4004,-2927,4004,-2925,4003,-2918,4000,-2907,3999,-2900,3989,-2880,3996,-2880,4011,-2927,4010,-2928,4010,-2929,4009,-2929xe" filled="true" fillcolor="#000000" stroked="false">
                <v:path arrowok="t"/>
                <v:fill type="solid"/>
              </v:shape>
              <v:shape style="position:absolute;left:3979;top:-2951;width:35;height:75" coordorigin="3979,-2951" coordsize="35,75" path="m4003,-2932l3989,-2919,3989,-2918,3992,-2918,3992,-2919,3994,-2922,3996,-2925,3999,-2928,4002,-2929,4009,-2929,4007,-2931,4003,-2932xe" filled="true" fillcolor="#000000" stroked="false">
                <v:path arrowok="t"/>
                <v:fill type="solid"/>
              </v:shape>
            </v:group>
            <v:group style="position:absolute;left:3995;top:-2907;width:5;height:20" coordorigin="3995,-2907" coordsize="5,20">
              <v:shape style="position:absolute;left:3995;top:-2907;width:5;height:20" coordorigin="3995,-2907" coordsize="5,20" path="m4000,-2907l3995,-2888,3996,-2891,4000,-2907xe" filled="true" fillcolor="#fbfbfb" stroked="false">
                <v:path arrowok="t"/>
                <v:fill type="solid"/>
              </v:shape>
            </v:group>
            <v:group style="position:absolute;left:2946;top:-2951;width:98;height:76" coordorigin="2946,-2951" coordsize="98,76">
              <v:shape style="position:absolute;left:2946;top:-2951;width:98;height:76" coordorigin="2946,-2951" coordsize="98,76" path="m3028,-2888l2988,-2888,2991,-2880,2997,-2876,3013,-2876,3019,-2878,3028,-2888xe" filled="true" fillcolor="#9573a6" stroked="false">
                <v:path arrowok="t"/>
                <v:fill type="solid"/>
              </v:shape>
              <v:shape style="position:absolute;left:2946;top:-2951;width:98;height:76" coordorigin="2946,-2951" coordsize="98,76" path="m2968,-2950l2946,-2911,2946,-2884,2952,-2876,2973,-2876,2980,-2880,2987,-2888,2988,-2888,3028,-2888,3029,-2889,3029,-2890,2963,-2890,2960,-2891,2955,-2897,2953,-2901,2954,-2912,2969,-2943,2970,-2945,2970,-2947,2968,-2950xe" filled="true" fillcolor="#9573a6" stroked="false">
                <v:path arrowok="t"/>
                <v:fill type="solid"/>
              </v:shape>
              <v:shape style="position:absolute;left:2946;top:-2951;width:98;height:76" coordorigin="2946,-2951" coordsize="98,76" path="m3000,-2927l2990,-2927,2986,-2919,2986,-2906,2985,-2900,2984,-2899,2979,-2893,2974,-2890,3016,-2890,2995,-2900,2996,-2904,2997,-2906,2999,-2910,3001,-2916,3001,-2919,3001,-2925,3000,-2927xe" filled="true" fillcolor="#9573a6" stroked="false">
                <v:path arrowok="t"/>
                <v:fill type="solid"/>
              </v:shape>
              <v:shape style="position:absolute;left:2946;top:-2951;width:98;height:76" coordorigin="2946,-2951" coordsize="98,76" path="m3038,-2951l3033,-2951,3031,-2950,3027,-2946,3026,-2943,3026,-2941,3028,-2937,3029,-2935,3031,-2933,3034,-2929,3034,-2927,3034,-2917,3032,-2910,3022,-2894,3016,-2890,3029,-2890,3044,-2933,3044,-2943,3043,-2946,3040,-2950,3038,-2951xe" filled="true" fillcolor="#9573a6" stroked="false">
                <v:path arrowok="t"/>
                <v:fill type="solid"/>
              </v:shape>
            </v:group>
            <v:group style="position:absolute;left:3049;top:-2905;width:67;height:52" coordorigin="3049,-2905" coordsize="67,52">
              <v:shape style="position:absolute;left:3049;top:-2905;width:67;height:52" coordorigin="3049,-2905" coordsize="67,52" path="m3076,-2897l3060,-2897,3076,-2878,3061,-2860,3049,-2860,3049,-2853,3050,-2853,3051,-2853,3075,-2853,3075,-2860,3070,-2860,3081,-2872,3097,-2872,3089,-2881,3094,-2887,3084,-2887,3083,-2889,3076,-2897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075,-2853l3072,-2853,3074,-2853,3075,-2853,3075,-2853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097,-2872l3081,-2872,3090,-2860,3087,-2860,3087,-2853,3088,-2853,3089,-2853,3116,-2853,3116,-2860,3106,-2860,3097,-2872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116,-2853l3114,-2853,3115,-2853,3116,-2853,3116,-2853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102,-2897l3093,-2897,3089,-2893,3086,-2889,3084,-2887,3094,-2887,3102,-2897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051,-2905l3050,-2905,3050,-2897,3079,-2897,3079,-2904,3052,-2904,3051,-2905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089,-2905l3088,-2905,3088,-2897,3114,-2897,3114,-2904,3091,-2904,3089,-2905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079,-2905l3078,-2905,3077,-2904,3079,-2904,3079,-2905xe" filled="true" fillcolor="#9573a6" stroked="false">
                <v:path arrowok="t"/>
                <v:fill type="solid"/>
              </v:shape>
              <v:shape style="position:absolute;left:3049;top:-2905;width:67;height:52" coordorigin="3049,-2905" coordsize="67,52" path="m3114,-2905l3113,-2905,3112,-2904,3114,-2904,3114,-2905xe" filled="true" fillcolor="#9573a6" stroked="false">
                <v:path arrowok="t"/>
                <v:fill type="solid"/>
              </v:shape>
            </v:group>
            <v:group style="position:absolute;left:3122;top:-2892;width:22;height:58" coordorigin="3122,-2892" coordsize="22,58">
              <v:shape style="position:absolute;left:3122;top:-2892;width:22;height:58" coordorigin="3122,-2892" coordsize="22,58" path="m3130,-2892l3128,-2892,3125,-2889,3124,-2888,3124,-2883,3125,-2882,3128,-2879,3129,-2878,3133,-2878,3135,-2879,3138,-2882,3138,-2883,3138,-2888,3138,-2889,3135,-2892,3134,-2892,3130,-2892xe" filled="true" fillcolor="#9573a6" stroked="false">
                <v:path arrowok="t"/>
                <v:fill type="solid"/>
              </v:shape>
              <v:shape style="position:absolute;left:3122;top:-2892;width:22;height:58" coordorigin="3122,-2892" coordsize="22,58" path="m3143,-2840l3122,-2840,3122,-2835,3138,-2835,3143,-2835,3143,-2840xe" filled="true" fillcolor="#9573a6" stroked="false">
                <v:path arrowok="t"/>
                <v:fill type="solid"/>
              </v:shape>
              <v:shape style="position:absolute;left:3122;top:-2892;width:22;height:58" coordorigin="3122,-2892" coordsize="22,58" path="m3143,-2835l3138,-2835,3143,-2835,3143,-2835xe" filled="true" fillcolor="#9573a6" stroked="false">
                <v:path arrowok="t"/>
                <v:fill type="solid"/>
              </v:shape>
              <v:shape style="position:absolute;left:3122;top:-2892;width:22;height:58" coordorigin="3122,-2892" coordsize="22,58" path="m3138,-2872l3137,-2872,3122,-2872,3122,-2872,3122,-2866,3126,-2866,3127,-2866,3127,-2865,3127,-2840,3138,-2840,3138,-2872xe" filled="true" fillcolor="#9573a6" stroked="false">
                <v:path arrowok="t"/>
                <v:fill type="solid"/>
              </v:shape>
            </v:group>
            <v:group style="position:absolute;left:3122;top:-2835;width:11;height:2" coordorigin="3122,-2835" coordsize="11,2">
              <v:shape style="position:absolute;left:3122;top:-2835;width:11;height:2" coordorigin="3122,-2835" coordsize="11,0" path="m3122,-2835l3133,-2835e" filled="false" stroked="true" strokeweight=".012pt" strokecolor="#fdfcfd">
                <v:path arrowok="t"/>
              </v:shape>
            </v:group>
            <v:group style="position:absolute;left:3133;top:-2835;width:11;height:2" coordorigin="3133,-2835" coordsize="11,2">
              <v:shape style="position:absolute;left:3133;top:-2835;width:11;height:2" coordorigin="3133,-2835" coordsize="11,0" path="m3133,-2835l3143,-2835e" filled="false" stroked="true" strokeweight=".012pt" strokecolor="#9573a6">
                <v:path arrowok="t"/>
              </v:shape>
            </v:group>
            <v:group style="position:absolute;left:5097;top:-1577;width:74;height:129" coordorigin="5097,-1577" coordsize="74,129">
              <v:shape style="position:absolute;left:5097;top:-1577;width:74;height:129" coordorigin="5097,-1577" coordsize="74,129" path="m5149,-1577l5099,-1511,5097,-1498,5097,-1482,5114,-1449,5127,-1449,5135,-1453,5136,-1455,5113,-1455,5110,-1461,5115,-1506,5116,-1508,5116,-1508,5166,-1508,5168,-1517,5118,-1517,5118,-1518,5143,-1570,5162,-1570,5160,-1573,5155,-1576,5149,-1577xe" filled="true" fillcolor="#ea6b66" stroked="false">
                <v:path arrowok="t"/>
                <v:fill type="solid"/>
              </v:shape>
              <v:shape style="position:absolute;left:5097;top:-1577;width:74;height:129" coordorigin="5097,-1577" coordsize="74,129" path="m5166,-1508l5149,-1508,5148,-1505,5146,-1495,5143,-1486,5121,-1455,5136,-1455,5144,-1464,5154,-1479,5163,-1500,5166,-1508xe" filled="true" fillcolor="#ea6b66" stroked="false">
                <v:path arrowok="t"/>
                <v:fill type="solid"/>
              </v:shape>
              <v:shape style="position:absolute;left:5097;top:-1577;width:74;height:129" coordorigin="5097,-1577" coordsize="74,129" path="m5162,-1570l5154,-1570,5157,-1564,5157,-1548,5118,-1517,5168,-1517,5168,-1520,5170,-1537,5170,-1552,5168,-1561,5163,-1568,5162,-1570xe" filled="true" fillcolor="#ea6b66" stroked="false">
                <v:path arrowok="t"/>
                <v:fill type="solid"/>
              </v:shape>
            </v:group>
            <v:group style="position:absolute;left:5118;top:-1517;width:34;height:2" coordorigin="5118,-1517" coordsize="34,2">
              <v:shape style="position:absolute;left:5118;top:-1517;width:34;height:2" coordorigin="5118,-1517" coordsize="34,0" path="m5118,-1517l5151,-1517e" filled="false" stroked="true" strokeweight=".015pt" strokecolor="#fffbfa">
                <v:path arrowok="t"/>
              </v:shape>
            </v:group>
            <v:group style="position:absolute;left:5135;top:-1539;width:36;height:87" coordorigin="5135,-1539" coordsize="36,87">
              <v:shape style="position:absolute;left:5135;top:-1539;width:36;height:87" coordorigin="5135,-1539" coordsize="36,87" path="m5143,-1462l5135,-1453,5143,-1462,5143,-1462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49,-1471l5143,-1462,5144,-1464,5149,-1471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54,-1479l5149,-1471,5154,-1478,5154,-1479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57,-1484l5154,-1479,5154,-1479,5157,-1484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63,-1499l5157,-1484,5162,-1497,5163,-1499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66,-1509l5163,-1499,5163,-1500,5166,-1509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68,-1518l5166,-1509,5168,-1517,5168,-1518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69,-1528l5168,-1518,5168,-1520,5169,-1528xe" filled="true" fillcolor="#ea6b66" stroked="false">
                <v:path arrowok="t"/>
                <v:fill type="solid"/>
              </v:shape>
              <v:shape style="position:absolute;left:5135;top:-1539;width:36;height:87" coordorigin="5135,-1539" coordsize="36,87" path="m5170,-1539l5169,-1528,5170,-1536,5170,-1539xe" filled="true" fillcolor="#ea6b66" stroked="false">
                <v:path arrowok="t"/>
                <v:fill type="solid"/>
              </v:shape>
            </v:group>
            <v:group style="position:absolute;left:5075;top:-1975;width:59;height:385" coordorigin="5075,-1975" coordsize="59,385">
              <v:shape style="position:absolute;left:5075;top:-1975;width:59;height:385" coordorigin="5075,-1975" coordsize="59,385" path="m5134,-1591l5075,-1975e" filled="false" stroked="true" strokeweight=".864pt" strokecolor="#ea6b66">
                <v:path arrowok="t"/>
              </v:shape>
            </v:group>
            <v:group style="position:absolute;left:5052;top:-2013;width:52;height:56" coordorigin="5052,-2013" coordsize="52,56">
              <v:shape style="position:absolute;left:5052;top:-2013;width:52;height:56" coordorigin="5052,-2013" coordsize="52,56" path="m5069,-2013l5052,-1958,5075,-1975,5097,-1975,5069,-2013xe" filled="true" fillcolor="#ea6b66" stroked="false">
                <v:path arrowok="t"/>
                <v:fill type="solid"/>
              </v:shape>
              <v:shape style="position:absolute;left:5052;top:-2013;width:52;height:56" coordorigin="5052,-2013" coordsize="52,56" path="m5097,-1975l5075,-1975,5103,-1966,5097,-1975xe" filled="true" fillcolor="#ea6b66" stroked="false">
                <v:path arrowok="t"/>
                <v:fill type="solid"/>
              </v:shape>
            </v:group>
            <v:group style="position:absolute;left:5052;top:-2013;width:52;height:56" coordorigin="5052,-2013" coordsize="52,56">
              <v:shape style="position:absolute;left:5052;top:-2013;width:52;height:56" coordorigin="5052,-2013" coordsize="52,56" path="m5069,-2013l5103,-1966,5075,-1975,5052,-1958,5069,-2013xe" filled="false" stroked="true" strokeweight=".864pt" strokecolor="#ea6b66">
                <v:path arrowok="t"/>
              </v:shape>
            </v:group>
            <v:group style="position:absolute;left:1219;top:-3215;width:1557;height:445" coordorigin="1219,-3215" coordsize="1557,445">
              <v:shape style="position:absolute;left:1219;top:-3215;width:1557;height:445" coordorigin="1219,-3215" coordsize="1557,445" path="m1219,-2771l2775,-3215e" filled="false" stroked="true" strokeweight=".864pt" strokecolor="#000000">
                <v:path arrowok="t"/>
              </v:shape>
            </v:group>
            <v:group style="position:absolute;left:2756;top:-3237;width:57;height:50" coordorigin="2756,-3237" coordsize="57,50">
              <v:shape style="position:absolute;left:2756;top:-3237;width:57;height:50" coordorigin="2756,-3237" coordsize="57,50" path="m2756,-3237l2775,-3215,2770,-3187,2813,-3226,2756,-3237xe" filled="true" fillcolor="#000000" stroked="false">
                <v:path arrowok="t"/>
                <v:fill type="solid"/>
              </v:shape>
            </v:group>
            <v:group style="position:absolute;left:2756;top:-3237;width:57;height:50" coordorigin="2756,-3237" coordsize="57,50">
              <v:shape style="position:absolute;left:2756;top:-3237;width:57;height:50" coordorigin="2756,-3237" coordsize="57,50" path="m2813,-3226l2770,-3187,2775,-3215,2756,-3237,2813,-3226xe" filled="false" stroked="true" strokeweight=".864pt" strokecolor="#000000">
                <v:path arrowok="t"/>
              </v:shape>
            </v:group>
            <v:group style="position:absolute;left:989;top:-2886;width:231;height:231" coordorigin="989,-2886" coordsize="231,231">
              <v:shape style="position:absolute;left:989;top:-2886;width:231;height:231" coordorigin="989,-2886" coordsize="231,231" path="m1111,-2886l1096,-2886,1089,-2885,1028,-2858,992,-2801,989,-2778,989,-2763,1012,-2701,1067,-2662,1096,-2656,1111,-2656,1174,-2679,1213,-2734,1219,-2763,1219,-2778,1195,-2841,1141,-2880,1111,-2886xe" filled="true" fillcolor="#ffffff" stroked="false">
                <v:path arrowok="t"/>
                <v:fill type="solid"/>
              </v:shape>
            </v:group>
            <v:group style="position:absolute;left:989;top:-2886;width:231;height:231" coordorigin="989,-2886" coordsize="231,231">
              <v:shape style="position:absolute;left:989;top:-2886;width:231;height:231" coordorigin="989,-2886" coordsize="231,231" path="m1219,-2771l1219,-2763,1218,-2756,1200,-2707,1195,-2701,1168,-2675,1161,-2671,1126,-2658,1119,-2656,1111,-2656,1104,-2656,1096,-2656,1089,-2656,1081,-2658,1074,-2659,1067,-2662,1060,-2664,1053,-2667,1008,-2707,1004,-2713,1000,-2720,997,-2727,995,-2734,992,-2741,991,-2748,989,-2756,989,-2763,989,-2771,989,-2778,997,-2815,1000,-2822,1004,-2829,1008,-2835,1012,-2841,1017,-2847,1022,-2852,1028,-2858,1081,-2884,1089,-2885,1096,-2886,1104,-2886,1111,-2886,1119,-2885,1126,-2884,1134,-2882,1168,-2867,1174,-2862,1180,-2858,1185,-2852,1191,-2847,1218,-2786,1219,-2778,1219,-2771xe" filled="false" stroked="true" strokeweight=".864pt" strokecolor="#000000">
                <v:path arrowok="t"/>
              </v:shape>
            </v:group>
            <v:group style="position:absolute;left:1045;top:-2817;width:62;height:66" coordorigin="1045,-2817" coordsize="62,66">
              <v:shape style="position:absolute;left:1045;top:-2817;width:62;height:66" coordorigin="1045,-2817" coordsize="62,66" path="m1062,-2817l1047,-2817,1067,-2785,1045,-2751,1060,-2751,1075,-2774,1091,-2774,1083,-2785,1090,-2795,1075,-2795,1062,-2817xe" filled="true" fillcolor="#000000" stroked="false">
                <v:path arrowok="t"/>
                <v:fill type="solid"/>
              </v:shape>
              <v:shape style="position:absolute;left:1045;top:-2817;width:62;height:66" coordorigin="1045,-2817" coordsize="62,66" path="m1091,-2774l1075,-2774,1090,-2751,1106,-2751,1091,-2774xe" filled="true" fillcolor="#000000" stroked="false">
                <v:path arrowok="t"/>
                <v:fill type="solid"/>
              </v:shape>
              <v:shape style="position:absolute;left:1045;top:-2817;width:62;height:66" coordorigin="1045,-2817" coordsize="62,66" path="m1104,-2817l1088,-2817,1075,-2795,1090,-2795,1104,-2817xe" filled="true" fillcolor="#000000" stroked="false">
                <v:path arrowok="t"/>
                <v:fill type="solid"/>
              </v:shape>
            </v:group>
            <v:group style="position:absolute;left:1113;top:-2794;width:29;height:67" coordorigin="1113,-2794" coordsize="29,67">
              <v:shape style="position:absolute;left:1113;top:-2794;width:29;height:67" coordorigin="1113,-2794" coordsize="29,67" path="m1142,-2775l1130,-2775,1130,-2728,1142,-2728,1142,-2775xe" filled="true" fillcolor="#000000" stroked="false">
                <v:path arrowok="t"/>
                <v:fill type="solid"/>
              </v:shape>
              <v:shape style="position:absolute;left:1113;top:-2794;width:29;height:67" coordorigin="1113,-2794" coordsize="29,67" path="m1142,-2794l1132,-2794,1131,-2790,1128,-2786,1120,-2780,1117,-2778,1113,-2777,1113,-2766,1120,-2768,1125,-2771,1130,-2775,1142,-2775,1142,-279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alatino Linotype"/>
          <w:b/>
          <w:color w:val="0073AE"/>
          <w:w w:val="110"/>
          <w:sz w:val="14"/>
        </w:rPr>
        <w:t>FIGURE 16. </w:t>
      </w:r>
      <w:bookmarkStart w:name="_bookmark26" w:id="31"/>
      <w:bookmarkEnd w:id="31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The structure of feed-forward</w:t>
      </w:r>
      <w:r>
        <w:rPr>
          <w:rFonts w:ascii="Calibri"/>
          <w:spacing w:val="-1"/>
          <w:w w:val="110"/>
          <w:sz w:val="14"/>
        </w:rPr>
        <w:t> </w:t>
      </w:r>
      <w:r>
        <w:rPr>
          <w:rFonts w:ascii="Calibri"/>
          <w:w w:val="110"/>
          <w:sz w:val="14"/>
        </w:rPr>
        <w:t>WNN.</w:t>
      </w:r>
      <w:r>
        <w:rPr>
          <w:rFonts w:ascii="Calibri"/>
          <w:sz w:val="14"/>
        </w:rPr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line="1792" w:lineRule="exact"/>
        <w:ind w:left="35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35"/>
          <w:sz w:val="20"/>
          <w:szCs w:val="20"/>
        </w:rPr>
        <w:drawing>
          <wp:inline distT="0" distB="0" distL="0" distR="0">
            <wp:extent cx="2633064" cy="1138237"/>
            <wp:effectExtent l="0" t="0" r="0" b="0"/>
            <wp:docPr id="3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64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35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276" w:val="left" w:leader="none"/>
        </w:tabs>
        <w:spacing w:line="230" w:lineRule="exact"/>
        <w:ind w:left="234" w:right="0" w:firstLine="0"/>
        <w:rPr>
          <w:rFonts w:ascii="Calibri" w:hAnsi="Calibri" w:cs="Calibri" w:eastAsia="Calibri"/>
          <w:sz w:val="8"/>
          <w:szCs w:val="8"/>
        </w:rPr>
      </w:pPr>
      <w:r>
        <w:rPr/>
        <w:tab/>
      </w:r>
      <w:r>
        <w:rPr>
          <w:rFonts w:ascii="Calibri"/>
          <w:position w:val="10"/>
          <w:sz w:val="8"/>
        </w:rPr>
        <w:drawing>
          <wp:inline distT="0" distB="0" distL="0" distR="0">
            <wp:extent cx="346615" cy="55530"/>
            <wp:effectExtent l="0" t="0" r="0" b="0"/>
            <wp:docPr id="4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5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  <w:sz w:val="8"/>
        </w:rPr>
      </w:r>
      <w:r>
        <w:rPr>
          <w:rFonts w:ascii="Calibri"/>
          <w:position w:val="-4"/>
          <w:sz w:val="8"/>
        </w:rPr>
        <w:drawing>
          <wp:inline distT="0" distB="0" distL="0" distR="0">
            <wp:extent cx="294273" cy="54483"/>
            <wp:effectExtent l="0" t="0" r="0" b="0"/>
            <wp:docPr id="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73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line="204" w:lineRule="auto"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02.808601pt;margin-top:-19.464474pt;width:110.75pt;height:12.35pt;mso-position-horizontal-relative:page;mso-position-vertical-relative:paragraph;z-index:6208" coordorigin="2056,-389" coordsize="2215,247">
            <v:shape style="position:absolute;left:2611;top:-230;width:985;height:87" type="#_x0000_t75" stroked="false">
              <v:imagedata r:id="rId62" o:title=""/>
            </v:shape>
            <v:group style="position:absolute;left:2063;top:-382;width:2201;height:54" coordorigin="2063,-382" coordsize="2201,54">
              <v:shape style="position:absolute;left:2063;top:-382;width:2201;height:54" coordorigin="2063,-382" coordsize="2201,54" path="m2063,-382l2063,-328,4264,-328,4264,-382e" filled="false" stroked="true" strokeweight=".358pt" strokecolor="#000000">
                <v:path arrowok="t"/>
              </v:shape>
            </v:group>
            <v:group style="position:absolute;left:3164;top:-328;width:2;height:54" coordorigin="3164,-328" coordsize="2,54">
              <v:shape style="position:absolute;left:3164;top:-328;width:2;height:54" coordorigin="3164,-328" coordsize="0,54" path="m3164,-275l3164,-328e" filled="false" stroked="true" strokeweight=".358pt" strokecolor="#000000">
                <v:path arrowok="t"/>
              </v:shape>
            </v:group>
            <v:group style="position:absolute;left:2063;top:-382;width:2201;height:54" coordorigin="2063,-382" coordsize="2201,54">
              <v:shape style="position:absolute;left:2063;top:-382;width:2201;height:54" coordorigin="2063,-382" coordsize="2201,54" path="m2063,-382l2063,-328,4264,-328,4264,-382e" filled="false" stroked="true" strokeweight=".716pt" strokecolor="#000000">
                <v:path arrowok="t"/>
              </v:shape>
            </v:group>
            <v:group style="position:absolute;left:3164;top:-328;width:2;height:54" coordorigin="3164,-328" coordsize="2,54">
              <v:shape style="position:absolute;left:3164;top:-328;width:2;height:54" coordorigin="3164,-328" coordsize="0,54" path="m3164,-275l3164,-328e" filled="false" stroked="true" strokeweight=".716pt" strokecolor="#000000">
                <v:path arrowok="t"/>
              </v:shape>
            </v:group>
            <w10:wrap type="none"/>
          </v:group>
        </w:pict>
      </w:r>
      <w:r>
        <w:rPr>
          <w:rFonts w:ascii="Palatino Linotype" w:hAnsi="Palatino Linotype"/>
          <w:b/>
          <w:color w:val="0073AE"/>
          <w:w w:val="110"/>
          <w:sz w:val="14"/>
        </w:rPr>
        <w:t>FIGURE 17. </w:t>
      </w:r>
      <w:bookmarkStart w:name="_bookmark27" w:id="32"/>
      <w:bookmarkEnd w:id="32"/>
      <w:r>
        <w:rPr>
          <w:rFonts w:ascii="Palatino Linotype" w:hAnsi="Palatino Linotype"/>
          <w:b/>
          <w:color w:val="0073AE"/>
          <w:w w:val="110"/>
          <w:sz w:val="14"/>
        </w:rPr>
      </w:r>
      <w:r>
        <w:rPr>
          <w:rFonts w:ascii="Calibri" w:hAnsi="Calibri"/>
          <w:w w:val="110"/>
          <w:sz w:val="14"/>
        </w:rPr>
        <w:t>The structure of WNN in [146]: </w:t>
      </w:r>
      <w:r>
        <w:rPr>
          <w:rFonts w:ascii="Trebuchet MS" w:hAnsi="Trebuchet MS"/>
          <w:b/>
          <w:i/>
          <w:w w:val="110"/>
          <w:sz w:val="14"/>
        </w:rPr>
        <w:t>ψ</w:t>
      </w:r>
      <w:r>
        <w:rPr>
          <w:rFonts w:ascii="Georgia" w:hAnsi="Georgia"/>
          <w:i/>
          <w:w w:val="110"/>
          <w:position w:val="-3"/>
          <w:sz w:val="12"/>
        </w:rPr>
        <w:t>k </w:t>
      </w:r>
      <w:r>
        <w:rPr>
          <w:rFonts w:ascii="Calibri" w:hAnsi="Calibri"/>
          <w:w w:val="110"/>
          <w:sz w:val="14"/>
        </w:rPr>
        <w:t>is the </w:t>
      </w:r>
      <w:r>
        <w:rPr>
          <w:rFonts w:ascii="Georgia" w:hAnsi="Georgia"/>
          <w:i/>
          <w:w w:val="110"/>
          <w:sz w:val="14"/>
        </w:rPr>
        <w:t>k </w:t>
      </w:r>
      <w:r>
        <w:rPr>
          <w:rFonts w:ascii="Calibri" w:hAnsi="Calibri"/>
          <w:w w:val="110"/>
          <w:sz w:val="14"/>
        </w:rPr>
        <w:t>th wavelet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function</w:t>
      </w:r>
      <w:r>
        <w:rPr>
          <w:rFonts w:ascii="Calibri" w:hAnsi="Calibri"/>
          <w:w w:val="114"/>
          <w:sz w:val="14"/>
        </w:rPr>
        <w:t> </w:t>
      </w:r>
      <w:r>
        <w:rPr>
          <w:rFonts w:ascii="Calibri" w:hAnsi="Calibri"/>
          <w:w w:val="110"/>
          <w:sz w:val="14"/>
        </w:rPr>
        <w:t>and </w:t>
      </w:r>
      <w:r>
        <w:rPr>
          <w:rFonts w:ascii="Georgia" w:hAnsi="Georgia"/>
          <w:i/>
          <w:w w:val="110"/>
          <w:sz w:val="14"/>
        </w:rPr>
        <w:t>S</w:t>
      </w:r>
      <w:r>
        <w:rPr>
          <w:rFonts w:ascii="Georgia" w:hAnsi="Georgia"/>
          <w:i/>
          <w:w w:val="110"/>
          <w:position w:val="-3"/>
          <w:sz w:val="12"/>
        </w:rPr>
        <w:t>k  </w:t>
      </w:r>
      <w:r>
        <w:rPr>
          <w:rFonts w:ascii="Calibri" w:hAnsi="Calibri"/>
          <w:w w:val="110"/>
          <w:sz w:val="14"/>
        </w:rPr>
        <w:t>is the sigmoid  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function.</w:t>
      </w:r>
      <w:r>
        <w:rPr>
          <w:rFonts w:ascii="Calibri" w:hAns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exact"/>
        <w:ind w:right="0" w:firstLine="199"/>
        <w:jc w:val="both"/>
      </w:pPr>
      <w:r>
        <w:rPr/>
        <w:t>Banakar and Azeem [146] combined the</w:t>
      </w:r>
      <w:r>
        <w:rPr>
          <w:spacing w:val="39"/>
        </w:rPr>
        <w:t> </w:t>
      </w:r>
      <w:r>
        <w:rPr/>
        <w:t>feed-forward</w:t>
      </w:r>
      <w:r>
        <w:rPr>
          <w:w w:val="99"/>
        </w:rPr>
        <w:t> </w:t>
      </w:r>
      <w:r>
        <w:rPr/>
        <w:t>network with wavelet functions, where the sigmoid</w:t>
      </w:r>
      <w:r>
        <w:rPr>
          <w:spacing w:val="21"/>
        </w:rPr>
        <w:t> </w:t>
      </w:r>
      <w:r>
        <w:rPr/>
        <w:t>activa-</w:t>
      </w:r>
      <w:r>
        <w:rPr>
          <w:w w:val="99"/>
        </w:rPr>
        <w:t> </w:t>
      </w:r>
      <w:r>
        <w:rPr/>
        <w:t>tion function (SAF) and the Morlet wavelet activation</w:t>
      </w:r>
      <w:r>
        <w:rPr>
          <w:spacing w:val="32"/>
        </w:rPr>
        <w:t> </w:t>
      </w:r>
      <w:r>
        <w:rPr/>
        <w:t>func-</w:t>
      </w:r>
      <w:r>
        <w:rPr>
          <w:w w:val="99"/>
        </w:rPr>
        <w:t> </w:t>
      </w:r>
      <w:r>
        <w:rPr/>
        <w:t>tion </w:t>
      </w:r>
      <w:r>
        <w:rPr>
          <w:spacing w:val="-5"/>
        </w:rPr>
        <w:t>(WAF) </w:t>
      </w:r>
      <w:r>
        <w:rPr/>
        <w:t>are paralleled in each neuron model. After</w:t>
      </w:r>
      <w:r>
        <w:rPr>
          <w:spacing w:val="39"/>
        </w:rPr>
        <w:t> </w:t>
      </w:r>
      <w:r>
        <w:rPr/>
        <w:t>the</w:t>
      </w:r>
      <w:r>
        <w:rPr>
          <w:w w:val="99"/>
        </w:rPr>
        <w:t> </w:t>
      </w:r>
      <w:r>
        <w:rPr/>
        <w:t>introduction of the wavelet function,  the  performance</w:t>
      </w:r>
      <w:r>
        <w:rPr>
          <w:spacing w:val="22"/>
        </w:rPr>
        <w:t> </w:t>
      </w:r>
      <w:r>
        <w:rPr/>
        <w:t>of</w:t>
      </w:r>
      <w:r>
        <w:rPr>
          <w:w w:val="99"/>
        </w:rPr>
        <w:t> </w:t>
      </w:r>
      <w:r>
        <w:rPr/>
        <w:t>the performance calculation method adopted by [146]</w:t>
      </w:r>
      <w:r>
        <w:rPr>
          <w:spacing w:val="7"/>
        </w:rPr>
        <w:t> </w:t>
      </w:r>
      <w:r>
        <w:rPr/>
        <w:t>has</w:t>
      </w:r>
      <w:r>
        <w:rPr>
          <w:w w:val="99"/>
        </w:rPr>
        <w:t> </w:t>
      </w:r>
      <w:r>
        <w:rPr/>
        <w:t>increased by about 20% on different examples. An</w:t>
      </w:r>
      <w:r>
        <w:rPr>
          <w:spacing w:val="37"/>
        </w:rPr>
        <w:t> </w:t>
      </w:r>
      <w:r>
        <w:rPr/>
        <w:t>example</w:t>
      </w:r>
      <w:r>
        <w:rPr>
          <w:w w:val="99"/>
        </w:rPr>
        <w:t> </w:t>
      </w:r>
      <w:r>
        <w:rPr/>
        <w:t>structure of the Sigmoid and </w:t>
      </w:r>
      <w:r>
        <w:rPr>
          <w:spacing w:val="-3"/>
        </w:rPr>
        <w:t>Wavelet </w:t>
      </w:r>
      <w:r>
        <w:rPr/>
        <w:t>network is shown</w:t>
      </w:r>
      <w:r>
        <w:rPr>
          <w:spacing w:val="30"/>
        </w:rPr>
        <w:t> </w:t>
      </w:r>
      <w:r>
        <w:rPr/>
        <w:t>in</w:t>
      </w:r>
      <w:r>
        <w:rPr>
          <w:w w:val="99"/>
        </w:rPr>
        <w:t> </w:t>
      </w:r>
      <w:r>
        <w:rPr/>
        <w:t>Fig.</w:t>
      </w:r>
      <w:r>
        <w:rPr>
          <w:spacing w:val="-14"/>
        </w:rPr>
        <w:t> </w:t>
      </w:r>
      <w:hyperlink w:history="true" w:anchor="_bookmark27">
        <w:r>
          <w:rPr>
            <w:color w:val="231F20"/>
          </w:rPr>
          <w:t>17</w:t>
        </w:r>
      </w:hyperlink>
      <w:r>
        <w:rPr/>
        <w:t>.</w:t>
      </w:r>
      <w:r>
        <w:rPr>
          <w:spacing w:val="-15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previous</w:t>
      </w:r>
      <w:r>
        <w:rPr>
          <w:spacing w:val="-15"/>
        </w:rPr>
        <w:t> </w:t>
      </w:r>
      <w:r>
        <w:rPr/>
        <w:t>WNN</w:t>
      </w:r>
      <w:r>
        <w:rPr>
          <w:spacing w:val="-14"/>
        </w:rPr>
        <w:t> </w:t>
      </w:r>
      <w:r>
        <w:rPr/>
        <w:t>structure,</w:t>
      </w:r>
      <w:r>
        <w:rPr>
          <w:spacing w:val="-15"/>
        </w:rPr>
        <w:t> </w:t>
      </w:r>
      <w:r>
        <w:rPr>
          <w:rFonts w:ascii="Times" w:hAnsi="Times"/>
          <w:i/>
        </w:rPr>
        <w:t>W</w:t>
      </w:r>
      <w:r>
        <w:rPr>
          <w:rFonts w:ascii="Garamond" w:hAnsi="Garamond"/>
          <w:i/>
          <w:position w:val="-2"/>
          <w:sz w:val="15"/>
        </w:rPr>
        <w:t>ω</w:t>
      </w:r>
      <w:r>
        <w:rPr>
          <w:rFonts w:ascii="Times" w:hAnsi="Times"/>
          <w:i/>
          <w:position w:val="-4"/>
          <w:sz w:val="12"/>
        </w:rPr>
        <w:t>i</w:t>
      </w:r>
      <w:r>
        <w:rPr>
          <w:rFonts w:ascii="Times" w:hAnsi="Times"/>
          <w:i/>
          <w:spacing w:val="25"/>
          <w:position w:val="-4"/>
          <w:sz w:val="12"/>
        </w:rPr>
        <w:t> </w:t>
      </w:r>
      <w:r>
        <w:rPr/>
        <w:t>and</w:t>
      </w:r>
      <w:r>
        <w:rPr>
          <w:spacing w:val="-15"/>
        </w:rPr>
        <w:t> </w:t>
      </w:r>
      <w:r>
        <w:rPr>
          <w:rFonts w:ascii="Times" w:hAnsi="Times"/>
          <w:i/>
        </w:rPr>
        <w:t>W</w:t>
      </w:r>
      <w:r>
        <w:rPr>
          <w:rFonts w:ascii="Times" w:hAnsi="Times"/>
          <w:i/>
          <w:position w:val="-2"/>
          <w:sz w:val="15"/>
        </w:rPr>
        <w:t>S</w:t>
      </w:r>
      <w:r>
        <w:rPr>
          <w:rFonts w:ascii="Times" w:hAnsi="Times"/>
          <w:i/>
          <w:position w:val="-4"/>
          <w:sz w:val="12"/>
        </w:rPr>
        <w:t>i</w:t>
      </w:r>
      <w:r>
        <w:rPr>
          <w:rFonts w:ascii="Times" w:hAnsi="Times"/>
          <w:i/>
          <w:w w:val="99"/>
          <w:position w:val="-4"/>
          <w:sz w:val="12"/>
        </w:rPr>
        <w:t> </w:t>
      </w:r>
      <w:r>
        <w:rPr/>
        <w:t>on Fig.</w:t>
      </w:r>
      <w:r>
        <w:rPr/>
        <w:t> </w:t>
      </w:r>
      <w:hyperlink w:history="true" w:anchor="_bookmark27">
        <w:r>
          <w:rPr>
            <w:color w:val="231F20"/>
          </w:rPr>
          <w:t>17</w:t>
        </w:r>
      </w:hyperlink>
      <w:r>
        <w:rPr>
          <w:color w:val="231F20"/>
        </w:rPr>
        <w:t> </w:t>
      </w:r>
      <w:r>
        <w:rPr/>
        <w:t>represent the weight values. In order to</w:t>
      </w:r>
      <w:r>
        <w:rPr>
          <w:spacing w:val="41"/>
        </w:rPr>
        <w:t> </w:t>
      </w:r>
      <w:r>
        <w:rPr/>
        <w:t>represent</w:t>
      </w:r>
      <w:r>
        <w:rPr>
          <w:w w:val="99"/>
        </w:rPr>
        <w:t> </w:t>
      </w:r>
      <w:r>
        <w:rPr/>
        <w:t>two sets of parallel activation functions, there should be</w:t>
      </w:r>
      <w:r>
        <w:rPr>
          <w:spacing w:val="-3"/>
        </w:rPr>
        <w:t> </w:t>
      </w:r>
      <w:r>
        <w:rPr/>
        <w:t>two</w:t>
      </w:r>
      <w:r>
        <w:rPr>
          <w:w w:val="99"/>
        </w:rPr>
        <w:t> </w:t>
      </w:r>
      <w:r>
        <w:rPr/>
        <w:t>sets</w:t>
      </w:r>
      <w:r>
        <w:rPr>
          <w:spacing w:val="31"/>
        </w:rPr>
        <w:t> </w:t>
      </w:r>
      <w:r>
        <w:rPr/>
        <w:t>from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input</w:t>
      </w:r>
      <w:r>
        <w:rPr>
          <w:spacing w:val="31"/>
        </w:rPr>
        <w:t> </w:t>
      </w:r>
      <w:r>
        <w:rPr/>
        <w:t>layer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hidden</w:t>
      </w:r>
      <w:r>
        <w:rPr>
          <w:spacing w:val="31"/>
        </w:rPr>
        <w:t> </w:t>
      </w:r>
      <w:r>
        <w:rPr/>
        <w:t>layer.</w:t>
      </w:r>
      <w:r>
        <w:rPr>
          <w:spacing w:val="31"/>
        </w:rPr>
        <w:t> </w:t>
      </w:r>
      <w:r>
        <w:rPr/>
        <w:t>After</w:t>
      </w:r>
      <w:r>
        <w:rPr>
          <w:spacing w:val="31"/>
        </w:rPr>
        <w:t> </w:t>
      </w:r>
      <w:r>
        <w:rPr/>
        <w:t>being</w:t>
      </w:r>
      <w:r>
        <w:rPr>
          <w:w w:val="99"/>
        </w:rPr>
        <w:t> </w:t>
      </w:r>
      <w:r>
        <w:rPr/>
        <w:t>summed separately, they will go through the sigmoid</w:t>
      </w:r>
      <w:r>
        <w:rPr>
          <w:spacing w:val="44"/>
        </w:rPr>
        <w:t> </w:t>
      </w:r>
      <w:r>
        <w:rPr/>
        <w:t>func-</w:t>
      </w:r>
      <w:r>
        <w:rPr>
          <w:w w:val="99"/>
        </w:rPr>
        <w:t> </w:t>
      </w:r>
      <w:r>
        <w:rPr/>
        <w:t>tion and wavelet function of the hidden layer. Fig.</w:t>
      </w:r>
      <w:hyperlink w:history="true" w:anchor="_bookmark29">
        <w:r>
          <w:rPr>
            <w:color w:val="231F20"/>
          </w:rPr>
          <w:t>18</w:t>
        </w:r>
      </w:hyperlink>
      <w:r>
        <w:rPr>
          <w:color w:val="231F20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w w:val="99"/>
        </w:rPr>
        <w:t> </w:t>
      </w:r>
      <w:r>
        <w:rPr/>
        <w:t>sigmoid</w:t>
      </w:r>
      <w:r>
        <w:rPr>
          <w:spacing w:val="-11"/>
        </w:rPr>
        <w:t> </w:t>
      </w:r>
      <w:r>
        <w:rPr/>
        <w:t>function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Morlet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function.</w:t>
      </w:r>
      <w:r>
        <w:rPr>
          <w:spacing w:val="-1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</w:t>
      </w:r>
      <w:hyperlink w:history="true" w:anchor="_bookmark28">
        <w:r>
          <w:rPr>
            <w:color w:val="231F20"/>
          </w:rPr>
          <w:t>29</w:t>
        </w:r>
      </w:hyperlink>
      <w:r>
        <w:rPr/>
        <w:t>)</w:t>
      </w:r>
      <w:r>
        <w:rPr>
          <w:w w:val="99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sigmoid</w:t>
      </w:r>
      <w:r>
        <w:rPr>
          <w:spacing w:val="37"/>
        </w:rPr>
        <w:t> </w:t>
      </w:r>
      <w:r>
        <w:rPr/>
        <w:t>function.</w:t>
      </w:r>
      <w:r>
        <w:rPr>
          <w:spacing w:val="37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from</w:t>
      </w:r>
      <w:r>
        <w:rPr>
          <w:spacing w:val="37"/>
        </w:rPr>
        <w:t> </w:t>
      </w:r>
      <w:r>
        <w:rPr/>
        <w:t>traditional</w:t>
      </w:r>
      <w:r>
        <w:rPr>
          <w:spacing w:val="37"/>
        </w:rPr>
        <w:t> </w:t>
      </w:r>
      <w:r>
        <w:rPr/>
        <w:t>WNN,</w:t>
      </w:r>
      <w:r>
        <w:rPr>
          <w:w w:val="99"/>
        </w:rPr>
        <w:t> </w:t>
      </w:r>
      <w:r>
        <w:rPr/>
        <w:t>each neuron has two parallel sets of weights. Then the</w:t>
      </w:r>
      <w:r>
        <w:rPr>
          <w:spacing w:val="27"/>
        </w:rPr>
        <w:t> </w:t>
      </w:r>
      <w:r>
        <w:rPr/>
        <w:t>val-</w:t>
      </w:r>
      <w:r>
        <w:rPr>
          <w:w w:val="99"/>
        </w:rPr>
        <w:t> </w:t>
      </w:r>
      <w:r>
        <w:rPr/>
        <w:t>ues</w:t>
      </w:r>
      <w:r>
        <w:rPr>
          <w:spacing w:val="27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two</w:t>
      </w:r>
      <w:r>
        <w:rPr>
          <w:spacing w:val="27"/>
        </w:rPr>
        <w:t> </w:t>
      </w:r>
      <w:r>
        <w:rPr/>
        <w:t>sets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weights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respectively</w:t>
      </w:r>
      <w:r>
        <w:rPr>
          <w:w w:val="99"/>
        </w:rPr>
        <w:t> </w:t>
      </w:r>
      <w:r>
        <w:rPr/>
        <w:t>passed through the wavelet function and the sigmoid</w:t>
      </w:r>
      <w:r>
        <w:rPr>
          <w:spacing w:val="31"/>
        </w:rPr>
        <w:t> </w:t>
      </w:r>
      <w:r>
        <w:rPr/>
        <w:t>func-</w:t>
      </w:r>
      <w:r>
        <w:rPr>
          <w:w w:val="99"/>
        </w:rPr>
        <w:t> </w:t>
      </w:r>
      <w:r>
        <w:rPr/>
        <w:t>tion. Finally, they are multiplied to obtain the output of</w:t>
      </w:r>
      <w:r>
        <w:rPr>
          <w:spacing w:val="8"/>
        </w:rPr>
        <w:t> </w:t>
      </w:r>
      <w:r>
        <w:rPr/>
        <w:t>the</w:t>
      </w:r>
      <w:r>
        <w:rPr>
          <w:w w:val="99"/>
        </w:rPr>
        <w:t> </w:t>
      </w:r>
      <w:r>
        <w:rPr/>
        <w:t>neuron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neural</w:t>
      </w:r>
      <w:r>
        <w:rPr>
          <w:spacing w:val="21"/>
        </w:rPr>
        <w:t> </w:t>
      </w:r>
      <w:r>
        <w:rPr/>
        <w:t>network.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output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rFonts w:ascii="Times" w:hAnsi="Times"/>
          <w:i/>
          <w:spacing w:val="5"/>
        </w:rPr>
        <w:t>k</w:t>
      </w:r>
      <w:r>
        <w:rPr>
          <w:spacing w:val="5"/>
        </w:rPr>
        <w:t>th</w:t>
      </w:r>
      <w:r>
        <w:rPr>
          <w:spacing w:val="21"/>
        </w:rPr>
        <w:t> </w:t>
      </w:r>
      <w:r>
        <w:rPr/>
        <w:t>neuron</w:t>
      </w:r>
      <w:r>
        <w:rPr>
          <w:spacing w:val="21"/>
        </w:rPr>
        <w:t> </w:t>
      </w:r>
      <w:r>
        <w:rPr/>
        <w:t>is</w:t>
      </w:r>
      <w:r>
        <w:rPr>
          <w:w w:val="99"/>
        </w:rPr>
        <w:t> </w:t>
      </w:r>
      <w:r>
        <w:rPr/>
        <w:t>shown in</w:t>
      </w:r>
      <w:r>
        <w:rPr>
          <w:spacing w:val="-11"/>
        </w:rPr>
        <w:t> </w:t>
      </w:r>
      <w:r>
        <w:rPr/>
        <w:t>(</w:t>
      </w:r>
      <w:hyperlink w:history="true" w:anchor="_bookmark28">
        <w:r>
          <w:rPr>
            <w:color w:val="231F20"/>
          </w:rPr>
          <w:t>30</w:t>
        </w:r>
      </w:hyperlink>
      <w:r>
        <w:rPr/>
        <w:t>).</w:t>
      </w:r>
    </w:p>
    <w:p>
      <w:pPr>
        <w:pStyle w:val="BodyText"/>
        <w:spacing w:line="165" w:lineRule="exact" w:before="72"/>
        <w:ind w:left="1487" w:right="1302"/>
        <w:jc w:val="left"/>
      </w:pPr>
      <w:bookmarkStart w:name="_bookmark28" w:id="33"/>
      <w:bookmarkEnd w:id="33"/>
      <w:r>
        <w:rPr/>
      </w:r>
      <w:r>
        <w:rPr>
          <w:w w:val="99"/>
        </w:rPr>
        <w:t>1</w:t>
      </w:r>
      <w:r>
        <w:rPr/>
      </w:r>
    </w:p>
    <w:p>
      <w:pPr>
        <w:spacing w:line="168" w:lineRule="exact" w:before="78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Palatino Linotype"/>
          <w:b/>
          <w:color w:val="0073AE"/>
          <w:w w:val="110"/>
          <w:sz w:val="14"/>
        </w:rPr>
        <w:t>FIGURE 18. </w:t>
      </w:r>
      <w:bookmarkStart w:name="_bookmark29" w:id="34"/>
      <w:bookmarkEnd w:id="34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Activation functions: (a) Sigmoid function; (b) Morlet</w:t>
      </w:r>
      <w:r>
        <w:rPr>
          <w:rFonts w:ascii="Calibri"/>
          <w:spacing w:val="5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w w:val="113"/>
          <w:sz w:val="14"/>
        </w:rPr>
        <w:t> </w:t>
      </w:r>
      <w:r>
        <w:rPr>
          <w:rFonts w:ascii="Calibri"/>
          <w:w w:val="110"/>
          <w:sz w:val="14"/>
        </w:rPr>
        <w:t>function.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3187" w:lineRule="exact"/>
        <w:ind w:left="80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63"/>
          <w:sz w:val="20"/>
          <w:szCs w:val="20"/>
        </w:rPr>
        <w:drawing>
          <wp:inline distT="0" distB="0" distL="0" distR="0">
            <wp:extent cx="2192019" cy="2024062"/>
            <wp:effectExtent l="0" t="0" r="0" b="0"/>
            <wp:docPr id="4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19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63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19.  </w:t>
      </w:r>
      <w:bookmarkStart w:name="_bookmark30" w:id="35"/>
      <w:bookmarkEnd w:id="35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Wavelet layer with self-feedback loop.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/>
        <w:ind w:right="112" w:firstLine="199"/>
        <w:jc w:val="both"/>
      </w:pPr>
      <w:r>
        <w:rPr/>
        <w:t>Some researchers also combined recurrent neural</w:t>
      </w:r>
      <w:r>
        <w:rPr>
          <w:spacing w:val="23"/>
        </w:rPr>
        <w:t> </w:t>
      </w:r>
      <w:r>
        <w:rPr/>
        <w:t>net-</w:t>
      </w:r>
      <w:r>
        <w:rPr>
          <w:w w:val="99"/>
        </w:rPr>
        <w:t> </w:t>
      </w:r>
      <w:r>
        <w:rPr/>
        <w:t>work</w:t>
      </w:r>
      <w:r>
        <w:rPr>
          <w:spacing w:val="-9"/>
        </w:rPr>
        <w:t> </w:t>
      </w:r>
      <w:r>
        <w:rPr/>
        <w:t>(RNN)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WNN.</w:t>
      </w:r>
      <w:r>
        <w:rPr>
          <w:spacing w:val="-9"/>
        </w:rPr>
        <w:t> </w:t>
      </w:r>
      <w:r>
        <w:rPr/>
        <w:t>Simple</w:t>
      </w:r>
      <w:r>
        <w:rPr>
          <w:spacing w:val="-9"/>
        </w:rPr>
        <w:t> </w:t>
      </w:r>
      <w:r>
        <w:rPr/>
        <w:t>recurrent</w:t>
      </w:r>
      <w:r>
        <w:rPr>
          <w:spacing w:val="-9"/>
        </w:rPr>
        <w:t> </w:t>
      </w:r>
      <w:r>
        <w:rPr/>
        <w:t>WNN</w:t>
      </w:r>
      <w:r>
        <w:rPr>
          <w:spacing w:val="-9"/>
        </w:rPr>
        <w:t> </w:t>
      </w:r>
      <w:r>
        <w:rPr/>
        <w:t>(RWNN)</w:t>
      </w:r>
      <w:r>
        <w:rPr>
          <w:spacing w:val="-9"/>
        </w:rPr>
        <w:t> </w:t>
      </w:r>
      <w:r>
        <w:rPr/>
        <w:t>is</w:t>
      </w:r>
      <w:r>
        <w:rPr>
          <w:w w:val="99"/>
        </w:rPr>
        <w:t> </w:t>
      </w:r>
      <w:r>
        <w:rPr/>
        <w:t>similar to traditional RNN. The value of the hidden layer</w:t>
      </w:r>
      <w:r>
        <w:rPr>
          <w:spacing w:val="49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-14"/>
        </w:rPr>
        <w:t> </w:t>
      </w:r>
      <w:r>
        <w:rPr/>
        <w:t>RNN</w:t>
      </w:r>
      <w:r>
        <w:rPr>
          <w:spacing w:val="-13"/>
        </w:rPr>
        <w:t> </w:t>
      </w:r>
      <w:r>
        <w:rPr/>
        <w:t>depends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only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</w:t>
      </w:r>
      <w:r>
        <w:rPr>
          <w:spacing w:val="-14"/>
        </w:rPr>
        <w:t> </w:t>
      </w:r>
      <w:r>
        <w:rPr/>
        <w:t>input</w:t>
      </w:r>
      <w:r>
        <w:rPr>
          <w:spacing w:val="-14"/>
        </w:rPr>
        <w:t> </w:t>
      </w:r>
      <w:r>
        <w:rPr/>
        <w:t>but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w w:val="99"/>
        </w:rPr>
        <w:t> </w:t>
      </w:r>
      <w:r>
        <w:rPr/>
        <w:t>last value of the hidden layer. A novel </w:t>
      </w:r>
      <w:r>
        <w:rPr>
          <w:spacing w:val="-3"/>
        </w:rPr>
        <w:t>Type-2 </w:t>
      </w:r>
      <w:r>
        <w:rPr/>
        <w:t>Fuzzy</w:t>
      </w:r>
      <w:r>
        <w:rPr>
          <w:spacing w:val="-32"/>
        </w:rPr>
        <w:t> </w:t>
      </w:r>
      <w:r>
        <w:rPr>
          <w:spacing w:val="-3"/>
        </w:rPr>
        <w:t>RWNN</w:t>
      </w:r>
      <w:r>
        <w:rPr>
          <w:w w:val="99"/>
        </w:rPr>
        <w:t> </w:t>
      </w:r>
      <w:r>
        <w:rPr/>
        <w:t>is proposed to estimate nonlinear systems [147]. This</w:t>
      </w:r>
      <w:r>
        <w:rPr>
          <w:spacing w:val="8"/>
        </w:rPr>
        <w:t> </w:t>
      </w:r>
      <w:r>
        <w:rPr/>
        <w:t>novel</w:t>
      </w:r>
      <w:r>
        <w:rPr>
          <w:w w:val="99"/>
        </w:rPr>
        <w:t> </w:t>
      </w:r>
      <w:r>
        <w:rPr/>
        <w:t>structure has been shown to outperform other</w:t>
      </w:r>
      <w:r>
        <w:rPr>
          <w:spacing w:val="6"/>
        </w:rPr>
        <w:t> </w:t>
      </w:r>
      <w:r>
        <w:rPr/>
        <w:t>conventional</w:t>
      </w:r>
      <w:r>
        <w:rPr>
          <w:w w:val="99"/>
        </w:rPr>
        <w:t> </w:t>
      </w:r>
      <w:r>
        <w:rPr/>
        <w:t>techniques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nonlinear</w:t>
      </w:r>
      <w:r>
        <w:rPr>
          <w:spacing w:val="-16"/>
        </w:rPr>
        <w:t> </w:t>
      </w:r>
      <w:r>
        <w:rPr/>
        <w:t>system</w:t>
      </w:r>
      <w:r>
        <w:rPr>
          <w:spacing w:val="-17"/>
        </w:rPr>
        <w:t> </w:t>
      </w:r>
      <w:r>
        <w:rPr/>
        <w:t>modelling,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better</w:t>
      </w:r>
      <w:r>
        <w:rPr>
          <w:spacing w:val="-17"/>
        </w:rPr>
        <w:t> </w:t>
      </w:r>
      <w:r>
        <w:rPr>
          <w:spacing w:val="-3"/>
        </w:rPr>
        <w:t>conver-</w:t>
      </w:r>
      <w:r>
        <w:rPr>
          <w:w w:val="99"/>
        </w:rPr>
        <w:t> </w:t>
      </w:r>
      <w:r>
        <w:rPr/>
        <w:t>gence,</w:t>
      </w:r>
      <w:r>
        <w:rPr>
          <w:spacing w:val="-20"/>
        </w:rPr>
        <w:t> </w:t>
      </w:r>
      <w:r>
        <w:rPr/>
        <w:t>lower</w:t>
      </w:r>
      <w:r>
        <w:rPr>
          <w:spacing w:val="-20"/>
        </w:rPr>
        <w:t> </w:t>
      </w:r>
      <w:r>
        <w:rPr/>
        <w:t>error,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faster</w:t>
      </w:r>
      <w:r>
        <w:rPr>
          <w:spacing w:val="-20"/>
        </w:rPr>
        <w:t> </w:t>
      </w:r>
      <w:r>
        <w:rPr/>
        <w:t>response.</w:t>
      </w:r>
      <w:r>
        <w:rPr>
          <w:spacing w:val="-20"/>
        </w:rPr>
        <w:t> </w:t>
      </w:r>
      <w:r>
        <w:rPr/>
        <w:t>Fig.</w:t>
      </w:r>
      <w:r>
        <w:rPr>
          <w:spacing w:val="-20"/>
        </w:rPr>
        <w:t> </w:t>
      </w:r>
      <w:hyperlink w:history="true" w:anchor="_bookmark30">
        <w:r>
          <w:rPr>
            <w:color w:val="231F20"/>
          </w:rPr>
          <w:t>19</w:t>
        </w:r>
      </w:hyperlink>
      <w:r>
        <w:rPr>
          <w:color w:val="231F20"/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input</w:t>
      </w:r>
      <w:r>
        <w:rPr>
          <w:spacing w:val="-20"/>
        </w:rPr>
        <w:t> </w:t>
      </w:r>
      <w:r>
        <w:rPr/>
        <w:t>and</w:t>
      </w:r>
      <w:r>
        <w:rPr>
          <w:w w:val="99"/>
        </w:rPr>
        <w:t> </w:t>
      </w:r>
      <w:r>
        <w:rPr/>
        <w:t>hidden layer of the designed </w:t>
      </w:r>
      <w:r>
        <w:rPr>
          <w:spacing w:val="-3"/>
        </w:rPr>
        <w:t>RWNN. </w:t>
      </w:r>
      <w:r>
        <w:rPr/>
        <w:t>Reference [146]</w:t>
      </w:r>
      <w:r>
        <w:rPr>
          <w:spacing w:val="43"/>
        </w:rPr>
        <w:t> </w:t>
      </w:r>
      <w:r>
        <w:rPr/>
        <w:t>also</w:t>
      </w:r>
      <w:r>
        <w:rPr>
          <w:w w:val="99"/>
        </w:rPr>
        <w:t> </w:t>
      </w:r>
      <w:r>
        <w:rPr/>
        <w:t>considered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idea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recurrent</w:t>
      </w:r>
      <w:r>
        <w:rPr>
          <w:spacing w:val="-11"/>
        </w:rPr>
        <w:t> </w:t>
      </w:r>
      <w:r>
        <w:rPr/>
        <w:t>neural</w:t>
      </w:r>
      <w:r>
        <w:rPr>
          <w:spacing w:val="-11"/>
        </w:rPr>
        <w:t> </w:t>
      </w:r>
      <w:r>
        <w:rPr/>
        <w:t>network.</w:t>
      </w:r>
      <w:r>
        <w:rPr>
          <w:spacing w:val="-11"/>
        </w:rPr>
        <w:t> </w:t>
      </w:r>
      <w:r>
        <w:rPr/>
        <w:t>Since</w:t>
      </w:r>
      <w:r>
        <w:rPr>
          <w:spacing w:val="-11"/>
        </w:rPr>
        <w:t> </w:t>
      </w:r>
      <w:r>
        <w:rPr/>
        <w:t>there</w:t>
      </w:r>
      <w:r>
        <w:rPr>
          <w:w w:val="99"/>
        </w:rPr>
        <w:t> </w:t>
      </w:r>
      <w:r>
        <w:rPr/>
        <w:t>are</w:t>
      </w:r>
      <w:r>
        <w:rPr>
          <w:spacing w:val="24"/>
        </w:rPr>
        <w:t> </w:t>
      </w:r>
      <w:r>
        <w:rPr/>
        <w:t>two</w:t>
      </w:r>
      <w:r>
        <w:rPr>
          <w:spacing w:val="24"/>
        </w:rPr>
        <w:t> </w:t>
      </w:r>
      <w:r>
        <w:rPr/>
        <w:t>parallel</w:t>
      </w:r>
      <w:r>
        <w:rPr>
          <w:spacing w:val="24"/>
        </w:rPr>
        <w:t> </w:t>
      </w:r>
      <w:r>
        <w:rPr/>
        <w:t>lines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one</w:t>
      </w:r>
      <w:r>
        <w:rPr>
          <w:spacing w:val="24"/>
        </w:rPr>
        <w:t> </w:t>
      </w:r>
      <w:r>
        <w:rPr/>
        <w:t>neuron,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feedbacks,</w:t>
      </w:r>
      <w:r>
        <w:rPr>
          <w:spacing w:val="24"/>
        </w:rPr>
        <w:t> </w:t>
      </w:r>
      <w:r>
        <w:rPr/>
        <w:t>which</w:t>
      </w:r>
      <w:r>
        <w:rPr>
          <w:w w:val="99"/>
        </w:rPr>
        <w:t> </w:t>
      </w:r>
      <w:r>
        <w:rPr/>
        <w:t>are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outputs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wavelet</w:t>
      </w:r>
      <w:r>
        <w:rPr>
          <w:spacing w:val="29"/>
        </w:rPr>
        <w:t> </w:t>
      </w:r>
      <w:r>
        <w:rPr/>
        <w:t>function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sigmoid</w:t>
      </w:r>
      <w:r>
        <w:rPr>
          <w:spacing w:val="29"/>
        </w:rPr>
        <w:t> </w:t>
      </w:r>
      <w:r>
        <w:rPr/>
        <w:t>function,</w:t>
      </w:r>
      <w:r>
        <w:rPr>
          <w:w w:val="99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fed</w:t>
      </w:r>
      <w:r>
        <w:rPr>
          <w:spacing w:val="-5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parallel</w:t>
      </w:r>
      <w:r>
        <w:rPr>
          <w:spacing w:val="-5"/>
        </w:rPr>
        <w:t> </w:t>
      </w:r>
      <w:r>
        <w:rPr/>
        <w:t>part.</w:t>
      </w:r>
      <w:r>
        <w:rPr>
          <w:spacing w:val="-5"/>
        </w:rPr>
        <w:t> </w:t>
      </w:r>
      <w:r>
        <w:rPr/>
        <w:t>Fig.</w:t>
      </w:r>
      <w:r>
        <w:rPr>
          <w:spacing w:val="-5"/>
        </w:rPr>
        <w:t> </w:t>
      </w:r>
      <w:hyperlink w:history="true" w:anchor="_bookmark31">
        <w:r>
          <w:rPr>
            <w:color w:val="231F20"/>
          </w:rPr>
          <w:t>20</w:t>
        </w:r>
      </w:hyperlink>
      <w:r>
        <w:rPr>
          <w:color w:val="231F20"/>
          <w:w w:val="99"/>
        </w:rPr>
        <w:t> </w:t>
      </w:r>
      <w:r>
        <w:rPr/>
        <w:t>are the designed </w:t>
      </w:r>
      <w:r>
        <w:rPr>
          <w:spacing w:val="-3"/>
        </w:rPr>
        <w:t>RWNN </w:t>
      </w:r>
      <w:r>
        <w:rPr/>
        <w:t>with different feedback</w:t>
      </w:r>
      <w:r>
        <w:rPr>
          <w:spacing w:val="37"/>
        </w:rPr>
        <w:t> </w:t>
      </w:r>
      <w:r>
        <w:rPr/>
        <w:t>positions.</w:t>
      </w:r>
      <w:r>
        <w:rPr>
          <w:w w:val="99"/>
        </w:rPr>
        <w:t> </w:t>
      </w:r>
      <w:r>
        <w:rPr/>
        <w:t>The output from the sigmoid function could be sent to</w:t>
      </w:r>
      <w:r>
        <w:rPr>
          <w:spacing w:val="34"/>
        </w:rPr>
        <w:t> </w:t>
      </w:r>
      <w:r>
        <w:rPr/>
        <w:t>both</w:t>
      </w:r>
      <w:r>
        <w:rPr>
          <w:w w:val="99"/>
        </w:rPr>
        <w:t> </w:t>
      </w:r>
      <w:r>
        <w:rPr/>
        <w:t>the wavelet part and sigmoid part, and the output from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wavelet function could also be feedback to the wavelet</w:t>
      </w:r>
      <w:r>
        <w:rPr>
          <w:spacing w:val="23"/>
        </w:rPr>
        <w:t> </w:t>
      </w:r>
      <w:r>
        <w:rPr/>
        <w:t>part</w:t>
      </w:r>
      <w:r>
        <w:rPr>
          <w:w w:val="99"/>
        </w:rPr>
        <w:t> </w:t>
      </w:r>
      <w:r>
        <w:rPr/>
        <w:t>and sigmoid part. In addition, based on the design of</w:t>
      </w:r>
      <w:r>
        <w:rPr>
          <w:spacing w:val="44"/>
        </w:rPr>
        <w:t> </w:t>
      </w:r>
      <w:r>
        <w:rPr/>
        <w:t>RNN,</w:t>
      </w:r>
      <w:r>
        <w:rPr>
          <w:w w:val="99"/>
        </w:rPr>
        <w:t> </w:t>
      </w:r>
      <w:r>
        <w:rPr/>
        <w:t>the neural network’s final output could also be sent back</w:t>
      </w:r>
      <w:r>
        <w:rPr>
          <w:spacing w:val="34"/>
        </w:rPr>
        <w:t> </w:t>
      </w:r>
      <w:r>
        <w:rPr/>
        <w:t>to</w:t>
      </w:r>
      <w:r>
        <w:rPr>
          <w:w w:val="99"/>
        </w:rPr>
        <w:t> </w:t>
      </w:r>
      <w:r>
        <w:rPr/>
        <w:t>the input</w:t>
      </w:r>
      <w:r>
        <w:rPr>
          <w:spacing w:val="-18"/>
        </w:rPr>
        <w:t> </w:t>
      </w:r>
      <w:r>
        <w:rPr/>
        <w:t>layer.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In [148], it designed a four-layer WNN. </w:t>
      </w:r>
      <w:r>
        <w:rPr>
          <w:spacing w:val="-3"/>
        </w:rPr>
        <w:t>Wavelet</w:t>
      </w:r>
      <w:r>
        <w:rPr>
          <w:spacing w:val="22"/>
        </w:rPr>
        <w:t> </w:t>
      </w:r>
      <w:r>
        <w:rPr/>
        <w:t>function</w:t>
      </w:r>
      <w:r>
        <w:rPr>
          <w:w w:val="99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second</w:t>
      </w:r>
      <w:r>
        <w:rPr>
          <w:spacing w:val="-13"/>
        </w:rPr>
        <w:t> </w:t>
      </w:r>
      <w:r>
        <w:rPr/>
        <w:t>hidden</w:t>
      </w:r>
      <w:r>
        <w:rPr>
          <w:spacing w:val="-12"/>
        </w:rPr>
        <w:t> </w:t>
      </w:r>
      <w:r>
        <w:rPr/>
        <w:t>layer.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structure</w:t>
      </w:r>
    </w:p>
    <w:p>
      <w:pPr>
        <w:pStyle w:val="BodyText"/>
        <w:spacing w:line="199" w:lineRule="exact"/>
        <w:ind w:right="0"/>
        <w:jc w:val="left"/>
      </w:pPr>
      <w:r>
        <w:rPr/>
        <w:t>in</w:t>
      </w:r>
      <w:r>
        <w:rPr>
          <w:spacing w:val="-5"/>
        </w:rPr>
        <w:t> </w:t>
      </w:r>
      <w:r>
        <w:rPr/>
        <w:t>Fig.</w:t>
      </w:r>
      <w:r>
        <w:rPr>
          <w:spacing w:val="-5"/>
        </w:rPr>
        <w:t> </w:t>
      </w:r>
      <w:hyperlink w:history="true" w:anchor="_bookmark24">
        <w:r>
          <w:rPr>
            <w:color w:val="231F20"/>
          </w:rPr>
          <w:t>15</w:t>
        </w:r>
      </w:hyperlink>
      <w:r>
        <w:rPr>
          <w:color w:val="231F20"/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still</w:t>
      </w:r>
      <w:r>
        <w:rPr>
          <w:spacing w:val="-5"/>
        </w:rPr>
        <w:t> </w:t>
      </w:r>
      <w:r>
        <w:rPr/>
        <w:t>adds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sigmoid</w:t>
      </w:r>
      <w:r>
        <w:rPr>
          <w:spacing w:val="-5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/>
        <w:t>hidden</w:t>
      </w:r>
    </w:p>
    <w:p>
      <w:pPr>
        <w:spacing w:after="0" w:line="199" w:lineRule="exact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166" w:lineRule="exact" w:before="0"/>
        <w:ind w:left="596" w:right="0" w:firstLine="0"/>
        <w:jc w:val="left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/>
        <w:pict>
          <v:group style="position:absolute;margin-left:91.508003pt;margin-top:5.560344pt;width:30.75pt;height:.1pt;mso-position-horizontal-relative:page;mso-position-vertical-relative:paragraph;z-index:-114712" coordorigin="1830,111" coordsize="615,2">
            <v:shape style="position:absolute;left:1830;top:111;width:615;height:2" coordorigin="1830,111" coordsize="615,0" path="m1830,111l2445,111e" filled="false" stroked="true" strokeweight=".458pt" strokecolor="#000000">
              <v:path arrowok="t"/>
            </v:shape>
            <w10:wrap type="none"/>
          </v:group>
        </w:pict>
      </w:r>
      <w:r>
        <w:rPr/>
        <w:pict>
          <v:shape style="position:absolute;margin-left:91.508003pt;margin-top:7.073pt;width:5pt;height:10pt;mso-position-horizontal-relative:page;mso-position-vertical-relative:paragraph;z-index:625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0" w:right="0"/>
                    <w:jc w:val="left"/>
                  </w:pPr>
                  <w:r>
                    <w:rPr>
                      <w:w w:val="99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"/>
          <w:i/>
          <w:spacing w:val="7"/>
          <w:sz w:val="20"/>
        </w:rPr>
        <w:t>S</w:t>
      </w:r>
      <w:r>
        <w:rPr>
          <w:rFonts w:ascii="Times New Roman"/>
          <w:spacing w:val="7"/>
          <w:sz w:val="20"/>
        </w:rPr>
        <w:t>(</w:t>
      </w:r>
      <w:r>
        <w:rPr>
          <w:rFonts w:ascii="Times"/>
          <w:i/>
          <w:spacing w:val="7"/>
          <w:sz w:val="20"/>
        </w:rPr>
        <w:t>t</w:t>
      </w:r>
      <w:r>
        <w:rPr>
          <w:rFonts w:ascii="Times New Roman"/>
          <w:spacing w:val="7"/>
          <w:sz w:val="20"/>
        </w:rPr>
        <w:t>)</w:t>
      </w:r>
      <w:r>
        <w:rPr>
          <w:rFonts w:ascii="Times New Roman"/>
          <w:spacing w:val="15"/>
          <w:sz w:val="20"/>
        </w:rPr>
        <w:t> </w:t>
      </w:r>
      <w:r>
        <w:rPr>
          <w:rFonts w:ascii="Lucida Sans Unicode"/>
          <w:sz w:val="20"/>
        </w:rPr>
        <w:t>=</w:t>
      </w:r>
    </w:p>
    <w:p>
      <w:pPr>
        <w:pStyle w:val="BodyText"/>
        <w:spacing w:line="139" w:lineRule="exact"/>
        <w:ind w:left="0" w:right="0"/>
        <w:jc w:val="righ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w w:val="97"/>
        </w:rPr>
        <w:t>+</w:t>
      </w:r>
      <w:r>
        <w:rPr>
          <w:rFonts w:ascii="Lucida Sans Unicode"/>
        </w:rPr>
      </w:r>
    </w:p>
    <w:p>
      <w:pPr>
        <w:tabs>
          <w:tab w:pos="3046" w:val="left" w:leader="none"/>
        </w:tabs>
        <w:spacing w:line="305" w:lineRule="exact" w:before="0"/>
        <w:ind w:left="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" w:hAnsi="Times" w:cs="Times" w:eastAsia="Times"/>
          <w:i/>
          <w:w w:val="95"/>
          <w:position w:val="-13"/>
          <w:sz w:val="20"/>
          <w:szCs w:val="20"/>
        </w:rPr>
        <w:t>e</w:t>
      </w:r>
      <w:r>
        <w:rPr>
          <w:rFonts w:ascii="Lucida Sans Unicode" w:hAnsi="Lucida Sans Unicode" w:cs="Lucida Sans Unicode" w:eastAsia="Lucida Sans Unicode"/>
          <w:w w:val="95"/>
          <w:position w:val="-7"/>
          <w:sz w:val="15"/>
          <w:szCs w:val="15"/>
        </w:rPr>
        <w:t>−</w:t>
      </w:r>
      <w:r>
        <w:rPr>
          <w:rFonts w:ascii="Times" w:hAnsi="Times" w:cs="Times" w:eastAsia="Times"/>
          <w:i/>
          <w:w w:val="95"/>
          <w:position w:val="-7"/>
          <w:sz w:val="15"/>
          <w:szCs w:val="15"/>
        </w:rPr>
        <w:t>t</w:t>
        <w:tab/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(29)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0"/>
        <w:ind w:left="354" w:right="0"/>
        <w:jc w:val="left"/>
      </w:pPr>
      <w:r>
        <w:rPr/>
        <w:br w:type="column"/>
      </w:r>
      <w:r>
        <w:rPr/>
        <w:t>layer between the wavelet hidden layer. Reference [149]</w:t>
      </w:r>
      <w:r>
        <w:rPr>
          <w:spacing w:val="-9"/>
        </w:rPr>
        <w:t> </w:t>
      </w:r>
      <w:r>
        <w:rPr/>
        <w:t>not</w:t>
      </w:r>
    </w:p>
    <w:p>
      <w:pPr>
        <w:spacing w:after="0" w:line="240" w:lineRule="auto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1530" w:space="40"/>
            <w:col w:w="3379" w:space="40"/>
            <w:col w:w="5291"/>
          </w:cols>
        </w:sectPr>
      </w:pPr>
    </w:p>
    <w:p>
      <w:pPr>
        <w:pStyle w:val="BodyText"/>
        <w:tabs>
          <w:tab w:pos="3734" w:val="left" w:leader="none"/>
          <w:tab w:pos="5341" w:val="left" w:leader="none"/>
        </w:tabs>
        <w:spacing w:line="217" w:lineRule="exact"/>
        <w:ind w:left="2436" w:right="53"/>
        <w:jc w:val="left"/>
      </w:pPr>
      <w:r>
        <w:rPr>
          <w:rFonts w:ascii="Times"/>
          <w:i/>
          <w:position w:val="-3"/>
          <w:sz w:val="15"/>
        </w:rPr>
        <w:t>L</w:t>
        <w:tab/>
        <w:t>L</w:t>
        <w:tab/>
      </w:r>
      <w:r>
        <w:rPr/>
        <w:t>only used WP as a signal preprocessed tool but also used  </w:t>
      </w:r>
      <w:r>
        <w:rPr>
          <w:spacing w:val="23"/>
        </w:rPr>
        <w:t> </w:t>
      </w:r>
      <w:r>
        <w:rPr/>
        <w:t>a</w:t>
      </w:r>
    </w:p>
    <w:p>
      <w:pPr>
        <w:spacing w:after="0" w:line="217" w:lineRule="exact"/>
        <w:jc w:val="left"/>
        <w:sectPr>
          <w:type w:val="continuous"/>
          <w:pgSz w:w="11520" w:h="15660"/>
          <w:pgMar w:top="260" w:bottom="280" w:left="600" w:right="640"/>
        </w:sectPr>
      </w:pPr>
    </w:p>
    <w:p>
      <w:pPr>
        <w:spacing w:line="261" w:lineRule="exact" w:before="0"/>
        <w:ind w:left="7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" w:hAnsi="Times" w:cs="Times" w:eastAsia="Times"/>
          <w:i/>
          <w:w w:val="99"/>
          <w:sz w:val="20"/>
          <w:szCs w:val="20"/>
        </w:rPr>
        <w:t>F</w:t>
      </w:r>
      <w:r>
        <w:rPr>
          <w:rFonts w:ascii="Times" w:hAnsi="Times" w:cs="Times" w:eastAsia="Times"/>
          <w:i/>
          <w:w w:val="100"/>
          <w:position w:val="-2"/>
          <w:sz w:val="15"/>
          <w:szCs w:val="15"/>
        </w:rPr>
        <w:t>k</w:t>
      </w:r>
      <w:r>
        <w:rPr>
          <w:rFonts w:ascii="Times" w:hAnsi="Times" w:cs="Times" w:eastAsia="Times"/>
          <w:i/>
          <w:position w:val="-2"/>
          <w:sz w:val="15"/>
          <w:szCs w:val="15"/>
        </w:rPr>
        <w:t> </w:t>
      </w:r>
      <w:r>
        <w:rPr>
          <w:rFonts w:ascii="Times" w:hAnsi="Times" w:cs="Times" w:eastAsia="Times"/>
          <w:i/>
          <w:spacing w:val="15"/>
          <w:position w:val="-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97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4"/>
          <w:sz w:val="20"/>
          <w:szCs w:val="20"/>
        </w:rPr>
        <w:t> </w:t>
      </w:r>
      <w:r>
        <w:rPr>
          <w:rFonts w:ascii="Times" w:hAnsi="Times" w:cs="Times" w:eastAsia="Times"/>
          <w:i/>
          <w:w w:val="99"/>
          <w:sz w:val="20"/>
          <w:szCs w:val="20"/>
        </w:rPr>
        <w:t>F</w:t>
      </w:r>
      <w:r>
        <w:rPr>
          <w:rFonts w:ascii="Garamond" w:hAnsi="Garamond" w:cs="Garamond" w:eastAsia="Garamond"/>
          <w:i/>
          <w:w w:val="140"/>
          <w:position w:val="-2"/>
          <w:sz w:val="15"/>
          <w:szCs w:val="15"/>
        </w:rPr>
        <w:t>ψ</w:t>
      </w:r>
      <w:r>
        <w:rPr>
          <w:rFonts w:ascii="Times" w:hAnsi="Times" w:cs="Times" w:eastAsia="Times"/>
          <w:i/>
          <w:w w:val="99"/>
          <w:position w:val="-4"/>
          <w:sz w:val="12"/>
          <w:szCs w:val="12"/>
        </w:rPr>
        <w:t>k</w:t>
      </w:r>
      <w:r>
        <w:rPr>
          <w:rFonts w:ascii="Times" w:hAnsi="Times" w:cs="Times" w:eastAsia="Times"/>
          <w:i/>
          <w:spacing w:val="-1"/>
          <w:position w:val="-4"/>
          <w:sz w:val="12"/>
          <w:szCs w:val="12"/>
        </w:rPr>
        <w:t> </w:t>
      </w:r>
      <w:r>
        <w:rPr>
          <w:rFonts w:ascii="Times" w:hAnsi="Times" w:cs="Times" w:eastAsia="Times"/>
          <w:i/>
          <w:w w:val="99"/>
          <w:sz w:val="20"/>
          <w:szCs w:val="20"/>
        </w:rPr>
        <w:t>F</w:t>
      </w:r>
      <w:r>
        <w:rPr>
          <w:rFonts w:ascii="Times" w:hAnsi="Times" w:cs="Times" w:eastAsia="Times"/>
          <w:i/>
          <w:w w:val="100"/>
          <w:position w:val="-2"/>
          <w:sz w:val="15"/>
          <w:szCs w:val="15"/>
        </w:rPr>
        <w:t>s</w:t>
      </w:r>
      <w:r>
        <w:rPr>
          <w:rFonts w:ascii="Times" w:hAnsi="Times" w:cs="Times" w:eastAsia="Times"/>
          <w:i/>
          <w:w w:val="99"/>
          <w:position w:val="-4"/>
          <w:sz w:val="12"/>
          <w:szCs w:val="12"/>
        </w:rPr>
        <w:t>k</w:t>
      </w:r>
      <w:r>
        <w:rPr>
          <w:rFonts w:ascii="Times" w:hAnsi="Times" w:cs="Times" w:eastAsia="Times"/>
          <w:i/>
          <w:position w:val="-4"/>
          <w:sz w:val="12"/>
          <w:szCs w:val="12"/>
        </w:rPr>
        <w:t>  </w:t>
      </w:r>
      <w:r>
        <w:rPr>
          <w:rFonts w:ascii="Times" w:hAnsi="Times" w:cs="Times" w:eastAsia="Times"/>
          <w:i/>
          <w:spacing w:val="-6"/>
          <w:position w:val="-4"/>
          <w:sz w:val="12"/>
          <w:szCs w:val="12"/>
        </w:rPr>
        <w:t> </w:t>
      </w:r>
      <w:r>
        <w:rPr>
          <w:rFonts w:ascii="Lucida Sans Unicode" w:hAnsi="Lucida Sans Unicode" w:cs="Lucida Sans Unicode" w:eastAsia="Lucida Sans Unicode"/>
          <w:w w:val="97"/>
          <w:sz w:val="20"/>
          <w:szCs w:val="20"/>
        </w:rPr>
        <w:t>=</w:t>
      </w:r>
      <w:r>
        <w:rPr>
          <w:rFonts w:ascii="Lucida Sans Unicode" w:hAnsi="Lucida Sans Unicode" w:cs="Lucida Sans Unicode" w:eastAsia="Lucida Sans Unicode"/>
          <w:spacing w:val="-8"/>
          <w:sz w:val="20"/>
          <w:szCs w:val="20"/>
        </w:rPr>
        <w:t> </w:t>
      </w:r>
      <w:r>
        <w:rPr>
          <w:rFonts w:ascii="Garamond" w:hAnsi="Garamond" w:cs="Garamond" w:eastAsia="Garamond"/>
          <w:i/>
          <w:w w:val="138"/>
          <w:sz w:val="20"/>
          <w:szCs w:val="20"/>
        </w:rPr>
        <w:t>ψ</w:t>
      </w:r>
      <w:r>
        <w:rPr>
          <w:rFonts w:ascii="Times" w:hAnsi="Times" w:cs="Times" w:eastAsia="Times"/>
          <w:i/>
          <w:w w:val="100"/>
          <w:position w:val="-2"/>
          <w:sz w:val="15"/>
          <w:szCs w:val="15"/>
        </w:rPr>
        <w:t>k</w:t>
      </w:r>
      <w:r>
        <w:rPr>
          <w:rFonts w:ascii="Times" w:hAnsi="Times" w:cs="Times" w:eastAsia="Times"/>
          <w:i/>
          <w:spacing w:val="-16"/>
          <w:position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</w:t>
      </w:r>
      <w:r>
        <w:rPr>
          <w:rFonts w:ascii="Arial" w:hAnsi="Arial" w:cs="Arial" w:eastAsia="Arial"/>
          <w:w w:val="211"/>
          <w:position w:val="19"/>
          <w:sz w:val="20"/>
          <w:szCs w:val="20"/>
        </w:rPr>
        <w:t>X</w:t>
      </w:r>
      <w:r>
        <w:rPr>
          <w:rFonts w:ascii="Arial" w:hAnsi="Arial" w:cs="Arial" w:eastAsia="Arial"/>
          <w:spacing w:val="-23"/>
          <w:position w:val="19"/>
          <w:sz w:val="20"/>
          <w:szCs w:val="20"/>
        </w:rPr>
        <w:t> </w:t>
      </w:r>
      <w:r>
        <w:rPr>
          <w:rFonts w:ascii="Times" w:hAnsi="Times" w:cs="Times" w:eastAsia="Times"/>
          <w:i/>
          <w:w w:val="99"/>
          <w:sz w:val="20"/>
          <w:szCs w:val="20"/>
        </w:rPr>
        <w:t>W</w:t>
      </w:r>
      <w:r>
        <w:rPr>
          <w:rFonts w:ascii="Garamond" w:hAnsi="Garamond" w:cs="Garamond" w:eastAsia="Garamond"/>
          <w:i/>
          <w:w w:val="113"/>
          <w:position w:val="-2"/>
          <w:sz w:val="15"/>
          <w:szCs w:val="15"/>
        </w:rPr>
        <w:t>ω</w:t>
      </w:r>
      <w:r>
        <w:rPr>
          <w:rFonts w:ascii="Times" w:hAnsi="Times" w:cs="Times" w:eastAsia="Times"/>
          <w:i/>
          <w:w w:val="99"/>
          <w:position w:val="-4"/>
          <w:sz w:val="12"/>
          <w:szCs w:val="12"/>
        </w:rPr>
        <w:t>i</w:t>
      </w:r>
      <w:r>
        <w:rPr>
          <w:rFonts w:ascii="Times" w:hAnsi="Times" w:cs="Times" w:eastAsia="Times"/>
          <w:i/>
          <w:spacing w:val="-11"/>
          <w:position w:val="-4"/>
          <w:sz w:val="12"/>
          <w:szCs w:val="12"/>
        </w:rPr>
        <w:t> </w:t>
      </w:r>
      <w:r>
        <w:rPr>
          <w:rFonts w:ascii="Times" w:hAnsi="Times" w:cs="Times" w:eastAsia="Times"/>
          <w:i/>
          <w:w w:val="99"/>
          <w:sz w:val="20"/>
          <w:szCs w:val="20"/>
        </w:rPr>
        <w:t>X</w:t>
      </w:r>
      <w:r>
        <w:rPr>
          <w:rFonts w:ascii="Times" w:hAnsi="Times" w:cs="Times" w:eastAsia="Times"/>
          <w:i/>
          <w:spacing w:val="9"/>
          <w:w w:val="100"/>
          <w:position w:val="-2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w w:val="98"/>
          <w:sz w:val="20"/>
          <w:szCs w:val="20"/>
        </w:rPr>
        <w:t>×</w:t>
      </w:r>
      <w:r>
        <w:rPr>
          <w:rFonts w:ascii="Lucida Sans Unicode" w:hAnsi="Lucida Sans Unicode" w:cs="Lucida Sans Unicode" w:eastAsia="Lucida Sans Unicode"/>
          <w:spacing w:val="-19"/>
          <w:sz w:val="20"/>
          <w:szCs w:val="20"/>
        </w:rPr>
        <w:t> </w:t>
      </w:r>
      <w:r>
        <w:rPr>
          <w:rFonts w:ascii="Times" w:hAnsi="Times" w:cs="Times" w:eastAsia="Times"/>
          <w:i/>
          <w:spacing w:val="14"/>
          <w:w w:val="99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</w:t>
      </w:r>
      <w:r>
        <w:rPr>
          <w:rFonts w:ascii="Arial" w:hAnsi="Arial" w:cs="Arial" w:eastAsia="Arial"/>
          <w:w w:val="211"/>
          <w:position w:val="19"/>
          <w:sz w:val="20"/>
          <w:szCs w:val="20"/>
        </w:rPr>
        <w:t>X</w:t>
      </w:r>
      <w:r>
        <w:rPr>
          <w:rFonts w:ascii="Arial" w:hAnsi="Arial" w:cs="Arial" w:eastAsia="Arial"/>
          <w:spacing w:val="-23"/>
          <w:position w:val="19"/>
          <w:sz w:val="20"/>
          <w:szCs w:val="20"/>
        </w:rPr>
        <w:t> </w:t>
      </w:r>
      <w:r>
        <w:rPr>
          <w:rFonts w:ascii="Times" w:hAnsi="Times" w:cs="Times" w:eastAsia="Times"/>
          <w:i/>
          <w:spacing w:val="-1"/>
          <w:w w:val="99"/>
          <w:sz w:val="20"/>
          <w:szCs w:val="20"/>
        </w:rPr>
        <w:t>W</w:t>
      </w:r>
      <w:r>
        <w:rPr>
          <w:rFonts w:ascii="Times" w:hAnsi="Times" w:cs="Times" w:eastAsia="Times"/>
          <w:i/>
          <w:w w:val="100"/>
          <w:position w:val="-2"/>
          <w:sz w:val="15"/>
          <w:szCs w:val="15"/>
        </w:rPr>
        <w:t>s</w:t>
      </w:r>
      <w:r>
        <w:rPr>
          <w:rFonts w:ascii="Times" w:hAnsi="Times" w:cs="Times" w:eastAsia="Times"/>
          <w:i/>
          <w:w w:val="99"/>
          <w:position w:val="-4"/>
          <w:sz w:val="12"/>
          <w:szCs w:val="12"/>
        </w:rPr>
        <w:t>i</w:t>
      </w:r>
      <w:r>
        <w:rPr>
          <w:rFonts w:ascii="Times" w:hAnsi="Times" w:cs="Times" w:eastAsia="Times"/>
          <w:i/>
          <w:spacing w:val="-11"/>
          <w:position w:val="-4"/>
          <w:sz w:val="12"/>
          <w:szCs w:val="12"/>
        </w:rPr>
        <w:t> </w:t>
      </w:r>
      <w:r>
        <w:rPr>
          <w:rFonts w:ascii="Times" w:hAnsi="Times" w:cs="Times" w:eastAsia="Times"/>
          <w:i/>
          <w:w w:val="99"/>
          <w:sz w:val="20"/>
          <w:szCs w:val="20"/>
        </w:rPr>
        <w:t>X</w:t>
      </w:r>
      <w:r>
        <w:rPr>
          <w:rFonts w:ascii="Times" w:hAnsi="Times" w:cs="Times" w:eastAsia="Times"/>
          <w:i/>
          <w:spacing w:val="9"/>
          <w:w w:val="100"/>
          <w:position w:val="-2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(30)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26" w:lineRule="exact"/>
        <w:ind w:left="353" w:right="0"/>
        <w:jc w:val="left"/>
      </w:pPr>
      <w:r>
        <w:rPr/>
        <w:br w:type="column"/>
      </w:r>
      <w:r>
        <w:rPr/>
        <w:t>three-layer WNN for prediction and achieved high</w:t>
      </w:r>
      <w:r>
        <w:rPr>
          <w:spacing w:val="-34"/>
        </w:rPr>
        <w:t> </w:t>
      </w:r>
      <w:r>
        <w:rPr/>
        <w:t>accuracy.</w:t>
      </w:r>
    </w:p>
    <w:p>
      <w:pPr>
        <w:spacing w:after="0" w:line="226" w:lineRule="exact"/>
        <w:jc w:val="left"/>
        <w:sectPr>
          <w:type w:val="continuous"/>
          <w:pgSz w:w="11520" w:h="15660"/>
          <w:pgMar w:top="260" w:bottom="280" w:left="600" w:right="640"/>
          <w:cols w:num="2" w:equalWidth="0">
            <w:col w:w="4948" w:space="40"/>
            <w:col w:w="5292"/>
          </w:cols>
        </w:sectPr>
      </w:pPr>
    </w:p>
    <w:p>
      <w:pPr>
        <w:spacing w:before="52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w w:val="95"/>
          <w:sz w:val="15"/>
        </w:rPr>
        <w:t>i</w:t>
      </w:r>
      <w:r>
        <w:rPr>
          <w:rFonts w:ascii="Lucida Sans Unicode"/>
          <w:w w:val="95"/>
          <w:sz w:val="15"/>
        </w:rPr>
        <w:t>=</w:t>
      </w:r>
      <w:r>
        <w:rPr>
          <w:rFonts w:ascii="Times New Roman"/>
          <w:w w:val="95"/>
          <w:sz w:val="15"/>
        </w:rPr>
        <w:t>1</w:t>
      </w:r>
    </w:p>
    <w:p>
      <w:pPr>
        <w:spacing w:before="52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"/>
          <w:i/>
          <w:sz w:val="15"/>
        </w:rPr>
        <w:t>i</w:t>
      </w:r>
      <w:r>
        <w:rPr>
          <w:rFonts w:ascii="Lucida Sans Unicode"/>
          <w:sz w:val="15"/>
        </w:rPr>
        <w:t>=</w:t>
      </w:r>
      <w:r>
        <w:rPr>
          <w:rFonts w:ascii="Times New Roman"/>
          <w:sz w:val="15"/>
        </w:rPr>
        <w:t>1</w:t>
      </w:r>
    </w:p>
    <w:p>
      <w:pPr>
        <w:pStyle w:val="BodyText"/>
        <w:spacing w:line="204" w:lineRule="exact"/>
        <w:ind w:left="1401" w:right="0"/>
        <w:jc w:val="left"/>
      </w:pPr>
      <w:r>
        <w:rPr/>
        <w:br w:type="column"/>
      </w:r>
      <w:r>
        <w:rPr/>
        <w:t>In</w:t>
      </w:r>
      <w:r>
        <w:rPr>
          <w:spacing w:val="34"/>
        </w:rPr>
        <w:t> </w:t>
      </w:r>
      <w:r>
        <w:rPr/>
        <w:t>[150]–[152],</w:t>
      </w:r>
      <w:r>
        <w:rPr>
          <w:spacing w:val="34"/>
        </w:rPr>
        <w:t> </w:t>
      </w:r>
      <w:r>
        <w:rPr/>
        <w:t>they</w:t>
      </w:r>
      <w:r>
        <w:rPr>
          <w:spacing w:val="34"/>
        </w:rPr>
        <w:t> </w:t>
      </w:r>
      <w:r>
        <w:rPr/>
        <w:t>all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four-layer</w:t>
      </w:r>
      <w:r>
        <w:rPr>
          <w:spacing w:val="34"/>
        </w:rPr>
        <w:t> </w:t>
      </w:r>
      <w:r>
        <w:rPr/>
        <w:t>WNN;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two</w:t>
      </w:r>
    </w:p>
    <w:p>
      <w:pPr>
        <w:spacing w:after="0" w:line="204" w:lineRule="exact"/>
        <w:jc w:val="left"/>
        <w:sectPr>
          <w:type w:val="continuous"/>
          <w:pgSz w:w="11520" w:h="15660"/>
          <w:pgMar w:top="260" w:bottom="280" w:left="600" w:right="640"/>
          <w:cols w:num="3" w:equalWidth="0">
            <w:col w:w="2602" w:space="40"/>
            <w:col w:w="1259" w:space="40"/>
            <w:col w:w="63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5387" w:val="left" w:leader="none"/>
        </w:tabs>
        <w:spacing w:line="2360" w:lineRule="exact"/>
        <w:ind w:left="424" w:right="0"/>
        <w:jc w:val="left"/>
      </w:pPr>
      <w:r>
        <w:rPr>
          <w:position w:val="-46"/>
        </w:rPr>
        <w:drawing>
          <wp:inline distT="0" distB="0" distL="0" distR="0">
            <wp:extent cx="2820158" cy="1485900"/>
            <wp:effectExtent l="0" t="0" r="0" b="0"/>
            <wp:docPr id="4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6"/>
        </w:rPr>
      </w:r>
      <w:r>
        <w:rPr>
          <w:position w:val="-46"/>
        </w:rPr>
        <w:tab/>
      </w:r>
      <w:r>
        <w:rPr>
          <w:position w:val="-44"/>
        </w:rPr>
        <w:pict>
          <v:group style="width:221.85pt;height:116.9pt;mso-position-horizontal-relative:char;mso-position-vertical-relative:line" coordorigin="0,0" coordsize="4437,2338">
            <v:group style="position:absolute;left:10;top:10;width:1156;height:578" coordorigin="10,10" coordsize="1156,578">
              <v:shape style="position:absolute;left:10;top:10;width:1156;height:578" coordorigin="10,10" coordsize="1156,578" path="m10,10l1165,588e" filled="false" stroked="true" strokeweight="1.008pt" strokecolor="#6c8ebe">
                <v:path arrowok="t"/>
              </v:shape>
            </v:group>
            <v:group style="position:absolute;left:1143;top:559;width:57;height:46" coordorigin="1143,559" coordsize="57,46">
              <v:shape style="position:absolute;left:1143;top:559;width:57;height:46" coordorigin="1143,559" coordsize="57,46" path="m1165,559l1165,588,1143,605,1199,605,1165,559xe" filled="true" fillcolor="#6c8ebe" stroked="false">
                <v:path arrowok="t"/>
                <v:fill type="solid"/>
              </v:shape>
            </v:group>
            <v:group style="position:absolute;left:1143;top:559;width:57;height:46" coordorigin="1143,559" coordsize="57,46">
              <v:shape style="position:absolute;left:1143;top:559;width:57;height:46" coordorigin="1143,559" coordsize="57,46" path="m1199,605l1143,605,1165,588,1165,559,1199,605xe" filled="false" stroked="true" strokeweight="1.008pt" strokecolor="#6c8ebe">
                <v:path arrowok="t"/>
              </v:shape>
            </v:group>
            <v:group style="position:absolute;left:10;top:413;width:1150;height:192" coordorigin="10,413" coordsize="1150,192">
              <v:shape style="position:absolute;left:10;top:413;width:1150;height:192" coordorigin="10,413" coordsize="1150,192" path="m10,413l1160,605e" filled="false" stroked="true" strokeweight="1.008pt" strokecolor="#82b366">
                <v:path arrowok="t"/>
              </v:shape>
            </v:group>
            <v:group style="position:absolute;left:1143;top:578;width:54;height:50" coordorigin="1143,578" coordsize="54,50">
              <v:shape style="position:absolute;left:1143;top:578;width:54;height:50" coordorigin="1143,578" coordsize="54,50" path="m1151,578l1160,605,1143,627,1197,611,1151,578xe" filled="true" fillcolor="#82b366" stroked="false">
                <v:path arrowok="t"/>
                <v:fill type="solid"/>
              </v:shape>
            </v:group>
            <v:group style="position:absolute;left:1143;top:578;width:54;height:50" coordorigin="1143,578" coordsize="54,50">
              <v:shape style="position:absolute;left:1143;top:578;width:54;height:50" coordorigin="1143,578" coordsize="54,50" path="m1197,611l1143,627,1160,605,1151,578,1197,611xe" filled="false" stroked="true" strokeweight="1.008pt" strokecolor="#82b366">
                <v:path arrowok="t"/>
              </v:shape>
            </v:group>
            <v:group style="position:absolute;left:10;top:631;width:1152;height:336" coordorigin="10,631" coordsize="1152,336">
              <v:shape style="position:absolute;left:10;top:631;width:1152;height:336" coordorigin="10,631" coordsize="1152,336" path="m10,967l1161,631e" filled="false" stroked="true" strokeweight="1.008pt" strokecolor="#d69b00">
                <v:path arrowok="t"/>
              </v:shape>
            </v:group>
            <v:group style="position:absolute;left:1142;top:611;width:56;height:49" coordorigin="1142,611" coordsize="56,49">
              <v:shape style="position:absolute;left:1142;top:611;width:56;height:49" coordorigin="1142,611" coordsize="56,49" path="m1142,611l1161,631,1156,659,1198,621,1142,611xe" filled="true" fillcolor="#d69b00" stroked="false">
                <v:path arrowok="t"/>
                <v:fill type="solid"/>
              </v:shape>
            </v:group>
            <v:group style="position:absolute;left:1142;top:611;width:56;height:49" coordorigin="1142,611" coordsize="56,49">
              <v:shape style="position:absolute;left:1142;top:611;width:56;height:49" coordorigin="1142,611" coordsize="56,49" path="m1198,621l1156,659,1161,631,1142,611,1198,621xe" filled="false" stroked="true" strokeweight="1.008pt" strokecolor="#d69b00">
                <v:path arrowok="t"/>
              </v:shape>
              <v:shape style="position:absolute;left:0;top:514;width:4436;height:1823" type="#_x0000_t75" stroked="false">
                <v:imagedata r:id="rId65" o:title=""/>
              </v:shape>
            </v:group>
            <v:group style="position:absolute;left:1219;top:514;width:207;height:207" coordorigin="1219,514" coordsize="207,207">
              <v:shape style="position:absolute;left:1219;top:514;width:207;height:207" coordorigin="1219,514" coordsize="207,207" path="m1329,514l1316,514,1309,514,1254,539,1249,544,1245,549,1220,604,1219,610,1219,624,1240,680,1289,715,1316,720,1329,720,1336,720,1349,717,1355,715,1316,715,1310,715,1248,682,1224,624,1224,610,1225,604,1226,598,1227,592,1262,539,1316,519,1355,519,1349,517,1336,514,1329,514xe" filled="true" fillcolor="#000000" stroked="false">
                <v:path arrowok="t"/>
                <v:fill type="solid"/>
              </v:shape>
              <v:shape style="position:absolute;left:1219;top:514;width:207;height:207" coordorigin="1219,514" coordsize="207,207" path="m1355,519l1329,519,1335,520,1348,522,1400,557,1419,598,1420,604,1421,610,1421,624,1420,630,1387,691,1329,715,1355,715,1404,680,1426,624,1426,610,1425,604,1422,590,1420,584,1418,578,1415,571,1412,565,1404,554,1400,549,1395,544,1391,539,1385,535,1374,527,1368,524,1356,519,1355,519xe" filled="true" fillcolor="#000000" stroked="false">
                <v:path arrowok="t"/>
                <v:fill type="solid"/>
              </v:shape>
            </v:group>
            <v:group style="position:absolute;left:1264;top:559;width:112;height:119" coordorigin="1264,559" coordsize="112,119">
              <v:shape style="position:absolute;left:1264;top:559;width:112;height:119" coordorigin="1264,559" coordsize="112,119" path="m1365,559l1264,559,1264,561,1264,563,1286,594,1290,598,1304,618,1308,623,1309,625,1264,676,1264,677,1267,678,1365,678,1368,670,1276,670,1289,655,1320,619,1320,618,1314,609,1280,563,1367,563,1365,559xe" filled="true" fillcolor="#000000" stroked="false">
                <v:path arrowok="t"/>
                <v:fill type="solid"/>
              </v:shape>
              <v:shape style="position:absolute;left:1264;top:559;width:112;height:119" coordorigin="1264,559" coordsize="112,119" path="m1376,650l1372,650,1371,653,1370,655,1330,670,1368,670,1370,665,1371,662,1372,660,1374,655,1375,653,1376,650xe" filled="true" fillcolor="#000000" stroked="false">
                <v:path arrowok="t"/>
                <v:fill type="solid"/>
              </v:shape>
              <v:shape style="position:absolute;left:1264;top:559;width:112;height:119" coordorigin="1264,559" coordsize="112,119" path="m1367,563l1280,563,1329,563,1337,564,1372,583,1376,583,1375,583,1367,563xe" filled="true" fillcolor="#000000" stroked="false">
                <v:path arrowok="t"/>
                <v:fill type="solid"/>
              </v:shape>
            </v:group>
            <v:group style="position:absolute;left:1318;top:615;width:58;height:53" coordorigin="1318,615" coordsize="58,53">
              <v:shape style="position:absolute;left:1318;top:615;width:58;height:53" coordorigin="1318,615" coordsize="58,53" path="m1320,618l1320,619,1320,618,1320,618xe" filled="true" fillcolor="#fbfbfb" stroked="false">
                <v:path arrowok="t"/>
                <v:fill type="solid"/>
              </v:shape>
              <v:shape style="position:absolute;left:1318;top:615;width:58;height:53" coordorigin="1318,615" coordsize="58,53" path="m1318,615l1320,618,1318,615xe" filled="true" fillcolor="#fbfbfb" stroked="false">
                <v:path arrowok="t"/>
                <v:fill type="solid"/>
              </v:shape>
              <v:shape style="position:absolute;left:1318;top:615;width:58;height:53" coordorigin="1318,615" coordsize="58,53" path="m1375,652l1372,660,1374,655,1375,652xe" filled="true" fillcolor="#fbfbfb" stroked="false">
                <v:path arrowok="t"/>
                <v:fill type="solid"/>
              </v:shape>
              <v:shape style="position:absolute;left:1318;top:615;width:58;height:53" coordorigin="1318,615" coordsize="58,53" path="m1351,667l1348,668,1349,668,1351,667xe" filled="true" fillcolor="#fbfbfb" stroked="false">
                <v:path arrowok="t"/>
                <v:fill type="solid"/>
              </v:shape>
            </v:group>
            <v:group style="position:absolute;left:1264;top:563;width:107;height:115" coordorigin="1264,563" coordsize="107,115">
              <v:shape style="position:absolute;left:1264;top:563;width:107;height:115" coordorigin="1264,563" coordsize="107,115" path="m1267,678l1267,678,1365,678,1267,678xe" filled="true" fillcolor="#000000" stroked="false">
                <v:path arrowok="t"/>
                <v:fill type="solid"/>
              </v:shape>
              <v:shape style="position:absolute;left:1264;top:563;width:107;height:115" coordorigin="1264,563" coordsize="107,115" path="m1371,664l1365,678,1370,665,1371,664xe" filled="true" fillcolor="#000000" stroked="false">
                <v:path arrowok="t"/>
                <v:fill type="solid"/>
              </v:shape>
              <v:shape style="position:absolute;left:1264;top:563;width:107;height:115" coordorigin="1264,563" coordsize="107,115" path="m1264,677l1265,678,1267,678,1264,677xe" filled="true" fillcolor="#000000" stroked="false">
                <v:path arrowok="t"/>
                <v:fill type="solid"/>
              </v:shape>
              <v:shape style="position:absolute;left:1264;top:563;width:107;height:115" coordorigin="1264,563" coordsize="107,115" path="m1301,614l1304,618,1309,625,1301,614xe" filled="true" fillcolor="#000000" stroked="false">
                <v:path arrowok="t"/>
                <v:fill type="solid"/>
              </v:shape>
              <v:shape style="position:absolute;left:1264;top:563;width:107;height:115" coordorigin="1264,563" coordsize="107,115" path="m1318,563l1280,563,1333,564,1329,563,1318,563xe" filled="true" fillcolor="#000000" stroked="false">
                <v:path arrowok="t"/>
                <v:fill type="solid"/>
              </v:shape>
            </v:group>
            <v:group style="position:absolute;left:1423;top:615;width:554;height:3" coordorigin="1423,615" coordsize="554,3">
              <v:shape style="position:absolute;left:1423;top:615;width:554;height:3" coordorigin="1423,615" coordsize="554,3" path="m1423,615l1977,617e" filled="false" stroked="true" strokeweight=".756pt" strokecolor="#000000">
                <v:path arrowok="t"/>
              </v:shape>
            </v:group>
            <v:group style="position:absolute;left:1965;top:594;width:46;height:46" coordorigin="1965,594" coordsize="46,46">
              <v:shape style="position:absolute;left:1965;top:594;width:46;height:46" coordorigin="1965,594" coordsize="46,46" path="m1965,594l1977,617,1965,640,2011,617,1965,594xe" filled="true" fillcolor="#000000" stroked="false">
                <v:path arrowok="t"/>
                <v:fill type="solid"/>
              </v:shape>
            </v:group>
            <v:group style="position:absolute;left:1965;top:594;width:46;height:46" coordorigin="1965,594" coordsize="46,46">
              <v:shape style="position:absolute;left:1965;top:594;width:46;height:46" coordorigin="1965,594" coordsize="46,46" path="m2011,617l1965,640,1977,617,1965,594,2011,617xe" filled="false" stroked="true" strokeweight=".756pt" strokecolor="#000000">
                <v:path arrowok="t"/>
              </v:shape>
            </v:group>
          </v:group>
        </w:pict>
      </w:r>
      <w:r>
        <w:rPr>
          <w:position w:val="-4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3900" w:val="left" w:leader="none"/>
          <w:tab w:pos="5417" w:val="left" w:leader="none"/>
          <w:tab w:pos="8862" w:val="left" w:leader="none"/>
        </w:tabs>
        <w:spacing w:line="366" w:lineRule="exact"/>
        <w:ind w:left="454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position w:val="-6"/>
          <w:sz w:val="20"/>
        </w:rPr>
        <w:pict>
          <v:group style="width:131.75pt;height:17.350pt;mso-position-horizontal-relative:char;mso-position-vertical-relative:line" coordorigin="0,0" coordsize="2635,347">
            <v:group style="position:absolute;left:8;top:8;width:2620;height:76" coordorigin="8,8" coordsize="2620,76">
              <v:shape style="position:absolute;left:8;top:8;width:2620;height:76" coordorigin="8,8" coordsize="2620,76" path="m8,8l8,83,2627,83,2627,8e" filled="false" stroked="true" strokeweight=".756pt" strokecolor="#000000">
                <v:path arrowok="t"/>
              </v:shape>
            </v:group>
            <v:group style="position:absolute;left:1317;top:83;width:2;height:76" coordorigin="1317,83" coordsize="2,76">
              <v:shape style="position:absolute;left:1317;top:83;width:2;height:76" coordorigin="1317,83" coordsize="0,76" path="m1317,159l1317,83e" filled="false" stroked="true" strokeweight=".756pt" strokecolor="#000000">
                <v:path arrowok="t"/>
              </v:shape>
            </v:group>
            <v:group style="position:absolute;left:718;top:230;width:1200;height:117" coordorigin="718,230" coordsize="1200,117">
              <v:shape style="position:absolute;left:718;top:230;width:1200;height:117" coordorigin="718,230" coordsize="1200,117" path="m736,230l718,230,718,320,736,320,736,280,790,280,790,265,736,265,73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80l772,280,772,320,790,320,790,28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30l772,230,772,265,790,265,79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30l808,230,808,246,826,246,82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55l808,255,808,320,826,320,826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74,253l859,253,853,256,842,268,840,276,840,298,842,306,853,318,859,321,871,321,874,320,882,317,885,314,887,310,903,310,903,308,867,308,863,305,858,298,857,293,857,279,859,274,864,268,868,266,903,266,903,262,886,262,881,256,874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310l887,310,887,320,903,320,903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66l876,266,879,268,885,275,886,279,886,294,885,299,879,306,876,308,903,308,903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30l886,230,886,262,903,262,903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51,253l936,253,930,256,919,268,917,276,917,298,919,306,930,318,936,321,948,321,951,320,958,317,962,314,964,310,980,310,980,308,944,308,940,305,935,298,934,293,934,279,936,274,941,268,945,266,980,266,980,262,963,262,958,256,95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310l964,310,964,320,980,320,980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66l953,266,956,268,962,275,963,279,963,294,962,299,956,306,953,308,980,308,980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30l963,230,963,262,980,262,98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2,253l1014,253,1006,256,995,268,992,277,992,297,994,304,999,310,1004,318,1013,321,1031,321,1037,320,1047,313,1050,308,1020,308,1017,307,1012,301,1010,297,1010,292,1053,292,1053,282,1010,282,1010,277,1011,273,1016,268,1020,266,1048,266,1040,256,1032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5,299l1034,302,1033,305,1029,308,1027,308,1050,308,1052,302,1035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48,266l1027,266,1030,268,1035,273,1036,277,1036,282,1053,282,1054,279,1051,269,1048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83,255l1067,255,1067,320,1085,320,1085,283,1085,278,1087,273,1088,270,1093,267,1096,266,1126,266,1125,265,1125,264,1083,264,108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26,266l1101,266,1103,267,1106,269,1110,320,1127,320,1127,273,1126,270,112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09,253l1096,253,1089,257,1083,264,1125,264,110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97,230l1179,230,1179,320,1197,320,1197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66l1243,266,1246,267,1250,270,1250,272,1250,277,1247,279,1242,280,1228,283,1223,284,1210,308,1212,312,1219,320,1225,321,1235,321,1239,321,1246,318,1249,316,1252,313,1268,313,1268,309,1234,309,1232,308,1228,305,1227,303,1227,298,1245,290,1248,289,1250,289,1267,289,1267,269,12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8,313l1252,313,1253,317,1253,319,1254,320,1271,320,1270,317,1268,314,1268,31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89l1250,289,1250,298,1250,299,1240,309,1268,309,1267,308,1267,306,1267,28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48,253l1231,253,1225,255,1216,261,1213,265,1212,272,1227,275,1228,271,1230,269,1233,267,1236,266,1267,266,1267,266,1263,260,1261,258,1253,254,1248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80,332l1282,345,1285,346,1288,346,1295,346,1315,333,1285,333,1283,332,1280,332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95,255l1276,255,1301,320,1300,324,1298,327,1295,331,1292,333,1315,333,1316,329,1320,317,1326,301,1310,301,1295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43,255l1325,255,1310,301,1326,301,134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89,253l1371,253,1363,256,1352,268,1349,277,1349,297,1351,304,1356,310,1361,318,1370,321,1388,321,1394,320,1404,313,1407,308,1377,308,1374,307,1369,301,1367,297,1367,292,1410,292,1411,282,1367,282,1367,277,1369,273,1373,268,1377,266,1405,266,1397,256,138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92,299l1391,302,1390,305,1386,308,1384,308,1407,308,1409,302,1392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05,266l1384,266,1387,268,1392,273,1393,277,1393,282,1411,282,1411,279,1408,269,140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40,255l1424,255,1424,320,1441,320,1441,289,1441,281,1443,274,1445,272,1448,269,1450,269,1462,269,1463,264,1440,264,1440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62,269l1455,269,1458,270,1461,271,1462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59,253l1452,253,1449,254,1445,257,1442,259,1440,264,1463,264,1466,256,1462,254,145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24,255l1508,255,1508,320,1526,320,1526,283,1526,278,1528,273,1529,270,1534,267,1537,266,1567,266,1566,265,1566,264,1524,264,152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67,266l1542,266,1544,267,1547,269,1549,271,1550,275,1550,278,1551,320,1568,320,1568,273,1568,270,15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50,253l1537,253,1530,257,1524,264,1566,264,155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0,253l1602,253,1594,256,1583,268,1580,277,1580,297,1582,304,1592,318,1601,321,1619,321,1625,320,1635,313,1638,308,1608,308,1605,307,1600,301,1598,297,1598,292,1641,292,1642,282,1598,282,1598,277,1599,273,1604,268,1608,266,1636,266,1628,256,162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3,299l1622,302,1621,305,1617,308,1615,308,1638,308,1640,302,1623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36,266l1615,266,1618,268,1623,273,1624,277,1624,282,1642,282,1642,279,1639,269,163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72,255l1655,255,1655,302,1672,321,1681,321,1685,320,1693,316,1696,314,1698,310,1714,310,1714,308,1681,308,1678,308,1675,305,1674,304,1673,299,1672,294,1672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310l1698,310,1698,320,1714,320,1714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255l1697,255,1697,294,1697,297,1695,302,1693,304,1689,307,1686,308,1714,308,171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48,255l1732,255,1732,320,1749,320,1749,289,1749,281,1751,274,1753,272,1756,269,1758,269,1770,269,1771,264,1748,264,1748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70,269l1763,269,1766,270,1769,271,1770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66,253l1760,253,1757,254,1753,257,1750,259,1748,264,1771,264,1774,256,1770,254,1766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21,253l1805,253,1799,255,1788,260,1784,264,1779,275,1777,281,1777,294,1805,321,1821,321,1829,318,1839,307,1807,307,1803,306,1797,299,1795,294,1795,281,1797,276,1803,269,1807,267,1840,267,1829,256,182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40,267l1816,267,1819,269,1825,276,1827,281,1827,294,1825,299,1819,306,1816,307,1839,307,1842,305,1845,297,1845,277,1842,269,1840,267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74,255l1858,255,1858,320,1875,320,1875,283,1876,278,1878,273,1879,270,1884,267,1887,266,1916,266,1916,265,1916,264,1874,264,187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16,266l1892,266,1894,267,1897,269,1899,271,1900,275,1900,278,1900,320,1918,320,1918,273,1917,270,191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00,253l1887,253,1880,257,1874,264,1916,264,1900,25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6"/>
          <w:sz w:val="20"/>
        </w:rPr>
      </w:r>
      <w:r>
        <w:rPr>
          <w:rFonts w:ascii="Times New Roman"/>
          <w:position w:val="-6"/>
          <w:sz w:val="20"/>
        </w:rPr>
        <w:tab/>
      </w:r>
      <w:r>
        <w:rPr>
          <w:rFonts w:ascii="Times New Roman"/>
          <w:position w:val="13"/>
          <w:sz w:val="11"/>
        </w:rPr>
        <w:drawing>
          <wp:inline distT="0" distB="0" distL="0" distR="0">
            <wp:extent cx="466162" cy="74675"/>
            <wp:effectExtent l="0" t="0" r="0" b="0"/>
            <wp:docPr id="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6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11"/>
        </w:rPr>
      </w:r>
      <w:r>
        <w:rPr>
          <w:rFonts w:ascii="Times New Roman"/>
          <w:position w:val="13"/>
          <w:sz w:val="11"/>
        </w:rPr>
        <w:tab/>
      </w:r>
      <w:r>
        <w:rPr>
          <w:rFonts w:ascii="Times New Roman"/>
          <w:position w:val="-4"/>
          <w:sz w:val="20"/>
        </w:rPr>
        <w:pict>
          <v:group style="width:131.75pt;height:17.350pt;mso-position-horizontal-relative:char;mso-position-vertical-relative:line" coordorigin="0,0" coordsize="2635,347">
            <v:group style="position:absolute;left:8;top:8;width:2620;height:76" coordorigin="8,8" coordsize="2620,76">
              <v:shape style="position:absolute;left:8;top:8;width:2620;height:76" coordorigin="8,8" coordsize="2620,76" path="m8,8l8,83,2627,83,2627,8e" filled="false" stroked="true" strokeweight=".756pt" strokecolor="#000000">
                <v:path arrowok="t"/>
              </v:shape>
            </v:group>
            <v:group style="position:absolute;left:1317;top:83;width:2;height:76" coordorigin="1317,83" coordsize="2,76">
              <v:shape style="position:absolute;left:1317;top:83;width:2;height:76" coordorigin="1317,83" coordsize="0,76" path="m1317,159l1317,83e" filled="false" stroked="true" strokeweight=".756pt" strokecolor="#000000">
                <v:path arrowok="t"/>
              </v:shape>
            </v:group>
            <v:group style="position:absolute;left:718;top:230;width:1200;height:117" coordorigin="718,230" coordsize="1200,117">
              <v:shape style="position:absolute;left:718;top:230;width:1200;height:117" coordorigin="718,230" coordsize="1200,117" path="m736,230l718,230,718,320,736,320,736,280,790,280,790,265,736,265,73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80l772,280,772,320,790,320,790,28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30l772,230,772,265,790,265,79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30l808,230,808,246,826,246,82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55l808,255,808,320,826,320,826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74,253l859,253,853,256,842,268,840,276,840,298,842,306,853,318,859,321,871,321,874,320,882,317,885,314,887,310,903,310,903,308,867,308,863,305,858,298,857,293,857,279,859,274,864,268,868,266,903,266,903,262,886,262,881,256,874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310l887,310,887,320,903,320,903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66l876,266,879,268,885,275,886,279,886,294,885,299,879,306,876,308,903,308,903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30l886,230,886,262,903,262,903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51,253l936,253,930,256,919,268,917,276,917,298,919,306,930,318,936,321,948,321,951,320,958,317,962,314,964,310,980,310,980,308,944,308,940,305,935,298,934,293,934,279,936,274,941,268,945,266,980,266,980,262,963,262,958,256,95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310l964,310,964,320,980,320,980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66l953,266,956,268,962,275,963,279,963,294,962,299,956,306,953,308,980,308,980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30l963,230,963,262,980,262,98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2,253l1014,253,1006,256,995,268,992,277,992,297,994,304,1004,318,1013,321,1031,321,1037,320,1047,313,1050,308,1020,308,1017,307,1012,301,1010,297,1010,292,1053,292,1053,282,1010,282,1010,277,1011,273,1016,268,1020,266,1048,266,1040,256,1032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5,299l1034,302,1033,305,1029,308,1027,308,1050,308,1052,302,1035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48,266l1027,266,1030,268,1035,273,1036,277,1036,282,1053,282,1054,279,1051,269,1048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83,255l1067,255,1067,320,1085,320,1085,283,1085,278,1087,273,1088,270,1093,267,1096,266,1125,266,1125,265,1125,264,1083,264,108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25,266l1101,266,1103,267,1106,269,1108,271,1109,275,1109,278,1110,320,1127,320,1127,273,1126,270,112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09,253l1096,253,1089,257,1083,264,1125,264,110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97,230l1179,230,1179,320,1197,320,1197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66l1243,266,1246,267,1250,270,1250,272,1250,277,1247,279,1242,280,1228,283,1223,284,1210,308,1212,312,1219,320,1225,321,1235,321,1239,321,1246,318,1249,316,1252,313,1268,313,1268,309,1234,309,1232,308,1228,305,1227,303,1227,298,1245,290,1248,289,1250,289,1267,289,1267,269,12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8,313l1252,313,1253,317,1254,319,1254,320,1271,320,1270,317,1268,314,1268,31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89l1250,289,1250,298,1250,299,1249,303,1248,305,1243,308,1240,309,1268,309,1267,308,1267,305,1267,28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48,253l1231,253,1225,255,1216,261,1213,265,1212,272,1227,274,1228,271,1230,269,1233,267,1236,266,1267,266,1267,266,1263,260,1261,258,1257,256,1253,254,1248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80,332l1282,345,1285,346,1288,346,1295,346,1315,333,1285,333,1283,332,1280,332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95,255l1276,255,1301,320,1300,324,1298,327,1295,331,1292,333,1315,333,1316,329,1320,317,1326,301,1310,301,1295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43,255l1325,255,1310,301,1326,301,134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89,253l1371,253,1363,256,1352,268,1349,277,1349,297,1351,304,1356,310,1361,318,1370,321,1388,321,1394,320,1404,313,1407,308,1377,308,1374,307,1369,301,1367,297,1367,292,1410,292,1411,282,1367,282,1367,277,1369,273,1373,268,1377,266,1405,266,1397,256,138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92,299l1391,302,1390,305,1386,308,1384,308,1407,308,1409,302,1392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05,266l1384,266,1387,268,1392,273,1393,277,1393,282,1411,282,1411,279,1408,269,140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40,255l1424,255,1424,320,1441,320,1441,289,1441,281,1443,274,1445,272,1448,269,1450,269,1462,269,1463,264,1440,264,1440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62,269l1455,269,1458,270,1461,271,1462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59,253l1452,253,1449,254,1445,257,1442,259,1440,264,1463,264,1466,256,1462,254,145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24,255l1508,255,1508,320,1526,320,1526,283,1526,278,1528,273,1529,270,1534,267,1537,266,1567,266,1566,265,1566,264,1524,264,152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67,266l1542,266,1544,267,1547,269,1549,271,1550,275,1550,278,1551,320,1568,320,1568,273,1567,270,15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50,253l1537,253,1530,257,1524,264,1566,264,155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0,253l1602,253,1594,256,1583,268,1580,277,1580,297,1582,304,1592,318,1601,321,1619,321,1625,320,1635,313,1638,308,1608,308,1605,307,1600,301,1598,297,1598,292,1641,292,1641,282,1598,282,1598,277,1599,273,1604,268,1608,266,1636,266,1628,256,162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3,299l1622,302,1621,305,1619,306,1617,308,1615,308,1638,308,1640,302,1623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36,266l1615,266,1618,268,1623,273,1624,277,1624,282,1641,282,1642,279,1639,269,163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72,255l1655,255,1655,302,1672,321,1681,321,1685,320,1693,316,1696,314,1698,310,1714,310,1714,308,1681,308,1678,308,1675,305,1674,304,1673,299,1672,294,1672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310l1698,310,1698,320,1714,320,1714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255l1697,255,1697,294,1697,297,1695,302,1693,304,1689,307,1686,308,1714,308,171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48,255l1732,255,1732,320,1749,320,1749,289,1749,281,1751,274,1753,272,1756,269,1758,269,1770,269,1771,264,1748,264,1748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70,269l1763,269,1766,270,1769,271,1770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66,253l1760,253,1757,254,1753,257,1750,259,1748,264,1771,264,1774,256,1770,254,1766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21,253l1805,253,1799,255,1788,260,1784,264,1779,275,1777,281,1777,294,1805,321,1821,321,1829,318,1839,307,1807,307,1803,306,1797,299,1795,294,1795,281,1797,276,1803,269,1807,267,1840,267,1829,256,182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40,267l1816,267,1819,269,1825,276,1827,281,1827,294,1825,299,1819,306,1816,307,1839,307,1842,305,1845,297,1845,277,1842,269,1840,267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74,255l1858,255,1858,320,1875,320,1875,283,1876,278,1878,273,1879,270,1884,267,1887,266,1916,266,1916,265,1916,264,1874,264,187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16,266l1892,266,1894,267,1897,269,1899,271,1900,275,1900,278,1900,320,1918,320,1918,273,1917,270,191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00,253l1887,253,1880,257,1874,264,1916,264,1900,25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15"/>
          <w:sz w:val="11"/>
        </w:rPr>
        <w:drawing>
          <wp:inline distT="0" distB="0" distL="0" distR="0">
            <wp:extent cx="472716" cy="75723"/>
            <wp:effectExtent l="0" t="0" r="0" b="0"/>
            <wp:docPr id="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16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1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543" w:val="left" w:leader="none"/>
        </w:tabs>
        <w:spacing w:line="137" w:lineRule="exact"/>
        <w:ind w:left="2582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8l86,38,90,43,90,61,51,87,51,102,58,109,74,109,81,106,88,100,69,100,65,95,65,78,71,72,90,65,103,65,103,52,102,47,100,43,97,3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98l91,98,91,106,94,109,106,109,109,107,115,101,115,100,104,100,103,98,103,98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15,97l112,99,110,100,115,100,115,97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3,65l90,65,90,93,90,94,82,99,78,100,88,100,91,98,103,98,103,65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0,34l65,34,54,42,54,56,57,59,64,59,68,56,67,52,67,47,67,42,72,38,97,38,97,37,90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9,9l54,9,56,11,56,105,69,110,82,110,98,105,76,105,69,102,69,51,72,49,69,49,69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08,46l97,46,105,58,105,95,98,105,98,105,102,104,116,87,115,58,114,58,108,4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1,36l72,41,69,49,72,49,76,46,108,46,106,41,92,36,81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8,0l62,2,57,4,45,7,45,10,54,9,69,9,69,0,68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5396" w:val="left" w:leader="none"/>
        </w:tabs>
        <w:spacing w:line="2360" w:lineRule="exact"/>
        <w:ind w:left="461" w:right="0"/>
        <w:jc w:val="left"/>
      </w:pPr>
      <w:r>
        <w:rPr>
          <w:position w:val="-44"/>
        </w:rPr>
        <w:drawing>
          <wp:inline distT="0" distB="0" distL="0" distR="0">
            <wp:extent cx="2820150" cy="1485900"/>
            <wp:effectExtent l="0" t="0" r="0" b="0"/>
            <wp:docPr id="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position w:val="-44"/>
        </w:rPr>
        <w:tab/>
      </w:r>
      <w:r>
        <w:rPr>
          <w:position w:val="-46"/>
        </w:rPr>
        <w:drawing>
          <wp:inline distT="0" distB="0" distL="0" distR="0">
            <wp:extent cx="2820151" cy="1485900"/>
            <wp:effectExtent l="0" t="0" r="0" b="0"/>
            <wp:docPr id="5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3937" w:val="left" w:leader="none"/>
          <w:tab w:pos="5426" w:val="left" w:leader="none"/>
          <w:tab w:pos="8872" w:val="left" w:leader="none"/>
        </w:tabs>
        <w:spacing w:line="366" w:lineRule="exact"/>
        <w:ind w:left="492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position w:val="-4"/>
          <w:sz w:val="20"/>
        </w:rPr>
        <w:pict>
          <v:group style="width:131.75pt;height:17.350pt;mso-position-horizontal-relative:char;mso-position-vertical-relative:line" coordorigin="0,0" coordsize="2635,347">
            <v:group style="position:absolute;left:8;top:8;width:2620;height:76" coordorigin="8,8" coordsize="2620,76">
              <v:shape style="position:absolute;left:8;top:8;width:2620;height:76" coordorigin="8,8" coordsize="2620,76" path="m8,8l8,83,2627,83,2627,8e" filled="false" stroked="true" strokeweight=".756pt" strokecolor="#000000">
                <v:path arrowok="t"/>
              </v:shape>
            </v:group>
            <v:group style="position:absolute;left:1317;top:83;width:2;height:76" coordorigin="1317,83" coordsize="2,76">
              <v:shape style="position:absolute;left:1317;top:83;width:2;height:76" coordorigin="1317,83" coordsize="0,76" path="m1317,159l1317,83e" filled="false" stroked="true" strokeweight=".756pt" strokecolor="#000000">
                <v:path arrowok="t"/>
              </v:shape>
            </v:group>
            <v:group style="position:absolute;left:718;top:230;width:1200;height:117" coordorigin="718,230" coordsize="1200,117">
              <v:shape style="position:absolute;left:718;top:230;width:1200;height:117" coordorigin="718,230" coordsize="1200,117" path="m736,230l718,230,718,320,736,320,736,280,790,280,790,265,736,265,73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80l772,280,772,320,790,320,790,28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30l772,230,772,265,790,265,79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30l808,230,808,246,826,246,82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55l808,255,808,320,826,320,826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74,253l859,253,853,256,842,268,840,276,840,298,842,306,853,318,859,321,871,321,874,320,882,317,885,314,887,310,903,310,903,308,867,308,863,305,858,298,857,293,857,279,859,274,864,268,868,266,903,266,903,262,886,262,881,256,874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310l887,310,887,320,903,320,903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66l876,266,879,268,885,275,886,279,886,294,885,299,879,306,876,308,903,308,903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30l886,230,886,262,903,262,903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51,253l936,253,930,256,919,268,917,276,917,298,919,306,930,318,936,321,948,321,951,320,958,317,962,314,964,310,980,310,980,308,944,308,940,305,935,298,934,293,934,279,936,274,941,268,945,266,980,266,980,262,963,262,958,256,95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310l964,310,964,320,980,320,980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66l953,266,956,268,962,275,963,279,963,294,962,299,956,306,953,308,980,308,980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30l963,230,963,262,980,262,98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2,253l1014,253,1006,256,995,268,992,277,992,297,994,304,999,310,1004,318,1013,321,1031,321,1037,320,1047,313,1050,308,1020,308,1017,307,1012,301,1010,297,1010,292,1053,292,1053,282,1010,282,1010,277,1011,273,1016,268,1020,266,1048,266,1040,256,1032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5,299l1034,302,1033,305,1029,308,1027,308,1050,308,1052,302,1035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48,266l1027,266,1030,268,1035,273,1036,277,1036,282,1053,282,1054,279,1051,269,1048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83,255l1067,255,1067,320,1085,320,1085,283,1085,278,1087,273,1088,270,1093,267,1096,266,1125,266,1125,265,1125,264,1083,264,108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25,266l1101,266,1103,267,1106,269,1108,271,1109,275,1109,278,1110,320,1127,320,1127,273,1126,270,112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09,253l1096,253,1089,257,1083,264,1125,264,110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97,230l1179,230,1179,320,1197,320,1197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66l1243,266,1246,267,1250,270,1250,272,1250,277,1247,279,1242,280,1228,283,1223,284,1210,308,1212,312,1219,320,1225,321,1235,321,1239,321,1246,318,1249,316,1252,313,1268,313,1268,309,1234,309,1232,308,1228,305,1227,303,1227,298,1245,290,1248,289,1250,289,1267,289,1267,269,12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8,313l1252,313,1253,317,1254,319,1254,320,1271,320,1270,317,1268,314,1268,31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89l1250,289,1250,298,1250,299,1240,309,1268,309,1267,308,1267,306,1267,28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48,253l1231,253,1225,255,1216,261,1213,265,1212,272,1227,275,1228,271,1230,269,1233,267,1236,266,1267,266,1267,266,1263,260,1261,258,1253,254,1248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80,332l1282,345,1285,346,1288,346,1295,346,1315,333,1285,333,1283,332,1280,332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95,255l1276,255,1301,320,1300,324,1298,327,1295,331,1292,333,1315,333,1316,329,1320,317,1326,301,1310,301,1295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43,255l1325,255,1310,301,1326,301,134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89,253l1371,253,1363,256,1352,268,1349,277,1349,297,1351,304,1356,310,1361,318,1370,321,1388,321,1394,320,1404,313,1407,308,1377,308,1374,307,1369,301,1367,297,1367,292,1410,292,1411,282,1367,282,1367,277,1369,273,1373,268,1377,266,1405,266,1397,256,138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92,299l1391,302,1390,305,1386,308,1384,308,1407,308,1409,302,1392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05,266l1384,266,1387,268,1392,273,1393,277,1393,282,1411,282,1411,279,1408,269,140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40,255l1424,255,1424,320,1441,320,1441,289,1441,281,1443,274,1445,272,1448,269,1450,269,1462,269,1463,264,1440,264,1440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62,269l1455,269,1458,270,1461,271,1462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59,253l1452,253,1449,254,1445,257,1442,259,1440,264,1463,264,1466,256,1462,254,145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24,255l1508,255,1508,320,1526,320,1526,283,1526,278,1528,273,1529,270,1534,267,1537,266,1567,266,1566,265,1566,264,1524,264,152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67,266l1542,266,1544,267,1548,269,1549,271,1550,275,1550,278,1551,320,1568,320,1568,273,1568,270,15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50,253l1537,253,1530,257,1524,264,1566,264,155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0,253l1602,253,1594,256,1583,268,1580,277,1580,297,1582,304,1587,310,1592,318,1601,321,1619,321,1625,320,1635,313,1638,308,1608,308,1605,307,1600,301,1598,297,1598,292,1641,292,1641,282,1598,282,1598,277,1599,273,1604,268,1608,266,1636,266,1628,256,162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3,299l1622,302,1621,305,1617,308,1615,308,1638,308,1640,302,1623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36,266l1615,266,1618,268,1623,273,1624,277,1624,282,1641,282,1642,279,1639,269,163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72,255l1655,255,1655,302,1672,321,1681,321,1685,320,1693,316,1696,314,1698,310,1714,310,1714,308,1681,308,1678,308,1675,305,1674,304,1673,299,1672,297,1672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310l1698,310,1698,320,1714,320,1714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255l1697,255,1697,294,1697,297,1695,302,1693,304,1689,307,1686,308,1714,308,171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48,255l1732,255,1732,320,1749,320,1749,289,1749,281,1751,274,1753,272,1756,269,1758,269,1770,269,1771,264,1748,264,1748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70,269l1763,269,1766,270,1769,271,1770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66,253l1760,253,1757,254,1753,257,1750,259,1748,264,1771,264,1774,256,1770,254,1766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21,253l1805,253,1799,255,1788,260,1784,264,1779,275,1777,281,1777,294,1805,321,1821,321,1829,318,1839,307,1807,307,1803,306,1797,299,1795,294,1795,281,1797,276,1803,269,1807,267,1840,267,1829,256,182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40,267l1816,267,1819,269,1825,276,1827,281,1827,294,1825,299,1819,306,1816,307,1839,307,1842,305,1845,297,1845,277,1842,269,1840,267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74,255l1858,255,1858,320,1875,320,1875,283,1876,278,1878,273,1879,270,1884,267,1887,266,1916,266,1916,265,1916,264,1874,264,187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16,266l1892,266,1894,267,1896,268,1900,320,1918,320,1918,273,1917,270,191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00,253l1887,253,1880,257,1874,264,1916,264,1900,25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15"/>
          <w:sz w:val="11"/>
        </w:rPr>
        <w:drawing>
          <wp:inline distT="0" distB="0" distL="0" distR="0">
            <wp:extent cx="472703" cy="75723"/>
            <wp:effectExtent l="0" t="0" r="0" b="0"/>
            <wp:docPr id="5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0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11"/>
        </w:rPr>
      </w:r>
      <w:r>
        <w:rPr>
          <w:rFonts w:ascii="Times New Roman"/>
          <w:position w:val="15"/>
          <w:sz w:val="11"/>
        </w:rPr>
        <w:tab/>
      </w:r>
      <w:r>
        <w:rPr>
          <w:rFonts w:ascii="Times New Roman"/>
          <w:position w:val="-6"/>
          <w:sz w:val="20"/>
        </w:rPr>
        <w:pict>
          <v:group style="width:131.75pt;height:17.350pt;mso-position-horizontal-relative:char;mso-position-vertical-relative:line" coordorigin="0,0" coordsize="2635,347">
            <v:group style="position:absolute;left:8;top:8;width:2620;height:76" coordorigin="8,8" coordsize="2620,76">
              <v:shape style="position:absolute;left:8;top:8;width:2620;height:76" coordorigin="8,8" coordsize="2620,76" path="m8,8l8,83,2627,83,2627,8e" filled="false" stroked="true" strokeweight=".756pt" strokecolor="#000000">
                <v:path arrowok="t"/>
              </v:shape>
            </v:group>
            <v:group style="position:absolute;left:1317;top:83;width:2;height:76" coordorigin="1317,83" coordsize="2,76">
              <v:shape style="position:absolute;left:1317;top:83;width:2;height:76" coordorigin="1317,83" coordsize="0,76" path="m1317,159l1317,83e" filled="false" stroked="true" strokeweight=".756pt" strokecolor="#000000">
                <v:path arrowok="t"/>
              </v:shape>
            </v:group>
            <v:group style="position:absolute;left:718;top:230;width:1200;height:117" coordorigin="718,230" coordsize="1200,117">
              <v:shape style="position:absolute;left:718;top:230;width:1200;height:117" coordorigin="718,230" coordsize="1200,117" path="m736,230l718,230,718,320,736,320,736,280,790,280,790,265,736,265,73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80l772,280,772,320,790,320,790,28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790,230l772,230,772,265,790,265,79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30l809,230,809,246,826,246,826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26,255l809,255,809,320,826,320,826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874,253l859,253,853,256,842,268,840,276,840,298,842,306,853,318,859,321,871,321,887,310,903,310,903,308,867,308,863,305,860,301,858,298,857,293,857,279,859,274,864,268,868,266,903,266,903,262,886,262,881,256,874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310l887,310,887,320,903,320,903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66l876,266,879,268,885,275,886,279,886,294,885,299,879,306,876,308,903,308,903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03,230l886,230,886,262,903,262,903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51,253l936,253,930,256,919,268,917,276,917,298,919,306,930,318,936,321,948,321,951,320,958,317,962,314,964,310,980,310,980,308,944,308,940,305,935,298,934,293,934,279,936,274,941,268,945,266,980,266,980,262,963,262,958,256,95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310l964,310,964,320,980,320,980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66l953,266,956,268,962,275,963,279,963,294,962,299,956,306,953,308,980,308,980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980,230l963,230,963,262,980,262,980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2,253l1014,253,1006,256,995,268,992,277,992,297,994,304,999,310,1004,318,1013,321,1031,321,1037,320,1047,313,1050,308,1020,308,1017,307,1012,301,1010,297,1010,292,1053,292,1053,282,1010,282,1010,277,1011,273,1016,268,1020,266,1048,266,1040,256,1032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35,299l1034,302,1033,305,1029,308,1027,308,1050,308,1052,302,1035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48,266l1027,266,1030,268,1035,273,1036,277,1036,282,1053,282,1054,279,1051,269,1048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083,255l1067,255,1067,320,1085,320,1085,283,1085,278,1087,273,1088,270,1093,267,1096,266,1126,266,1125,265,1125,264,1083,264,108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26,266l1101,266,1103,267,1106,269,1108,271,1109,275,1109,278,1110,320,1127,320,1127,273,1126,270,112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09,253l1096,253,1089,257,1083,264,1125,264,1124,263,1121,258,1118,257,1115,255,1112,254,110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197,230l1179,230,1179,320,1197,320,1197,23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66l1243,266,1246,267,1250,270,1250,272,1250,277,1247,279,1242,280,1228,283,1223,284,1210,308,1212,312,1219,320,1225,321,1235,321,1239,321,1246,318,1249,316,1252,313,1268,313,1268,309,1234,309,1232,308,1228,305,1227,303,1227,298,1245,290,1248,289,1250,289,1267,289,1267,269,12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8,313l1252,313,1254,319,1254,320,1271,320,1270,317,1269,314,1268,31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67,289l1250,289,1250,298,1250,299,1240,309,1268,309,1267,308,1267,306,1267,28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48,253l1231,253,1225,255,1216,261,1213,265,1212,272,1227,275,1228,271,1230,269,1233,267,1236,266,1267,266,1267,266,1263,260,1261,258,1253,254,1248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80,332l1282,345,1285,346,1288,346,1295,346,1315,333,1285,333,1283,332,1280,332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295,255l1276,255,1301,320,1300,324,1299,327,1295,331,1292,333,1315,333,1316,329,1320,317,1326,301,1310,301,1295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43,255l1325,255,1310,301,1326,301,1343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89,253l1371,253,1363,256,1352,268,1349,277,1349,297,1351,304,1356,310,1361,318,1370,321,1388,321,1394,320,1404,313,1407,308,1377,308,1374,307,1369,301,1367,297,1367,292,1410,292,1411,282,1367,282,1367,277,1369,273,1373,268,1377,266,1405,266,1402,263,1397,256,138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392,299l1391,302,1390,305,1388,306,1386,308,1384,308,1407,308,1409,302,1392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05,266l1384,266,1387,268,1392,273,1393,277,1393,282,1411,282,1411,279,1408,269,1405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40,255l1424,255,1424,320,1441,320,1441,289,1441,281,1443,274,1445,272,1448,269,1450,269,1462,269,1463,264,1440,264,1440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62,269l1455,269,1458,270,1461,271,1462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459,253l1452,253,1449,254,1445,257,1442,259,1440,264,1463,264,1466,256,1462,254,1459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24,255l1508,255,1508,320,1526,320,1526,283,1526,278,1528,273,1529,270,1534,267,1537,266,1567,266,1566,265,1566,264,1524,264,152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67,266l1542,266,1544,267,1548,269,1549,271,1550,275,1550,278,1551,320,1568,320,1568,273,1568,270,1567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550,253l1537,253,1530,257,1524,264,1566,264,155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0,253l1602,253,1594,256,1583,268,1580,277,1580,297,1582,304,1587,310,1592,318,1601,321,1619,321,1625,320,1635,313,1638,308,1608,308,1605,307,1602,304,1600,301,1598,297,1598,292,1641,292,1641,282,1598,282,1598,277,1600,273,1604,268,1608,266,1636,266,1628,256,1620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23,299l1622,302,1621,305,1617,308,1615,308,1638,308,1640,302,1623,29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36,266l1615,266,1618,268,1623,273,1624,277,1624,282,1641,282,1642,279,1639,269,163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672,255l1655,255,1655,302,1672,321,1681,321,1685,320,1693,316,1696,314,1698,310,1714,310,1714,308,1681,308,1678,308,1675,305,1674,304,1673,299,1672,294,1672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310l1698,310,1698,320,1714,320,1714,310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14,255l1697,255,1697,294,1697,297,1695,302,1693,304,1689,307,1686,308,1714,308,171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48,255l1732,255,1732,320,1749,320,1749,289,1749,281,1751,274,1753,272,1756,269,1758,269,1770,269,1771,264,1748,264,1748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70,269l1763,269,1766,270,1769,271,1770,269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766,253l1760,253,1757,254,1753,257,1750,259,1748,264,1771,264,1774,256,1770,254,1766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21,253l1805,253,1799,255,1777,281,1777,294,1805,321,1821,321,1829,318,1839,307,1807,307,1803,306,1797,299,1795,294,1795,281,1797,276,1803,269,1807,267,1840,267,1829,256,1821,253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40,267l1816,267,1819,269,1825,276,1827,281,1827,294,1825,299,1819,306,1816,307,1839,307,1842,305,1845,297,1845,277,1842,269,1840,267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874,255l1858,255,1858,320,1875,320,1875,283,1876,278,1878,273,1879,270,1884,267,1887,266,1916,266,1916,265,1916,264,1874,264,1874,255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16,266l1892,266,1894,267,1897,269,1899,271,1900,275,1900,278,1900,320,1918,320,1918,273,1917,270,1916,266xe" filled="true" fillcolor="#000000" stroked="false">
                <v:path arrowok="t"/>
                <v:fill type="solid"/>
              </v:shape>
              <v:shape style="position:absolute;left:718;top:230;width:1200;height:117" coordorigin="718,230" coordsize="1200,117" path="m1900,253l1887,253,1880,257,1874,264,1916,264,1900,25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6"/>
          <w:sz w:val="20"/>
        </w:rPr>
      </w:r>
      <w:r>
        <w:rPr>
          <w:rFonts w:ascii="Times New Roman"/>
          <w:position w:val="-6"/>
          <w:sz w:val="20"/>
        </w:rPr>
        <w:tab/>
      </w:r>
      <w:r>
        <w:rPr>
          <w:rFonts w:ascii="Times New Roman"/>
          <w:position w:val="13"/>
          <w:sz w:val="11"/>
        </w:rPr>
        <w:drawing>
          <wp:inline distT="0" distB="0" distL="0" distR="0">
            <wp:extent cx="466254" cy="74675"/>
            <wp:effectExtent l="0" t="0" r="0" b="0"/>
            <wp:docPr id="5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5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529" w:val="left" w:leader="none"/>
        </w:tabs>
        <w:spacing w:line="137" w:lineRule="exact"/>
        <w:ind w:left="2609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-2"/>
          <w:sz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4l76,34,68,38,53,50,49,61,49,74,55,96,72,108,86,109,92,107,98,102,102,98,71,98,61,85,61,50,70,39,104,39,97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8,83l100,94,95,98,103,98,105,94,110,84,108,83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4,39l88,39,90,41,93,50,94,55,97,58,105,58,108,55,108,42,104,39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8,36l82,36,63,43,51,61,54,90,64,106,87,110,93,107,97,102,71,102,63,89,63,52,70,40,96,40,93,37,88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23,100l113,100,99,100,99,110,99,110,123,102,123,10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96,40l91,40,99,47,99,93,96,97,93,101,89,102,97,102,99,100,113,100,112,98,112,42,99,42,96,4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12,9l97,9,99,11,99,42,112,42,112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11,0l104,3,98,4,88,7,88,10,97,9,112,9,112,0,111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68" w:lineRule="exact" w:before="78"/>
        <w:ind w:left="228" w:right="5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6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20.</w:t>
      </w:r>
      <w:r>
        <w:rPr>
          <w:rFonts w:ascii="Palatino Linotype"/>
          <w:b/>
          <w:color w:val="0073AE"/>
          <w:spacing w:val="13"/>
          <w:w w:val="110"/>
          <w:sz w:val="14"/>
        </w:rPr>
        <w:t> </w:t>
      </w:r>
      <w:bookmarkStart w:name="_bookmark31" w:id="36"/>
      <w:bookmarkEnd w:id="36"/>
      <w:r>
        <w:rPr>
          <w:rFonts w:ascii="Palatino Linotype"/>
          <w:b/>
          <w:color w:val="0073AE"/>
          <w:spacing w:val="13"/>
          <w:w w:val="110"/>
          <w:sz w:val="14"/>
        </w:rPr>
      </w:r>
      <w:r>
        <w:rPr>
          <w:rFonts w:ascii="Calibri"/>
          <w:w w:val="110"/>
          <w:sz w:val="14"/>
        </w:rPr>
        <w:t>The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structure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of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RWNN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designed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in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[146]: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(a)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output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to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wavelet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part;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(b)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Sigmoid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output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to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sigmoid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part;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(c)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Sigmoid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output</w:t>
      </w:r>
      <w:r>
        <w:rPr>
          <w:rFonts w:ascii="Calibri"/>
          <w:spacing w:val="10"/>
          <w:w w:val="110"/>
          <w:sz w:val="14"/>
        </w:rPr>
        <w:t> </w:t>
      </w:r>
      <w:r>
        <w:rPr>
          <w:rFonts w:ascii="Calibri"/>
          <w:w w:val="110"/>
          <w:sz w:val="14"/>
        </w:rPr>
        <w:t>to</w:t>
      </w:r>
      <w:r>
        <w:rPr>
          <w:rFonts w:ascii="Calibri"/>
          <w:w w:val="110"/>
          <w:sz w:val="14"/>
        </w:rPr>
        <w:t> </w:t>
      </w:r>
      <w:r>
        <w:rPr>
          <w:rFonts w:ascii="Calibri"/>
          <w:w w:val="110"/>
          <w:sz w:val="14"/>
        </w:rPr>
        <w:t>wavelet part; (d) Wavelet output to sigmoid   </w:t>
      </w:r>
      <w:r>
        <w:rPr>
          <w:rFonts w:ascii="Calibri"/>
          <w:spacing w:val="5"/>
          <w:w w:val="110"/>
          <w:sz w:val="14"/>
        </w:rPr>
        <w:t> </w:t>
      </w:r>
      <w:r>
        <w:rPr>
          <w:rFonts w:ascii="Calibri"/>
          <w:w w:val="110"/>
          <w:sz w:val="14"/>
        </w:rPr>
        <w:t>part.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layers</w:t>
      </w:r>
      <w:r>
        <w:rPr>
          <w:spacing w:val="35"/>
        </w:rPr>
        <w:t> </w:t>
      </w:r>
      <w:r>
        <w:rPr/>
        <w:t>between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input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output</w:t>
      </w:r>
      <w:r>
        <w:rPr>
          <w:spacing w:val="35"/>
        </w:rPr>
        <w:t> </w:t>
      </w:r>
      <w:r>
        <w:rPr/>
        <w:t>layer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mother</w:t>
      </w:r>
      <w:r>
        <w:rPr>
          <w:w w:val="99"/>
        </w:rPr>
        <w:t> </w:t>
      </w:r>
      <w:r>
        <w:rPr/>
        <w:t>wavelet</w:t>
      </w:r>
      <w:r>
        <w:rPr>
          <w:spacing w:val="-8"/>
        </w:rPr>
        <w:t> </w:t>
      </w:r>
      <w:r>
        <w:rPr/>
        <w:t>layer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wavelet</w:t>
      </w:r>
      <w:r>
        <w:rPr>
          <w:spacing w:val="-8"/>
        </w:rPr>
        <w:t> </w:t>
      </w:r>
      <w:r>
        <w:rPr/>
        <w:t>layer.</w:t>
      </w:r>
      <w:r>
        <w:rPr>
          <w:spacing w:val="-8"/>
        </w:rPr>
        <w:t> </w:t>
      </w:r>
      <w:r>
        <w:rPr/>
        <w:t>Fig.</w:t>
      </w:r>
      <w:r>
        <w:rPr>
          <w:spacing w:val="-8"/>
        </w:rPr>
        <w:t> </w:t>
      </w:r>
      <w:hyperlink w:history="true" w:anchor="_bookmark32">
        <w:r>
          <w:rPr>
            <w:color w:val="231F20"/>
          </w:rPr>
          <w:t>21</w:t>
        </w:r>
      </w:hyperlink>
      <w:r>
        <w:rPr>
          <w:color w:val="231F20"/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example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w w:val="99"/>
        </w:rPr>
        <w:t> </w:t>
      </w:r>
      <w:r>
        <w:rPr/>
        <w:t>four-layer WNN. Another important network structure is</w:t>
      </w:r>
      <w:r>
        <w:rPr>
          <w:spacing w:val="-23"/>
        </w:rPr>
        <w:t> </w:t>
      </w:r>
      <w:r>
        <w:rPr/>
        <w:t>the</w:t>
      </w:r>
      <w:r>
        <w:rPr>
          <w:w w:val="99"/>
        </w:rPr>
        <w:t> </w:t>
      </w:r>
      <w:r>
        <w:rPr/>
        <w:t>BP network, which is currently one of the most widely</w:t>
      </w:r>
      <w:r>
        <w:rPr>
          <w:spacing w:val="23"/>
        </w:rPr>
        <w:t> </w:t>
      </w:r>
      <w:r>
        <w:rPr/>
        <w:t>used</w:t>
      </w:r>
      <w:r>
        <w:rPr>
          <w:w w:val="99"/>
        </w:rPr>
        <w:t> </w:t>
      </w:r>
      <w:r>
        <w:rPr/>
        <w:t>and most successful neural network</w:t>
      </w:r>
      <w:r>
        <w:rPr>
          <w:spacing w:val="-20"/>
        </w:rPr>
        <w:t> </w:t>
      </w:r>
      <w:r>
        <w:rPr/>
        <w:t>models.</w:t>
      </w:r>
    </w:p>
    <w:p>
      <w:pPr>
        <w:pStyle w:val="BodyText"/>
        <w:spacing w:line="249" w:lineRule="auto"/>
        <w:ind w:right="0" w:firstLine="199"/>
        <w:jc w:val="both"/>
      </w:pPr>
      <w:r>
        <w:rPr/>
        <w:t>In [153], a variable translation WNN is proposed</w:t>
      </w:r>
      <w:r>
        <w:rPr>
          <w:spacing w:val="13"/>
        </w:rPr>
        <w:t> </w:t>
      </w:r>
      <w:r>
        <w:rPr/>
        <w:t>and</w:t>
      </w:r>
      <w:r>
        <w:rPr>
          <w:w w:val="99"/>
        </w:rPr>
        <w:t> </w:t>
      </w:r>
      <w:r>
        <w:rPr/>
        <w:t>compared with other neural networks, which shows a</w:t>
      </w:r>
      <w:r>
        <w:rPr>
          <w:spacing w:val="43"/>
        </w:rPr>
        <w:t> </w:t>
      </w:r>
      <w:r>
        <w:rPr/>
        <w:t>bet-</w:t>
      </w:r>
      <w:r>
        <w:rPr>
          <w:w w:val="99"/>
        </w:rPr>
        <w:t> </w:t>
      </w:r>
      <w:r>
        <w:rPr/>
        <w:t>ter learning probability. The translation parameter of</w:t>
      </w:r>
      <w:r>
        <w:rPr>
          <w:spacing w:val="10"/>
        </w:rPr>
        <w:t> </w:t>
      </w:r>
      <w:r>
        <w:rPr/>
        <w:t>the</w:t>
      </w:r>
      <w:r>
        <w:rPr>
          <w:w w:val="99"/>
        </w:rPr>
        <w:t> </w:t>
      </w:r>
      <w:r>
        <w:rPr/>
        <w:t>mother</w:t>
      </w:r>
      <w:r>
        <w:rPr>
          <w:spacing w:val="22"/>
        </w:rPr>
        <w:t> </w:t>
      </w:r>
      <w:r>
        <w:rPr/>
        <w:t>wavelet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hidden</w:t>
      </w:r>
      <w:r>
        <w:rPr>
          <w:spacing w:val="22"/>
        </w:rPr>
        <w:t> </w:t>
      </w:r>
      <w:r>
        <w:rPr/>
        <w:t>layer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setting</w:t>
      </w:r>
      <w:r>
        <w:rPr>
          <w:spacing w:val="22"/>
        </w:rPr>
        <w:t> </w:t>
      </w:r>
      <w:r>
        <w:rPr/>
        <w:t>depends</w:t>
      </w:r>
      <w:r>
        <w:rPr>
          <w:spacing w:val="22"/>
        </w:rPr>
        <w:t> </w:t>
      </w:r>
      <w:r>
        <w:rPr/>
        <w:t>on</w:t>
      </w:r>
      <w:r>
        <w:rPr>
          <w:w w:val="99"/>
        </w:rPr>
        <w:t> </w:t>
      </w:r>
      <w:r>
        <w:rPr/>
        <w:t>the input variable and is controlled by a non-linear</w:t>
      </w:r>
      <w:r>
        <w:rPr>
          <w:spacing w:val="9"/>
        </w:rPr>
        <w:t> </w:t>
      </w:r>
      <w:r>
        <w:rPr/>
        <w:t>function.</w:t>
      </w:r>
      <w:r>
        <w:rPr>
          <w:w w:val="99"/>
        </w:rPr>
        <w:t> </w:t>
      </w:r>
      <w:r>
        <w:rPr/>
        <w:t>The combination of wavelet network and fuzzy logic</w:t>
      </w:r>
      <w:r>
        <w:rPr>
          <w:spacing w:val="35"/>
        </w:rPr>
        <w:t> </w:t>
      </w:r>
      <w:r>
        <w:rPr/>
        <w:t>uses</w:t>
      </w:r>
      <w:r>
        <w:rPr>
          <w:w w:val="99"/>
        </w:rPr>
        <w:t> </w:t>
      </w:r>
      <w:r>
        <w:rPr/>
        <w:t>the membership function to express the weight value.</w:t>
      </w:r>
      <w:r>
        <w:rPr>
          <w:spacing w:val="34"/>
        </w:rPr>
        <w:t> </w:t>
      </w:r>
      <w:r>
        <w:rPr/>
        <w:t>The</w:t>
      </w:r>
      <w:r>
        <w:rPr>
          <w:w w:val="99"/>
        </w:rPr>
        <w:t> </w:t>
      </w:r>
      <w:r>
        <w:rPr/>
        <w:t>fuzzy wavelet network model with fuzzy weights and</w:t>
      </w:r>
      <w:r>
        <w:rPr>
          <w:spacing w:val="-24"/>
        </w:rPr>
        <w:t> </w:t>
      </w:r>
      <w:r>
        <w:rPr/>
        <w:t>output</w:t>
      </w:r>
      <w:r>
        <w:rPr>
          <w:w w:val="99"/>
        </w:rPr>
        <w:t> </w:t>
      </w:r>
      <w:r>
        <w:rPr/>
        <w:t>is</w:t>
      </w:r>
      <w:r>
        <w:rPr>
          <w:spacing w:val="39"/>
        </w:rPr>
        <w:t> </w:t>
      </w:r>
      <w:r>
        <w:rPr/>
        <w:t>constructed.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authors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[154]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[155]</w:t>
      </w:r>
      <w:r>
        <w:rPr>
          <w:spacing w:val="39"/>
        </w:rPr>
        <w:t> </w:t>
      </w:r>
      <w:r>
        <w:rPr/>
        <w:t>combined</w:t>
      </w:r>
      <w:r>
        <w:rPr>
          <w:w w:val="99"/>
        </w:rPr>
        <w:t> </w:t>
      </w:r>
      <w:r>
        <w:rPr/>
        <w:t>fuzzy</w:t>
      </w:r>
      <w:r>
        <w:rPr>
          <w:spacing w:val="32"/>
        </w:rPr>
        <w:t> </w:t>
      </w:r>
      <w:r>
        <w:rPr/>
        <w:t>Neural</w:t>
      </w:r>
      <w:r>
        <w:rPr>
          <w:spacing w:val="32"/>
        </w:rPr>
        <w:t> </w:t>
      </w:r>
      <w:r>
        <w:rPr/>
        <w:t>Network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WNN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designed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wavelet</w:t>
      </w:r>
      <w:r>
        <w:rPr>
          <w:w w:val="99"/>
        </w:rPr>
        <w:t> </w:t>
      </w:r>
      <w:r>
        <w:rPr/>
        <w:t>fuzzy</w:t>
      </w:r>
      <w:r>
        <w:rPr>
          <w:spacing w:val="21"/>
        </w:rPr>
        <w:t> </w:t>
      </w:r>
      <w:r>
        <w:rPr/>
        <w:t>neural</w:t>
      </w:r>
      <w:r>
        <w:rPr>
          <w:spacing w:val="21"/>
        </w:rPr>
        <w:t> </w:t>
      </w:r>
      <w:r>
        <w:rPr/>
        <w:t>network</w:t>
      </w:r>
      <w:r>
        <w:rPr>
          <w:spacing w:val="21"/>
        </w:rPr>
        <w:t> </w:t>
      </w:r>
      <w:r>
        <w:rPr/>
        <w:t>(WFNN).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[155],</w:t>
      </w:r>
      <w:r>
        <w:rPr>
          <w:spacing w:val="21"/>
        </w:rPr>
        <w:t> </w:t>
      </w:r>
      <w:r>
        <w:rPr/>
        <w:t>each</w:t>
      </w:r>
      <w:r>
        <w:rPr>
          <w:spacing w:val="21"/>
        </w:rPr>
        <w:t> </w:t>
      </w:r>
      <w:r>
        <w:rPr/>
        <w:t>node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w w:val="99"/>
        </w:rPr>
        <w:t> </w:t>
      </w:r>
      <w:r>
        <w:rPr/>
        <w:t>fifth layer is with a wavelet function. WFNN proved to  </w:t>
      </w:r>
      <w:r>
        <w:rPr>
          <w:spacing w:val="23"/>
        </w:rPr>
        <w:t> </w:t>
      </w:r>
      <w:r>
        <w:rPr/>
        <w:t>be</w:t>
      </w:r>
      <w:r>
        <w:rPr>
          <w:w w:val="99"/>
        </w:rPr>
        <w:t> </w:t>
      </w:r>
      <w:r>
        <w:rPr/>
        <w:t>a convergent network. The effectiveness of the</w:t>
      </w:r>
      <w:r>
        <w:rPr>
          <w:spacing w:val="-10"/>
        </w:rPr>
        <w:t> </w:t>
      </w:r>
      <w:r>
        <w:rPr/>
        <w:t>proposed</w:t>
      </w:r>
      <w:r>
        <w:rPr>
          <w:w w:val="9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verified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computer</w:t>
      </w:r>
      <w:r>
        <w:rPr>
          <w:spacing w:val="-8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and</w:t>
      </w:r>
      <w:r>
        <w:rPr>
          <w:w w:val="99"/>
        </w:rPr>
        <w:t> </w:t>
      </w:r>
      <w:r>
        <w:rPr/>
        <w:t>experimental results. Huang </w:t>
      </w:r>
      <w:r>
        <w:rPr>
          <w:rFonts w:ascii="Times"/>
          <w:i/>
        </w:rPr>
        <w:t>et al. </w:t>
      </w:r>
      <w:r>
        <w:rPr/>
        <w:t>[154] extended WFNN</w:t>
      </w:r>
      <w:r>
        <w:rPr>
          <w:spacing w:val="19"/>
        </w:rPr>
        <w:t> </w:t>
      </w:r>
      <w:r>
        <w:rPr/>
        <w:t>to</w:t>
      </w:r>
      <w:r>
        <w:rPr>
          <w:w w:val="99"/>
        </w:rPr>
        <w:t> </w:t>
      </w:r>
      <w:r>
        <w:rPr/>
        <w:t>Hybrid WFNN, which is based on PNN. Compared with</w:t>
      </w:r>
      <w:r>
        <w:rPr>
          <w:spacing w:val="1"/>
        </w:rPr>
        <w:t> </w:t>
      </w:r>
      <w:r>
        <w:rPr/>
        <w:t>the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2219" w:lineRule="exact"/>
        <w:ind w:left="4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3"/>
          <w:sz w:val="20"/>
          <w:szCs w:val="20"/>
        </w:rPr>
        <w:pict>
          <v:group style="width:202.65pt;height:111pt;mso-position-horizontal-relative:char;mso-position-vertical-relative:line" coordorigin="0,0" coordsize="4053,2220">
            <v:shape style="position:absolute;left:0;top:0;width:4052;height:2220" type="#_x0000_t75" stroked="false">
              <v:imagedata r:id="rId72" o:title=""/>
            </v:shape>
            <v:group style="position:absolute;left:2758;top:1423;width:19;height:96" coordorigin="2758,1423" coordsize="19,96">
              <v:shape style="position:absolute;left:2758;top:1423;width:19;height:96" coordorigin="2758,1423" coordsize="19,96" path="m2777,1423l2758,1423,2758,1442,2777,1442,2777,1423xe" filled="true" fillcolor="#000000" stroked="false">
                <v:path arrowok="t"/>
                <v:fill type="solid"/>
              </v:shape>
              <v:shape style="position:absolute;left:2758;top:1423;width:19;height:96" coordorigin="2758,1423" coordsize="19,96" path="m2777,1462l2758,1462,2758,1481,2777,1481,2777,1462xe" filled="true" fillcolor="#000000" stroked="false">
                <v:path arrowok="t"/>
                <v:fill type="solid"/>
              </v:shape>
              <v:shape style="position:absolute;left:2758;top:1423;width:19;height:96" coordorigin="2758,1423" coordsize="19,96" path="m2777,1500l2758,1500,2758,1519,2777,1519,2777,15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3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496" w:val="left" w:leader="none"/>
          <w:tab w:pos="2932" w:val="left" w:leader="none"/>
          <w:tab w:pos="3977" w:val="left" w:leader="none"/>
        </w:tabs>
        <w:spacing w:line="108" w:lineRule="exact"/>
        <w:ind w:left="343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position w:val="-1"/>
          <w:sz w:val="10"/>
        </w:rPr>
        <w:pict>
          <v:group style="width:28.8pt;height:5.35pt;mso-position-horizontal-relative:char;mso-position-vertical-relative:line" coordorigin="0,0" coordsize="576,107">
            <v:group style="position:absolute;left:0;top:0;width:576;height:107" coordorigin="0,0" coordsize="576,107">
              <v:shape style="position:absolute;left:0;top:0;width:576;height:107" coordorigin="0,0" coordsize="576,107" path="m17,0l0,0,0,82,17,82,17,0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47,23l32,23,32,82,48,82,48,49,48,44,50,39,52,37,56,34,58,33,86,33,85,32,85,31,47,31,47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86,33l63,33,65,34,68,36,69,38,71,41,71,44,71,82,87,82,87,39,86,37,86,3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70,21l59,21,52,25,47,31,85,31,84,30,83,28,81,26,79,25,73,22,70,21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117,23l102,23,102,105,118,105,118,75,154,75,157,71,128,71,125,70,119,63,118,58,118,46,119,41,124,35,127,34,157,34,155,31,117,31,117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154,75l118,75,121,78,124,81,129,83,132,84,142,84,148,81,154,75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157,34l135,34,138,35,143,41,144,46,144,59,143,64,138,70,135,71,157,71,158,70,161,62,161,43,158,35,157,34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143,21l132,21,128,22,122,26,119,28,117,31,155,31,148,24,143,21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189,23l173,23,173,66,189,84,197,84,200,83,207,79,210,77,212,73,227,73,227,72,196,72,194,71,191,69,190,67,189,64,189,62,189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27,73l212,73,212,82,227,82,227,7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27,23l211,23,211,59,211,62,209,66,208,68,204,71,201,72,227,72,227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60,35l244,35,244,71,245,72,245,75,257,84,264,84,268,83,272,81,271,71,264,71,262,70,260,68,260,67,260,35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71,69l268,70,266,71,271,71,271,69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71,23l237,23,237,35,271,35,271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260,2l244,11,244,23,260,23,260,2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330,0l314,0,314,82,330,82,330,0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394,33l372,33,375,34,376,35,378,37,379,38,379,43,376,45,371,46,358,48,354,50,342,71,343,75,350,82,355,84,365,84,368,83,374,81,377,79,380,76,395,76,394,73,364,73,361,72,358,69,357,67,357,62,373,55,377,54,379,54,394,54,394,36,394,3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395,76l380,76,381,80,382,81,382,82,398,82,396,80,395,77,395,76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394,54l379,54,379,62,378,63,377,67,376,68,372,72,369,73,394,73,394,71,394,68,394,54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376,21l361,21,355,23,348,28,345,33,343,38,358,41,359,38,360,36,363,34,365,33,394,33,393,33,391,28,388,26,381,22,376,21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406,93l408,106,410,106,413,107,419,107,437,94,411,94,409,94,406,9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419,23l402,23,425,83,424,86,423,89,419,93,416,94,437,94,439,91,443,80,448,65,433,65,419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464,23l447,23,433,65,448,65,464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05,21l489,21,482,24,472,35,469,43,469,62,471,68,475,74,480,80,488,84,505,84,510,82,519,76,522,72,495,72,492,71,487,65,485,62,485,57,525,57,525,47,486,47,486,43,487,40,491,35,494,33,520,33,512,24,505,21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08,63l508,66,506,69,503,71,501,72,522,72,524,66,508,6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20,33l501,33,503,35,508,39,509,43,509,47,525,47,525,45,523,36,520,3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52,23l537,23,537,82,553,82,553,54,553,47,561,36,572,36,573,31,552,31,552,23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72,36l566,36,568,36,571,38,572,36xe" filled="true" fillcolor="#000000" stroked="false">
                <v:path arrowok="t"/>
                <v:fill type="solid"/>
              </v:shape>
              <v:shape style="position:absolute;left:0;top:0;width:576;height:107" coordorigin="0,0" coordsize="576,107" path="m569,21l563,21,561,22,557,25,554,27,552,31,573,31,576,24,573,22,569,2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-1"/>
          <w:sz w:val="10"/>
        </w:rPr>
      </w:r>
      <w:r>
        <w:rPr>
          <w:rFonts w:ascii="Times New Roman"/>
          <w:position w:val="-1"/>
          <w:sz w:val="10"/>
        </w:rPr>
        <w:tab/>
      </w:r>
      <w:r>
        <w:rPr>
          <w:rFonts w:ascii="Times New Roman"/>
          <w:position w:val="-1"/>
          <w:sz w:val="10"/>
        </w:rPr>
        <w:drawing>
          <wp:inline distT="0" distB="0" distL="0" distR="0">
            <wp:extent cx="718119" cy="68008"/>
            <wp:effectExtent l="0" t="0" r="0" b="0"/>
            <wp:docPr id="6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1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  <w:r>
        <w:rPr>
          <w:rFonts w:ascii="Times New Roman"/>
          <w:position w:val="-1"/>
          <w:sz w:val="10"/>
        </w:rPr>
        <w:tab/>
      </w:r>
      <w:r>
        <w:rPr>
          <w:rFonts w:ascii="Times New Roman"/>
          <w:position w:val="-1"/>
          <w:sz w:val="10"/>
        </w:rPr>
        <w:drawing>
          <wp:inline distT="0" distB="0" distL="0" distR="0">
            <wp:extent cx="467370" cy="68008"/>
            <wp:effectExtent l="0" t="0" r="0" b="0"/>
            <wp:docPr id="6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0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  <w:r>
        <w:rPr>
          <w:rFonts w:ascii="Times New Roman"/>
          <w:position w:val="-1"/>
          <w:sz w:val="10"/>
        </w:rPr>
        <w:tab/>
      </w:r>
      <w:r>
        <w:rPr>
          <w:rFonts w:ascii="Times New Roman"/>
          <w:position w:val="-1"/>
          <w:sz w:val="10"/>
        </w:rPr>
        <w:drawing>
          <wp:inline distT="0" distB="0" distL="0" distR="0">
            <wp:extent cx="424656" cy="68008"/>
            <wp:effectExtent l="0" t="0" r="0" b="0"/>
            <wp:docPr id="6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15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21.  </w:t>
      </w:r>
      <w:bookmarkStart w:name="_bookmark32" w:id="37"/>
      <w:bookmarkEnd w:id="37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A four-layer WNN structure</w:t>
      </w:r>
      <w:r>
        <w:rPr>
          <w:rFonts w:ascii="Calibri"/>
          <w:spacing w:val="-21"/>
          <w:w w:val="110"/>
          <w:sz w:val="14"/>
        </w:rPr>
        <w:t> </w:t>
      </w:r>
      <w:r>
        <w:rPr>
          <w:rFonts w:ascii="Calibri"/>
          <w:w w:val="110"/>
          <w:sz w:val="14"/>
        </w:rPr>
        <w:t>example.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 w:before="103"/>
        <w:ind w:right="112"/>
        <w:jc w:val="both"/>
      </w:pPr>
      <w:r>
        <w:rPr/>
        <w:t>results produced by some well-known and commonly</w:t>
      </w:r>
      <w:r>
        <w:rPr>
          <w:spacing w:val="16"/>
        </w:rPr>
        <w:t> </w:t>
      </w:r>
      <w:r>
        <w:rPr/>
        <w:t>used</w:t>
      </w:r>
      <w:r>
        <w:rPr>
          <w:w w:val="99"/>
        </w:rPr>
        <w:t> </w:t>
      </w:r>
      <w:r>
        <w:rPr/>
        <w:t>fuzzy</w:t>
      </w:r>
      <w:r>
        <w:rPr>
          <w:spacing w:val="-12"/>
        </w:rPr>
        <w:t> </w:t>
      </w:r>
      <w:r>
        <w:rPr/>
        <w:t>neural</w:t>
      </w:r>
      <w:r>
        <w:rPr>
          <w:spacing w:val="-12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models,</w:t>
      </w:r>
      <w:r>
        <w:rPr>
          <w:spacing w:val="-12"/>
        </w:rPr>
        <w:t> </w:t>
      </w:r>
      <w:r>
        <w:rPr/>
        <w:t>experimental</w:t>
      </w:r>
      <w:r>
        <w:rPr>
          <w:spacing w:val="-12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involving</w:t>
      </w:r>
      <w:r>
        <w:rPr>
          <w:w w:val="99"/>
        </w:rPr>
        <w:t> </w:t>
      </w:r>
      <w:r>
        <w:rPr/>
        <w:t>three</w:t>
      </w:r>
      <w:r>
        <w:rPr>
          <w:spacing w:val="-8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sets</w:t>
      </w:r>
      <w:r>
        <w:rPr>
          <w:spacing w:val="-8"/>
        </w:rPr>
        <w:t> </w:t>
      </w:r>
      <w:r>
        <w:rPr/>
        <w:t>show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better</w:t>
      </w:r>
      <w:r>
        <w:rPr>
          <w:spacing w:val="-8"/>
        </w:rPr>
        <w:t> </w:t>
      </w:r>
      <w:r>
        <w:rPr/>
        <w:t>results.</w:t>
      </w:r>
      <w:r>
        <w:rPr>
          <w:spacing w:val="-8"/>
        </w:rPr>
        <w:t> </w:t>
      </w:r>
      <w:r>
        <w:rPr/>
        <w:t>The</w:t>
      </w:r>
      <w:r>
        <w:rPr>
          <w:w w:val="99"/>
        </w:rPr>
        <w:t> </w:t>
      </w:r>
      <w:r>
        <w:rPr/>
        <w:t>RMSE of the best-performing method among their</w:t>
      </w:r>
      <w:r>
        <w:rPr>
          <w:spacing w:val="-17"/>
        </w:rPr>
        <w:t> </w:t>
      </w:r>
      <w:r>
        <w:rPr/>
        <w:t>proposed</w:t>
      </w:r>
      <w:r>
        <w:rPr>
          <w:w w:val="99"/>
        </w:rPr>
        <w:t> </w:t>
      </w:r>
      <w:r>
        <w:rPr/>
        <w:t>methods is about 65% higher than the previously</w:t>
      </w:r>
      <w:r>
        <w:rPr>
          <w:spacing w:val="23"/>
        </w:rPr>
        <w:t> </w:t>
      </w:r>
      <w:r>
        <w:rPr/>
        <w:t>proposed</w:t>
      </w:r>
      <w:r>
        <w:rPr>
          <w:w w:val="99"/>
        </w:rPr>
        <w:t> </w:t>
      </w:r>
      <w:r>
        <w:rPr/>
        <w:t>method.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100" w:lineRule="exact"/>
        <w:ind w:left="9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1"/>
          <w:sz w:val="20"/>
          <w:szCs w:val="20"/>
        </w:rPr>
        <w:pict>
          <v:group style="width:163.1pt;height:105.05pt;mso-position-horizontal-relative:char;mso-position-vertical-relative:line" coordorigin="0,0" coordsize="3262,2101">
            <v:group style="position:absolute;left:378;top:596;width:2857;height:2" coordorigin="378,596" coordsize="2857,2">
              <v:shape style="position:absolute;left:378;top:596;width:2857;height:2" coordorigin="378,596" coordsize="2857,0" path="m378,596l3235,596e" filled="false" stroked="true" strokeweight=".08pt" strokecolor="#252525">
                <v:path arrowok="t"/>
              </v:shape>
            </v:group>
            <v:group style="position:absolute;left:378;top:567;width:2;height:29" coordorigin="378,567" coordsize="2,29">
              <v:shape style="position:absolute;left:378;top:567;width:2;height:29" coordorigin="378,567" coordsize="0,29" path="m378,596l378,567e" filled="false" stroked="true" strokeweight=".08pt" strokecolor="#252525">
                <v:path arrowok="t"/>
              </v:shape>
            </v:group>
            <v:group style="position:absolute;left:854;top:567;width:2;height:29" coordorigin="854,567" coordsize="2,29">
              <v:shape style="position:absolute;left:854;top:567;width:2;height:29" coordorigin="854,567" coordsize="0,29" path="m854,596l854,567e" filled="false" stroked="true" strokeweight=".08pt" strokecolor="#252525">
                <v:path arrowok="t"/>
              </v:shape>
            </v:group>
            <v:group style="position:absolute;left:1330;top:567;width:2;height:29" coordorigin="1330,567" coordsize="2,29">
              <v:shape style="position:absolute;left:1330;top:567;width:2;height:29" coordorigin="1330,567" coordsize="0,29" path="m1330,596l1330,567e" filled="false" stroked="true" strokeweight=".08pt" strokecolor="#252525">
                <v:path arrowok="t"/>
              </v:shape>
            </v:group>
            <v:group style="position:absolute;left:1806;top:567;width:2;height:29" coordorigin="1806,567" coordsize="2,29">
              <v:shape style="position:absolute;left:1806;top:567;width:2;height:29" coordorigin="1806,567" coordsize="0,29" path="m1806,596l1806,567e" filled="false" stroked="true" strokeweight=".08pt" strokecolor="#252525">
                <v:path arrowok="t"/>
              </v:shape>
            </v:group>
            <v:group style="position:absolute;left:2282;top:567;width:2;height:29" coordorigin="2282,567" coordsize="2,29">
              <v:shape style="position:absolute;left:2282;top:567;width:2;height:29" coordorigin="2282,567" coordsize="0,29" path="m2282,596l2282,567e" filled="false" stroked="true" strokeweight=".08pt" strokecolor="#252525">
                <v:path arrowok="t"/>
              </v:shape>
            </v:group>
            <v:group style="position:absolute;left:2758;top:567;width:2;height:29" coordorigin="2758,567" coordsize="2,29">
              <v:shape style="position:absolute;left:2758;top:567;width:2;height:29" coordorigin="2758,567" coordsize="0,29" path="m2758,596l2758,567e" filled="false" stroked="true" strokeweight=".08pt" strokecolor="#252525">
                <v:path arrowok="t"/>
              </v:shape>
            </v:group>
            <v:group style="position:absolute;left:3235;top:567;width:2;height:29" coordorigin="3235,567" coordsize="2,29">
              <v:shape style="position:absolute;left:3235;top:567;width:2;height:29" coordorigin="3235,567" coordsize="0,29" path="m3235,596l3235,567e" filled="false" stroked="true" strokeweight=".08pt" strokecolor="#252525">
                <v:path arrowok="t"/>
              </v:shape>
            </v:group>
            <v:group style="position:absolute;left:334;top:658;width:2928;height:82" coordorigin="334,658" coordsize="2928,82">
              <v:shape style="position:absolute;left:334;top:658;width:2928;height:82" coordorigin="334,658" coordsize="2928,82" path="m364,701l334,701,334,717,364,717,364,701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405,658l390,658,383,661,373,674,370,684,370,713,372,724,383,736,389,739,405,739,411,737,421,727,421,727,395,727,393,725,388,720,387,716,387,707,388,703,392,699,395,697,420,697,416,693,386,693,386,684,388,678,392,672,395,670,420,670,418,666,410,659,405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420,697l401,697,403,699,407,703,408,707,408,718,407,721,404,726,401,727,421,727,423,720,423,705,421,698,420,697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406,686l394,686,390,688,386,693,416,693,412,688,406,686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420,670l401,670,403,671,406,674,407,676,407,679,422,678,421,672,421,671,420,670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840,701l810,701,810,717,840,717,840,701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891,722l876,722,876,738,891,738,891,722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891,658l878,658,843,708,843,722,901,722,901,708,858,708,876,681,891,681,891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891,681l876,681,876,708,891,708,891,681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1317,701l1286,701,1286,717,1317,717,1317,701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1373,670l1351,670,1354,671,1358,675,1359,678,1359,684,1334,712,1328,718,1322,728,1321,733,1320,738,1374,738,1374,724,1343,724,1347,720,1348,718,1351,715,1361,706,1364,703,1374,674,1373,670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1356,658l1341,658,1335,659,1326,667,1323,673,1322,681,1337,683,1338,678,1339,675,1342,671,1345,670,1373,670,1372,668,1363,660,1356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1813,658l1798,658,1792,660,1782,672,1780,682,1780,715,1782,724,1792,736,1798,739,1813,739,1819,737,1827,727,1804,727,1802,726,1796,708,1796,689,1804,670,1827,670,1820,660,1813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1827,670l1808,670,1809,671,1812,673,1813,676,1815,682,1815,683,1816,689,1816,708,1808,727,1827,727,1829,725,1832,714,1831,682,1829,672,1827,670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2306,670l2285,670,2288,671,2291,675,2292,678,2292,684,2268,712,2262,718,2256,728,2254,733,2254,738,2308,738,2308,724,2277,724,2280,720,2282,718,2285,715,2294,706,2298,703,2302,697,2305,693,2307,687,2308,684,2307,673,2306,670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2290,658l2275,658,2269,659,2259,667,2257,673,2256,681,2271,683,2271,678,2272,675,2274,673,2276,671,2279,670,2306,670,2305,668,2296,660,2290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2777,722l2762,722,2762,738,2777,738,2777,722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2777,658l2764,658,2729,708,2729,722,2787,722,2787,708,2744,708,2762,681,2777,681,2777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2777,681l2762,681,2762,708,2777,708,2777,681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3244,658l3229,658,3222,661,3211,674,3208,684,3208,713,3211,724,3221,736,3228,739,3243,739,3250,737,3259,727,3259,727,3234,727,3231,725,3227,720,3225,716,3225,707,3226,703,3231,699,3233,697,3259,697,3254,693,3224,693,3225,684,3226,678,3229,674,3231,672,3233,670,3259,670,3257,666,3253,663,3249,659,3244,658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3259,697l3239,697,3242,699,3246,703,3246,707,3247,718,3246,721,3242,726,3240,727,3259,727,3262,720,3262,705,3259,698,3259,697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3245,686l3233,686,3228,688,3224,693,3254,693,3250,688,3245,686xe" filled="true" fillcolor="#252525" stroked="false">
                <v:path arrowok="t"/>
                <v:fill type="solid"/>
              </v:shape>
              <v:shape style="position:absolute;left:334;top:658;width:2928;height:82" coordorigin="334,658" coordsize="2928,82" path="m3259,670l3239,670,3241,671,3244,674,3245,676,3245,679,3260,678,3259,672,3259,671,3259,670xe" filled="true" fillcolor="#252525" stroked="false">
                <v:path arrowok="t"/>
                <v:fill type="solid"/>
              </v:shape>
            </v:group>
            <v:group style="position:absolute;left:1599;top:802;width:446;height:121" coordorigin="1599,802" coordsize="446,121">
              <v:shape style="position:absolute;left:1599;top:802;width:446;height:121" coordorigin="1599,802" coordsize="446,121" path="m1644,819l1626,819,1626,896,1644,896,1644,819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672,804l1599,804,1599,819,1672,819,1672,804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01,804l1683,804,1683,820,1701,820,1701,804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01,829l1683,829,1683,896,1701,896,1701,829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34,829l1718,829,1718,896,1735,896,1735,857,1736,852,1746,841,1814,841,1813,838,1734,838,1734,829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86,841l1751,841,1753,842,1755,843,1756,845,1757,849,1758,851,1758,896,1775,896,1784,842,1786,841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814,841l1792,841,1794,842,1796,845,1797,847,1798,851,1798,896,1815,896,1815,847,1815,842,1814,841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59,828l1746,828,1740,831,1734,838,1773,838,1771,835,1769,832,1762,829,1759,828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798,828l1790,828,1786,829,1779,832,1776,835,1773,838,1813,838,1812,836,1809,833,1802,829,1798,828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868,828l1849,828,1842,831,1830,843,1828,852,1828,873,1830,880,1840,893,1848,897,1867,897,1873,895,1883,889,1886,884,1856,884,1853,882,1847,877,1846,873,1846,867,1890,867,1890,857,1846,857,1846,852,1847,848,1852,842,1855,841,1885,841,1876,831,1868,828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871,874l1870,878,1869,880,1865,883,1863,884,1886,884,1889,877,1871,874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885,841l1863,841,1866,842,1871,848,1872,852,1872,857,1890,857,1890,854,1887,844,1885,841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933,802l1921,802,1916,810,1911,819,1903,839,1901,850,1901,872,1903,882,1910,903,1915,913,1921,922,1933,922,1929,915,1927,908,1923,898,1921,891,1919,877,1918,870,1918,853,1919,843,1924,826,1927,815,1933,802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958,874l1940,877,1942,883,1945,888,1956,895,1963,897,1982,897,1990,895,2000,886,2001,884,1968,884,1965,883,1960,880,1959,877,1958,874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980,828l1961,828,1954,830,1945,837,1943,842,1943,854,1945,859,1954,866,1963,868,1978,872,1981,872,1983,873,1983,874,1985,877,1985,879,1984,881,1982,882,1980,884,1977,884,2001,884,2002,881,2002,869,1968,852,1962,850,1961,849,1959,846,1961,842,1963,841,1966,840,1999,840,1998,839,1995,835,1987,829,1980,828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1999,840l1975,840,1978,841,1981,844,1983,846,1984,848,2000,845,1999,840xe" filled="true" fillcolor="#252525" stroked="false">
                <v:path arrowok="t"/>
                <v:fill type="solid"/>
              </v:shape>
              <v:shape style="position:absolute;left:1599;top:802;width:446;height:121" coordorigin="1599,802" coordsize="446,121" path="m2025,802l2013,802,2018,815,2022,826,2027,843,2027,851,2027,870,2027,872,2013,922,2025,922,2032,912,2037,901,2043,879,2044,870,2044,851,2043,841,2036,821,2031,811,2025,802xe" filled="true" fillcolor="#252525" stroked="false">
                <v:path arrowok="t"/>
                <v:fill type="solid"/>
              </v:shape>
            </v:group>
            <v:group style="position:absolute;left:378;top:36;width:2857;height:2" coordorigin="378,36" coordsize="2857,2">
              <v:shape style="position:absolute;left:378;top:36;width:2857;height:2" coordorigin="378,36" coordsize="2857,0" path="m378,36l3235,36e" filled="false" stroked="true" strokeweight=".08pt" strokecolor="#252525">
                <v:path arrowok="t"/>
              </v:shape>
            </v:group>
            <v:group style="position:absolute;left:378;top:36;width:2;height:29" coordorigin="378,36" coordsize="2,29">
              <v:shape style="position:absolute;left:378;top:36;width:2;height:29" coordorigin="378,36" coordsize="0,29" path="m378,36l378,65e" filled="false" stroked="true" strokeweight=".08pt" strokecolor="#252525">
                <v:path arrowok="t"/>
              </v:shape>
            </v:group>
            <v:group style="position:absolute;left:854;top:36;width:2;height:29" coordorigin="854,36" coordsize="2,29">
              <v:shape style="position:absolute;left:854;top:36;width:2;height:29" coordorigin="854,36" coordsize="0,29" path="m854,36l854,65e" filled="false" stroked="true" strokeweight=".08pt" strokecolor="#252525">
                <v:path arrowok="t"/>
              </v:shape>
            </v:group>
            <v:group style="position:absolute;left:1330;top:36;width:2;height:29" coordorigin="1330,36" coordsize="2,29">
              <v:shape style="position:absolute;left:1330;top:36;width:2;height:29" coordorigin="1330,36" coordsize="0,29" path="m1330,36l1330,65e" filled="false" stroked="true" strokeweight=".08pt" strokecolor="#252525">
                <v:path arrowok="t"/>
              </v:shape>
            </v:group>
            <v:group style="position:absolute;left:1806;top:36;width:2;height:29" coordorigin="1806,36" coordsize="2,29">
              <v:shape style="position:absolute;left:1806;top:36;width:2;height:29" coordorigin="1806,36" coordsize="0,29" path="m1806,36l1806,65e" filled="false" stroked="true" strokeweight=".08pt" strokecolor="#252525">
                <v:path arrowok="t"/>
              </v:shape>
            </v:group>
            <v:group style="position:absolute;left:2282;top:36;width:2;height:29" coordorigin="2282,36" coordsize="2,29">
              <v:shape style="position:absolute;left:2282;top:36;width:2;height:29" coordorigin="2282,36" coordsize="0,29" path="m2282,36l2282,65e" filled="false" stroked="true" strokeweight=".08pt" strokecolor="#252525">
                <v:path arrowok="t"/>
              </v:shape>
            </v:group>
            <v:group style="position:absolute;left:2758;top:36;width:2;height:29" coordorigin="2758,36" coordsize="2,29">
              <v:shape style="position:absolute;left:2758;top:36;width:2;height:29" coordorigin="2758,36" coordsize="0,29" path="m2758,36l2758,65e" filled="false" stroked="true" strokeweight=".08pt" strokecolor="#252525">
                <v:path arrowok="t"/>
              </v:shape>
            </v:group>
            <v:group style="position:absolute;left:3235;top:36;width:2;height:29" coordorigin="3235,36" coordsize="2,29">
              <v:shape style="position:absolute;left:3235;top:36;width:2;height:29" coordorigin="3235,36" coordsize="0,29" path="m3235,36l3235,65e" filled="false" stroked="true" strokeweight=".08pt" strokecolor="#252525">
                <v:path arrowok="t"/>
              </v:shape>
            </v:group>
            <v:group style="position:absolute;left:378;top:36;width:2;height:560" coordorigin="378,36" coordsize="2,560">
              <v:shape style="position:absolute;left:378;top:36;width:2;height:560" coordorigin="378,36" coordsize="0,560" path="m378,596l378,36e" filled="false" stroked="true" strokeweight=".08pt" strokecolor="#252525">
                <v:path arrowok="t"/>
              </v:shape>
            </v:group>
            <v:group style="position:absolute;left:3235;top:36;width:2;height:560" coordorigin="3235,36" coordsize="2,560">
              <v:shape style="position:absolute;left:3235;top:36;width:2;height:560" coordorigin="3235,36" coordsize="0,560" path="m3235,596l3235,36e" filled="false" stroked="true" strokeweight=".08pt" strokecolor="#252525">
                <v:path arrowok="t"/>
              </v:shape>
            </v:group>
            <v:group style="position:absolute;left:378;top:596;width:29;height:2" coordorigin="378,596" coordsize="29,2">
              <v:shape style="position:absolute;left:378;top:596;width:29;height:2" coordorigin="378,596" coordsize="29,0" path="m378,596l406,596e" filled="false" stroked="true" strokeweight=".08pt" strokecolor="#252525">
                <v:path arrowok="t"/>
              </v:shape>
            </v:group>
            <v:group style="position:absolute;left:378;top:316;width:29;height:2" coordorigin="378,316" coordsize="29,2">
              <v:shape style="position:absolute;left:378;top:316;width:29;height:2" coordorigin="378,316" coordsize="29,0" path="m378,316l406,316e" filled="false" stroked="true" strokeweight=".08pt" strokecolor="#252525">
                <v:path arrowok="t"/>
              </v:shape>
            </v:group>
            <v:group style="position:absolute;left:378;top:36;width:29;height:2" coordorigin="378,36" coordsize="29,2">
              <v:shape style="position:absolute;left:378;top:36;width:29;height:2" coordorigin="378,36" coordsize="29,0" path="m378,36l406,36e" filled="false" stroked="true" strokeweight=".08pt" strokecolor="#252525">
                <v:path arrowok="t"/>
              </v:shape>
            </v:group>
            <v:group style="position:absolute;left:3206;top:596;width:29;height:2" coordorigin="3206,596" coordsize="29,2">
              <v:shape style="position:absolute;left:3206;top:596;width:29;height:2" coordorigin="3206,596" coordsize="29,0" path="m3235,596l3206,596e" filled="false" stroked="true" strokeweight=".08pt" strokecolor="#252525">
                <v:path arrowok="t"/>
              </v:shape>
            </v:group>
            <v:group style="position:absolute;left:3206;top:316;width:29;height:2" coordorigin="3206,316" coordsize="29,2">
              <v:shape style="position:absolute;left:3206;top:316;width:29;height:2" coordorigin="3206,316" coordsize="29,0" path="m3235,316l3206,316e" filled="false" stroked="true" strokeweight=".08pt" strokecolor="#252525">
                <v:path arrowok="t"/>
              </v:shape>
            </v:group>
            <v:group style="position:absolute;left:3206;top:36;width:29;height:2" coordorigin="3206,36" coordsize="29,2">
              <v:shape style="position:absolute;left:3206;top:36;width:29;height:2" coordorigin="3206,36" coordsize="29,0" path="m3235,36l3206,36e" filled="false" stroked="true" strokeweight=".08pt" strokecolor="#252525">
                <v:path arrowok="t"/>
              </v:shape>
            </v:group>
            <v:group style="position:absolute;left:255;top:560;width:76;height:81" coordorigin="255,560" coordsize="76,81">
              <v:shape style="position:absolute;left:255;top:560;width:76;height:81" coordorigin="255,560" coordsize="76,81" path="m285,603l255,603,255,619,285,619,285,603xe" filled="true" fillcolor="#252525" stroked="false">
                <v:path arrowok="t"/>
                <v:fill type="solid"/>
              </v:shape>
              <v:shape style="position:absolute;left:255;top:560;width:76;height:81" coordorigin="255,560" coordsize="76,81" path="m330,582l315,582,315,640,330,640,330,582xe" filled="true" fillcolor="#252525" stroked="false">
                <v:path arrowok="t"/>
                <v:fill type="solid"/>
              </v:shape>
              <v:shape style="position:absolute;left:255;top:560;width:76;height:81" coordorigin="255,560" coordsize="76,81" path="m330,560l318,560,316,565,313,569,304,576,299,579,295,580,295,594,303,591,309,588,315,582,330,582,330,560xe" filled="true" fillcolor="#252525" stroked="false">
                <v:path arrowok="t"/>
                <v:fill type="solid"/>
              </v:shape>
            </v:group>
            <v:group style="position:absolute;left:291;top:280;width:52;height:82" coordorigin="291,280" coordsize="52,82">
              <v:shape style="position:absolute;left:291;top:280;width:52;height:82" coordorigin="291,280" coordsize="52,82" path="m325,280l309,280,303,283,294,295,291,305,291,337,294,347,303,359,309,362,325,362,331,359,339,349,315,349,314,348,307,330,307,311,315,293,339,293,331,283,325,280xe" filled="true" fillcolor="#252525" stroked="false">
                <v:path arrowok="t"/>
                <v:fill type="solid"/>
              </v:shape>
              <v:shape style="position:absolute;left:291;top:280;width:52;height:82" coordorigin="291,280" coordsize="52,82" path="m339,293l319,293,321,293,324,296,325,298,327,305,327,306,327,311,327,330,319,349,339,349,341,347,343,337,343,305,341,295,339,293xe" filled="true" fillcolor="#252525" stroked="false">
                <v:path arrowok="t"/>
                <v:fill type="solid"/>
              </v:shape>
            </v:group>
            <v:group style="position:absolute;left:295;top:0;width:36;height:81" coordorigin="295,0" coordsize="36,81">
              <v:shape style="position:absolute;left:295;top:0;width:36;height:81" coordorigin="295,0" coordsize="36,81" path="m331,23l315,23,315,81,331,81,331,23xe" filled="true" fillcolor="#252525" stroked="false">
                <v:path arrowok="t"/>
                <v:fill type="solid"/>
              </v:shape>
              <v:shape style="position:absolute;left:295;top:0;width:36;height:81" coordorigin="295,0" coordsize="36,81" path="m331,0l318,0,316,5,313,9,304,16,299,19,295,20,295,34,303,32,310,28,315,23,331,23,331,0xe" filled="true" fillcolor="#252525" stroked="false">
                <v:path arrowok="t"/>
                <v:fill type="solid"/>
              </v:shape>
            </v:group>
            <v:group style="position:absolute;left:119;top:8;width:117;height:621" coordorigin="119,8" coordsize="117,621">
              <v:shape style="position:absolute;left:119;top:8;width:117;height:621" coordorigin="119,8" coordsize="117,621" path="m211,537l119,573,119,593,211,629,211,609,190,601,190,596,174,596,140,583,174,571,190,571,190,565,211,557,211,537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90,571l174,571,174,596,190,596,190,571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431l162,431,157,431,151,434,148,437,144,443,143,448,143,456,144,460,147,467,150,470,153,473,150,475,147,477,144,484,143,487,143,499,146,506,153,512,144,512,144,528,211,528,211,511,172,511,167,510,162,508,160,507,157,503,156,500,156,495,168,488,211,488,211,471,172,471,168,470,162,468,160,467,157,462,156,460,156,454,157,452,160,450,162,449,166,448,211,448,211,431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88,349l166,349,158,352,146,362,143,369,143,381,144,385,148,392,151,395,154,397,144,397,144,414,236,414,236,396,170,396,165,395,158,389,157,386,157,377,158,374,165,368,170,367,211,367,209,363,197,352,188,349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367l185,367,190,368,197,374,198,377,198,386,196,389,189,395,184,396,236,396,202,396,206,393,208,390,211,384,212,381,212,369,211,367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318l119,318,119,335,211,335,211,318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35,282l119,282,119,299,135,299,135,282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282l144,282,144,299,211,299,211,282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09,232l196,234,197,237,198,239,158,245,121,245,131,263,144,263,144,271,158,271,158,263,198,263,202,262,212,249,212,241,211,236,209,232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58,233l144,233,144,245,158,245,158,233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161l144,161,144,179,182,179,188,179,193,181,195,183,198,187,199,190,199,196,184,204,144,204,144,222,192,222,197,221,212,195,211,191,207,183,204,180,201,178,211,178,211,161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11,82l119,82,119,100,152,100,146,105,143,112,143,127,146,134,157,144,166,147,188,147,197,144,209,133,211,129,169,129,164,128,158,122,156,119,156,110,158,107,165,101,170,100,203,100,201,98,211,98,211,82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203,100l185,100,190,101,197,107,198,110,198,119,196,123,188,128,183,129,211,129,212,127,212,115,211,112,207,104,205,101,203,100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69,8l159,10,146,22,143,30,143,48,146,56,158,67,167,70,187,70,195,68,208,58,211,52,182,52,182,52,167,52,163,50,158,45,156,42,156,35,157,32,163,27,167,26,172,25,182,25,182,8,169,8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92,9l189,26,193,27,195,29,198,33,199,35,199,42,198,45,192,50,188,52,182,52,211,52,212,49,212,30,210,24,204,15,199,11,192,9xe" filled="true" fillcolor="#252525" stroked="false">
                <v:path arrowok="t"/>
                <v:fill type="solid"/>
              </v:shape>
              <v:shape style="position:absolute;left:119;top:8;width:117;height:621" coordorigin="119,8" coordsize="117,621" path="m182,25l172,25,172,52,167,52,182,52,182,25xe" filled="true" fillcolor="#252525" stroked="false">
                <v:path arrowok="t"/>
                <v:fill type="solid"/>
              </v:shape>
            </v:group>
            <v:group style="position:absolute;left:378;top:102;width:2857;height:429" coordorigin="378,102" coordsize="2857,429">
              <v:shape style="position:absolute;left:378;top:102;width:2857;height:429" coordorigin="378,102" coordsize="2857,429" path="m378,316l378,316,983,316,994,316,1005,316,1016,316,1027,316,1039,316,1050,316,1061,316,1072,316,1083,316,1095,316,1162,315,1229,313,1296,305,1364,287,1420,258,1476,215,1520,174,1532,164,1588,119,1632,102,1644,102,1700,133,1745,195,1778,258,1812,328,1823,351,1857,417,1890,472,1935,518,1980,530,1991,529,2047,498,2103,448,2114,437,2170,390,2226,355,2293,332,2361,321,2428,318,2495,317,2551,316,2562,316,2574,316,2585,316,2596,316,2607,316,2618,316,2630,316,2742,316,3235,316e" filled="false" stroked="true" strokeweight=".64pt" strokecolor="#0071bc">
                <v:path arrowok="t"/>
              </v:shape>
            </v:group>
            <v:group style="position:absolute;left:1637;top:982;width:160;height:136" coordorigin="1637,982" coordsize="160,136">
              <v:shape style="position:absolute;left:1637;top:982;width:160;height:136" coordorigin="1637,982" coordsize="160,136" path="m1675,982l1637,1038,1638,1062,1675,1118,1677,1115,1664,1105,1660,1100,1652,1077,1650,1065,1650,1049,1677,984,1675,982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34,1020l1723,1020,1727,1025,1727,1043,1687,1069,1687,1084,1694,1091,1711,1091,1718,1088,1725,1082,1706,1082,1701,1077,1701,1060,1708,1054,1727,1047,1740,1047,1740,1034,1739,1029,1737,1025,1734,1020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40,1080l1727,1080,1728,1088,1731,1091,1743,1091,1746,1089,1752,1083,1752,1082,1741,1082,1740,1080,1740,1080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52,1079l1749,1081,1747,1082,1752,1082,1752,1079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40,1047l1727,1047,1727,1075,1726,1076,1723,1078,1719,1080,1715,1082,1725,1082,1727,1080,1740,1080,1740,1047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27,1016l1702,1016,1690,1024,1690,1038,1694,1041,1701,1041,1704,1038,1704,1034,1704,1029,1704,1024,1709,1020,1734,1020,1733,1019,1727,1016xe" filled="true" fillcolor="#000000" stroked="false">
                <v:path arrowok="t"/>
                <v:fill type="solid"/>
              </v:shape>
              <v:shape style="position:absolute;left:1637;top:982;width:160;height:136" coordorigin="1637,982" coordsize="160,136" path="m1759,982l1757,984,1770,994,1774,1000,1778,1012,1782,1023,1784,1035,1784,1051,1757,1115,1758,1118,1797,1062,1796,1037,1791,1019,1782,1003,1771,990,1767,987,1759,982xe" filled="true" fillcolor="#000000" stroked="false">
                <v:path arrowok="t"/>
                <v:fill type="solid"/>
              </v:shape>
            </v:group>
            <v:group style="position:absolute;left:353;top:1774;width:2857;height:2" coordorigin="353,1774" coordsize="2857,2">
              <v:shape style="position:absolute;left:353;top:1774;width:2857;height:2" coordorigin="353,1774" coordsize="2857,0" path="m353,1774l3210,1774e" filled="false" stroked="true" strokeweight=".08pt" strokecolor="#252525">
                <v:path arrowok="t"/>
              </v:shape>
            </v:group>
            <v:group style="position:absolute;left:353;top:1746;width:2;height:29" coordorigin="353,1746" coordsize="2,29">
              <v:shape style="position:absolute;left:353;top:1746;width:2;height:29" coordorigin="353,1746" coordsize="0,29" path="m353,1774l353,1746e" filled="false" stroked="true" strokeweight=".08pt" strokecolor="#252525">
                <v:path arrowok="t"/>
              </v:shape>
            </v:group>
            <v:group style="position:absolute;left:829;top:1746;width:2;height:29" coordorigin="829,1746" coordsize="2,29">
              <v:shape style="position:absolute;left:829;top:1746;width:2;height:29" coordorigin="829,1746" coordsize="0,29" path="m829,1774l829,1746e" filled="false" stroked="true" strokeweight=".08pt" strokecolor="#252525">
                <v:path arrowok="t"/>
              </v:shape>
            </v:group>
            <v:group style="position:absolute;left:1305;top:1746;width:2;height:29" coordorigin="1305,1746" coordsize="2,29">
              <v:shape style="position:absolute;left:1305;top:1746;width:2;height:29" coordorigin="1305,1746" coordsize="0,29" path="m1305,1774l1305,1746e" filled="false" stroked="true" strokeweight=".08pt" strokecolor="#252525">
                <v:path arrowok="t"/>
              </v:shape>
            </v:group>
            <v:group style="position:absolute;left:1781;top:1746;width:2;height:29" coordorigin="1781,1746" coordsize="2,29">
              <v:shape style="position:absolute;left:1781;top:1746;width:2;height:29" coordorigin="1781,1746" coordsize="0,29" path="m1781,1774l1781,1746e" filled="false" stroked="true" strokeweight=".08pt" strokecolor="#252525">
                <v:path arrowok="t"/>
              </v:shape>
            </v:group>
            <v:group style="position:absolute;left:2257;top:1746;width:2;height:29" coordorigin="2257,1746" coordsize="2,29">
              <v:shape style="position:absolute;left:2257;top:1746;width:2;height:29" coordorigin="2257,1746" coordsize="0,29" path="m2257,1774l2257,1746e" filled="false" stroked="true" strokeweight=".08pt" strokecolor="#252525">
                <v:path arrowok="t"/>
              </v:shape>
            </v:group>
            <v:group style="position:absolute;left:2734;top:1746;width:2;height:29" coordorigin="2734,1746" coordsize="2,29">
              <v:shape style="position:absolute;left:2734;top:1746;width:2;height:29" coordorigin="2734,1746" coordsize="0,29" path="m2734,1774l2734,1746e" filled="false" stroked="true" strokeweight=".08pt" strokecolor="#252525">
                <v:path arrowok="t"/>
              </v:shape>
            </v:group>
            <v:group style="position:absolute;left:3210;top:1746;width:2;height:29" coordorigin="3210,1746" coordsize="2,29">
              <v:shape style="position:absolute;left:3210;top:1746;width:2;height:29" coordorigin="3210,1746" coordsize="0,29" path="m3210,1774l3210,1746e" filled="false" stroked="true" strokeweight=".08pt" strokecolor="#252525">
                <v:path arrowok="t"/>
              </v:shape>
            </v:group>
            <v:group style="position:absolute;left:309;top:1836;width:2928;height:82" coordorigin="309,1836" coordsize="2928,82">
              <v:shape style="position:absolute;left:309;top:1836;width:2928;height:82" coordorigin="309,1836" coordsize="2928,82" path="m339,1880l309,1880,309,1895,339,1895,339,1880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80,1836l366,1836,358,1839,348,1852,345,1863,345,1892,348,1902,358,1915,365,1918,380,1918,386,1915,396,1905,396,1905,370,1905,368,1904,363,1898,362,1894,362,1885,363,1881,367,1877,370,1876,395,1876,391,1871,361,1871,361,1862,363,1856,367,1850,370,1849,395,1849,393,1844,385,1838,380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95,1876l376,1876,378,1877,382,1882,383,1885,383,1896,382,1899,379,1904,376,1905,396,1905,398,1899,398,1883,396,1877,395,187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81,1864l369,1864,365,1867,361,1871,391,1871,387,1867,381,1864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95,1849l376,1849,378,1849,381,1852,382,1854,382,1857,397,1856,396,1850,396,1849,395,184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815,1880l785,1880,785,1895,815,1895,815,1880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866,1900l851,1900,851,1916,866,1916,866,1900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866,1836l853,1836,818,1887,818,1900,876,1900,876,1887,833,1887,851,1859,866,1859,866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866,1859l851,1859,851,1887,866,1887,866,185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1292,1880l1261,1880,1261,1895,1292,1895,1292,1880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1348,1849l1327,1849,1329,1850,1333,1853,1334,1856,1334,1862,1333,1866,1329,1871,1325,1875,1309,1890,1303,1896,1298,1906,1296,1911,1295,1916,1349,1916,1349,1902,1319,1902,1322,1898,1323,1896,1326,1893,1336,1885,1339,1881,1349,1852,1348,184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1332,1836l1316,1836,1310,1838,1301,1845,1298,1851,1297,1860,1312,1861,1313,1857,1314,1853,1318,1850,1320,1849,1348,1849,1347,1847,1338,1838,1332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1789,1836l1773,1836,1767,1839,1757,1851,1755,1861,1755,1893,1757,1903,1767,1915,1773,1918,1789,1918,1795,1915,1803,1905,1779,1905,1777,1904,1771,1886,1771,1867,1779,1849,1803,1849,1795,1839,1789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1803,1849l1783,1849,1784,1849,1787,1852,1788,1854,1790,1861,1790,1862,1791,1867,1791,1886,1783,1905,1803,1905,1804,1903,1807,1893,1807,1861,1804,1851,1803,184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2281,1849l2260,1849,2263,1850,2267,1853,2267,1856,2267,1862,2266,1866,2263,1871,2258,1875,2243,1890,2237,1896,2231,1906,2230,1911,2229,1916,2283,1916,2283,1902,2252,1902,2255,1898,2257,1896,2260,1893,2270,1885,2273,1881,2283,1852,2281,184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2265,1836l2250,1836,2244,1838,2235,1845,2232,1851,2231,1860,2246,1861,2246,1857,2247,1853,2251,1850,2254,1849,2281,1849,2281,1847,2272,1838,2265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2752,1900l2737,1900,2737,1916,2752,1916,2752,1900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2752,1836l2739,1836,2704,1887,2704,1900,2762,1900,2762,1887,2719,1887,2737,1859,2752,1859,2752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2752,1859l2737,1859,2737,1887,2752,1887,2752,1859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219,1836l3204,1836,3197,1839,3186,1852,3183,1863,3183,1892,3186,1902,3196,1915,3203,1918,3219,1918,3225,1915,3234,1905,3235,1905,3209,1905,3206,1904,3204,1901,3202,1898,3201,1894,3201,1885,3202,1881,3206,1877,3208,1876,3234,1876,3229,1871,3199,1871,3200,1862,3201,1856,3206,1850,3208,1849,3234,1849,3232,1844,3224,1838,3219,183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234,1876l3214,1876,3217,1877,3221,1882,3222,1885,3222,1896,3221,1899,3217,1904,3215,1905,3235,1905,3237,1899,3237,1883,3235,1877,3234,1876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220,1864l3208,1864,3203,1867,3199,1871,3229,1871,3225,1867,3220,1864xe" filled="true" fillcolor="#252525" stroked="false">
                <v:path arrowok="t"/>
                <v:fill type="solid"/>
              </v:shape>
              <v:shape style="position:absolute;left:309;top:1836;width:2928;height:82" coordorigin="309,1836" coordsize="2928,82" path="m3234,1849l3214,1849,3216,1849,3219,1852,3220,1854,3220,1857,3235,1856,3234,1850,3234,1849,3234,1849xe" filled="true" fillcolor="#252525" stroked="false">
                <v:path arrowok="t"/>
                <v:fill type="solid"/>
              </v:shape>
            </v:group>
            <v:group style="position:absolute;left:1574;top:1981;width:446;height:121" coordorigin="1574,1981" coordsize="446,121">
              <v:shape style="position:absolute;left:1574;top:1981;width:446;height:121" coordorigin="1574,1981" coordsize="446,121" path="m1619,1998l1601,1998,1601,2074,1619,2074,1619,1998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647,1982l1574,1982,1574,1998,1647,1998,1647,1982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676,1982l1658,1982,1658,1998,1676,1998,1676,1982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676,2007l1658,2007,1658,2074,1676,2074,1676,2007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709,2007l1693,2007,1693,2074,1710,2074,1710,2035,1711,2031,1721,2019,1789,2019,1788,2017,1709,2017,1709,2007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761,2019l1726,2019,1728,2020,1729,2021,1733,2074,1750,2074,1759,2020,1761,2019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789,2019l1767,2019,1769,2021,1771,2023,1772,2025,1773,2029,1773,2074,1790,2074,1790,2025,1790,2020,1789,2019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734,2006l1722,2006,1715,2009,1709,2017,1748,2017,1746,2013,1744,2010,1738,2007,1734,2006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773,2006l1765,2006,1761,2007,1754,2010,1751,2013,1748,2017,1788,2017,1787,2014,1784,2011,1778,2007,1773,2006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843,2006l1824,2006,1817,2009,1811,2015,1806,2022,1803,2030,1803,2051,1805,2058,1809,2064,1815,2072,1823,2075,1842,2075,1848,2074,1858,2067,1861,2062,1831,2062,1828,2061,1822,2055,1821,2051,1821,2046,1865,2046,1865,2035,1821,2035,1821,2030,1822,2026,1825,2024,1827,2021,1830,2019,1860,2019,1851,2009,1843,2006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846,2053l1845,2056,1844,2058,1840,2061,1838,2062,1861,2062,1864,2056,1846,2053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860,2019l1838,2019,1841,2021,1846,2026,1847,2030,1847,2035,1865,2035,1865,2032,1862,2022,1860,2019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908,1981l1896,1981,1891,1989,1886,1997,1879,2017,1876,2029,1876,2050,1878,2060,1885,2081,1890,2091,1896,2101,1908,2101,1904,2093,1902,2087,1898,2076,1896,2069,1894,2055,1893,2048,1893,2031,1894,2022,1899,2004,1903,1993,1908,1981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933,2052l1915,2055,1917,2061,1920,2066,1931,2073,1938,2075,1957,2075,1965,2073,1975,2064,1976,2063,1943,2063,1940,2062,1938,2060,1935,2058,1934,2056,1933,2052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955,2006l1936,2006,1929,2008,1920,2016,1918,2021,1918,2033,1920,2038,1930,2044,1939,2047,1953,2050,1956,2051,1958,2051,1959,2052,1960,2055,1960,2057,1959,2059,1955,2062,1952,2063,1976,2063,1977,2059,1977,2048,1943,2030,1938,2028,1936,2027,1934,2024,1936,2021,1938,2019,1941,2019,1974,2019,1974,2018,1970,2013,1962,2007,1955,2006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1974,2019l1950,2019,1953,2019,1957,2022,1958,2024,1959,2027,1975,2024,1974,2019xe" filled="true" fillcolor="#252525" stroked="false">
                <v:path arrowok="t"/>
                <v:fill type="solid"/>
              </v:shape>
              <v:shape style="position:absolute;left:1574;top:1981;width:446;height:121" coordorigin="1574,1981" coordsize="446,121" path="m2000,1981l1988,1981,1993,1993,1997,2004,2002,2022,2003,2029,2003,2048,2002,2051,1988,2101,2000,2101,2020,2048,2020,2029,2018,2019,2011,1999,2006,1990,2000,1981xe" filled="true" fillcolor="#252525" stroked="false">
                <v:path arrowok="t"/>
                <v:fill type="solid"/>
              </v:shape>
            </v:group>
            <v:group style="position:absolute;left:353;top:1215;width:2857;height:2" coordorigin="353,1215" coordsize="2857,2">
              <v:shape style="position:absolute;left:353;top:1215;width:2857;height:2" coordorigin="353,1215" coordsize="2857,0" path="m353,1215l3210,1215e" filled="false" stroked="true" strokeweight=".08pt" strokecolor="#252525">
                <v:path arrowok="t"/>
              </v:shape>
            </v:group>
            <v:group style="position:absolute;left:353;top:1215;width:2;height:29" coordorigin="353,1215" coordsize="2,29">
              <v:shape style="position:absolute;left:353;top:1215;width:2;height:29" coordorigin="353,1215" coordsize="0,29" path="m353,1215l353,1243e" filled="false" stroked="true" strokeweight=".08pt" strokecolor="#252525">
                <v:path arrowok="t"/>
              </v:shape>
            </v:group>
            <v:group style="position:absolute;left:829;top:1215;width:2;height:29" coordorigin="829,1215" coordsize="2,29">
              <v:shape style="position:absolute;left:829;top:1215;width:2;height:29" coordorigin="829,1215" coordsize="0,29" path="m829,1215l829,1243e" filled="false" stroked="true" strokeweight=".08pt" strokecolor="#252525">
                <v:path arrowok="t"/>
              </v:shape>
            </v:group>
            <v:group style="position:absolute;left:1305;top:1215;width:2;height:29" coordorigin="1305,1215" coordsize="2,29">
              <v:shape style="position:absolute;left:1305;top:1215;width:2;height:29" coordorigin="1305,1215" coordsize="0,29" path="m1305,1215l1305,1243e" filled="false" stroked="true" strokeweight=".08pt" strokecolor="#252525">
                <v:path arrowok="t"/>
              </v:shape>
            </v:group>
            <v:group style="position:absolute;left:1781;top:1215;width:2;height:29" coordorigin="1781,1215" coordsize="2,29">
              <v:shape style="position:absolute;left:1781;top:1215;width:2;height:29" coordorigin="1781,1215" coordsize="0,29" path="m1781,1215l1781,1243e" filled="false" stroked="true" strokeweight=".08pt" strokecolor="#252525">
                <v:path arrowok="t"/>
              </v:shape>
            </v:group>
            <v:group style="position:absolute;left:2257;top:1215;width:2;height:29" coordorigin="2257,1215" coordsize="2,29">
              <v:shape style="position:absolute;left:2257;top:1215;width:2;height:29" coordorigin="2257,1215" coordsize="0,29" path="m2257,1215l2257,1243e" filled="false" stroked="true" strokeweight=".08pt" strokecolor="#252525">
                <v:path arrowok="t"/>
              </v:shape>
            </v:group>
            <v:group style="position:absolute;left:2734;top:1215;width:2;height:29" coordorigin="2734,1215" coordsize="2,29">
              <v:shape style="position:absolute;left:2734;top:1215;width:2;height:29" coordorigin="2734,1215" coordsize="0,29" path="m2734,1215l2734,1243e" filled="false" stroked="true" strokeweight=".08pt" strokecolor="#252525">
                <v:path arrowok="t"/>
              </v:shape>
            </v:group>
            <v:group style="position:absolute;left:3210;top:1215;width:2;height:29" coordorigin="3210,1215" coordsize="2,29">
              <v:shape style="position:absolute;left:3210;top:1215;width:2;height:29" coordorigin="3210,1215" coordsize="0,29" path="m3210,1215l3210,1243e" filled="false" stroked="true" strokeweight=".08pt" strokecolor="#252525">
                <v:path arrowok="t"/>
              </v:shape>
            </v:group>
            <v:group style="position:absolute;left:353;top:1215;width:2;height:560" coordorigin="353,1215" coordsize="2,560">
              <v:shape style="position:absolute;left:353;top:1215;width:2;height:560" coordorigin="353,1215" coordsize="0,560" path="m353,1774l353,1215e" filled="false" stroked="true" strokeweight=".08pt" strokecolor="#252525">
                <v:path arrowok="t"/>
              </v:shape>
            </v:group>
            <v:group style="position:absolute;left:3210;top:1215;width:2;height:560" coordorigin="3210,1215" coordsize="2,560">
              <v:shape style="position:absolute;left:3210;top:1215;width:2;height:560" coordorigin="3210,1215" coordsize="0,560" path="m3210,1774l3210,1215e" filled="false" stroked="true" strokeweight=".08pt" strokecolor="#252525">
                <v:path arrowok="t"/>
              </v:shape>
            </v:group>
            <v:group style="position:absolute;left:353;top:1774;width:29;height:2" coordorigin="353,1774" coordsize="29,2">
              <v:shape style="position:absolute;left:353;top:1774;width:29;height:2" coordorigin="353,1774" coordsize="29,0" path="m353,1774l381,1774e" filled="false" stroked="true" strokeweight=".08pt" strokecolor="#252525">
                <v:path arrowok="t"/>
              </v:shape>
            </v:group>
            <v:group style="position:absolute;left:353;top:1588;width:29;height:2" coordorigin="353,1588" coordsize="29,2">
              <v:shape style="position:absolute;left:353;top:1588;width:29;height:2" coordorigin="353,1588" coordsize="29,0" path="m353,1588l381,1588e" filled="false" stroked="true" strokeweight=".08pt" strokecolor="#252525">
                <v:path arrowok="t"/>
              </v:shape>
            </v:group>
            <v:group style="position:absolute;left:353;top:1401;width:29;height:2" coordorigin="353,1401" coordsize="29,2">
              <v:shape style="position:absolute;left:353;top:1401;width:29;height:2" coordorigin="353,1401" coordsize="29,0" path="m353,1401l381,1401e" filled="false" stroked="true" strokeweight=".08pt" strokecolor="#252525">
                <v:path arrowok="t"/>
              </v:shape>
            </v:group>
            <v:group style="position:absolute;left:353;top:1215;width:29;height:2" coordorigin="353,1215" coordsize="29,2">
              <v:shape style="position:absolute;left:353;top:1215;width:29;height:2" coordorigin="353,1215" coordsize="29,0" path="m353,1215l381,1215e" filled="false" stroked="true" strokeweight=".08pt" strokecolor="#252525">
                <v:path arrowok="t"/>
              </v:shape>
            </v:group>
            <v:group style="position:absolute;left:3181;top:1774;width:29;height:2" coordorigin="3181,1774" coordsize="29,2">
              <v:shape style="position:absolute;left:3181;top:1774;width:29;height:2" coordorigin="3181,1774" coordsize="29,0" path="m3210,1774l3181,1774e" filled="false" stroked="true" strokeweight=".08pt" strokecolor="#252525">
                <v:path arrowok="t"/>
              </v:shape>
            </v:group>
            <v:group style="position:absolute;left:3181;top:1588;width:29;height:2" coordorigin="3181,1588" coordsize="29,2">
              <v:shape style="position:absolute;left:3181;top:1588;width:29;height:2" coordorigin="3181,1588" coordsize="29,0" path="m3210,1588l3181,1588e" filled="false" stroked="true" strokeweight=".08pt" strokecolor="#252525">
                <v:path arrowok="t"/>
              </v:shape>
            </v:group>
            <v:group style="position:absolute;left:3181;top:1401;width:29;height:2" coordorigin="3181,1401" coordsize="29,2">
              <v:shape style="position:absolute;left:3181;top:1401;width:29;height:2" coordorigin="3181,1401" coordsize="29,0" path="m3210,1401l3181,1401e" filled="false" stroked="true" strokeweight=".08pt" strokecolor="#252525">
                <v:path arrowok="t"/>
              </v:shape>
            </v:group>
            <v:group style="position:absolute;left:3181;top:1215;width:29;height:2" coordorigin="3181,1215" coordsize="29,2">
              <v:shape style="position:absolute;left:3181;top:1215;width:29;height:2" coordorigin="3181,1215" coordsize="29,0" path="m3210,1215l3181,1215e" filled="false" stroked="true" strokeweight=".08pt" strokecolor="#252525">
                <v:path arrowok="t"/>
              </v:shape>
            </v:group>
            <v:group style="position:absolute;left:136;top:1738;width:184;height:82" coordorigin="136,1738" coordsize="184,82">
              <v:shape style="position:absolute;left:136;top:1738;width:184;height:82" coordorigin="136,1738" coordsize="184,82" path="m166,1782l136,1782,136,1797,166,1797,166,1782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206,1738l190,1738,184,1741,175,1753,172,1763,172,1795,174,1805,184,1817,190,1820,206,1820,212,1817,220,1807,196,1807,195,1806,188,1788,188,1770,196,1751,220,1751,212,1741,206,1738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220,1751l200,1751,202,1751,204,1754,206,1756,207,1763,208,1764,208,1770,208,1788,200,1807,220,1807,221,1805,224,1795,224,1763,221,1753,220,1751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253,1803l238,1803,238,1818,253,1818,253,1803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281,1796l266,1798,267,1805,269,1810,279,1818,285,1820,301,1820,309,1816,315,1808,290,1808,287,1807,283,1802,281,1800,281,1796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317,1777l295,1777,298,1778,303,1783,304,1787,304,1797,303,1801,298,1806,296,1808,315,1808,318,1804,320,1798,319,1783,317,1777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316,1739l275,1739,268,1781,280,1783,284,1779,287,1777,317,1777,308,1767,285,1767,287,1754,316,1754,316,1739xe" filled="true" fillcolor="#252525" stroked="false">
                <v:path arrowok="t"/>
                <v:fill type="solid"/>
              </v:shape>
              <v:shape style="position:absolute;left:136;top:1738;width:184;height:82" coordorigin="136,1738" coordsize="184,82" path="m302,1765l292,1765,288,1766,285,1767,308,1767,302,1765xe" filled="true" fillcolor="#252525" stroked="false">
                <v:path arrowok="t"/>
                <v:fill type="solid"/>
              </v:shape>
            </v:group>
            <v:group style="position:absolute;left:266;top:1551;width:52;height:82" coordorigin="266,1551" coordsize="52,82">
              <v:shape style="position:absolute;left:266;top:1551;width:52;height:82" coordorigin="266,1551" coordsize="52,82" path="m300,1551l285,1551,278,1554,269,1566,266,1576,266,1608,269,1618,278,1630,284,1633,300,1633,306,1631,314,1621,290,1621,289,1620,282,1602,282,1583,290,1564,314,1564,306,1554,300,1551xe" filled="true" fillcolor="#252525" stroked="false">
                <v:path arrowok="t"/>
                <v:fill type="solid"/>
              </v:shape>
              <v:shape style="position:absolute;left:266;top:1551;width:52;height:82" coordorigin="266,1551" coordsize="52,82" path="m314,1564l294,1564,296,1565,299,1567,300,1569,302,1576,302,1577,302,1583,302,1602,294,1621,314,1621,316,1618,318,1608,318,1576,316,1566,314,1564xe" filled="true" fillcolor="#252525" stroked="false">
                <v:path arrowok="t"/>
                <v:fill type="solid"/>
              </v:shape>
            </v:group>
            <v:group style="position:absolute;left:172;top:1365;width:148;height:82" coordorigin="172,1365" coordsize="148,82">
              <v:shape style="position:absolute;left:172;top:1365;width:148;height:82" coordorigin="172,1365" coordsize="148,82" path="m206,1365l190,1365,184,1368,175,1380,172,1390,172,1422,175,1432,184,1444,190,1447,206,1447,212,1444,220,1434,196,1434,195,1433,188,1415,188,1396,196,1378,220,1378,212,1368,206,1365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220,1378l200,1378,202,1378,205,1381,206,1383,208,1390,208,1391,208,1396,208,1415,200,1434,220,1434,222,1432,224,1422,224,1390,222,1380,220,1378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253,1430l238,1430,238,1445,253,1445,253,1430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281,1423l266,1425,267,1431,270,1437,279,1445,285,1447,302,1447,309,1443,315,1434,290,1434,287,1433,283,1429,282,1427,281,1423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317,1404l296,1404,298,1405,303,1410,304,1414,304,1424,303,1428,298,1433,296,1434,315,1434,318,1431,320,1425,320,1410,317,1404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316,1366l276,1366,268,1408,280,1410,284,1406,288,1404,317,1404,308,1394,285,1394,287,1381,316,1381,316,1366xe" filled="true" fillcolor="#252525" stroked="false">
                <v:path arrowok="t"/>
                <v:fill type="solid"/>
              </v:shape>
              <v:shape style="position:absolute;left:172;top:1365;width:148;height:82" coordorigin="172,1365" coordsize="148,82" path="m302,1392l292,1392,288,1393,285,1394,308,1394,302,1392xe" filled="true" fillcolor="#252525" stroked="false">
                <v:path arrowok="t"/>
                <v:fill type="solid"/>
              </v:shape>
            </v:group>
            <v:group style="position:absolute;left:270;top:1178;width:36;height:81" coordorigin="270,1178" coordsize="36,81">
              <v:shape style="position:absolute;left:270;top:1178;width:36;height:81" coordorigin="270,1178" coordsize="36,81" path="m306,1201l290,1201,290,1259,306,1259,306,1201xe" filled="true" fillcolor="#252525" stroked="false">
                <v:path arrowok="t"/>
                <v:fill type="solid"/>
              </v:shape>
              <v:shape style="position:absolute;left:270;top:1178;width:36;height:81" coordorigin="270,1178" coordsize="36,81" path="m306,1178l293,1178,291,1183,288,1187,279,1195,274,1197,270,1199,270,1213,278,1210,285,1206,290,1201,306,1201,306,1178xe" filled="true" fillcolor="#252525" stroked="false">
                <v:path arrowok="t"/>
                <v:fill type="solid"/>
              </v:shape>
            </v:group>
            <v:group style="position:absolute;left:0;top:1186;width:117;height:621" coordorigin="0,1186" coordsize="117,621">
              <v:shape style="position:absolute;left:0;top:1186;width:117;height:621" coordorigin="0,1186" coordsize="117,621" path="m92,1715l0,1752,0,1771,92,1807,92,1787,71,1780,71,1774,55,1774,21,1762,55,1749,71,1749,71,1743,92,1735,92,1715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71,1749l55,1749,55,1774,71,1774,71,1749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609l43,1609,38,1610,32,1613,29,1615,25,1622,24,1626,24,1635,25,1638,28,1645,31,1648,34,1651,31,1653,28,1656,25,1662,24,1666,24,1678,27,1685,34,1690,25,1690,25,1707,92,1707,92,1689,53,1689,48,1689,43,1687,41,1685,38,1681,37,1678,37,1673,49,1667,92,1667,92,1649,54,1649,49,1649,43,1647,41,1645,38,1641,37,1638,37,1633,38,1630,41,1628,43,1627,47,1627,92,1627,92,1609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69,1527l47,1527,39,1530,27,1541,24,1547,24,1559,25,1563,29,1571,32,1574,35,1576,25,1576,25,1592,117,1592,117,1575,51,1575,46,1573,39,1568,38,1564,38,1555,39,1552,46,1547,51,1545,92,1545,90,1541,78,1530,69,1527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545l66,1545,71,1547,78,1552,79,1555,79,1564,77,1567,70,1573,65,1575,117,1575,83,1575,87,1571,89,1568,92,1562,93,1559,93,1547,92,1545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496l0,1496,0,1513,92,1513,92,1496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16,1460l0,1460,0,1478,16,1478,16,1460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460l25,1460,25,1478,92,1478,92,1460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1,1410l77,1412,78,1415,79,1417,39,1424,2,1424,12,1441,25,1441,25,1449,39,1449,39,1441,79,1441,83,1440,93,1427,93,1419,92,1414,91,1410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39,1412l25,1412,25,1424,39,1424,39,1412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340l25,1340,25,1357,63,1357,69,1358,74,1359,76,1361,79,1366,80,1368,80,1374,65,1382,25,1382,25,1400,74,1400,78,1399,93,1374,92,1369,88,1361,85,1358,82,1356,92,1356,92,1340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92,1260l0,1260,0,1278,33,1278,27,1283,24,1290,24,1305,27,1312,38,1323,47,1325,69,1325,78,1323,90,1312,92,1307,50,1307,45,1306,39,1300,37,1297,37,1288,39,1285,46,1279,51,1278,84,1278,82,1277,92,1277,92,1260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84,1278l66,1278,71,1279,78,1285,79,1288,79,1298,77,1302,69,1306,64,1307,92,1307,93,1305,93,1294,92,1290,89,1283,86,1280,84,1278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50,1186l40,1189,27,1200,24,1208,24,1227,27,1234,39,1245,48,1248,68,1248,76,1246,89,1236,92,1230,64,1230,64,1230,48,1230,44,1229,39,1224,37,1221,37,1213,39,1210,44,1205,48,1204,53,1204,64,1204,64,1186,50,1186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73,1187l71,1205,74,1206,76,1207,79,1211,80,1213,80,1220,79,1223,73,1229,69,1230,64,1230,92,1230,93,1228,93,1209,91,1203,85,1193,80,1189,73,1187xe" filled="true" fillcolor="#252525" stroked="false">
                <v:path arrowok="t"/>
                <v:fill type="solid"/>
              </v:shape>
              <v:shape style="position:absolute;left:0;top:1186;width:117;height:621" coordorigin="0,1186" coordsize="117,621" path="m64,1204l53,1204,53,1230,48,1230,64,1230,64,1204xe" filled="true" fillcolor="#252525" stroked="false">
                <v:path arrowok="t"/>
                <v:fill type="solid"/>
              </v:shape>
            </v:group>
            <v:group style="position:absolute;left:353;top:1264;width:2857;height:468" coordorigin="353,1264" coordsize="2857,468">
              <v:shape style="position:absolute;left:353;top:1264;width:2857;height:468" coordorigin="353,1264" coordsize="2857,468" path="m353,1588l353,1588,532,1588,543,1588,554,1588,566,1588,577,1588,588,1588,599,1588,610,1588,622,1588,633,1588,644,1588,655,1588,666,1588,678,1588,689,1588,700,1588,711,1588,722,1588,734,1588,745,1588,756,1588,767,1588,835,1590,902,1592,969,1598,1036,1609,1103,1628,1159,1650,1215,1677,1227,1683,1238,1688,1294,1715,1361,1732,1372,1732,1384,1731,1451,1702,1496,1657,1540,1592,1574,1534,1608,1472,1619,1451,1652,1390,1686,1337,1731,1286,1776,1264,1787,1264,1843,1296,1888,1353,1921,1410,1955,1472,1966,1493,1977,1514,2011,1574,2045,1627,2089,1682,2145,1722,2190,1732,2201,1732,2269,1715,2325,1688,2336,1683,2347,1677,2403,1650,2459,1628,2526,1609,2594,1598,2661,1592,2728,1590,2795,1588,2806,1588,2818,1588,2829,1588,2840,1588,2851,1588,2862,1588,2874,1588,2885,1588,2896,1588,2907,1588,2918,1588,2930,1588,2941,1588,2952,1588,2963,1588,2974,1588,2986,1588,2997,1588,3008,1588,3019,1588,3030,1588,3154,1588,3210,1588e" filled="false" stroked="true" strokeweight=".64pt" strokecolor="#0071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1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37" w:lineRule="exact"/>
        <w:ind w:left="2537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8.450pt;height:6.85pt;mso-position-horizontal-relative:char;mso-position-vertical-relative:line" coordorigin="0,0" coordsize="169,137">
            <v:group style="position:absolute;left:0;top:0;width:169;height:137" coordorigin="0,0" coordsize="169,137">
              <v:shape style="position:absolute;left:0;top:0;width:169;height:137" coordorigin="0,0" coordsize="169,137" path="m39,1l0,57,1,81,38,137,40,134,27,124,23,119,15,96,13,84,13,68,40,4,39,1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9,9l54,9,56,11,56,105,69,110,82,110,98,105,76,105,69,102,69,51,72,49,69,49,69,9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08,46l97,46,105,58,105,95,98,105,98,105,102,104,116,87,115,58,114,57,108,4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81,36l72,41,69,49,72,49,76,46,108,46,106,41,92,36,81,36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68,0l62,2,57,4,45,7,45,10,54,9,69,9,69,0,68,0xe" filled="true" fillcolor="#000000" stroked="false">
                <v:path arrowok="t"/>
                <v:fill type="solid"/>
              </v:shape>
              <v:shape style="position:absolute;left:0;top:0;width:169;height:137" coordorigin="0,0" coordsize="169,137" path="m131,1l129,4,142,14,146,19,150,31,154,42,156,54,156,70,129,134,130,137,169,81,168,57,163,38,154,23,143,10,139,6,131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922" w:lineRule="exact"/>
        <w:ind w:left="10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"/>
          <w:sz w:val="20"/>
          <w:szCs w:val="20"/>
        </w:rPr>
        <w:pict>
          <v:group style="width:157.15pt;height:46.15pt;mso-position-horizontal-relative:char;mso-position-vertical-relative:line" coordorigin="0,0" coordsize="3143,923">
            <v:group style="position:absolute;left:259;top:596;width:2857;height:2" coordorigin="259,596" coordsize="2857,2">
              <v:shape style="position:absolute;left:259;top:596;width:2857;height:2" coordorigin="259,596" coordsize="2857,0" path="m259,596l3116,596e" filled="false" stroked="true" strokeweight=".08pt" strokecolor="#252525">
                <v:path arrowok="t"/>
              </v:shape>
            </v:group>
            <v:group style="position:absolute;left:259;top:567;width:2;height:29" coordorigin="259,567" coordsize="2,29">
              <v:shape style="position:absolute;left:259;top:567;width:2;height:29" coordorigin="259,567" coordsize="0,29" path="m259,596l259,567e" filled="false" stroked="true" strokeweight=".08pt" strokecolor="#252525">
                <v:path arrowok="t"/>
              </v:shape>
            </v:group>
            <v:group style="position:absolute;left:735;top:567;width:2;height:29" coordorigin="735,567" coordsize="2,29">
              <v:shape style="position:absolute;left:735;top:567;width:2;height:29" coordorigin="735,567" coordsize="0,29" path="m735,596l735,567e" filled="false" stroked="true" strokeweight=".08pt" strokecolor="#252525">
                <v:path arrowok="t"/>
              </v:shape>
            </v:group>
            <v:group style="position:absolute;left:1211;top:567;width:2;height:29" coordorigin="1211,567" coordsize="2,29">
              <v:shape style="position:absolute;left:1211;top:567;width:2;height:29" coordorigin="1211,567" coordsize="0,29" path="m1211,596l1211,567e" filled="false" stroked="true" strokeweight=".08pt" strokecolor="#252525">
                <v:path arrowok="t"/>
              </v:shape>
            </v:group>
            <v:group style="position:absolute;left:1687;top:567;width:2;height:29" coordorigin="1687,567" coordsize="2,29">
              <v:shape style="position:absolute;left:1687;top:567;width:2;height:29" coordorigin="1687,567" coordsize="0,29" path="m1687,596l1687,567e" filled="false" stroked="true" strokeweight=".08pt" strokecolor="#252525">
                <v:path arrowok="t"/>
              </v:shape>
            </v:group>
            <v:group style="position:absolute;left:2163;top:567;width:2;height:29" coordorigin="2163,567" coordsize="2,29">
              <v:shape style="position:absolute;left:2163;top:567;width:2;height:29" coordorigin="2163,567" coordsize="0,29" path="m2163,596l2163,567e" filled="false" stroked="true" strokeweight=".08pt" strokecolor="#252525">
                <v:path arrowok="t"/>
              </v:shape>
            </v:group>
            <v:group style="position:absolute;left:2639;top:567;width:2;height:29" coordorigin="2639,567" coordsize="2,29">
              <v:shape style="position:absolute;left:2639;top:567;width:2;height:29" coordorigin="2639,567" coordsize="0,29" path="m2639,596l2639,567e" filled="false" stroked="true" strokeweight=".08pt" strokecolor="#252525">
                <v:path arrowok="t"/>
              </v:shape>
            </v:group>
            <v:group style="position:absolute;left:3116;top:567;width:2;height:29" coordorigin="3116,567" coordsize="2,29">
              <v:shape style="position:absolute;left:3116;top:567;width:2;height:29" coordorigin="3116,567" coordsize="0,29" path="m3116,596l3116,567e" filled="false" stroked="true" strokeweight=".08pt" strokecolor="#252525">
                <v:path arrowok="t"/>
              </v:shape>
            </v:group>
            <v:group style="position:absolute;left:215;top:658;width:2928;height:82" coordorigin="215,658" coordsize="2928,82">
              <v:shape style="position:absolute;left:215;top:658;width:2928;height:82" coordorigin="215,658" coordsize="2928,82" path="m245,701l215,701,215,717,245,717,245,701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86,658l271,658,264,661,254,674,251,684,251,713,253,724,264,736,270,739,286,739,292,737,302,727,302,727,276,727,274,725,269,720,268,716,268,707,269,703,273,699,276,697,301,697,297,693,267,693,267,684,269,678,273,672,276,670,301,670,299,666,291,659,286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01,697l282,697,284,699,288,703,289,707,289,718,288,721,285,726,282,727,302,727,304,720,304,705,302,698,301,697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87,686l275,686,271,688,267,693,297,693,293,688,287,686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01,670l282,670,284,671,285,672,287,674,288,676,288,679,303,678,302,672,302,671,301,670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721,701l691,701,691,717,721,717,721,701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772,722l757,722,757,738,772,738,772,722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772,658l759,658,724,708,724,722,782,722,782,708,739,708,757,681,772,681,772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772,681l757,681,757,708,772,708,772,681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1198,701l1167,701,1167,717,1198,717,1198,701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1254,670l1232,670,1235,671,1239,675,1240,678,1240,684,1215,712,1209,718,1203,728,1202,733,1201,738,1255,738,1255,724,1224,724,1228,720,1229,718,1232,715,1242,706,1245,703,1250,697,1252,693,1254,687,1255,684,1255,673,1254,670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1237,658l1222,658,1216,659,1207,667,1204,673,1203,681,1218,683,1219,678,1220,675,1222,673,1223,671,1226,670,1254,670,1253,668,1244,660,1237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1694,658l1679,658,1673,660,1663,672,1661,682,1661,715,1663,724,1673,736,1679,739,1694,739,1700,737,1708,727,1685,727,1683,726,1677,708,1677,689,1677,682,1679,675,1680,673,1682,672,1683,671,1685,670,1708,670,1701,660,1694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1708,670l1689,670,1690,671,1693,673,1694,676,1696,682,1696,683,1697,689,1697,708,1689,727,1708,727,1710,725,1713,714,1712,682,1710,672,1708,670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187,670l2166,670,2169,671,2172,675,2173,678,2173,684,2149,712,2143,718,2137,728,2135,733,2135,738,2189,738,2189,724,2158,724,2161,720,2163,718,2166,715,2175,706,2179,703,2183,697,2186,693,2188,687,2189,684,2188,673,2187,670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171,658l2156,658,2150,659,2140,667,2138,673,2137,681,2152,683,2152,678,2153,675,2155,673,2157,671,2160,670,2187,670,2186,668,2182,664,2177,660,2171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658,722l2643,722,2643,738,2658,738,2658,722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658,658l2645,658,2610,708,2610,722,2668,722,2668,708,2625,708,2643,681,2658,681,2658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2658,681l2643,681,2643,708,2658,708,2658,681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125,658l3110,658,3103,661,3092,674,3089,684,3089,713,3092,724,3102,736,3109,739,3124,739,3131,737,3140,727,3140,727,3115,727,3112,725,3108,720,3106,716,3106,707,3107,703,3112,699,3114,697,3140,697,3135,693,3105,693,3106,684,3107,678,3112,672,3114,670,3140,670,3138,666,3134,663,3130,659,3125,658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140,697l3120,697,3123,699,3127,703,3127,707,3128,718,3127,721,3123,726,3121,727,3140,727,3143,720,3143,705,3140,698,3140,697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126,686l3114,686,3109,688,3105,693,3135,693,3131,688,3126,686xe" filled="true" fillcolor="#252525" stroked="false">
                <v:path arrowok="t"/>
                <v:fill type="solid"/>
              </v:shape>
              <v:shape style="position:absolute;left:215;top:658;width:2928;height:82" coordorigin="215,658" coordsize="2928,82" path="m3140,670l3120,670,3122,671,3125,674,3126,676,3126,679,3141,678,3140,672,3140,671,3140,670xe" filled="true" fillcolor="#252525" stroked="false">
                <v:path arrowok="t"/>
                <v:fill type="solid"/>
              </v:shape>
            </v:group>
            <v:group style="position:absolute;left:1480;top:802;width:446;height:121" coordorigin="1480,802" coordsize="446,121">
              <v:shape style="position:absolute;left:1480;top:802;width:446;height:121" coordorigin="1480,802" coordsize="446,121" path="m1525,819l1507,819,1507,896,1525,896,1525,819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553,804l1480,804,1480,819,1553,819,1553,804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582,804l1564,804,1564,820,1582,820,1582,804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582,829l1564,829,1564,896,1582,896,1582,829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615,829l1599,829,1599,896,1616,896,1616,857,1617,852,1627,841,1695,841,1694,838,1615,838,1615,829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667,841l1632,841,1634,842,1636,843,1637,845,1638,849,1639,851,1639,896,1656,896,1665,842,1667,841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695,841l1673,841,1675,842,1677,845,1678,847,1679,851,1679,896,1696,896,1696,847,1696,842,1695,841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640,828l1628,828,1621,831,1615,838,1654,838,1652,835,1650,832,1643,829,1640,828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679,828l1671,828,1667,829,1660,832,1657,835,1654,838,1694,838,1693,836,1690,833,1684,829,1679,828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749,828l1730,828,1723,831,1711,843,1709,852,1709,873,1711,880,1715,886,1721,893,1729,897,1748,897,1754,895,1764,889,1767,884,1737,884,1734,882,1728,877,1727,873,1727,867,1771,867,1771,857,1727,857,1727,852,1728,848,1733,843,1736,841,1766,841,1757,831,1749,828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752,874l1751,878,1750,880,1746,883,1744,884,1767,884,1770,877,1752,874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766,841l1744,841,1747,842,1752,848,1753,852,1753,857,1771,857,1771,854,1768,844,1766,841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814,802l1802,802,1797,810,1792,819,1789,828,1784,839,1782,850,1782,872,1802,922,1814,922,1810,915,1808,908,1804,898,1802,891,1800,877,1799,870,1799,853,1800,843,1805,826,1809,815,1814,802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839,874l1821,877,1823,883,1826,888,1837,895,1844,897,1863,897,1871,895,1881,886,1882,884,1849,884,1846,883,1844,882,1841,880,1840,877,1839,874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861,828l1842,828,1835,830,1826,837,1824,842,1824,854,1826,859,1835,866,1844,868,1859,872,1862,872,1864,873,1864,874,1866,877,1866,879,1865,881,1863,882,1861,884,1858,884,1882,884,1883,881,1883,869,1849,852,1843,850,1842,849,1840,846,1842,842,1844,841,1847,840,1880,840,1879,839,1876,835,1872,832,1868,829,1861,828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880,840l1856,840,1859,841,1862,844,1864,846,1865,848,1881,845,1880,840xe" filled="true" fillcolor="#252525" stroked="false">
                <v:path arrowok="t"/>
                <v:fill type="solid"/>
              </v:shape>
              <v:shape style="position:absolute;left:1480;top:802;width:446;height:121" coordorigin="1480,802" coordsize="446,121" path="m1906,802l1894,802,1899,815,1903,826,1908,843,1908,851,1908,870,1908,872,1894,922,1906,922,1913,912,1918,901,1924,879,1926,870,1926,851,1924,841,1917,821,1912,811,1906,802xe" filled="true" fillcolor="#252525" stroked="false">
                <v:path arrowok="t"/>
                <v:fill type="solid"/>
              </v:shape>
            </v:group>
            <v:group style="position:absolute;left:259;top:36;width:2857;height:2" coordorigin="259,36" coordsize="2857,2">
              <v:shape style="position:absolute;left:259;top:36;width:2857;height:2" coordorigin="259,36" coordsize="2857,0" path="m259,36l3116,36e" filled="false" stroked="true" strokeweight=".08pt" strokecolor="#252525">
                <v:path arrowok="t"/>
              </v:shape>
            </v:group>
            <v:group style="position:absolute;left:259;top:36;width:2;height:29" coordorigin="259,36" coordsize="2,29">
              <v:shape style="position:absolute;left:259;top:36;width:2;height:29" coordorigin="259,36" coordsize="0,29" path="m259,36l259,65e" filled="false" stroked="true" strokeweight=".08pt" strokecolor="#252525">
                <v:path arrowok="t"/>
              </v:shape>
            </v:group>
            <v:group style="position:absolute;left:735;top:36;width:2;height:29" coordorigin="735,36" coordsize="2,29">
              <v:shape style="position:absolute;left:735;top:36;width:2;height:29" coordorigin="735,36" coordsize="0,29" path="m735,36l735,65e" filled="false" stroked="true" strokeweight=".08pt" strokecolor="#252525">
                <v:path arrowok="t"/>
              </v:shape>
            </v:group>
            <v:group style="position:absolute;left:1211;top:36;width:2;height:29" coordorigin="1211,36" coordsize="2,29">
              <v:shape style="position:absolute;left:1211;top:36;width:2;height:29" coordorigin="1211,36" coordsize="0,29" path="m1211,36l1211,65e" filled="false" stroked="true" strokeweight=".08pt" strokecolor="#252525">
                <v:path arrowok="t"/>
              </v:shape>
            </v:group>
            <v:group style="position:absolute;left:1687;top:36;width:2;height:29" coordorigin="1687,36" coordsize="2,29">
              <v:shape style="position:absolute;left:1687;top:36;width:2;height:29" coordorigin="1687,36" coordsize="0,29" path="m1687,36l1687,65e" filled="false" stroked="true" strokeweight=".08pt" strokecolor="#252525">
                <v:path arrowok="t"/>
              </v:shape>
            </v:group>
            <v:group style="position:absolute;left:2163;top:36;width:2;height:29" coordorigin="2163,36" coordsize="2,29">
              <v:shape style="position:absolute;left:2163;top:36;width:2;height:29" coordorigin="2163,36" coordsize="0,29" path="m2163,36l2163,65e" filled="false" stroked="true" strokeweight=".08pt" strokecolor="#252525">
                <v:path arrowok="t"/>
              </v:shape>
            </v:group>
            <v:group style="position:absolute;left:2639;top:36;width:2;height:29" coordorigin="2639,36" coordsize="2,29">
              <v:shape style="position:absolute;left:2639;top:36;width:2;height:29" coordorigin="2639,36" coordsize="0,29" path="m2639,36l2639,65e" filled="false" stroked="true" strokeweight=".08pt" strokecolor="#252525">
                <v:path arrowok="t"/>
              </v:shape>
            </v:group>
            <v:group style="position:absolute;left:3116;top:36;width:2;height:29" coordorigin="3116,36" coordsize="2,29">
              <v:shape style="position:absolute;left:3116;top:36;width:2;height:29" coordorigin="3116,36" coordsize="0,29" path="m3116,36l3116,65e" filled="false" stroked="true" strokeweight=".08pt" strokecolor="#252525">
                <v:path arrowok="t"/>
              </v:shape>
            </v:group>
            <v:group style="position:absolute;left:259;top:36;width:2;height:560" coordorigin="259,36" coordsize="2,560">
              <v:shape style="position:absolute;left:259;top:36;width:2;height:560" coordorigin="259,36" coordsize="0,560" path="m259,596l259,36e" filled="false" stroked="true" strokeweight=".08pt" strokecolor="#252525">
                <v:path arrowok="t"/>
              </v:shape>
            </v:group>
            <v:group style="position:absolute;left:3116;top:36;width:2;height:560" coordorigin="3116,36" coordsize="2,560">
              <v:shape style="position:absolute;left:3116;top:36;width:2;height:560" coordorigin="3116,36" coordsize="0,560" path="m3116,596l3116,36e" filled="false" stroked="true" strokeweight=".08pt" strokecolor="#252525">
                <v:path arrowok="t"/>
              </v:shape>
            </v:group>
            <v:group style="position:absolute;left:259;top:596;width:29;height:2" coordorigin="259,596" coordsize="29,2">
              <v:shape style="position:absolute;left:259;top:596;width:29;height:2" coordorigin="259,596" coordsize="29,0" path="m259,596l287,596e" filled="false" stroked="true" strokeweight=".08pt" strokecolor="#252525">
                <v:path arrowok="t"/>
              </v:shape>
            </v:group>
            <v:group style="position:absolute;left:259;top:316;width:29;height:2" coordorigin="259,316" coordsize="29,2">
              <v:shape style="position:absolute;left:259;top:316;width:29;height:2" coordorigin="259,316" coordsize="29,0" path="m259,316l287,316e" filled="false" stroked="true" strokeweight=".08pt" strokecolor="#252525">
                <v:path arrowok="t"/>
              </v:shape>
            </v:group>
            <v:group style="position:absolute;left:259;top:36;width:29;height:2" coordorigin="259,36" coordsize="29,2">
              <v:shape style="position:absolute;left:259;top:36;width:29;height:2" coordorigin="259,36" coordsize="29,0" path="m259,36l287,36e" filled="false" stroked="true" strokeweight=".08pt" strokecolor="#252525">
                <v:path arrowok="t"/>
              </v:shape>
            </v:group>
            <v:group style="position:absolute;left:3087;top:596;width:29;height:2" coordorigin="3087,596" coordsize="29,2">
              <v:shape style="position:absolute;left:3087;top:596;width:29;height:2" coordorigin="3087,596" coordsize="29,0" path="m3116,596l3087,596e" filled="false" stroked="true" strokeweight=".08pt" strokecolor="#252525">
                <v:path arrowok="t"/>
              </v:shape>
            </v:group>
            <v:group style="position:absolute;left:3087;top:316;width:29;height:2" coordorigin="3087,316" coordsize="29,2">
              <v:shape style="position:absolute;left:3087;top:316;width:29;height:2" coordorigin="3087,316" coordsize="29,0" path="m3116,316l3087,316e" filled="false" stroked="true" strokeweight=".08pt" strokecolor="#252525">
                <v:path arrowok="t"/>
              </v:shape>
            </v:group>
            <v:group style="position:absolute;left:3087;top:36;width:29;height:2" coordorigin="3087,36" coordsize="29,2">
              <v:shape style="position:absolute;left:3087;top:36;width:29;height:2" coordorigin="3087,36" coordsize="29,0" path="m3116,36l3087,36e" filled="false" stroked="true" strokeweight=".08pt" strokecolor="#252525">
                <v:path arrowok="t"/>
              </v:shape>
            </v:group>
            <v:group style="position:absolute;left:136;top:560;width:76;height:81" coordorigin="136,560" coordsize="76,81">
              <v:shape style="position:absolute;left:136;top:560;width:76;height:81" coordorigin="136,560" coordsize="76,81" path="m166,603l136,603,136,619,166,619,166,603xe" filled="true" fillcolor="#252525" stroked="false">
                <v:path arrowok="t"/>
                <v:fill type="solid"/>
              </v:shape>
              <v:shape style="position:absolute;left:136;top:560;width:76;height:81" coordorigin="136,560" coordsize="76,81" path="m211,582l196,582,196,640,211,640,211,582xe" filled="true" fillcolor="#252525" stroked="false">
                <v:path arrowok="t"/>
                <v:fill type="solid"/>
              </v:shape>
              <v:shape style="position:absolute;left:136;top:560;width:76;height:81" coordorigin="136,560" coordsize="76,81" path="m211,560l199,560,197,565,194,569,185,576,180,579,176,580,176,594,184,591,190,588,196,582,211,582,211,560xe" filled="true" fillcolor="#252525" stroked="false">
                <v:path arrowok="t"/>
                <v:fill type="solid"/>
              </v:shape>
            </v:group>
            <v:group style="position:absolute;left:172;top:280;width:52;height:82" coordorigin="172,280" coordsize="52,82">
              <v:shape style="position:absolute;left:172;top:280;width:52;height:82" coordorigin="172,280" coordsize="52,82" path="m206,280l190,280,184,283,175,295,172,305,172,337,175,347,184,359,190,362,206,362,212,359,220,349,196,349,195,348,188,330,188,311,196,293,220,293,212,283,206,280xe" filled="true" fillcolor="#252525" stroked="false">
                <v:path arrowok="t"/>
                <v:fill type="solid"/>
              </v:shape>
              <v:shape style="position:absolute;left:172;top:280;width:52;height:82" coordorigin="172,280" coordsize="52,82" path="m220,293l200,293,202,293,205,296,206,298,208,305,208,306,208,311,208,330,200,349,220,349,222,347,224,337,224,305,222,295,220,293xe" filled="true" fillcolor="#252525" stroked="false">
                <v:path arrowok="t"/>
                <v:fill type="solid"/>
              </v:shape>
            </v:group>
            <v:group style="position:absolute;left:176;top:0;width:36;height:81" coordorigin="176,0" coordsize="36,81">
              <v:shape style="position:absolute;left:176;top:0;width:36;height:81" coordorigin="176,0" coordsize="36,81" path="m212,23l196,23,196,80,212,80,212,23xe" filled="true" fillcolor="#252525" stroked="false">
                <v:path arrowok="t"/>
                <v:fill type="solid"/>
              </v:shape>
              <v:shape style="position:absolute;left:176;top:0;width:36;height:81" coordorigin="176,0" coordsize="36,81" path="m212,0l199,0,197,5,194,9,189,13,185,16,180,19,176,20,176,34,184,32,191,28,196,23,212,23,212,0xe" filled="true" fillcolor="#252525" stroked="false">
                <v:path arrowok="t"/>
                <v:fill type="solid"/>
              </v:shape>
            </v:group>
            <v:group style="position:absolute;left:0;top:8;width:117;height:621" coordorigin="0,8" coordsize="117,621">
              <v:shape style="position:absolute;left:0;top:8;width:117;height:621" coordorigin="0,8" coordsize="117,621" path="m92,537l0,573,0,593,92,629,92,609,71,601,71,596,55,596,21,583,55,571,71,571,71,565,92,557,92,537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71,571l55,571,55,596,71,596,71,571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431l43,431,38,431,32,434,29,437,25,443,24,448,24,456,25,460,28,467,31,470,34,473,31,475,28,477,25,484,24,487,24,499,27,506,34,512,25,512,25,528,92,528,92,511,53,511,48,510,43,508,41,507,38,503,37,500,37,495,49,488,92,488,92,471,54,471,49,470,43,468,41,467,38,462,37,460,37,454,38,452,43,449,47,448,92,448,92,431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69,349l47,349,39,352,33,357,27,362,24,369,24,381,25,385,29,392,32,395,35,397,25,397,25,414,117,414,117,396,51,396,46,395,39,389,38,386,38,377,39,374,46,368,51,367,92,367,90,363,78,352,69,349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367l66,367,71,368,78,374,79,377,79,386,77,389,70,395,65,396,117,396,83,396,87,393,89,390,92,384,93,381,93,369,92,367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317l0,317,0,335,92,335,92,317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16,282l0,282,0,299,16,299,16,282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282l25,282,25,299,92,299,92,282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1,232l77,234,78,237,79,239,39,245,2,245,12,263,25,263,25,271,39,271,39,263,79,263,81,263,93,249,93,241,92,236,91,232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39,233l25,233,25,245,39,245,39,233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161l25,161,25,179,63,179,69,179,74,181,76,183,79,187,80,190,80,196,65,204,25,204,25,222,74,222,78,221,93,195,92,191,88,183,85,180,82,178,92,178,92,161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92,82l0,82,0,100,33,100,27,105,24,112,24,127,27,134,38,144,47,147,69,147,78,144,90,133,92,129,50,129,45,128,39,122,37,119,37,110,39,107,46,101,51,100,84,100,82,98,92,98,92,82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84,100l66,100,71,101,74,104,78,107,79,110,79,119,77,123,69,128,64,129,92,129,93,127,93,115,92,112,88,104,86,101,84,100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50,8l40,10,27,22,24,30,24,48,27,56,39,67,48,70,68,70,76,68,89,58,92,52,64,52,64,52,48,52,44,50,39,45,37,42,37,35,39,32,44,27,48,26,53,25,64,25,64,8,50,8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73,9l71,26,74,27,76,29,79,33,80,35,80,42,79,45,73,50,69,52,64,52,92,52,93,49,93,30,91,24,85,15,80,11,73,9xe" filled="true" fillcolor="#252525" stroked="false">
                <v:path arrowok="t"/>
                <v:fill type="solid"/>
              </v:shape>
              <v:shape style="position:absolute;left:0;top:8;width:117;height:621" coordorigin="0,8" coordsize="117,621" path="m64,25l53,25,53,52,48,52,64,52,64,25xe" filled="true" fillcolor="#252525" stroked="false">
                <v:path arrowok="t"/>
                <v:fill type="solid"/>
              </v:shape>
            </v:group>
            <v:group style="position:absolute;left:259;top:38;width:2857;height:509" coordorigin="259,38" coordsize="2857,509">
              <v:shape style="position:absolute;left:259;top:38;width:2857;height:509" coordorigin="259,38" coordsize="2857,509" path="m259,316l259,316,572,316,584,316,707,316,718,316,729,316,740,316,752,316,763,316,774,316,785,316,796,316,808,316,819,316,830,316,897,317,908,317,920,318,931,318,942,318,953,318,965,319,976,318,1043,312,1065,308,1077,306,1088,304,1099,303,1110,303,1121,303,1189,332,1200,340,1211,348,1222,355,1233,361,1245,365,1256,367,1267,365,1312,318,1345,254,1357,232,1368,212,1379,197,1390,188,1401,185,1413,191,1446,259,1469,339,1480,384,1491,428,1513,504,1547,547,1558,535,1581,472,1603,367,1614,305,1626,242,1637,182,1648,129,1659,85,1670,54,1682,38,1693,38,1726,129,1749,242,1760,305,1771,367,1794,472,1816,535,1827,547,1838,545,1872,469,1894,384,1906,339,1917,297,1939,228,1973,185,1984,188,2029,254,2040,276,2051,298,2085,349,2118,367,2130,365,2186,332,2197,324,2264,303,2275,303,2287,304,2298,306,2309,308,2320,310,2331,312,2399,318,2410,319,2421,318,2432,318,2443,318,2455,318,2466,317,2533,316,2544,316,2555,316,2567,316,2578,316,2589,316,2600,316,2611,316,2623,316,2634,316,2645,316,2656,316,2667,316,2679,316,2791,316,2802,316,2813,316,2824,316,2903,316,2914,316,3116,316e" filled="false" stroked="true" strokeweight=".64pt" strokecolor="#0071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7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35" w:lineRule="exact"/>
        <w:ind w:left="2541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position w:val="-2"/>
          <w:sz w:val="13"/>
          <w:szCs w:val="13"/>
        </w:rPr>
        <w:pict>
          <v:group style="width:8pt;height:6.8pt;mso-position-horizontal-relative:char;mso-position-vertical-relative:line" coordorigin="0,0" coordsize="160,136">
            <v:group style="position:absolute;left:0;top:0;width:160;height:136" coordorigin="0,0" coordsize="160,136">
              <v:shape style="position:absolute;left:0;top:0;width:160;height:136" coordorigin="0,0" coordsize="160,136" path="m39,0l0,56,1,80,38,136,40,133,27,123,23,118,15,95,13,83,13,67,40,3,39,0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97,34l76,34,68,38,53,50,49,61,49,74,55,96,72,108,86,109,92,107,98,102,102,98,71,98,61,85,61,50,70,39,104,39,97,34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8,83l100,94,95,98,103,98,105,94,110,84,108,83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04,39l88,39,90,41,93,50,94,55,97,58,105,58,108,55,108,42,104,39xe" filled="true" fillcolor="#000000" stroked="false">
                <v:path arrowok="t"/>
                <v:fill type="solid"/>
              </v:shape>
              <v:shape style="position:absolute;left:0;top:0;width:160;height:136" coordorigin="0,0" coordsize="160,136" path="m122,0l120,3,133,13,137,18,142,30,145,41,147,53,147,69,120,133,121,136,160,80,159,55,154,37,145,22,134,9,130,5,122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3"/>
          <w:szCs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68" w:lineRule="exact" w:before="0"/>
        <w:ind w:left="12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22. </w:t>
      </w:r>
      <w:bookmarkStart w:name="_bookmark33" w:id="38"/>
      <w:bookmarkEnd w:id="38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Three widely used wavelet activation function: (a)</w:t>
      </w:r>
      <w:r>
        <w:rPr>
          <w:rFonts w:ascii="Calibri"/>
          <w:spacing w:val="8"/>
          <w:w w:val="110"/>
          <w:sz w:val="14"/>
        </w:rPr>
        <w:t> </w:t>
      </w:r>
      <w:r>
        <w:rPr>
          <w:rFonts w:ascii="Calibri"/>
          <w:w w:val="110"/>
          <w:sz w:val="14"/>
        </w:rPr>
        <w:t>Gaussian</w:t>
      </w:r>
      <w:r>
        <w:rPr>
          <w:rFonts w:ascii="Calibri"/>
          <w:w w:val="117"/>
          <w:sz w:val="14"/>
        </w:rPr>
        <w:t> </w:t>
      </w:r>
      <w:r>
        <w:rPr>
          <w:rFonts w:ascii="Calibri"/>
          <w:w w:val="110"/>
          <w:sz w:val="14"/>
        </w:rPr>
        <w:t>wavelet; (b) Mexican Hat wavelet; (c) Morlet   </w:t>
      </w:r>
      <w:r>
        <w:rPr>
          <w:rFonts w:ascii="Calibri"/>
          <w:spacing w:val="20"/>
          <w:w w:val="110"/>
          <w:sz w:val="14"/>
        </w:rPr>
        <w:t> </w:t>
      </w:r>
      <w:r>
        <w:rPr>
          <w:rFonts w:ascii="Calibri"/>
          <w:w w:val="110"/>
          <w:sz w:val="14"/>
        </w:rPr>
        <w:t>wavelet.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9" w:lineRule="auto"/>
        <w:ind w:right="0" w:firstLine="199"/>
        <w:jc w:val="both"/>
      </w:pPr>
      <w:r>
        <w:rPr/>
        <w:t>Similar to the artificial neural network, not only the</w:t>
      </w:r>
      <w:r>
        <w:rPr>
          <w:spacing w:val="-9"/>
        </w:rPr>
        <w:t> </w:t>
      </w:r>
      <w:r>
        <w:rPr/>
        <w:t>struc-</w:t>
      </w:r>
      <w:r>
        <w:rPr>
          <w:w w:val="99"/>
        </w:rPr>
        <w:t> </w:t>
      </w:r>
      <w:r>
        <w:rPr/>
        <w:t>ture design of the neural network is a problem, but</w:t>
      </w:r>
      <w:r>
        <w:rPr>
          <w:spacing w:val="29"/>
        </w:rPr>
        <w:t> </w:t>
      </w:r>
      <w:r>
        <w:rPr/>
        <w:t>the</w:t>
      </w:r>
      <w:r>
        <w:rPr>
          <w:w w:val="99"/>
        </w:rPr>
        <w:t> </w:t>
      </w:r>
      <w:r>
        <w:rPr/>
        <w:t>choice of the activation function (mother wavelet) is also</w:t>
      </w:r>
      <w:r>
        <w:rPr>
          <w:spacing w:val="13"/>
        </w:rPr>
        <w:t> </w:t>
      </w:r>
      <w:r>
        <w:rPr/>
        <w:t>a</w:t>
      </w:r>
      <w:r>
        <w:rPr>
          <w:w w:val="99"/>
        </w:rPr>
        <w:t> </w:t>
      </w:r>
      <w:r>
        <w:rPr/>
        <w:t>hot research topic. As introduced above, the hidden layer</w:t>
      </w:r>
      <w:r>
        <w:rPr>
          <w:spacing w:val="41"/>
        </w:rPr>
        <w:t> </w:t>
      </w:r>
      <w:r>
        <w:rPr/>
        <w:t>of</w:t>
      </w:r>
      <w:r>
        <w:rPr>
          <w:w w:val="99"/>
        </w:rPr>
        <w:t> </w:t>
      </w:r>
      <w:r>
        <w:rPr/>
        <w:t>the WNN structure is a scaled and shaped mother</w:t>
      </w:r>
      <w:r>
        <w:rPr>
          <w:spacing w:val="41"/>
        </w:rPr>
        <w:t> </w:t>
      </w:r>
      <w:r>
        <w:rPr/>
        <w:t>wavelet.</w:t>
      </w:r>
      <w:r>
        <w:rPr>
          <w:w w:val="99"/>
        </w:rPr>
        <w:t> </w:t>
      </w:r>
      <w:r>
        <w:rPr/>
        <w:t>Both</w:t>
      </w:r>
      <w:r>
        <w:rPr>
          <w:spacing w:val="-11"/>
        </w:rPr>
        <w:t> </w:t>
      </w:r>
      <w:r>
        <w:rPr/>
        <w:t>orthogonal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non-orthogonal</w:t>
      </w:r>
      <w:r>
        <w:rPr>
          <w:spacing w:val="-11"/>
        </w:rPr>
        <w:t> </w:t>
      </w:r>
      <w:r>
        <w:rPr/>
        <w:t>wavelet</w:t>
      </w:r>
      <w:r>
        <w:rPr>
          <w:spacing w:val="-11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could</w:t>
      </w:r>
      <w:r>
        <w:rPr>
          <w:w w:val="99"/>
        </w:rPr>
        <w:t> </w:t>
      </w:r>
      <w:r>
        <w:rPr/>
        <w:t>be applied to the hidden layer. The widely applied</w:t>
      </w:r>
      <w:r>
        <w:rPr>
          <w:spacing w:val="-12"/>
        </w:rPr>
        <w:t> </w:t>
      </w:r>
      <w:r>
        <w:rPr/>
        <w:t>non-</w:t>
      </w:r>
      <w:r>
        <w:rPr>
          <w:w w:val="99"/>
        </w:rPr>
        <w:t> </w:t>
      </w:r>
      <w:r>
        <w:rPr/>
        <w:t>orthogonal wavelets are Gaussian </w:t>
      </w:r>
      <w:r>
        <w:rPr>
          <w:spacing w:val="-3"/>
        </w:rPr>
        <w:t>Wavelet, </w:t>
      </w:r>
      <w:r>
        <w:rPr/>
        <w:t>Morlet</w:t>
      </w:r>
      <w:r>
        <w:rPr>
          <w:spacing w:val="1"/>
        </w:rPr>
        <w:t> </w:t>
      </w:r>
      <w:r>
        <w:rPr>
          <w:spacing w:val="-3"/>
        </w:rPr>
        <w:t>Wavelet,</w:t>
      </w:r>
      <w:r>
        <w:rPr>
          <w:w w:val="99"/>
        </w:rPr>
        <w:t> </w:t>
      </w:r>
      <w:r>
        <w:rPr/>
        <w:t>and Mexican Hat </w:t>
      </w:r>
      <w:r>
        <w:rPr>
          <w:spacing w:val="-3"/>
        </w:rPr>
        <w:t>Wavelet </w:t>
      </w:r>
      <w:r>
        <w:rPr/>
        <w:t>[74], which are introduced</w:t>
      </w:r>
      <w:r>
        <w:rPr>
          <w:spacing w:val="3"/>
        </w:rPr>
        <w:t> </w:t>
      </w:r>
      <w:r>
        <w:rPr/>
        <w:t>above.</w:t>
      </w:r>
      <w:r>
        <w:rPr>
          <w:w w:val="99"/>
        </w:rPr>
        <w:t> </w:t>
      </w:r>
      <w:r>
        <w:rPr/>
        <w:t>[150],</w:t>
      </w:r>
      <w:r>
        <w:rPr>
          <w:spacing w:val="-11"/>
        </w:rPr>
        <w:t> </w:t>
      </w:r>
      <w:r>
        <w:rPr/>
        <w:t>[152],</w:t>
      </w:r>
      <w:r>
        <w:rPr>
          <w:spacing w:val="-11"/>
        </w:rPr>
        <w:t> </w:t>
      </w:r>
      <w:r>
        <w:rPr/>
        <w:t>[155]–[158]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choose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11"/>
        </w:rPr>
        <w:t> </w:t>
      </w:r>
      <w:r>
        <w:rPr/>
        <w:t>derivative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w w:val="99"/>
        </w:rPr>
        <w:t> </w:t>
      </w:r>
      <w:r>
        <w:rPr/>
        <w:t>Gaussian function as the mother wavelet, which is</w:t>
      </w:r>
      <w:r>
        <w:rPr>
          <w:spacing w:val="21"/>
        </w:rPr>
        <w:t> </w:t>
      </w:r>
      <w:r>
        <w:rPr/>
        <w:t>usually</w:t>
      </w:r>
      <w:r>
        <w:rPr>
          <w:w w:val="99"/>
        </w:rPr>
        <w:t> </w:t>
      </w:r>
      <w:r>
        <w:rPr/>
        <w:t>called Gaussian wavelet. [146], [149], [151], [156],</w:t>
      </w:r>
      <w:r>
        <w:rPr>
          <w:spacing w:val="23"/>
        </w:rPr>
        <w:t> </w:t>
      </w:r>
      <w:r>
        <w:rPr/>
        <w:t>[159],</w:t>
      </w:r>
      <w:r>
        <w:rPr>
          <w:w w:val="99"/>
        </w:rPr>
        <w:t> </w:t>
      </w:r>
      <w:r>
        <w:rPr/>
        <w:t>[160] applied Morlet </w:t>
      </w:r>
      <w:r>
        <w:rPr>
          <w:spacing w:val="-3"/>
        </w:rPr>
        <w:t>Wavelet </w:t>
      </w:r>
      <w:r>
        <w:rPr/>
        <w:t>function in the hidden</w:t>
      </w:r>
      <w:r>
        <w:rPr>
          <w:spacing w:val="1"/>
        </w:rPr>
        <w:t> </w:t>
      </w:r>
      <w:r>
        <w:rPr/>
        <w:t>layer.</w:t>
      </w:r>
      <w:r>
        <w:rPr>
          <w:w w:val="99"/>
        </w:rPr>
        <w:t> </w:t>
      </w:r>
      <w:r>
        <w:rPr/>
        <w:t>In</w:t>
      </w:r>
      <w:r>
        <w:rPr>
          <w:spacing w:val="-6"/>
        </w:rPr>
        <w:t> </w:t>
      </w:r>
      <w:r>
        <w:rPr/>
        <w:t>[144],</w:t>
      </w:r>
      <w:r>
        <w:rPr>
          <w:spacing w:val="-6"/>
        </w:rPr>
        <w:t> </w:t>
      </w:r>
      <w:r>
        <w:rPr/>
        <w:t>[147],</w:t>
      </w:r>
      <w:r>
        <w:rPr>
          <w:spacing w:val="-6"/>
        </w:rPr>
        <w:t> </w:t>
      </w:r>
      <w:r>
        <w:rPr/>
        <w:t>[153],</w:t>
      </w:r>
      <w:r>
        <w:rPr>
          <w:spacing w:val="-6"/>
        </w:rPr>
        <w:t> </w:t>
      </w:r>
      <w:r>
        <w:rPr/>
        <w:t>[156],</w:t>
      </w:r>
      <w:r>
        <w:rPr>
          <w:spacing w:val="-6"/>
        </w:rPr>
        <w:t> </w:t>
      </w:r>
      <w:r>
        <w:rPr/>
        <w:t>Mexican</w:t>
      </w:r>
      <w:r>
        <w:rPr>
          <w:spacing w:val="-6"/>
        </w:rPr>
        <w:t> </w:t>
      </w:r>
      <w:r>
        <w:rPr/>
        <w:t>Hat</w:t>
      </w:r>
      <w:r>
        <w:rPr>
          <w:spacing w:val="-6"/>
        </w:rPr>
        <w:t> </w:t>
      </w:r>
      <w:r>
        <w:rPr>
          <w:spacing w:val="-3"/>
        </w:rPr>
        <w:t>Wavelet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chosen</w:t>
      </w:r>
      <w:r>
        <w:rPr>
          <w:w w:val="99"/>
        </w:rPr>
        <w:t> </w:t>
      </w:r>
      <w:r>
        <w:rPr/>
        <w:t>as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mother</w:t>
      </w:r>
      <w:r>
        <w:rPr>
          <w:spacing w:val="39"/>
        </w:rPr>
        <w:t> </w:t>
      </w:r>
      <w:r>
        <w:rPr/>
        <w:t>wavelet.</w:t>
      </w:r>
      <w:r>
        <w:rPr>
          <w:spacing w:val="39"/>
        </w:rPr>
        <w:t> </w:t>
      </w:r>
      <w:r>
        <w:rPr/>
        <w:t>Reference</w:t>
      </w:r>
      <w:r>
        <w:rPr>
          <w:spacing w:val="39"/>
        </w:rPr>
        <w:t> </w:t>
      </w:r>
      <w:r>
        <w:rPr/>
        <w:t>[156]</w:t>
      </w:r>
      <w:r>
        <w:rPr>
          <w:spacing w:val="39"/>
        </w:rPr>
        <w:t> </w:t>
      </w:r>
      <w:r>
        <w:rPr/>
        <w:t>compared</w:t>
      </w:r>
      <w:r>
        <w:rPr>
          <w:spacing w:val="39"/>
        </w:rPr>
        <w:t> </w:t>
      </w:r>
      <w:r>
        <w:rPr/>
        <w:t>differ-</w:t>
      </w:r>
      <w:r>
        <w:rPr>
          <w:w w:val="99"/>
        </w:rPr>
        <w:t> </w:t>
      </w:r>
      <w:r>
        <w:rPr/>
        <w:t>ent mother wavelet activation functions, including</w:t>
      </w:r>
      <w:r>
        <w:rPr>
          <w:spacing w:val="22"/>
        </w:rPr>
        <w:t> </w:t>
      </w:r>
      <w:r>
        <w:rPr/>
        <w:t>Gaus-</w:t>
      </w:r>
      <w:r>
        <w:rPr>
          <w:w w:val="99"/>
        </w:rPr>
        <w:t> </w:t>
      </w:r>
      <w:r>
        <w:rPr/>
        <w:t>sian wavelet, Mexican Hat wavelet and Morlet wavelet.</w:t>
      </w:r>
      <w:r>
        <w:rPr>
          <w:spacing w:val="-2"/>
        </w:rPr>
        <w:t> </w:t>
      </w:r>
      <w:r>
        <w:rPr/>
        <w:t>The</w:t>
      </w:r>
      <w:r>
        <w:rPr>
          <w:w w:val="99"/>
        </w:rPr>
        <w:t> </w:t>
      </w:r>
      <w:r>
        <w:rPr/>
        <w:t>experiment results showed that the Gaussian and</w:t>
      </w:r>
      <w:r>
        <w:rPr>
          <w:spacing w:val="26"/>
        </w:rPr>
        <w:t> </w:t>
      </w:r>
      <w:r>
        <w:rPr/>
        <w:t>Morlet</w:t>
      </w:r>
      <w:r>
        <w:rPr>
          <w:w w:val="99"/>
        </w:rPr>
        <w:t> </w:t>
      </w:r>
      <w:r>
        <w:rPr/>
        <w:t>wavelets have better classification accuracy. Fig.</w:t>
      </w:r>
      <w:r>
        <w:rPr/>
        <w:t> </w:t>
      </w:r>
      <w:hyperlink w:history="true" w:anchor="_bookmark33">
        <w:r>
          <w:rPr>
            <w:color w:val="231F20"/>
          </w:rPr>
          <w:t>22</w:t>
        </w:r>
      </w:hyperlink>
      <w:r>
        <w:rPr>
          <w:color w:val="231F20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w w:val="99"/>
        </w:rPr>
        <w:t> </w:t>
      </w:r>
      <w:r>
        <w:rPr/>
        <w:t>waveform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domain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three</w:t>
      </w:r>
      <w:r>
        <w:rPr>
          <w:spacing w:val="25"/>
        </w:rPr>
        <w:t> </w:t>
      </w:r>
      <w:r>
        <w:rPr/>
        <w:t>wavelet</w:t>
      </w:r>
      <w:r>
        <w:rPr>
          <w:spacing w:val="25"/>
        </w:rPr>
        <w:t> </w:t>
      </w:r>
      <w:r>
        <w:rPr/>
        <w:t>activa-</w:t>
      </w:r>
      <w:r>
        <w:rPr>
          <w:w w:val="99"/>
        </w:rPr>
        <w:t> </w:t>
      </w:r>
      <w:r>
        <w:rPr/>
        <w:t>tion</w:t>
      </w:r>
      <w:r>
        <w:rPr>
          <w:spacing w:val="-10"/>
        </w:rPr>
        <w:t> </w:t>
      </w:r>
      <w:r>
        <w:rPr/>
        <w:t>functions.</w:t>
      </w:r>
      <w:r>
        <w:rPr>
          <w:spacing w:val="-10"/>
        </w:rPr>
        <w:t> </w:t>
      </w:r>
      <w:r>
        <w:rPr/>
        <w:t>Orthogonal</w:t>
      </w:r>
      <w:r>
        <w:rPr>
          <w:spacing w:val="-10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effective</w:t>
      </w:r>
      <w:r>
        <w:rPr>
          <w:w w:val="99"/>
        </w:rPr>
        <w:t> </w:t>
      </w:r>
      <w:r>
        <w:rPr/>
        <w:t>for</w:t>
      </w:r>
      <w:r>
        <w:rPr>
          <w:spacing w:val="29"/>
        </w:rPr>
        <w:t> </w:t>
      </w:r>
      <w:r>
        <w:rPr/>
        <w:t>function</w:t>
      </w:r>
      <w:r>
        <w:rPr>
          <w:spacing w:val="29"/>
        </w:rPr>
        <w:t> </w:t>
      </w:r>
      <w:r>
        <w:rPr/>
        <w:t>approximation</w:t>
      </w:r>
      <w:r>
        <w:rPr>
          <w:spacing w:val="29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orthogonality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its</w:t>
      </w:r>
      <w:r>
        <w:rPr>
          <w:w w:val="99"/>
        </w:rPr>
        <w:t> </w:t>
      </w:r>
      <w:r>
        <w:rPr/>
        <w:t>basic</w:t>
      </w:r>
      <w:r>
        <w:rPr>
          <w:spacing w:val="-15"/>
        </w:rPr>
        <w:t> </w:t>
      </w:r>
      <w:r>
        <w:rPr/>
        <w:t>function,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orthogonal</w:t>
      </w:r>
      <w:r>
        <w:rPr>
          <w:spacing w:val="-15"/>
        </w:rPr>
        <w:t> </w:t>
      </w:r>
      <w:r>
        <w:rPr/>
        <w:t>basis</w:t>
      </w:r>
      <w:r>
        <w:rPr>
          <w:spacing w:val="-15"/>
        </w:rPr>
        <w:t> </w:t>
      </w:r>
      <w:r>
        <w:rPr/>
        <w:t>structure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network</w:t>
      </w:r>
      <w:r>
        <w:rPr>
          <w:w w:val="99"/>
        </w:rPr>
        <w:t> </w:t>
      </w:r>
      <w:r>
        <w:rPr/>
        <w:t>learning algorithm are more complicated, and the</w:t>
      </w:r>
      <w:r>
        <w:rPr>
          <w:spacing w:val="20"/>
        </w:rPr>
        <w:t> </w:t>
      </w:r>
      <w:r>
        <w:rPr/>
        <w:t>network’s</w:t>
      </w:r>
      <w:r>
        <w:rPr>
          <w:w w:val="99"/>
        </w:rPr>
        <w:t> </w:t>
      </w:r>
      <w:r>
        <w:rPr/>
        <w:t>anti-interference ability is</w:t>
      </w:r>
      <w:r>
        <w:rPr>
          <w:spacing w:val="-8"/>
        </w:rPr>
        <w:t> </w:t>
      </w:r>
      <w:r>
        <w:rPr>
          <w:spacing w:val="-3"/>
        </w:rPr>
        <w:t>poor.</w:t>
      </w:r>
    </w:p>
    <w:p>
      <w:pPr>
        <w:pStyle w:val="BodyText"/>
        <w:spacing w:line="249" w:lineRule="auto"/>
        <w:ind w:right="0" w:firstLine="199"/>
        <w:jc w:val="both"/>
      </w:pPr>
      <w:r>
        <w:rPr/>
        <w:t>In [148], Rajankar and </w:t>
      </w:r>
      <w:r>
        <w:rPr>
          <w:spacing w:val="-3"/>
        </w:rPr>
        <w:t>Talbar </w:t>
      </w:r>
      <w:r>
        <w:rPr/>
        <w:t>compared</w:t>
      </w:r>
      <w:r>
        <w:rPr>
          <w:spacing w:val="15"/>
        </w:rPr>
        <w:t> </w:t>
      </w:r>
      <w:r>
        <w:rPr/>
        <w:t>several</w:t>
      </w:r>
      <w:r>
        <w:rPr>
          <w:w w:val="99"/>
        </w:rPr>
        <w:t> </w:t>
      </w:r>
      <w:r>
        <w:rPr/>
        <w:t>Daubechies</w:t>
      </w:r>
      <w:r>
        <w:rPr>
          <w:spacing w:val="-15"/>
        </w:rPr>
        <w:t> </w:t>
      </w:r>
      <w:r>
        <w:rPr/>
        <w:t>orthogonal</w:t>
      </w:r>
      <w:r>
        <w:rPr>
          <w:spacing w:val="-15"/>
        </w:rPr>
        <w:t> </w:t>
      </w:r>
      <w:r>
        <w:rPr/>
        <w:t>wavelets,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Coiflet</w:t>
      </w:r>
      <w:r>
        <w:rPr>
          <w:spacing w:val="-15"/>
        </w:rPr>
        <w:t> </w:t>
      </w:r>
      <w:r>
        <w:rPr>
          <w:spacing w:val="-3"/>
        </w:rPr>
        <w:t>Wavelet</w:t>
      </w:r>
      <w:r>
        <w:rPr>
          <w:spacing w:val="-15"/>
        </w:rPr>
        <w:t> </w:t>
      </w:r>
      <w:r>
        <w:rPr/>
        <w:t>and</w:t>
      </w:r>
      <w:r>
        <w:rPr>
          <w:w w:val="99"/>
        </w:rPr>
        <w:t> </w:t>
      </w:r>
      <w:r>
        <w:rPr/>
        <w:t>Symlet </w:t>
      </w:r>
      <w:r>
        <w:rPr>
          <w:spacing w:val="-3"/>
        </w:rPr>
        <w:t>Wavelet, </w:t>
      </w:r>
      <w:r>
        <w:rPr/>
        <w:t>as the mother wavelet function and</w:t>
      </w:r>
      <w:r>
        <w:rPr>
          <w:spacing w:val="39"/>
        </w:rPr>
        <w:t> </w:t>
      </w:r>
      <w:r>
        <w:rPr/>
        <w:t>found</w:t>
      </w:r>
      <w:r>
        <w:rPr>
          <w:w w:val="99"/>
        </w:rPr>
        <w:t> </w:t>
      </w:r>
      <w:r>
        <w:rPr/>
        <w:t>that db6 has the best MSE (Mean square error)</w:t>
      </w:r>
      <w:r>
        <w:rPr>
          <w:spacing w:val="-35"/>
        </w:rPr>
        <w:t> </w:t>
      </w:r>
      <w:r>
        <w:rPr/>
        <w:t>performance.</w:t>
      </w:r>
      <w:r>
        <w:rPr>
          <w:w w:val="99"/>
        </w:rPr>
        <w:t> </w:t>
      </w:r>
      <w:r>
        <w:rPr/>
        <w:t>In [161], Lemarie Meyer wavelet is chosen, which is</w:t>
      </w:r>
      <w:r>
        <w:rPr>
          <w:spacing w:val="12"/>
        </w:rPr>
        <w:t> </w:t>
      </w:r>
      <w:r>
        <w:rPr/>
        <w:t>an</w:t>
      </w:r>
      <w:r>
        <w:rPr>
          <w:w w:val="99"/>
        </w:rPr>
        <w:t> </w:t>
      </w:r>
      <w:r>
        <w:rPr/>
        <w:t>orthonormal function. Their model converges quickly</w:t>
      </w:r>
      <w:r>
        <w:rPr>
          <w:spacing w:val="35"/>
        </w:rPr>
        <w:t> </w:t>
      </w:r>
      <w:r>
        <w:rPr/>
        <w:t>and</w:t>
      </w:r>
      <w:r>
        <w:rPr>
          <w:w w:val="99"/>
        </w:rPr>
        <w:t> </w:t>
      </w:r>
      <w:r>
        <w:rPr/>
        <w:t>obtains</w:t>
      </w:r>
      <w:r>
        <w:rPr>
          <w:spacing w:val="-10"/>
        </w:rPr>
        <w:t> </w:t>
      </w:r>
      <w:r>
        <w:rPr/>
        <w:t>low</w:t>
      </w:r>
      <w:r>
        <w:rPr>
          <w:spacing w:val="-10"/>
        </w:rPr>
        <w:t> </w:t>
      </w:r>
      <w:r>
        <w:rPr/>
        <w:t>RMS</w:t>
      </w:r>
      <w:r>
        <w:rPr>
          <w:spacing w:val="-10"/>
        </w:rPr>
        <w:t> </w:t>
      </w:r>
      <w:r>
        <w:rPr/>
        <w:t>errors,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simple</w:t>
      </w:r>
      <w:r>
        <w:rPr>
          <w:spacing w:val="-10"/>
        </w:rPr>
        <w:t> </w:t>
      </w:r>
      <w:r>
        <w:rPr/>
        <w:t>three-layer</w:t>
      </w:r>
      <w:r>
        <w:rPr>
          <w:spacing w:val="-10"/>
        </w:rPr>
        <w:t> </w:t>
      </w:r>
      <w:r>
        <w:rPr/>
        <w:t>WNN.</w:t>
      </w:r>
      <w:r>
        <w:rPr>
          <w:w w:val="99"/>
        </w:rPr>
        <w:t> </w:t>
      </w:r>
      <w:r>
        <w:rPr/>
        <w:t>Chun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his</w:t>
      </w:r>
      <w:r>
        <w:rPr>
          <w:spacing w:val="34"/>
        </w:rPr>
        <w:t> </w:t>
      </w:r>
      <w:r>
        <w:rPr/>
        <w:t>team</w:t>
      </w:r>
      <w:r>
        <w:rPr>
          <w:spacing w:val="34"/>
        </w:rPr>
        <w:t> </w:t>
      </w:r>
      <w:r>
        <w:rPr/>
        <w:t>[162]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Meyer</w:t>
      </w:r>
      <w:r>
        <w:rPr>
          <w:spacing w:val="34"/>
        </w:rPr>
        <w:t> </w:t>
      </w:r>
      <w:r>
        <w:rPr/>
        <w:t>scaling</w:t>
      </w:r>
      <w:r>
        <w:rPr>
          <w:spacing w:val="34"/>
        </w:rPr>
        <w:t> </w:t>
      </w:r>
      <w:r>
        <w:rPr/>
        <w:t>function</w:t>
      </w:r>
      <w:r>
        <w:rPr>
          <w:spacing w:val="34"/>
        </w:rPr>
        <w:t> </w:t>
      </w:r>
      <w:r>
        <w:rPr/>
        <w:t>as</w:t>
      </w:r>
      <w:r>
        <w:rPr>
          <w:w w:val="99"/>
        </w:rPr>
        <w:t> </w:t>
      </w:r>
      <w:r>
        <w:rPr/>
        <w:t>the activation function. The orthogonal wavelet</w:t>
      </w:r>
      <w:r>
        <w:rPr>
          <w:spacing w:val="15"/>
        </w:rPr>
        <w:t> </w:t>
      </w:r>
      <w:r>
        <w:rPr/>
        <w:t>network</w:t>
      </w:r>
      <w:r>
        <w:rPr>
          <w:w w:val="99"/>
        </w:rPr>
        <w:t> </w:t>
      </w:r>
      <w:r>
        <w:rPr/>
        <w:t>training method is used to determine the number of</w:t>
      </w:r>
      <w:r>
        <w:rPr>
          <w:spacing w:val="28"/>
        </w:rPr>
        <w:t> </w:t>
      </w:r>
      <w:r>
        <w:rPr/>
        <w:t>hidden</w:t>
      </w:r>
      <w:r>
        <w:rPr>
          <w:w w:val="99"/>
        </w:rPr>
        <w:t> </w:t>
      </w:r>
      <w:r>
        <w:rPr/>
        <w:t>layer</w:t>
      </w:r>
      <w:r>
        <w:rPr>
          <w:spacing w:val="32"/>
        </w:rPr>
        <w:t> </w:t>
      </w:r>
      <w:r>
        <w:rPr/>
        <w:t>neurons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weight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hidden</w:t>
      </w:r>
      <w:r>
        <w:rPr>
          <w:spacing w:val="32"/>
        </w:rPr>
        <w:t> </w:t>
      </w:r>
      <w:r>
        <w:rPr/>
        <w:t>layer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w w:val="99"/>
        </w:rPr>
        <w:t> </w:t>
      </w:r>
      <w:r>
        <w:rPr/>
        <w:t>output</w:t>
      </w:r>
      <w:r>
        <w:rPr>
          <w:spacing w:val="24"/>
        </w:rPr>
        <w:t> </w:t>
      </w:r>
      <w:r>
        <w:rPr/>
        <w:t>layer,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Gray</w:t>
      </w:r>
      <w:r>
        <w:rPr>
          <w:spacing w:val="24"/>
        </w:rPr>
        <w:t> </w:t>
      </w:r>
      <w:r>
        <w:rPr/>
        <w:t>system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compensate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characteristics of the ambiguity problem of the</w:t>
      </w:r>
      <w:r>
        <w:rPr>
          <w:spacing w:val="9"/>
        </w:rPr>
        <w:t> </w:t>
      </w:r>
      <w:r>
        <w:rPr/>
        <w:t>orthogonal</w:t>
      </w:r>
      <w:r>
        <w:rPr>
          <w:w w:val="99"/>
        </w:rPr>
        <w:t> </w:t>
      </w:r>
      <w:r>
        <w:rPr/>
        <w:t>wavelet network model. An orthogonal WNN is </w:t>
      </w:r>
      <w:r>
        <w:rPr>
          <w:spacing w:val="37"/>
        </w:rPr>
        <w:t> </w:t>
      </w:r>
      <w:r>
        <w:rPr/>
        <w:t>proposed</w:t>
      </w:r>
      <w:r>
        <w:rPr>
          <w:w w:val="99"/>
        </w:rPr>
        <w:t> </w:t>
      </w:r>
      <w:r>
        <w:rPr/>
        <w:t>in</w:t>
      </w:r>
      <w:r>
        <w:rPr>
          <w:spacing w:val="25"/>
        </w:rPr>
        <w:t> </w:t>
      </w:r>
      <w:r>
        <w:rPr/>
        <w:t>[163].</w:t>
      </w:r>
      <w:r>
        <w:rPr>
          <w:spacing w:val="26"/>
        </w:rPr>
        <w:t> </w:t>
      </w:r>
      <w:r>
        <w:rPr/>
        <w:t>Both</w:t>
      </w:r>
      <w:r>
        <w:rPr>
          <w:spacing w:val="25"/>
        </w:rPr>
        <w:t> </w:t>
      </w:r>
      <w:r>
        <w:rPr/>
        <w:t>orthogonal</w:t>
      </w:r>
      <w:r>
        <w:rPr>
          <w:spacing w:val="26"/>
        </w:rPr>
        <w:t> </w:t>
      </w:r>
      <w:r>
        <w:rPr/>
        <w:t>scaling</w:t>
      </w:r>
      <w:r>
        <w:rPr>
          <w:spacing w:val="25"/>
        </w:rPr>
        <w:t> </w:t>
      </w:r>
      <w:r>
        <w:rPr/>
        <w:t>functions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corre-</w:t>
      </w:r>
      <w:r>
        <w:rPr>
          <w:w w:val="99"/>
        </w:rPr>
        <w:t> </w:t>
      </w:r>
      <w:r>
        <w:rPr/>
        <w:t>sponding mother wavelets are used and extended WNN</w:t>
      </w:r>
      <w:r>
        <w:rPr>
          <w:spacing w:val="18"/>
        </w:rPr>
        <w:t> </w:t>
      </w:r>
      <w:r>
        <w:rPr/>
        <w:t>to</w:t>
      </w:r>
      <w:r>
        <w:rPr>
          <w:w w:val="99"/>
        </w:rPr>
        <w:t> </w:t>
      </w:r>
      <w:r>
        <w:rPr/>
        <w:t>the multi-dimensional cases. They designed WNN based</w:t>
      </w:r>
      <w:r>
        <w:rPr>
          <w:spacing w:val="34"/>
        </w:rPr>
        <w:t> </w:t>
      </w:r>
      <w:r>
        <w:rPr/>
        <w:t>on</w:t>
      </w:r>
      <w:r>
        <w:rPr>
          <w:w w:val="99"/>
        </w:rPr>
        <w:t> </w:t>
      </w:r>
      <w:r>
        <w:rPr/>
        <w:t>wavelet framework theory and verified the better</w:t>
      </w:r>
      <w:r>
        <w:rPr>
          <w:spacing w:val="35"/>
        </w:rPr>
        <w:t> </w:t>
      </w:r>
      <w:r>
        <w:rPr/>
        <w:t>function</w:t>
      </w:r>
      <w:r>
        <w:rPr>
          <w:w w:val="99"/>
        </w:rPr>
        <w:t> </w:t>
      </w:r>
      <w:r>
        <w:rPr/>
        <w:t>approximation</w:t>
      </w:r>
      <w:r>
        <w:rPr>
          <w:spacing w:val="-18"/>
        </w:rPr>
        <w:t> </w:t>
      </w:r>
      <w:r>
        <w:rPr/>
        <w:t>performance.</w:t>
      </w:r>
      <w:r>
        <w:rPr>
          <w:spacing w:val="-18"/>
        </w:rPr>
        <w:t> </w:t>
      </w:r>
      <w:r>
        <w:rPr>
          <w:spacing w:val="-4"/>
        </w:rPr>
        <w:t>Table</w:t>
      </w:r>
      <w:r>
        <w:rPr>
          <w:spacing w:val="-18"/>
        </w:rPr>
        <w:t> </w:t>
      </w:r>
      <w:hyperlink w:history="true" w:anchor="_bookmark35">
        <w:r>
          <w:rPr>
            <w:color w:val="231F20"/>
          </w:rPr>
          <w:t>2</w:t>
        </w:r>
      </w:hyperlink>
      <w:r>
        <w:rPr>
          <w:color w:val="231F20"/>
          <w:spacing w:val="-18"/>
        </w:rPr>
        <w:t> </w:t>
      </w:r>
      <w:r>
        <w:rPr/>
        <w:t>shows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brief</w:t>
      </w:r>
      <w:r>
        <w:rPr>
          <w:spacing w:val="-18"/>
        </w:rPr>
        <w:t> </w:t>
      </w:r>
      <w:r>
        <w:rPr/>
        <w:t>conclusion</w:t>
      </w:r>
      <w:r>
        <w:rPr>
          <w:w w:val="99"/>
        </w:rPr>
        <w:t> </w:t>
      </w:r>
      <w:r>
        <w:rPr/>
        <w:t>of signal preprocessed by wavelet analysis and</w:t>
      </w:r>
      <w:r>
        <w:rPr>
          <w:spacing w:val="38"/>
        </w:rPr>
        <w:t> </w:t>
      </w:r>
      <w:r>
        <w:rPr/>
        <w:t>different</w:t>
      </w:r>
      <w:r>
        <w:rPr>
          <w:w w:val="99"/>
        </w:rPr>
        <w:t> </w:t>
      </w:r>
      <w:r>
        <w:rPr/>
        <w:t>WNN structures with various </w:t>
      </w:r>
      <w:r>
        <w:rPr>
          <w:spacing w:val="-9"/>
        </w:rPr>
        <w:t>WAF </w:t>
      </w:r>
      <w:r>
        <w:rPr/>
        <w:t>(i.e., different</w:t>
      </w:r>
      <w:r>
        <w:rPr>
          <w:spacing w:val="4"/>
        </w:rPr>
        <w:t> </w:t>
      </w:r>
      <w:r>
        <w:rPr/>
        <w:t>mother</w:t>
      </w:r>
      <w:r>
        <w:rPr>
          <w:w w:val="99"/>
        </w:rPr>
        <w:t> </w:t>
      </w:r>
      <w:r>
        <w:rPr/>
        <w:t>wavelets) of reviewed</w:t>
      </w:r>
      <w:r>
        <w:rPr>
          <w:spacing w:val="-28"/>
        </w:rPr>
        <w:t> </w:t>
      </w:r>
      <w:r>
        <w:rPr/>
        <w:t>references.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WNN was initially used in function approximation</w:t>
      </w:r>
      <w:r>
        <w:rPr>
          <w:spacing w:val="14"/>
        </w:rPr>
        <w:t> </w:t>
      </w:r>
      <w:r>
        <w:rPr/>
        <w:t>and</w:t>
      </w:r>
      <w:r>
        <w:rPr>
          <w:w w:val="99"/>
        </w:rPr>
        <w:t> </w:t>
      </w:r>
      <w:r>
        <w:rPr/>
        <w:t>speech</w:t>
      </w:r>
      <w:r>
        <w:rPr>
          <w:spacing w:val="-16"/>
        </w:rPr>
        <w:t> </w:t>
      </w:r>
      <w:r>
        <w:rPr/>
        <w:t>recognition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then</w:t>
      </w:r>
      <w:r>
        <w:rPr>
          <w:spacing w:val="-16"/>
        </w:rPr>
        <w:t> </w:t>
      </w:r>
      <w:r>
        <w:rPr/>
        <w:t>gradually</w:t>
      </w:r>
      <w:r>
        <w:rPr>
          <w:spacing w:val="-16"/>
        </w:rPr>
        <w:t> </w:t>
      </w:r>
      <w:r>
        <w:rPr/>
        <w:t>extended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prediction,</w:t>
      </w:r>
      <w:r>
        <w:rPr>
          <w:w w:val="99"/>
        </w:rPr>
        <w:t> </w:t>
      </w:r>
      <w:r>
        <w:rPr/>
        <w:t>classification, image compression and other aspects.</w:t>
      </w:r>
      <w:r>
        <w:rPr>
          <w:spacing w:val="9"/>
        </w:rPr>
        <w:t> </w:t>
      </w:r>
      <w:r>
        <w:rPr/>
        <w:t>WNN</w:t>
      </w:r>
      <w:r>
        <w:rPr>
          <w:w w:val="99"/>
        </w:rPr>
        <w:t> </w:t>
      </w:r>
      <w:r>
        <w:rPr/>
        <w:t>is a neural network constructed based on wavelet</w:t>
      </w:r>
      <w:r>
        <w:rPr>
          <w:spacing w:val="15"/>
        </w:rPr>
        <w:t> </w:t>
      </w:r>
      <w:r>
        <w:rPr/>
        <w:t>transform</w:t>
      </w:r>
      <w:r>
        <w:rPr>
          <w:w w:val="99"/>
        </w:rPr>
        <w:t> </w:t>
      </w:r>
      <w:r>
        <w:rPr/>
        <w:t>theory,</w:t>
      </w:r>
      <w:r>
        <w:rPr>
          <w:spacing w:val="-21"/>
        </w:rPr>
        <w:t> </w:t>
      </w:r>
      <w:r>
        <w:rPr/>
        <w:t>which</w:t>
      </w:r>
      <w:r>
        <w:rPr>
          <w:spacing w:val="-21"/>
        </w:rPr>
        <w:t> </w:t>
      </w:r>
      <w:r>
        <w:rPr/>
        <w:t>makes</w:t>
      </w:r>
      <w:r>
        <w:rPr>
          <w:spacing w:val="-21"/>
        </w:rPr>
        <w:t> </w:t>
      </w:r>
      <w:r>
        <w:rPr/>
        <w:t>full</w:t>
      </w:r>
      <w:r>
        <w:rPr>
          <w:spacing w:val="-21"/>
        </w:rPr>
        <w:t> </w:t>
      </w:r>
      <w:r>
        <w:rPr/>
        <w:t>use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localized</w:t>
      </w:r>
      <w:r>
        <w:rPr>
          <w:spacing w:val="-21"/>
        </w:rPr>
        <w:t> </w:t>
      </w:r>
      <w:r>
        <w:rPr/>
        <w:t>nature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wavelet</w:t>
      </w:r>
      <w:r>
        <w:rPr>
          <w:w w:val="99"/>
        </w:rPr>
        <w:t> </w:t>
      </w:r>
      <w:r>
        <w:rPr/>
        <w:t>transform and the large-scale data-parallel processing</w:t>
      </w:r>
      <w:r>
        <w:rPr>
          <w:spacing w:val="2"/>
        </w:rPr>
        <w:t> </w:t>
      </w:r>
      <w:r>
        <w:rPr/>
        <w:t>and</w:t>
      </w:r>
      <w:r>
        <w:rPr>
          <w:w w:val="99"/>
        </w:rPr>
        <w:t> </w:t>
      </w:r>
      <w:r>
        <w:rPr/>
        <w:t>self-learning</w:t>
      </w:r>
      <w:r>
        <w:rPr>
          <w:spacing w:val="-19"/>
        </w:rPr>
        <w:t> </w:t>
      </w:r>
      <w:r>
        <w:rPr/>
        <w:t>capabilities</w:t>
      </w:r>
      <w:r>
        <w:rPr>
          <w:spacing w:val="-18"/>
        </w:rPr>
        <w:t> </w:t>
      </w:r>
      <w:r>
        <w:rPr/>
        <w:t>of</w:t>
      </w:r>
      <w:r>
        <w:rPr>
          <w:spacing w:val="-19"/>
        </w:rPr>
        <w:t> </w:t>
      </w:r>
      <w:r>
        <w:rPr/>
        <w:t>neural</w:t>
      </w:r>
      <w:r>
        <w:rPr>
          <w:spacing w:val="-18"/>
        </w:rPr>
        <w:t> </w:t>
      </w:r>
      <w:r>
        <w:rPr/>
        <w:t>networks.</w:t>
      </w:r>
      <w:r>
        <w:rPr>
          <w:spacing w:val="-19"/>
        </w:rPr>
        <w:t> </w:t>
      </w:r>
      <w:r>
        <w:rPr/>
        <w:t>Therefore,</w:t>
      </w:r>
      <w:r>
        <w:rPr>
          <w:spacing w:val="-18"/>
        </w:rPr>
        <w:t> </w:t>
      </w:r>
      <w:r>
        <w:rPr/>
        <w:t>it</w:t>
      </w:r>
      <w:r>
        <w:rPr>
          <w:spacing w:val="-19"/>
        </w:rPr>
        <w:t> </w:t>
      </w:r>
      <w:r>
        <w:rPr/>
        <w:t>can</w:t>
      </w:r>
      <w:r>
        <w:rPr>
          <w:w w:val="99"/>
        </w:rPr>
        <w:t> </w:t>
      </w:r>
      <w:r>
        <w:rPr/>
        <w:t>accurately identify signals with local singularities, has</w:t>
      </w:r>
      <w:r>
        <w:rPr>
          <w:spacing w:val="41"/>
        </w:rPr>
        <w:t> </w:t>
      </w:r>
      <w:r>
        <w:rPr/>
        <w:t>a</w:t>
      </w:r>
      <w:r>
        <w:rPr>
          <w:w w:val="99"/>
        </w:rPr>
        <w:t> </w:t>
      </w:r>
      <w:r>
        <w:rPr/>
        <w:t>strong approximation ability, faster convergence speed,</w:t>
      </w:r>
      <w:r>
        <w:rPr>
          <w:spacing w:val="44"/>
        </w:rPr>
        <w:t> </w:t>
      </w:r>
      <w:r>
        <w:rPr/>
        <w:t>and</w:t>
      </w:r>
      <w:r>
        <w:rPr>
          <w:w w:val="99"/>
        </w:rPr>
        <w:t> </w:t>
      </w:r>
      <w:r>
        <w:rPr/>
        <w:t>fault</w:t>
      </w:r>
      <w:r>
        <w:rPr>
          <w:spacing w:val="-16"/>
        </w:rPr>
        <w:t> </w:t>
      </w:r>
      <w:r>
        <w:rPr/>
        <w:t>tolerance,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its</w:t>
      </w:r>
      <w:r>
        <w:rPr>
          <w:spacing w:val="-16"/>
        </w:rPr>
        <w:t> </w:t>
      </w:r>
      <w:r>
        <w:rPr/>
        <w:t>realization</w:t>
      </w:r>
      <w:r>
        <w:rPr>
          <w:spacing w:val="-16"/>
        </w:rPr>
        <w:t> </w:t>
      </w:r>
      <w:r>
        <w:rPr/>
        <w:t>process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relatively</w:t>
      </w:r>
      <w:r>
        <w:rPr>
          <w:spacing w:val="-16"/>
        </w:rPr>
        <w:t> </w:t>
      </w:r>
      <w:r>
        <w:rPr/>
        <w:t>simple.</w:t>
      </w:r>
      <w:r>
        <w:rPr>
          <w:w w:val="99"/>
        </w:rPr>
        <w:t> </w:t>
      </w:r>
      <w:r>
        <w:rPr/>
        <w:t>Usually, in signal approximation and estimation, the</w:t>
      </w:r>
      <w:r>
        <w:rPr>
          <w:spacing w:val="11"/>
        </w:rPr>
        <w:t> </w:t>
      </w:r>
      <w:r>
        <w:rPr/>
        <w:t>choice</w:t>
      </w:r>
      <w:r>
        <w:rPr>
          <w:w w:val="99"/>
        </w:rPr>
        <w:t> </w:t>
      </w:r>
      <w:r>
        <w:rPr/>
        <w:t>of wavelet function should match the characteristics of</w:t>
      </w:r>
      <w:r>
        <w:rPr>
          <w:spacing w:val="43"/>
        </w:rPr>
        <w:t> </w:t>
      </w:r>
      <w:r>
        <w:rPr/>
        <w:t>the</w:t>
      </w:r>
      <w:r>
        <w:rPr>
          <w:w w:val="99"/>
        </w:rPr>
        <w:t> </w:t>
      </w:r>
      <w:r>
        <w:rPr/>
        <w:t>signal,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wavelet</w:t>
      </w:r>
      <w:r>
        <w:rPr>
          <w:spacing w:val="-8"/>
        </w:rPr>
        <w:t> </w:t>
      </w:r>
      <w:r>
        <w:rPr/>
        <w:t>waveform,</w:t>
      </w:r>
      <w:r>
        <w:rPr>
          <w:spacing w:val="-8"/>
        </w:rPr>
        <w:t> </w:t>
      </w:r>
      <w:r>
        <w:rPr/>
        <w:t>supporting</w:t>
      </w:r>
      <w:r>
        <w:rPr>
          <w:spacing w:val="-8"/>
        </w:rPr>
        <w:t> </w:t>
      </w:r>
      <w:r>
        <w:rPr/>
        <w:t>length,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w w:val="99"/>
        </w:rPr>
        <w:t> </w:t>
      </w:r>
      <w:r>
        <w:rPr/>
        <w:t>number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vanishing</w:t>
      </w:r>
      <w:r>
        <w:rPr>
          <w:spacing w:val="-18"/>
        </w:rPr>
        <w:t> </w:t>
      </w:r>
      <w:r>
        <w:rPr/>
        <w:t>moments</w:t>
      </w:r>
      <w:r>
        <w:rPr>
          <w:spacing w:val="-18"/>
        </w:rPr>
        <w:t> </w:t>
      </w:r>
      <w:r>
        <w:rPr/>
        <w:t>should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considered.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sys-</w:t>
      </w:r>
      <w:r>
        <w:rPr>
          <w:w w:val="99"/>
        </w:rPr>
        <w:t> </w:t>
      </w:r>
      <w:r>
        <w:rPr/>
        <w:t>tem established by WNN identification can approximate</w:t>
      </w:r>
      <w:r>
        <w:rPr>
          <w:spacing w:val="18"/>
        </w:rPr>
        <w:t> </w:t>
      </w:r>
      <w:r>
        <w:rPr/>
        <w:t>the</w:t>
      </w:r>
      <w:r>
        <w:rPr>
          <w:w w:val="99"/>
        </w:rPr>
        <w:t> </w:t>
      </w:r>
      <w:r>
        <w:rPr/>
        <w:t>system’s dynamic characteristics well on the linear</w:t>
      </w:r>
      <w:r>
        <w:rPr>
          <w:spacing w:val="-34"/>
        </w:rPr>
        <w:t> </w:t>
      </w:r>
      <w:r>
        <w:rPr/>
        <w:t>model.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WNN</w:t>
      </w:r>
      <w:r>
        <w:rPr>
          <w:spacing w:val="29"/>
        </w:rPr>
        <w:t> </w:t>
      </w:r>
      <w:r>
        <w:rPr/>
        <w:t>has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strong</w:t>
      </w:r>
      <w:r>
        <w:rPr>
          <w:spacing w:val="29"/>
        </w:rPr>
        <w:t> </w:t>
      </w:r>
      <w:r>
        <w:rPr/>
        <w:t>non-linear</w:t>
      </w:r>
      <w:r>
        <w:rPr>
          <w:spacing w:val="29"/>
        </w:rPr>
        <w:t> </w:t>
      </w:r>
      <w:r>
        <w:rPr/>
        <w:t>mapping</w:t>
      </w:r>
      <w:r>
        <w:rPr>
          <w:spacing w:val="29"/>
        </w:rPr>
        <w:t> </w:t>
      </w:r>
      <w:r>
        <w:rPr/>
        <w:t>ability.</w:t>
      </w:r>
      <w:r>
        <w:rPr>
          <w:spacing w:val="29"/>
        </w:rPr>
        <w:t> </w:t>
      </w:r>
      <w:r>
        <w:rPr/>
        <w:t>Its</w:t>
      </w:r>
      <w:r>
        <w:rPr>
          <w:spacing w:val="29"/>
        </w:rPr>
        <w:t> </w:t>
      </w:r>
      <w:r>
        <w:rPr/>
        <w:t>low-</w:t>
      </w:r>
      <w:r>
        <w:rPr>
          <w:w w:val="99"/>
        </w:rPr>
        <w:t> </w:t>
      </w:r>
      <w:r>
        <w:rPr/>
        <w:t>pass</w:t>
      </w:r>
      <w:r>
        <w:rPr>
          <w:spacing w:val="34"/>
        </w:rPr>
        <w:t> </w:t>
      </w:r>
      <w:r>
        <w:rPr/>
        <w:t>filtering</w:t>
      </w:r>
      <w:r>
        <w:rPr>
          <w:spacing w:val="34"/>
        </w:rPr>
        <w:t> </w:t>
      </w:r>
      <w:r>
        <w:rPr/>
        <w:t>effect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good</w:t>
      </w:r>
      <w:r>
        <w:rPr>
          <w:spacing w:val="34"/>
        </w:rPr>
        <w:t> </w:t>
      </w:r>
      <w:r>
        <w:rPr/>
        <w:t>because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wavelet</w:t>
      </w:r>
      <w:r>
        <w:rPr>
          <w:spacing w:val="34"/>
        </w:rPr>
        <w:t> </w:t>
      </w:r>
      <w:r>
        <w:rPr/>
        <w:t>function</w:t>
      </w:r>
      <w:r>
        <w:rPr>
          <w:w w:val="99"/>
        </w:rPr>
        <w:t> </w:t>
      </w:r>
      <w:r>
        <w:rPr/>
        <w:t>has</w:t>
      </w:r>
      <w:r>
        <w:rPr>
          <w:spacing w:val="-11"/>
        </w:rPr>
        <w:t> </w:t>
      </w:r>
      <w:r>
        <w:rPr/>
        <w:t>limited</w:t>
      </w:r>
      <w:r>
        <w:rPr>
          <w:spacing w:val="-10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time-frequency</w:t>
      </w:r>
      <w:r>
        <w:rPr>
          <w:spacing w:val="-10"/>
        </w:rPr>
        <w:t> </w:t>
      </w:r>
      <w:r>
        <w:rPr/>
        <w:t>domain.</w:t>
      </w:r>
      <w:r>
        <w:rPr>
          <w:spacing w:val="-11"/>
        </w:rPr>
        <w:t> </w:t>
      </w:r>
      <w:r>
        <w:rPr/>
        <w:t>Therefore,</w:t>
      </w:r>
      <w:r>
        <w:rPr>
          <w:w w:val="99"/>
        </w:rPr>
        <w:t> </w:t>
      </w:r>
      <w:r>
        <w:rPr/>
        <w:t>in terms of function approximation and signal</w:t>
      </w:r>
      <w:r>
        <w:rPr>
          <w:spacing w:val="1"/>
        </w:rPr>
        <w:t> </w:t>
      </w:r>
      <w:r>
        <w:rPr/>
        <w:t>processing,</w:t>
      </w:r>
      <w:r>
        <w:rPr>
          <w:w w:val="99"/>
        </w:rPr>
        <w:t> </w:t>
      </w:r>
      <w:r>
        <w:rPr/>
        <w:t>WNN has received more and more attention from</w:t>
      </w:r>
      <w:r>
        <w:rPr>
          <w:spacing w:val="23"/>
        </w:rPr>
        <w:t> </w:t>
      </w:r>
      <w:r>
        <w:rPr/>
        <w:t>experts.</w:t>
      </w:r>
      <w:r>
        <w:rPr>
          <w:w w:val="99"/>
        </w:rPr>
        <w:t> </w:t>
      </w:r>
      <w:r>
        <w:rPr/>
        <w:t>Generally speaking, the theoretical research of wavelet</w:t>
      </w:r>
      <w:r>
        <w:rPr>
          <w:spacing w:val="16"/>
        </w:rPr>
        <w:t> </w:t>
      </w:r>
      <w:r>
        <w:rPr/>
        <w:t>net-</w:t>
      </w:r>
      <w:r>
        <w:rPr>
          <w:w w:val="99"/>
        </w:rPr>
        <w:t> </w:t>
      </w:r>
      <w:r>
        <w:rPr/>
        <w:t>works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still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initial</w:t>
      </w:r>
      <w:r>
        <w:rPr>
          <w:spacing w:val="-12"/>
        </w:rPr>
        <w:t> </w:t>
      </w:r>
      <w:r>
        <w:rPr/>
        <w:t>stage,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there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still</w:t>
      </w:r>
      <w:r>
        <w:rPr>
          <w:spacing w:val="-12"/>
        </w:rPr>
        <w:t> </w:t>
      </w:r>
      <w:r>
        <w:rPr/>
        <w:t>many</w:t>
      </w:r>
      <w:r>
        <w:rPr>
          <w:spacing w:val="-12"/>
        </w:rPr>
        <w:t> </w:t>
      </w:r>
      <w:r>
        <w:rPr/>
        <w:t>prob-</w:t>
      </w:r>
      <w:r>
        <w:rPr>
          <w:w w:val="99"/>
        </w:rPr>
        <w:t> </w:t>
      </w:r>
      <w:r>
        <w:rPr/>
        <w:t>lems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solved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4"/>
        </w:rPr>
        <w:t>far.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combines</w:t>
      </w:r>
      <w:r>
        <w:rPr>
          <w:w w:val="99"/>
        </w:rPr>
        <w:t> </w:t>
      </w:r>
      <w:r>
        <w:rPr/>
        <w:t>existing</w:t>
      </w:r>
      <w:r>
        <w:rPr>
          <w:spacing w:val="-16"/>
        </w:rPr>
        <w:t> </w:t>
      </w:r>
      <w:r>
        <w:rPr/>
        <w:t>models</w:t>
      </w:r>
      <w:r>
        <w:rPr>
          <w:spacing w:val="-16"/>
        </w:rPr>
        <w:t> </w:t>
      </w:r>
      <w:r>
        <w:rPr/>
        <w:t>like</w:t>
      </w:r>
      <w:r>
        <w:rPr>
          <w:spacing w:val="-16"/>
        </w:rPr>
        <w:t> </w:t>
      </w:r>
      <w:r>
        <w:rPr/>
        <w:t>emerging</w:t>
      </w:r>
      <w:r>
        <w:rPr>
          <w:spacing w:val="-16"/>
        </w:rPr>
        <w:t> </w:t>
      </w:r>
      <w:r>
        <w:rPr/>
        <w:t>neural</w:t>
      </w:r>
      <w:r>
        <w:rPr>
          <w:spacing w:val="-16"/>
        </w:rPr>
        <w:t> </w:t>
      </w:r>
      <w:r>
        <w:rPr/>
        <w:t>network</w:t>
      </w:r>
      <w:r>
        <w:rPr>
          <w:spacing w:val="-16"/>
        </w:rPr>
        <w:t> </w:t>
      </w:r>
      <w:r>
        <w:rPr/>
        <w:t>models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opti-</w:t>
      </w:r>
      <w:r>
        <w:rPr>
          <w:w w:val="99"/>
        </w:rPr>
        <w:t> </w:t>
      </w:r>
      <w:r>
        <w:rPr/>
        <w:t>mization</w:t>
      </w:r>
      <w:r>
        <w:rPr>
          <w:spacing w:val="-17"/>
        </w:rPr>
        <w:t> </w:t>
      </w:r>
      <w:r>
        <w:rPr/>
        <w:t>algorithms,</w:t>
      </w:r>
      <w:r>
        <w:rPr>
          <w:spacing w:val="-17"/>
        </w:rPr>
        <w:t> </w:t>
      </w:r>
      <w:r>
        <w:rPr/>
        <w:t>theoretical</w:t>
      </w:r>
      <w:r>
        <w:rPr>
          <w:spacing w:val="-17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convergence,</w:t>
      </w:r>
      <w:r>
        <w:rPr>
          <w:w w:val="99"/>
        </w:rPr>
        <w:t> </w:t>
      </w:r>
      <w:r>
        <w:rPr/>
        <w:t>robustness, generalization ability, computational</w:t>
      </w:r>
      <w:r>
        <w:rPr>
          <w:spacing w:val="-9"/>
        </w:rPr>
        <w:t> </w:t>
      </w:r>
      <w:r>
        <w:rPr/>
        <w:t>complexity</w:t>
      </w:r>
      <w:r>
        <w:rPr>
          <w:w w:val="99"/>
        </w:rPr>
        <w:t> </w:t>
      </w:r>
      <w:r>
        <w:rPr/>
        <w:t>of wavelet networks and the selection and design criteria</w:t>
      </w:r>
      <w:r>
        <w:rPr>
          <w:spacing w:val="8"/>
        </w:rPr>
        <w:t> </w:t>
      </w:r>
      <w:r>
        <w:rPr/>
        <w:t>of</w:t>
      </w:r>
      <w:r>
        <w:rPr>
          <w:w w:val="99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base.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249" w:lineRule="auto" w:before="0" w:after="0"/>
        <w:ind w:left="123" w:right="112" w:firstLine="2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4" w:id="39"/>
      <w:bookmarkEnd w:id="39"/>
      <w:r>
        <w:rPr/>
      </w:r>
      <w:bookmarkStart w:name="_bookmark34" w:id="40"/>
      <w:bookmarkEnd w:id="40"/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REVIEW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-20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OF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-20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PRACTICAL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-20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APPLICATION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-20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OF</w:t>
      </w:r>
      <w:r>
        <w:rPr>
          <w:rFonts w:ascii="Palatino Linotype" w:hAnsi="Palatino Linotype" w:cs="Palatino Linotype" w:eastAsia="Palatino Linotype"/>
          <w:b/>
          <w:bCs/>
          <w:color w:val="0073AE"/>
          <w:spacing w:val="-20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b/>
          <w:bCs/>
          <w:color w:val="0073AE"/>
          <w:w w:val="95"/>
          <w:sz w:val="18"/>
          <w:szCs w:val="18"/>
        </w:rPr>
        <w:t>WAVELET</w:t>
      </w:r>
      <w:r>
        <w:rPr>
          <w:rFonts w:ascii="Palatino Linotype" w:hAnsi="Palatino Linotype" w:cs="Palatino Linotype" w:eastAsia="Palatino Linotype"/>
          <w:b/>
          <w:bCs/>
          <w:color w:val="0073AE"/>
          <w:w w:val="8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Wavelets </w:t>
      </w:r>
      <w:r>
        <w:rPr>
          <w:rFonts w:ascii="Times New Roman" w:hAnsi="Times New Roman" w:cs="Times New Roman" w:eastAsia="Times New Roman"/>
          <w:sz w:val="20"/>
          <w:szCs w:val="20"/>
        </w:rPr>
        <w:t>can be used in communication, image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processing,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signal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processing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many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areas.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BER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PAPR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(Peak to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Average </w:t>
      </w:r>
      <w:r>
        <w:rPr>
          <w:rFonts w:ascii="Times New Roman" w:hAnsi="Times New Roman" w:cs="Times New Roman" w:eastAsia="Times New Roman"/>
          <w:sz w:val="20"/>
          <w:szCs w:val="20"/>
        </w:rPr>
        <w:t>Power Ratio)  are  two  important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crite-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judge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wavelet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applications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like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[164]–[167]. How to reduce or avoid the effect 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BER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during the application of wavelets has been discussed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analyzed in various research. Methods reducing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PAPR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dur-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ing wavelet’s application are also designed and discussed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many ways. Lower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PAPR </w:t>
      </w:r>
      <w:r>
        <w:rPr>
          <w:rFonts w:ascii="Times New Roman" w:hAnsi="Times New Roman" w:cs="Times New Roman" w:eastAsia="Times New Roman"/>
          <w:sz w:val="20"/>
          <w:szCs w:val="20"/>
        </w:rPr>
        <w:t>is an important index 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ensure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higher efficiency of wavelet application. Joint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methods,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pilot symbols, wavelet transform and approaches based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Wavelet </w:t>
      </w:r>
      <w:r>
        <w:rPr>
          <w:rFonts w:ascii="Times New Roman" w:hAnsi="Times New Roman" w:cs="Times New Roman" w:eastAsia="Times New Roman"/>
          <w:sz w:val="20"/>
          <w:szCs w:val="20"/>
        </w:rPr>
        <w:t>Networks are valuable ways to achieve the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reduc-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tion of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PAPR, </w:t>
      </w:r>
      <w:r>
        <w:rPr>
          <w:rFonts w:ascii="Times New Roman" w:hAnsi="Times New Roman" w:cs="Times New Roman" w:eastAsia="Times New Roman"/>
          <w:sz w:val="20"/>
          <w:szCs w:val="20"/>
        </w:rPr>
        <w:t>and recent studies have focused on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ways [166], [167]. Krishna </w:t>
      </w:r>
      <w:r>
        <w:rPr>
          <w:rFonts w:ascii="Times" w:hAnsi="Times" w:cs="Times" w:eastAsia="Times"/>
          <w:i/>
          <w:sz w:val="20"/>
          <w:szCs w:val="20"/>
        </w:rPr>
        <w:t>et al. </w:t>
      </w:r>
      <w:r>
        <w:rPr>
          <w:rFonts w:ascii="Times New Roman" w:hAnsi="Times New Roman" w:cs="Times New Roman" w:eastAsia="Times New Roman"/>
          <w:sz w:val="20"/>
          <w:szCs w:val="20"/>
        </w:rPr>
        <w:t>[166] introduced DWT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channel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estimation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OFDM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achieved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better</w:t>
      </w:r>
    </w:p>
    <w:p>
      <w:pPr>
        <w:spacing w:after="0" w:line="249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54.950699pt;margin-top:177.609909pt;width:248.318577pt;height:14.535pt;mso-position-horizontal-relative:page;mso-position-vertical-relative:page;z-index:7384" type="#_x0000_t75" stroked="false">
            <v:imagedata r:id="rId76" o:title=""/>
          </v:shape>
        </w:pict>
      </w:r>
      <w:r>
        <w:rPr/>
        <w:pict>
          <v:group style="position:absolute;margin-left:114.238899pt;margin-top:198.043121pt;width:423.4pt;height:.1pt;mso-position-horizontal-relative:page;mso-position-vertical-relative:page;z-index:7408" coordorigin="2285,3961" coordsize="8468,2">
            <v:shape style="position:absolute;left:2285;top:3961;width:8468;height:2" coordorigin="2285,3961" coordsize="8468,0" path="m2285,3961l10752,3961e" filled="false" stroked="true" strokeweight=".398pt" strokecolor="#000000">
              <v:path arrowok="t"/>
            </v:shape>
            <w10:wrap type="none"/>
          </v:group>
        </w:pict>
      </w:r>
      <w:r>
        <w:rPr/>
        <w:pict>
          <v:shape style="position:absolute;margin-left:125.067497pt;margin-top:209.974915pt;width:106.205883pt;height:7.125pt;mso-position-horizontal-relative:page;mso-position-vertical-relative:page;z-index:7432" type="#_x0000_t75" stroked="false">
            <v:imagedata r:id="rId77" o:title=""/>
          </v:shape>
        </w:pict>
      </w:r>
      <w:r>
        <w:rPr/>
        <w:pict>
          <v:shape style="position:absolute;margin-left:255.171829pt;margin-top:203.784515pt;width:230.13652pt;height:16.125pt;mso-position-horizontal-relative:page;mso-position-vertical-relative:page;z-index:7456" type="#_x0000_t75" stroked="false">
            <v:imagedata r:id="rId78" o:title=""/>
          </v:shape>
        </w:pict>
      </w:r>
      <w:r>
        <w:rPr/>
        <w:pict>
          <v:shape style="position:absolute;margin-left:255.076035pt;margin-top:229.961517pt;width:219.912509pt;height:7.2pt;mso-position-horizontal-relative:page;mso-position-vertical-relative:page;z-index:-113464" type="#_x0000_t75" stroked="false">
            <v:imagedata r:id="rId79" o:title=""/>
          </v:shape>
        </w:pict>
      </w:r>
      <w:r>
        <w:rPr/>
        <w:pict>
          <v:shape style="position:absolute;margin-left:254.974503pt;margin-top:247.171509pt;width:183.568039pt;height:7.125pt;mso-position-horizontal-relative:page;mso-position-vertical-relative:page;z-index:-113440" type="#_x0000_t75" stroked="false">
            <v:imagedata r:id="rId80" o:title=""/>
          </v:shape>
        </w:pict>
      </w:r>
      <w:r>
        <w:rPr/>
        <w:pict>
          <v:shape style="position:absolute;margin-left:254.950699pt;margin-top:264.379913pt;width:145.163551pt;height:7.125pt;mso-position-horizontal-relative:page;mso-position-vertical-relative:page;z-index:-113416" type="#_x0000_t75" stroked="false">
            <v:imagedata r:id="rId81" o:title=""/>
          </v:shape>
        </w:pict>
      </w:r>
      <w:r>
        <w:rPr/>
        <w:pict>
          <v:shape style="position:absolute;margin-left:299.760498pt;margin-top:451.278625pt;width:51.998961pt;height:5.46pt;mso-position-horizontal-relative:page;mso-position-vertical-relative:page;z-index:7552" type="#_x0000_t75" stroked="false">
            <v:imagedata r:id="rId82" o:title=""/>
          </v:shape>
        </w:pict>
      </w:r>
      <w:r>
        <w:rPr/>
        <w:pict>
          <v:group style="position:absolute;margin-left:114.238899pt;margin-top:464.483521pt;width:423.4pt;height:.1pt;mso-position-horizontal-relative:page;mso-position-vertical-relative:page;z-index:7576" coordorigin="2285,9290" coordsize="8468,2">
            <v:shape style="position:absolute;left:2285;top:9290;width:8468;height:2" coordorigin="2285,9290" coordsize="8468,0" path="m2285,9290l10752,9290e" filled="false" stroked="true" strokeweight=".398pt" strokecolor="#000000">
              <v:path arrowok="t"/>
            </v:shape>
            <w10:wrap type="none"/>
          </v:group>
        </w:pict>
      </w:r>
      <w:r>
        <w:rPr/>
        <w:pict>
          <v:shape style="position:absolute;margin-left:125.067497pt;margin-top:476.375824pt;width:101.85803pt;height:6.7575pt;mso-position-horizontal-relative:page;mso-position-vertical-relative:page;z-index:7600" type="#_x0000_t75" stroked="false">
            <v:imagedata r:id="rId83" o:title=""/>
          </v:shape>
        </w:pict>
      </w:r>
      <w:r>
        <w:rPr/>
        <w:pict>
          <v:shape style="position:absolute;margin-left:254.950699pt;margin-top:470.225616pt;width:270.139249pt;height:16.125pt;mso-position-horizontal-relative:page;mso-position-vertical-relative:page;z-index:7624" type="#_x0000_t75" stroked="false">
            <v:imagedata r:id="rId84" o:title=""/>
          </v:shape>
        </w:pict>
      </w:r>
      <w:r>
        <w:rPr/>
        <w:pict>
          <v:shape style="position:absolute;margin-left:254.966599pt;margin-top:548.753418pt;width:182.506637pt;height:7.125pt;mso-position-horizontal-relative:page;mso-position-vertical-relative:page;z-index:-113296" type="#_x0000_t75" stroked="false">
            <v:imagedata r:id="rId85" o:title=""/>
          </v:shape>
        </w:pict>
      </w:r>
      <w:r>
        <w:rPr/>
        <w:pict>
          <v:shape style="position:absolute;margin-left:255.076035pt;margin-top:565.963501pt;width:261.699145pt;height:7.2pt;mso-position-horizontal-relative:page;mso-position-vertical-relative:page;z-index:-113272" type="#_x0000_t75" stroked="false">
            <v:imagedata r:id="rId86" o:title=""/>
          </v:shape>
        </w:pict>
      </w:r>
      <w:r>
        <w:rPr/>
        <w:pict>
          <v:shape style="position:absolute;margin-left:254.950699pt;margin-top:583.171936pt;width:254.012803pt;height:7.125pt;mso-position-horizontal-relative:page;mso-position-vertical-relative:page;z-index:-113248" type="#_x0000_t75" stroked="false">
            <v:imagedata r:id="rId87" o:title=""/>
          </v:shape>
        </w:pict>
      </w:r>
      <w:r>
        <w:rPr/>
        <w:pict>
          <v:shape style="position:absolute;margin-left:254.958603pt;margin-top:614.527527pt;width:231.198655pt;height:7.125pt;mso-position-horizontal-relative:page;mso-position-vertical-relative:page;z-index:-113224" type="#_x0000_t75" stroked="false">
            <v:imagedata r:id="rId88" o:title=""/>
          </v:shape>
        </w:pict>
      </w:r>
      <w:r>
        <w:rPr/>
        <w:pict>
          <v:shape style="position:absolute;margin-left:254.950699pt;margin-top:631.737305pt;width:259.793960pt;height:7.125pt;mso-position-horizontal-relative:page;mso-position-vertical-relative:page;z-index:-113200" type="#_x0000_t75" stroked="false">
            <v:imagedata r:id="rId89" o:title=""/>
          </v:shape>
        </w:pic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5"/>
        <w:ind w:left="123" w:right="2101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254.958603pt;margin-top:99.67421pt;width:197.942368pt;height:7.125pt;mso-position-horizontal-relative:page;mso-position-vertical-relative:paragraph;z-index:-113584" type="#_x0000_t75" stroked="false">
            <v:imagedata r:id="rId90" o:title=""/>
          </v:shape>
        </w:pict>
      </w:r>
      <w:r>
        <w:rPr>
          <w:rFonts w:ascii="Palatino Linotype"/>
          <w:b/>
          <w:color w:val="0073AE"/>
          <w:w w:val="110"/>
          <w:sz w:val="14"/>
        </w:rPr>
        <w:t>TABLE 2.  </w:t>
      </w:r>
      <w:bookmarkStart w:name="_bookmark35" w:id="41"/>
      <w:bookmarkEnd w:id="41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Brief conclusion of recent WNN</w:t>
      </w:r>
      <w:r>
        <w:rPr>
          <w:rFonts w:ascii="Calibri"/>
          <w:spacing w:val="32"/>
          <w:w w:val="110"/>
          <w:sz w:val="14"/>
        </w:rPr>
        <w:t> </w:t>
      </w:r>
      <w:r>
        <w:rPr>
          <w:rFonts w:ascii="Calibri"/>
          <w:w w:val="110"/>
          <w:sz w:val="14"/>
        </w:rPr>
        <w:t>researches.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line="20" w:lineRule="exact"/>
        <w:ind w:left="13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01.15pt;height:.4pt;mso-position-horizontal-relative:char;mso-position-vertical-relative:line" coordorigin="0,0" coordsize="10023,8">
            <v:group style="position:absolute;left:4;top:4;width:10015;height:2" coordorigin="4,4" coordsize="10015,2">
              <v:shape style="position:absolute;left:4;top:4;width:10015;height:2" coordorigin="4,4" coordsize="10015,0" path="m4,4l10019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5"/>
        <w:rPr>
          <w:rFonts w:ascii="Calibri" w:hAnsi="Calibri" w:cs="Calibri" w:eastAsia="Calibri"/>
          <w:sz w:val="5"/>
          <w:szCs w:val="5"/>
        </w:rPr>
      </w:pPr>
    </w:p>
    <w:p>
      <w:pPr>
        <w:tabs>
          <w:tab w:pos="2345" w:val="left" w:leader="none"/>
        </w:tabs>
        <w:spacing w:line="142" w:lineRule="exact"/>
        <w:ind w:left="564" w:right="0" w:firstLine="0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position w:val="0"/>
          <w:sz w:val="11"/>
        </w:rPr>
        <w:pict>
          <v:group style="width:34.5pt;height:5.65pt;mso-position-horizontal-relative:char;mso-position-vertical-relative:line" coordorigin="0,0" coordsize="690,113">
            <v:group style="position:absolute;left:0;top:0;width:690;height:113" coordorigin="0,0" coordsize="690,113">
              <v:shape style="position:absolute;left:0;top:0;width:690;height:113" coordorigin="0,0" coordsize="690,113" path="m0,2l0,6,10,7,13,10,13,103,9,106,0,106,0,110,50,110,74,106,76,104,41,104,39,103,39,10,42,8,74,8,67,4,0,2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74,8l60,8,68,13,73,24,78,32,80,44,80,73,77,86,72,93,66,101,59,104,76,104,92,95,104,77,103,48,96,26,84,12,74,8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146,37l115,37,115,40,122,42,124,43,124,103,123,104,115,106,115,110,153,110,153,106,148,105,146,103,146,37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142,0l128,0,122,6,122,19,128,25,142,25,147,19,147,6,142,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192,37l162,37,162,40,169,41,170,43,170,103,169,105,162,106,162,110,204,110,204,106,194,106,193,104,193,55,196,50,192,50,192,37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226,48l204,48,205,50,207,52,210,56,212,58,222,58,226,53,226,48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221,35l205,35,199,39,192,50,196,50,197,48,226,48,226,40,221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271,35l262,35,242,41,231,60,233,89,243,106,259,112,275,112,283,107,287,101,265,101,260,98,257,92,254,87,253,82,252,71,292,71,292,65,251,65,252,46,255,40,280,40,278,38,271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289,90l283,98,278,101,287,101,293,92,289,9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280,40l267,40,270,42,272,50,272,55,272,60,273,65,292,65,291,58,289,50,280,4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351,35l337,35,316,41,303,58,305,87,314,104,328,112,346,112,355,107,360,102,345,102,329,93,322,69,322,50,327,40,358,40,351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361,93l356,99,351,102,360,102,364,96,361,93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358,40l338,40,341,41,342,44,343,59,345,62,358,62,362,59,362,42,358,4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400,44l378,44,378,106,385,112,407,112,413,107,416,101,402,101,400,98,400,44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416,92l412,98,410,101,416,101,420,94,416,92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400,10l396,10,387,23,380,31,370,39,370,44,415,44,415,37,400,37,400,1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453,37l422,37,422,40,429,42,431,43,431,103,430,104,422,106,422,110,460,110,460,106,455,105,453,103,453,37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449,0l435,0,429,6,429,19,435,25,449,25,454,19,454,6,449,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504,35l483,41,471,59,473,87,483,104,498,112,518,107,495,107,491,99,491,48,494,40,519,40,512,36,504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519,40l513,40,516,48,516,99,513,107,518,107,522,107,536,92,535,63,526,44,519,4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577,37l547,37,547,40,554,42,556,43,556,103,554,105,547,106,547,110,585,110,585,106,580,105,578,103,578,55,580,51,583,49,577,49,577,37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22,45l597,45,600,50,600,103,598,106,592,106,592,110,630,110,630,106,623,106,622,104,622,4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13,35l591,35,583,39,577,49,583,49,584,47,588,45,622,45,622,43,613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85,108l644,108,648,109,652,111,661,112,680,112,685,108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41,86l636,86,636,112,640,112,642,109,643,108,685,108,685,107,651,107,644,100,641,86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65,35l647,35,637,45,637,68,643,76,659,83,670,87,675,91,675,103,670,107,685,107,690,102,690,77,684,70,657,59,653,55,653,44,657,40,687,40,687,38,678,38,677,38,674,37,669,35,665,35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87,40l667,40,672,42,678,48,680,51,683,58,687,58,687,40xe" filled="true" fillcolor="#000000" stroked="false">
                <v:path arrowok="t"/>
                <v:fill type="solid"/>
              </v:shape>
              <v:shape style="position:absolute;left:0;top:0;width:690;height:113" coordorigin="0,0" coordsize="690,113" path="m687,35l683,35,682,37,681,38,687,38,687,3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0"/>
          <w:sz w:val="11"/>
        </w:rPr>
      </w:r>
      <w:r>
        <w:rPr>
          <w:rFonts w:ascii="Calibri"/>
          <w:position w:val="0"/>
          <w:sz w:val="11"/>
        </w:rPr>
        <w:tab/>
      </w:r>
      <w:r>
        <w:rPr>
          <w:rFonts w:ascii="Calibri"/>
          <w:position w:val="-2"/>
          <w:sz w:val="14"/>
        </w:rPr>
        <w:drawing>
          <wp:inline distT="0" distB="0" distL="0" distR="0">
            <wp:extent cx="3357153" cy="90487"/>
            <wp:effectExtent l="0" t="0" r="0" b="0"/>
            <wp:docPr id="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15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9"/>
          <w:szCs w:val="9"/>
        </w:rPr>
      </w:pPr>
    </w:p>
    <w:p>
      <w:pPr>
        <w:spacing w:line="20" w:lineRule="exact"/>
        <w:ind w:left="13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01.15pt;height:.4pt;mso-position-horizontal-relative:char;mso-position-vertical-relative:line" coordorigin="0,0" coordsize="10023,8">
            <v:group style="position:absolute;left:4;top:4;width:10015;height:2" coordorigin="4,4" coordsize="10015,2">
              <v:shape style="position:absolute;left:4;top:4;width:10015;height:2" coordorigin="4,4" coordsize="10015,0" path="m4,4l10019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0"/>
          <w:sz w:val="14"/>
        </w:rPr>
        <w:drawing>
          <wp:inline distT="0" distB="0" distL="0" distR="0">
            <wp:extent cx="1280492" cy="90487"/>
            <wp:effectExtent l="0" t="0" r="0" b="0"/>
            <wp:docPr id="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9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14"/>
        </w:rPr>
      </w:r>
      <w:r>
        <w:rPr>
          <w:rFonts w:ascii="Calibri"/>
          <w:position w:val="0"/>
          <w:sz w:val="14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132331" cy="204787"/>
            <wp:effectExtent l="0" t="0" r="0" b="0"/>
            <wp:docPr id="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33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212900" cy="84200"/>
            <wp:effectExtent l="0" t="0" r="0" b="0"/>
            <wp:docPr id="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0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392009" cy="204787"/>
            <wp:effectExtent l="0" t="0" r="0" b="0"/>
            <wp:docPr id="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00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2115;height:134" type="#_x0000_t75" stroked="false">
              <v:imagedata r:id="rId96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tabs>
          <w:tab w:pos="1901" w:val="left" w:leader="none"/>
        </w:tabs>
        <w:spacing w:line="675" w:lineRule="exact"/>
        <w:ind w:left="495" w:right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position w:val="-13"/>
        </w:rPr>
        <w:drawing>
          <wp:inline distT="0" distB="0" distL="0" distR="0">
            <wp:extent cx="521885" cy="428625"/>
            <wp:effectExtent l="0" t="0" r="0" b="0"/>
            <wp:docPr id="77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3"/>
        </w:rPr>
      </w:r>
      <w:r>
        <w:rPr>
          <w:rFonts w:ascii="Calibri"/>
          <w:position w:val="-13"/>
        </w:rPr>
        <w:tab/>
      </w:r>
      <w:r>
        <w:rPr>
          <w:rFonts w:ascii="Calibri"/>
          <w:position w:val="24"/>
          <w:sz w:val="13"/>
        </w:rPr>
        <w:drawing>
          <wp:inline distT="0" distB="0" distL="0" distR="0">
            <wp:extent cx="1261163" cy="85725"/>
            <wp:effectExtent l="0" t="0" r="0" b="0"/>
            <wp:docPr id="79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6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4"/>
          <w:sz w:val="13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2014;height:134" type="#_x0000_t75" stroked="false">
              <v:imagedata r:id="rId99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2058;height:144" type="#_x0000_t75" stroked="false">
              <v:imagedata r:id="rId100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line="199" w:lineRule="exact"/>
        <w:ind w:left="133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501.15pt;height:10pt;mso-position-horizontal-relative:char;mso-position-vertical-relative:line" coordorigin="0,0" coordsize="10023,200">
            <v:shape style="position:absolute;left:1768;top:0;width:2058;height:144" type="#_x0000_t75" stroked="false">
              <v:imagedata r:id="rId101" o:title=""/>
            </v:shape>
            <v:group style="position:absolute;left:4;top:195;width:10015;height:2" coordorigin="4,195" coordsize="10015,2">
              <v:shape style="position:absolute;left:4;top:195;width:10015;height:2" coordorigin="4,195" coordsize="10015,0" path="m4,195l10019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5"/>
        <w:rPr>
          <w:rFonts w:ascii="Calibri" w:hAnsi="Calibri" w:cs="Calibri" w:eastAsia="Calibri"/>
          <w:sz w:val="6"/>
          <w:szCs w:val="6"/>
        </w:rPr>
      </w:pPr>
    </w:p>
    <w:p>
      <w:pPr>
        <w:spacing w:line="112" w:lineRule="exact"/>
        <w:ind w:left="5323" w:right="0" w:firstLine="0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position w:val="-1"/>
          <w:sz w:val="11"/>
          <w:szCs w:val="11"/>
        </w:rPr>
        <w:drawing>
          <wp:inline distT="0" distB="0" distL="0" distR="0">
            <wp:extent cx="762556" cy="71437"/>
            <wp:effectExtent l="0" t="0" r="0" b="0"/>
            <wp:docPr id="8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5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"/>
          <w:sz w:val="11"/>
          <w:szCs w:val="11"/>
        </w:rPr>
      </w:r>
    </w:p>
    <w:p>
      <w:pPr>
        <w:spacing w:line="240" w:lineRule="auto" w:before="7"/>
        <w:rPr>
          <w:rFonts w:ascii="Calibri" w:hAnsi="Calibri" w:cs="Calibri" w:eastAsia="Calibri"/>
          <w:sz w:val="7"/>
          <w:szCs w:val="7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8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358732" cy="85725"/>
            <wp:effectExtent l="0" t="0" r="0" b="0"/>
            <wp:docPr id="8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2992708" cy="204787"/>
            <wp:effectExtent l="0" t="0" r="0" b="0"/>
            <wp:docPr id="8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0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8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pict>
          <v:group style="width:95.4pt;height:6.75pt;mso-position-horizontal-relative:char;mso-position-vertical-relative:line" coordorigin="0,0" coordsize="1908,135">
            <v:group style="position:absolute;left:0;top:0;width:1908;height:135" coordorigin="0,0" coordsize="1908,135">
              <v:shape style="position:absolute;left:0;top:0;width:1908;height:135" coordorigin="0,0" coordsize="1908,135" path="m56,14l40,14,49,23,49,36,45,53,33,72,0,108,0,110,62,110,67,98,16,98,42,69,57,51,63,34,56,1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69,87l63,96,61,98,67,98,71,88,69,8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5,2l16,5,10,12,5,17,3,22,0,34,3,34,10,19,16,14,56,14,55,12,37,2,25,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15,2l107,2,100,5,94,10,84,25,79,46,81,72,86,91,97,108,105,112,123,112,130,109,134,105,123,105,106,101,97,86,94,58,97,28,105,10,115,6,129,6,127,5,115,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29,6l115,6,127,13,134,33,133,70,130,93,123,105,134,105,135,104,145,89,150,67,148,37,139,16,129,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02,15l187,15,188,17,189,100,187,104,185,105,182,107,180,107,173,107,173,110,217,110,217,107,205,107,202,105,202,15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01,2l172,16,172,19,174,18,176,17,177,17,179,16,182,15,202,15,202,2,201,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304,63l292,63,283,83,269,99,251,108,244,113,262,111,270,108,281,100,295,86,304,67,304,63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66,7l259,8,244,20,239,39,246,62,264,72,277,72,283,69,289,65,261,65,254,53,254,25,256,15,260,11,262,8,266,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84,4l268,6,271,6,285,14,292,38,292,53,292,56,291,58,290,59,285,63,279,65,289,65,292,63,304,63,303,36,296,15,284,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268,6l266,6,266,7,268,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094,92l1085,92,1082,96,1082,107,1088,112,1098,112,1113,106,1100,106,1099,105,1096,95,1094,9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139,4l1093,4,1093,7,1107,8,1108,10,1108,102,1106,106,1113,106,1117,104,1125,82,1125,10,1126,8,1139,7,1139,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171,47l1156,47,1157,49,1157,105,1156,107,1145,107,1145,110,1183,110,1183,107,1172,106,1171,105,1171,4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170,36l1145,45,1145,47,1147,47,1149,47,1156,47,1171,47,1171,37,1170,3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167,1l1158,1,1155,4,1155,14,1158,17,1167,17,1171,14,1171,4,1167,1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272,36l1256,36,1248,39,1242,45,1235,51,1230,62,1230,76,1236,99,1253,110,1275,107,1282,100,1258,100,1251,96,1246,87,1243,80,1242,75,1242,65,1291,65,1290,60,1242,60,1244,48,1249,42,1281,42,1279,40,1272,3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291,83l1284,96,1277,100,1282,100,1290,94,1291,83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281,42l1269,42,1273,47,1275,60,1290,60,1290,55,1288,51,1284,45,1281,4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322,43l1308,43,1308,104,1313,111,1330,111,1336,107,1339,103,1324,103,1322,99,1322,43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340,97l1336,101,1334,103,1339,103,1342,99,1340,9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321,17l1317,22,1311,31,1305,38,1302,39,1299,42,1300,43,1338,43,1338,38,1322,38,1322,19,1321,1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34,40l1423,40,1427,45,1427,63,1387,89,1387,104,1394,111,1411,111,1418,108,1424,102,1406,102,1401,97,1401,80,1408,74,1427,67,1440,67,1440,54,1439,49,1437,45,1434,40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40,100l1427,100,1428,108,1431,111,1443,111,1446,109,1452,103,1452,102,1441,102,1440,100,1440,100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52,99l1449,101,1447,102,1452,102,1452,99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40,67l1427,67,1427,95,1426,96,1423,98,1419,101,1415,102,1424,102,1427,100,1440,100,1440,67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26,36l1402,36,1390,44,1390,58,1393,61,1401,61,1404,58,1404,54,1404,49,1404,44,1409,40,1434,40,1433,39,1426,3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81,10l1466,10,1468,12,1468,104,1466,106,1455,107,1455,110,1493,110,1493,107,1483,107,1481,105,1481,10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480,1l1472,4,1466,5,1455,8,1455,10,1456,10,1461,10,1481,10,1481,1,1480,1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521,94l1512,94,1508,98,1508,107,1512,111,1521,111,1525,107,1525,98,1521,9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624,4l1590,4,1590,134,1624,134,1624,130,1605,130,1602,128,1602,10,1604,8,1624,8,1624,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677,15l1662,15,1663,17,1663,100,1662,104,1659,105,1657,107,1655,107,1648,107,1648,110,1692,110,1692,107,1679,107,1677,105,1677,15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676,2l1647,16,1647,19,1649,18,1651,17,1651,17,1654,16,1657,15,1677,15,1677,2,1676,2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724,96l1716,96,1714,98,1714,108,1722,112,1747,112,1758,108,1760,106,1740,106,1738,105,1733,101,1728,98,1724,9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777,0l1775,3,1773,4,1737,4,1719,42,1719,43,1721,44,1726,44,1733,45,1739,47,1759,59,1766,77,1766,94,1756,106,1760,106,1766,99,1774,92,1777,83,1777,60,1774,52,1759,37,1750,34,1731,30,1738,17,1772,17,1772,16,1779,1,1777,0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857,16l1848,16,1816,111,1826,111,1857,16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860,4l1801,4,1792,28,1795,29,1801,18,1804,16,1857,16,1860,7,1860,4xe" filled="true" fillcolor="#000000" stroked="false">
                <v:path arrowok="t"/>
                <v:fill type="solid"/>
              </v:shape>
              <v:shape style="position:absolute;left:0;top:0;width:1908;height:135" coordorigin="0,0" coordsize="1908,135" path="m1907,4l1874,4,1874,8,1893,8,1895,11,1895,128,1893,130,1874,130,1874,134,1907,134,1907,4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453538" cy="204787"/>
            <wp:effectExtent l="0" t="0" r="0" b="0"/>
            <wp:docPr id="8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53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501" w:val="left" w:leader="none"/>
        </w:tabs>
        <w:spacing w:line="323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292161" cy="85725"/>
            <wp:effectExtent l="0" t="0" r="0" b="0"/>
            <wp:docPr id="8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6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326749" cy="205359"/>
            <wp:effectExtent l="0" t="0" r="0" b="0"/>
            <wp:docPr id="9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49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501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pict>
          <v:group style="width:88.4pt;height:6.75pt;mso-position-horizontal-relative:char;mso-position-vertical-relative:line" coordorigin="0,0" coordsize="1768,135">
            <v:group style="position:absolute;left:0;top:0;width:1768;height:135" coordorigin="0,0" coordsize="1768,135">
              <v:shape style="position:absolute;left:0;top:0;width:1768;height:135" coordorigin="0,0" coordsize="1768,135" path="m56,14l40,14,49,23,49,36,45,53,33,72,0,108,0,110,62,110,67,98,16,98,42,69,57,51,63,34,56,14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69,87l63,96,61,98,67,98,71,88,69,87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25,2l16,5,10,12,5,17,3,22,0,34,3,34,10,19,16,14,56,14,55,12,37,2,25,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15,2l107,2,100,5,94,10,84,25,79,46,81,72,86,91,97,108,105,112,123,112,130,109,134,105,123,105,106,101,97,86,94,58,97,28,105,10,115,6,129,6,127,5,115,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29,6l115,6,127,13,134,33,133,70,130,93,123,105,134,105,135,104,145,89,150,67,148,37,139,16,129,6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202,15l187,15,188,17,189,100,187,104,185,105,182,107,180,107,173,107,173,110,217,110,217,107,205,107,202,105,202,15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201,2l172,16,172,19,174,18,176,17,177,17,179,16,182,15,202,15,202,2,201,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282,15l267,15,268,17,268,100,267,104,264,105,262,107,260,107,253,107,253,110,297,110,297,107,284,107,282,105,282,15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281,2l252,16,252,19,254,18,256,17,256,17,259,16,262,15,282,15,282,2,281,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267,4l1222,4,1222,7,1233,8,1235,10,1236,103,1233,106,1222,107,1222,110,1307,110,1309,103,1254,103,1252,102,1252,10,1254,8,1267,7,1267,4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315,82l1311,82,1308,88,1306,92,1304,94,1298,101,1289,103,1309,103,1315,8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342,38l1319,38,1319,40,1326,41,1328,43,1328,103,1336,111,1354,111,1360,109,1367,102,1347,102,1342,97,1342,38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384,98l1371,98,1371,111,1372,111,1380,108,1385,106,1393,104,1393,102,1385,102,1384,100,1384,98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384,38l1358,38,1358,41,1368,41,1370,43,1370,93,1369,95,1367,97,1363,100,1358,102,1367,102,1371,98,1384,98,1384,38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484,4l1451,4,1451,134,1484,134,1484,130,1465,130,1463,128,1463,10,1465,8,1484,8,1484,4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537,15l1522,15,1524,17,1524,100,1522,104,1520,105,1517,107,1515,107,1509,107,1509,110,1553,110,1553,107,1540,107,1537,105,1537,15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536,2l1507,16,1507,19,1509,18,1511,17,1512,17,1515,16,1517,15,1537,15,1537,2,1536,2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585,96l1577,96,1575,98,1575,108,1582,112,1607,112,1619,108,1620,106,1601,106,1598,105,1594,101,1588,98,1585,96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638,0l1635,3,1634,4,1597,4,1580,42,1580,43,1582,44,1587,44,1593,45,1600,47,1619,59,1626,77,1626,94,1617,106,1620,106,1627,99,1634,92,1638,83,1638,60,1634,52,1619,37,1610,34,1592,30,1598,17,1632,17,1633,16,1639,1,1638,0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664,96l1657,96,1654,98,1654,108,1662,112,1687,112,1699,108,1700,106,1681,106,1678,105,1673,101,1668,98,1664,96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718,0l1715,3,1714,4,1677,4,1660,42,1659,43,1661,44,1666,44,1673,45,1679,47,1699,59,1706,77,1706,94,1696,106,1700,106,1707,99,1714,92,1717,83,1717,60,1714,52,1699,37,1690,34,1671,30,1678,17,1712,17,1712,16,1719,1,1718,0xe" filled="true" fillcolor="#000000" stroked="false">
                <v:path arrowok="t"/>
                <v:fill type="solid"/>
              </v:shape>
              <v:shape style="position:absolute;left:0;top:0;width:1768;height:135" coordorigin="0,0" coordsize="1768,135" path="m1768,4l1734,4,1734,8,1753,8,1756,11,1756,128,1754,130,1734,130,1734,134,1768,134,1768,4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293181" cy="204787"/>
            <wp:effectExtent l="0" t="0" r="0" b="0"/>
            <wp:docPr id="9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29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-1"/>
          <w:sz w:val="13"/>
        </w:rPr>
        <w:drawing>
          <wp:inline distT="0" distB="0" distL="0" distR="0">
            <wp:extent cx="1449086" cy="85725"/>
            <wp:effectExtent l="0" t="0" r="0" b="0"/>
            <wp:docPr id="9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13"/>
        </w:rPr>
      </w:r>
      <w:r>
        <w:rPr>
          <w:rFonts w:ascii="Calibri"/>
          <w:position w:val="-1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340975" cy="185737"/>
            <wp:effectExtent l="0" t="0" r="0" b="0"/>
            <wp:docPr id="9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97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sz w:val="9"/>
          <w:szCs w:val="9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29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-2"/>
          <w:sz w:val="14"/>
        </w:rPr>
        <w:drawing>
          <wp:inline distT="0" distB="0" distL="0" distR="0">
            <wp:extent cx="1374134" cy="91439"/>
            <wp:effectExtent l="0" t="0" r="0" b="0"/>
            <wp:docPr id="9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4"/>
        </w:rPr>
      </w:r>
      <w:r>
        <w:rPr>
          <w:rFonts w:ascii="Calibri"/>
          <w:position w:val="-2"/>
          <w:sz w:val="14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457936" cy="185737"/>
            <wp:effectExtent l="0" t="0" r="0" b="0"/>
            <wp:docPr id="10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3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sz w:val="9"/>
          <w:szCs w:val="9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675" w:lineRule="exact"/>
        <w:ind w:left="5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3"/>
          <w:sz w:val="20"/>
          <w:szCs w:val="20"/>
        </w:rPr>
        <w:drawing>
          <wp:inline distT="0" distB="0" distL="0" distR="0">
            <wp:extent cx="445150" cy="428625"/>
            <wp:effectExtent l="0" t="0" r="0" b="0"/>
            <wp:docPr id="10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3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295780" cy="85725"/>
            <wp:effectExtent l="0" t="0" r="0" b="0"/>
            <wp:docPr id="10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219584" cy="204787"/>
            <wp:effectExtent l="0" t="0" r="0" b="0"/>
            <wp:docPr id="10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58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501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292161" cy="85725"/>
            <wp:effectExtent l="0" t="0" r="0" b="0"/>
            <wp:docPr id="10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6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317595" cy="204787"/>
            <wp:effectExtent l="0" t="0" r="0" b="0"/>
            <wp:docPr id="11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9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exact"/>
        <w:ind w:left="168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3"/>
          <w:sz w:val="20"/>
          <w:szCs w:val="20"/>
        </w:rPr>
        <w:pict>
          <v:group style="width:423.8pt;height:10pt;mso-position-horizontal-relative:char;mso-position-vertical-relative:line" coordorigin="0,0" coordsize="8476,200">
            <v:shape style="position:absolute;left:221;top:0;width:2027;height:134" type="#_x0000_t75" stroked="false">
              <v:imagedata r:id="rId118" o:title=""/>
            </v:shape>
            <v:group style="position:absolute;left:4;top:196;width:8468;height:2" coordorigin="4,196" coordsize="8468,2">
              <v:shape style="position:absolute;left:4;top:196;width:8468;height:2" coordorigin="4,196" coordsize="8468,0" path="m4,196l8471,196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2325;height:134" type="#_x0000_t75" stroked="false">
              <v:imagedata r:id="rId119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1969;height:134" type="#_x0000_t75" stroked="false">
              <v:imagedata r:id="rId120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9"/>
        <w:rPr>
          <w:rFonts w:ascii="Calibri" w:hAnsi="Calibri" w:cs="Calibri" w:eastAsia="Calibri"/>
          <w:sz w:val="5"/>
          <w:szCs w:val="5"/>
        </w:rPr>
      </w:pPr>
    </w:p>
    <w:p>
      <w:pPr>
        <w:spacing w:line="112" w:lineRule="exact"/>
        <w:ind w:left="5189" w:right="0" w:firstLine="0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position w:val="-1"/>
          <w:sz w:val="11"/>
          <w:szCs w:val="11"/>
        </w:rPr>
        <w:drawing>
          <wp:inline distT="0" distB="0" distL="0" distR="0">
            <wp:extent cx="927429" cy="71437"/>
            <wp:effectExtent l="0" t="0" r="0" b="0"/>
            <wp:docPr id="113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2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"/>
          <w:sz w:val="11"/>
          <w:szCs w:val="11"/>
        </w:rPr>
      </w:r>
    </w:p>
    <w:p>
      <w:pPr>
        <w:spacing w:line="240" w:lineRule="auto" w:before="7"/>
        <w:rPr>
          <w:rFonts w:ascii="Calibri" w:hAnsi="Calibri" w:cs="Calibri" w:eastAsia="Calibri"/>
          <w:sz w:val="7"/>
          <w:szCs w:val="7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2053;height:134" type="#_x0000_t75" stroked="false">
              <v:imagedata r:id="rId122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line="199" w:lineRule="exact"/>
        <w:ind w:left="1680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-3"/>
          <w:sz w:val="19"/>
          <w:szCs w:val="19"/>
        </w:rPr>
        <w:pict>
          <v:group style="width:423.8pt;height:10pt;mso-position-horizontal-relative:char;mso-position-vertical-relative:line" coordorigin="0,0" coordsize="8476,200">
            <v:shape style="position:absolute;left:221;top:0;width:1974;height:134" type="#_x0000_t75" stroked="false">
              <v:imagedata r:id="rId123" o:title=""/>
            </v:shape>
            <v:group style="position:absolute;left:4;top:195;width:8468;height:2" coordorigin="4,195" coordsize="8468,2">
              <v:shape style="position:absolute;left:4;top:195;width:8468;height:2" coordorigin="4,195" coordsize="8468,0" path="m4,195l8471,195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position w:val="-3"/>
          <w:sz w:val="19"/>
          <w:szCs w:val="19"/>
        </w:rPr>
      </w:r>
    </w:p>
    <w:p>
      <w:pPr>
        <w:spacing w:line="240" w:lineRule="auto" w:before="1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4501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13"/>
        </w:rPr>
        <w:drawing>
          <wp:inline distT="0" distB="0" distL="0" distR="0">
            <wp:extent cx="1292161" cy="85725"/>
            <wp:effectExtent l="0" t="0" r="0" b="0"/>
            <wp:docPr id="11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6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3"/>
        </w:rPr>
      </w:r>
      <w:r>
        <w:rPr>
          <w:rFonts w:ascii="Calibri"/>
          <w:sz w:val="13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278233" cy="204787"/>
            <wp:effectExtent l="0" t="0" r="0" b="0"/>
            <wp:docPr id="11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23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6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3.8pt;height:.4pt;mso-position-horizontal-relative:char;mso-position-vertical-relative:line" coordorigin="0,0" coordsize="8476,8">
            <v:group style="position:absolute;left:4;top:4;width:8468;height:2" coordorigin="4,4" coordsize="8468,2">
              <v:shape style="position:absolute;left:4;top:4;width:8468;height:2" coordorigin="4,4" coordsize="8468,0" path="m4,4l8471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499" w:val="left" w:leader="none"/>
        </w:tabs>
        <w:spacing w:line="322" w:lineRule="exact"/>
        <w:ind w:left="19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0"/>
          <w:sz w:val="14"/>
        </w:rPr>
        <w:drawing>
          <wp:inline distT="0" distB="0" distL="0" distR="0">
            <wp:extent cx="1281930" cy="92297"/>
            <wp:effectExtent l="0" t="0" r="0" b="0"/>
            <wp:docPr id="11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14"/>
        </w:rPr>
      </w:r>
      <w:r>
        <w:rPr>
          <w:rFonts w:ascii="Calibri"/>
          <w:position w:val="0"/>
          <w:sz w:val="14"/>
        </w:rPr>
        <w:tab/>
      </w:r>
      <w:r>
        <w:rPr>
          <w:rFonts w:ascii="Calibri"/>
          <w:position w:val="-5"/>
          <w:sz w:val="20"/>
        </w:rPr>
        <w:drawing>
          <wp:inline distT="0" distB="0" distL="0" distR="0">
            <wp:extent cx="3216220" cy="204787"/>
            <wp:effectExtent l="0" t="0" r="0" b="0"/>
            <wp:docPr id="12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2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5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line="20" w:lineRule="exact"/>
        <w:ind w:left="13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01.15pt;height:.4pt;mso-position-horizontal-relative:char;mso-position-vertical-relative:line" coordorigin="0,0" coordsize="10023,8">
            <v:group style="position:absolute;left:4;top:4;width:10015;height:2" coordorigin="4,4" coordsize="10015,2">
              <v:shape style="position:absolute;left:4;top:4;width:10015;height:2" coordorigin="4,4" coordsize="10015,0" path="m4,4l10019,4e" filled="false" stroked="true" strokeweight=".3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exact"/>
        <w:rPr>
          <w:rFonts w:ascii="Calibri" w:hAnsi="Calibri" w:cs="Calibri" w:eastAsia="Calibri"/>
          <w:sz w:val="2"/>
          <w:szCs w:val="2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>
          <w:spacing w:val="-5"/>
        </w:rPr>
        <w:t>PAPR </w:t>
      </w:r>
      <w:r>
        <w:rPr/>
        <w:t>performance than </w:t>
      </w:r>
      <w:r>
        <w:rPr>
          <w:spacing w:val="-4"/>
        </w:rPr>
        <w:t>DFT. </w:t>
      </w:r>
      <w:r>
        <w:rPr/>
        <w:t>In [167], Anoh and his</w:t>
      </w:r>
      <w:r>
        <w:rPr>
          <w:spacing w:val="23"/>
        </w:rPr>
        <w:t> </w:t>
      </w:r>
      <w:r>
        <w:rPr/>
        <w:t>team</w:t>
      </w:r>
      <w:r>
        <w:rPr>
          <w:w w:val="99"/>
        </w:rPr>
        <w:t> </w:t>
      </w:r>
      <w:r>
        <w:rPr/>
        <w:t>investigated several mother wavelets in a</w:t>
      </w:r>
      <w:r>
        <w:rPr>
          <w:spacing w:val="32"/>
        </w:rPr>
        <w:t> </w:t>
      </w:r>
      <w:r>
        <w:rPr/>
        <w:t>wavelet-based</w:t>
      </w:r>
      <w:r>
        <w:rPr>
          <w:w w:val="99"/>
        </w:rPr>
        <w:t> </w:t>
      </w:r>
      <w:r>
        <w:rPr/>
        <w:t>OFDM system for </w:t>
      </w:r>
      <w:r>
        <w:rPr>
          <w:spacing w:val="-5"/>
        </w:rPr>
        <w:t>PAPR </w:t>
      </w:r>
      <w:r>
        <w:rPr/>
        <w:t>reduction. They found that</w:t>
      </w:r>
      <w:r>
        <w:rPr>
          <w:spacing w:val="32"/>
        </w:rPr>
        <w:t> </w:t>
      </w:r>
      <w:r>
        <w:rPr/>
        <w:t>their</w:t>
      </w:r>
      <w:r>
        <w:rPr>
          <w:w w:val="99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often</w:t>
      </w:r>
      <w:r>
        <w:rPr>
          <w:spacing w:val="26"/>
        </w:rPr>
        <w:t> </w:t>
      </w:r>
      <w:r>
        <w:rPr/>
        <w:t>better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traditional</w:t>
      </w:r>
      <w:r>
        <w:rPr>
          <w:spacing w:val="26"/>
        </w:rPr>
        <w:t> </w:t>
      </w:r>
      <w:r>
        <w:rPr/>
        <w:t>wavelets,</w:t>
      </w:r>
      <w:r>
        <w:rPr>
          <w:w w:val="99"/>
        </w:rPr>
        <w:t> </w:t>
      </w:r>
      <w:r>
        <w:rPr/>
        <w:t>especially</w:t>
      </w:r>
      <w:r>
        <w:rPr>
          <w:spacing w:val="37"/>
        </w:rPr>
        <w:t> </w:t>
      </w:r>
      <w:r>
        <w:rPr/>
        <w:t>when</w:t>
      </w:r>
      <w:r>
        <w:rPr>
          <w:spacing w:val="37"/>
        </w:rPr>
        <w:t> </w:t>
      </w:r>
      <w:r>
        <w:rPr/>
        <w:t>adding</w:t>
      </w:r>
      <w:r>
        <w:rPr>
          <w:spacing w:val="37"/>
        </w:rPr>
        <w:t> </w:t>
      </w:r>
      <w:r>
        <w:rPr/>
        <w:t>pilot</w:t>
      </w:r>
      <w:r>
        <w:rPr>
          <w:spacing w:val="37"/>
        </w:rPr>
        <w:t> </w:t>
      </w:r>
      <w:r>
        <w:rPr/>
        <w:t>symbols.</w:t>
      </w:r>
      <w:r>
        <w:rPr>
          <w:spacing w:val="37"/>
        </w:rPr>
        <w:t> </w:t>
      </w:r>
      <w:r>
        <w:rPr/>
        <w:t>Fig.</w:t>
      </w:r>
      <w:r>
        <w:rPr>
          <w:spacing w:val="37"/>
        </w:rPr>
        <w:t> </w:t>
      </w:r>
      <w:hyperlink w:history="true" w:anchor="_bookmark36">
        <w:r>
          <w:rPr>
            <w:color w:val="231F20"/>
          </w:rPr>
          <w:t>23</w:t>
        </w:r>
      </w:hyperlink>
      <w:r>
        <w:rPr>
          <w:color w:val="231F20"/>
          <w:spacing w:val="37"/>
        </w:rPr>
        <w:t> </w:t>
      </w:r>
      <w:r>
        <w:rPr/>
        <w:t>shows</w:t>
      </w:r>
      <w:r>
        <w:rPr>
          <w:spacing w:val="37"/>
        </w:rPr>
        <w:t> </w:t>
      </w:r>
      <w:r>
        <w:rPr/>
        <w:t>the</w:t>
      </w:r>
      <w:r>
        <w:rPr>
          <w:w w:val="99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reviewed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section.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0"/>
        </w:numPr>
        <w:tabs>
          <w:tab w:pos="394" w:val="left" w:leader="none"/>
        </w:tabs>
        <w:spacing w:line="240" w:lineRule="auto" w:before="0" w:after="0"/>
        <w:ind w:left="393" w:right="0" w:hanging="250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COMMUNICATION</w:t>
      </w:r>
      <w:r>
        <w:rPr>
          <w:rFonts w:ascii="Georgia"/>
          <w:i/>
          <w:color w:val="58595B"/>
          <w:spacing w:val="6"/>
          <w:sz w:val="18"/>
        </w:rPr>
        <w:t> </w:t>
      </w:r>
      <w:r>
        <w:rPr>
          <w:rFonts w:ascii="Georgia"/>
          <w:i/>
          <w:color w:val="58595B"/>
          <w:sz w:val="18"/>
        </w:rPr>
        <w:t>SYSTEM</w:t>
      </w:r>
      <w:r>
        <w:rPr>
          <w:rFonts w:ascii="Georgia"/>
          <w:sz w:val="18"/>
        </w:rPr>
      </w:r>
    </w:p>
    <w:p>
      <w:pPr>
        <w:pStyle w:val="ListParagraph"/>
        <w:numPr>
          <w:ilvl w:val="0"/>
          <w:numId w:val="11"/>
        </w:numPr>
        <w:tabs>
          <w:tab w:pos="389" w:val="left" w:leader="none"/>
        </w:tabs>
        <w:spacing w:line="240" w:lineRule="auto" w:before="39" w:after="0"/>
        <w:ind w:left="388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TRADITIONAL SIGNAL</w:t>
      </w:r>
      <w:r>
        <w:rPr>
          <w:rFonts w:ascii="Tahoma"/>
          <w:color w:val="58595B"/>
          <w:spacing w:val="-13"/>
          <w:sz w:val="18"/>
        </w:rPr>
        <w:t> </w:t>
      </w:r>
      <w:r>
        <w:rPr>
          <w:rFonts w:ascii="Tahoma"/>
          <w:color w:val="58595B"/>
          <w:sz w:val="18"/>
        </w:rPr>
        <w:t>PROCESSING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0"/>
        <w:jc w:val="both"/>
      </w:pPr>
      <w:r>
        <w:rPr/>
        <w:t>There are many typical applications for signal</w:t>
      </w:r>
      <w:r>
        <w:rPr>
          <w:spacing w:val="41"/>
        </w:rPr>
        <w:t> </w:t>
      </w:r>
      <w:r>
        <w:rPr/>
        <w:t>processing.</w:t>
      </w:r>
      <w:r>
        <w:rPr>
          <w:w w:val="99"/>
        </w:rPr>
        <w:t> </w:t>
      </w:r>
      <w:r>
        <w:rPr/>
        <w:t>Classification is a significant branch of signal</w:t>
      </w:r>
      <w:r>
        <w:rPr>
          <w:spacing w:val="8"/>
        </w:rPr>
        <w:t> </w:t>
      </w:r>
      <w:r>
        <w:rPr/>
        <w:t>processing.</w:t>
      </w:r>
      <w:r>
        <w:rPr>
          <w:w w:val="99"/>
        </w:rPr>
        <w:t> </w:t>
      </w:r>
      <w:r>
        <w:rPr/>
        <w:t>Applying wavelet analysis to signal processing can</w:t>
      </w:r>
      <w:r>
        <w:rPr>
          <w:spacing w:val="19"/>
        </w:rPr>
        <w:t> </w:t>
      </w:r>
      <w:r>
        <w:rPr/>
        <w:t>achieve</w:t>
      </w:r>
      <w:r>
        <w:rPr>
          <w:w w:val="99"/>
        </w:rPr>
        <w:t> </w:t>
      </w:r>
      <w:r>
        <w:rPr/>
        <w:t>a</w:t>
      </w:r>
      <w:r>
        <w:rPr>
          <w:spacing w:val="-11"/>
        </w:rPr>
        <w:t> </w:t>
      </w:r>
      <w:r>
        <w:rPr/>
        <w:t>better</w:t>
      </w:r>
      <w:r>
        <w:rPr>
          <w:spacing w:val="-11"/>
        </w:rPr>
        <w:t> </w:t>
      </w:r>
      <w:r>
        <w:rPr/>
        <w:t>classification</w:t>
      </w:r>
      <w:r>
        <w:rPr>
          <w:spacing w:val="-11"/>
        </w:rPr>
        <w:t> </w:t>
      </w:r>
      <w:r>
        <w:rPr/>
        <w:t>effect,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focuses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extrac-</w:t>
      </w:r>
      <w:r>
        <w:rPr>
          <w:w w:val="99"/>
        </w:rPr>
        <w:t> </w:t>
      </w:r>
      <w:r>
        <w:rPr/>
        <w:t>tion.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characteristics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signal</w:t>
      </w:r>
      <w:r>
        <w:rPr>
          <w:spacing w:val="39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time</w:t>
      </w:r>
      <w:r>
        <w:rPr>
          <w:w w:val="99"/>
        </w:rPr>
        <w:t> </w:t>
      </w:r>
      <w:r>
        <w:rPr/>
        <w:t>domain, such as zero-crossing rate, and short-term</w:t>
      </w:r>
      <w:r>
        <w:rPr>
          <w:spacing w:val="13"/>
        </w:rPr>
        <w:t> </w:t>
      </w:r>
      <w:r>
        <w:rPr>
          <w:spacing w:val="-3"/>
        </w:rPr>
        <w:t>energy.</w:t>
      </w:r>
      <w:r>
        <w:rPr>
          <w:w w:val="99"/>
        </w:rPr>
        <w:t> </w:t>
      </w:r>
      <w:r>
        <w:rPr/>
        <w:t>The characteristics of the signal can also be in the</w:t>
      </w:r>
      <w:r>
        <w:rPr>
          <w:spacing w:val="-10"/>
        </w:rPr>
        <w:t> </w:t>
      </w:r>
      <w:r>
        <w:rPr/>
        <w:t>frequency</w:t>
      </w:r>
      <w:r>
        <w:rPr>
          <w:w w:val="99"/>
        </w:rPr>
        <w:t> </w:t>
      </w:r>
      <w:r>
        <w:rPr/>
        <w:t>domain,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contain</w:t>
      </w:r>
      <w:r>
        <w:rPr>
          <w:spacing w:val="-6"/>
        </w:rPr>
        <w:t> </w:t>
      </w:r>
      <w:r>
        <w:rPr>
          <w:spacing w:val="-3"/>
        </w:rPr>
        <w:t>energy,</w:t>
      </w:r>
      <w:r>
        <w:rPr>
          <w:spacing w:val="-6"/>
        </w:rPr>
        <w:t> </w:t>
      </w:r>
      <w:r>
        <w:rPr/>
        <w:t>mean</w:t>
      </w:r>
      <w:r>
        <w:rPr>
          <w:w w:val="99"/>
        </w:rPr>
        <w:t> </w:t>
      </w:r>
      <w:r>
        <w:rPr/>
        <w:t>square frequency and frequency</w:t>
      </w:r>
      <w:r>
        <w:rPr>
          <w:spacing w:val="-27"/>
        </w:rPr>
        <w:t> </w:t>
      </w:r>
      <w:r>
        <w:rPr/>
        <w:t>variance.</w:t>
      </w:r>
    </w:p>
    <w:p>
      <w:pPr>
        <w:pStyle w:val="BodyText"/>
        <w:spacing w:line="249" w:lineRule="auto"/>
        <w:ind w:right="0" w:firstLine="199"/>
        <w:jc w:val="both"/>
      </w:pPr>
      <w:r>
        <w:rPr/>
        <w:t>Reference [168] designed fractional wavelet</w:t>
      </w:r>
      <w:r>
        <w:rPr>
          <w:spacing w:val="8"/>
        </w:rPr>
        <w:t> </w:t>
      </w:r>
      <w:r>
        <w:rPr/>
        <w:t>packet</w:t>
      </w:r>
      <w:r>
        <w:rPr>
          <w:w w:val="99"/>
        </w:rPr>
        <w:t> </w:t>
      </w:r>
      <w:r>
        <w:rPr/>
        <w:t>decomposition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energy</w:t>
      </w:r>
      <w:r>
        <w:rPr>
          <w:spacing w:val="-6"/>
        </w:rPr>
        <w:t> </w:t>
      </w:r>
      <w:r>
        <w:rPr/>
        <w:t>entropy</w:t>
      </w:r>
      <w:r>
        <w:rPr>
          <w:spacing w:val="-6"/>
        </w:rPr>
        <w:t> </w:t>
      </w:r>
      <w:r>
        <w:rPr/>
        <w:t>calculation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obtain</w:t>
      </w:r>
      <w:r>
        <w:rPr>
          <w:spacing w:val="-6"/>
        </w:rPr>
        <w:t> </w:t>
      </w:r>
      <w:r>
        <w:rPr/>
        <w:t>more</w:t>
      </w:r>
      <w:r>
        <w:rPr>
          <w:w w:val="99"/>
        </w:rPr>
        <w:t> </w:t>
      </w:r>
      <w:r>
        <w:rPr/>
        <w:t>information. They investigated several fractional orders</w:t>
      </w:r>
      <w:r>
        <w:rPr>
          <w:spacing w:val="9"/>
        </w:rPr>
        <w:t> </w:t>
      </w:r>
      <w:r>
        <w:rPr/>
        <w:t>to</w:t>
      </w:r>
      <w:r>
        <w:rPr>
          <w:w w:val="99"/>
        </w:rPr>
        <w:t> </w:t>
      </w:r>
      <w:r>
        <w:rPr/>
        <w:t>increase the identification accuracy and compared the</w:t>
      </w:r>
      <w:r>
        <w:rPr>
          <w:spacing w:val="40"/>
        </w:rPr>
        <w:t> </w:t>
      </w:r>
      <w:r>
        <w:rPr/>
        <w:t>pro-</w:t>
      </w:r>
      <w:r>
        <w:rPr>
          <w:w w:val="99"/>
        </w:rPr>
        <w:t> </w:t>
      </w:r>
      <w:r>
        <w:rPr/>
        <w:t>posed method with other existing classifiers, showing</w:t>
      </w:r>
      <w:r>
        <w:rPr>
          <w:spacing w:val="9"/>
        </w:rPr>
        <w:t> </w:t>
      </w:r>
      <w:r>
        <w:rPr/>
        <w:t>their</w:t>
      </w:r>
      <w:r>
        <w:rPr>
          <w:w w:val="99"/>
        </w:rPr>
        <w:t> </w:t>
      </w:r>
      <w:r>
        <w:rPr/>
        <w:t>method’s</w:t>
      </w:r>
      <w:r>
        <w:rPr>
          <w:spacing w:val="-9"/>
        </w:rPr>
        <w:t> </w:t>
      </w:r>
      <w:r>
        <w:rPr/>
        <w:t>superiority.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[169],</w:t>
      </w:r>
      <w:r>
        <w:rPr>
          <w:spacing w:val="-9"/>
        </w:rPr>
        <w:t> </w:t>
      </w:r>
      <w:r>
        <w:rPr/>
        <w:t>[170]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orthog-</w:t>
      </w:r>
      <w:r>
        <w:rPr>
          <w:w w:val="99"/>
        </w:rPr>
        <w:t> </w:t>
      </w:r>
      <w:r>
        <w:rPr/>
        <w:t>onal wavelets to achieve feature extraction of fault</w:t>
      </w:r>
      <w:r>
        <w:rPr>
          <w:spacing w:val="16"/>
        </w:rPr>
        <w:t> </w:t>
      </w:r>
      <w:r>
        <w:rPr/>
        <w:t>signals</w:t>
      </w:r>
      <w:r>
        <w:rPr>
          <w:w w:val="99"/>
        </w:rPr>
        <w:t> </w:t>
      </w:r>
      <w:r>
        <w:rPr/>
        <w:t>in the power system. In [169], frequency response</w:t>
      </w:r>
      <w:r>
        <w:rPr>
          <w:spacing w:val="20"/>
        </w:rPr>
        <w:t> </w:t>
      </w:r>
      <w:r>
        <w:rPr/>
        <w:t>analysis</w:t>
      </w:r>
      <w:r>
        <w:rPr>
          <w:w w:val="99"/>
        </w:rPr>
        <w:t> </w:t>
      </w:r>
      <w:r>
        <w:rPr/>
        <w:t>signals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orthogonal</w:t>
      </w:r>
      <w:r>
        <w:rPr>
          <w:spacing w:val="-4"/>
        </w:rPr>
        <w:t> </w:t>
      </w:r>
      <w:r>
        <w:rPr/>
        <w:t>wavelet</w:t>
      </w:r>
      <w:r>
        <w:rPr>
          <w:spacing w:val="-5"/>
        </w:rPr>
        <w:t> </w:t>
      </w:r>
      <w:r>
        <w:rPr/>
        <w:t>filter</w:t>
      </w:r>
      <w:r>
        <w:rPr>
          <w:spacing w:val="-5"/>
        </w:rPr>
        <w:t> </w:t>
      </w:r>
      <w:r>
        <w:rPr/>
        <w:t>banks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detect</w:t>
      </w:r>
      <w:r>
        <w:rPr>
          <w:spacing w:val="-5"/>
        </w:rPr>
        <w:t> </w:t>
      </w:r>
      <w:r>
        <w:rPr/>
        <w:t>winding</w:t>
      </w:r>
      <w:r>
        <w:rPr>
          <w:w w:val="99"/>
        </w:rPr>
        <w:t> </w:t>
      </w:r>
      <w:r>
        <w:rPr/>
        <w:t>faults. They extracted log energy features after</w:t>
      </w:r>
      <w:r>
        <w:rPr>
          <w:spacing w:val="48"/>
        </w:rPr>
        <w:t> </w:t>
      </w:r>
      <w:r>
        <w:rPr/>
        <w:t>Daubechies</w:t>
      </w:r>
      <w:r>
        <w:rPr>
          <w:w w:val="99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decomposition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increased</w:t>
      </w:r>
      <w:r>
        <w:rPr>
          <w:spacing w:val="-18"/>
        </w:rPr>
        <w:t> </w:t>
      </w:r>
      <w:r>
        <w:rPr/>
        <w:t>classification</w:t>
      </w:r>
      <w:r>
        <w:rPr>
          <w:spacing w:val="-18"/>
        </w:rPr>
        <w:t> </w:t>
      </w:r>
      <w:r>
        <w:rPr/>
        <w:t>accuracy.</w:t>
      </w:r>
      <w:r>
        <w:rPr>
          <w:w w:val="99"/>
        </w:rPr>
        <w:t> </w:t>
      </w:r>
      <w:r>
        <w:rPr/>
        <w:t>In [170], Aggarwal and Saini used the criterion of</w:t>
      </w:r>
      <w:r>
        <w:rPr>
          <w:spacing w:val="16"/>
        </w:rPr>
        <w:t> </w:t>
      </w:r>
      <w:r>
        <w:rPr/>
        <w:t>energy-</w:t>
      </w:r>
      <w:r>
        <w:rPr>
          <w:w w:val="99"/>
        </w:rPr>
        <w:t> </w:t>
      </w:r>
      <w:r>
        <w:rPr/>
        <w:t>to-Shannon-entropy ratio to choose the best mother</w:t>
      </w:r>
      <w:r>
        <w:rPr>
          <w:spacing w:val="39"/>
        </w:rPr>
        <w:t> </w:t>
      </w:r>
      <w:r>
        <w:rPr/>
        <w:t>wavelet</w:t>
      </w:r>
      <w:r>
        <w:rPr>
          <w:w w:val="99"/>
        </w:rPr>
        <w:t> </w:t>
      </w:r>
      <w:r>
        <w:rPr/>
        <w:t>to decompose the voltage sag signals. They  compared</w:t>
      </w:r>
      <w:r>
        <w:rPr>
          <w:spacing w:val="-4"/>
        </w:rPr>
        <w:t> </w:t>
      </w:r>
      <w:r>
        <w:rPr/>
        <w:t>it</w:t>
      </w:r>
      <w:r>
        <w:rPr>
          <w:w w:val="99"/>
        </w:rPr>
        <w:t> </w:t>
      </w:r>
      <w:r>
        <w:rPr/>
        <w:t>with the classic classifier and showed superiority. </w:t>
      </w:r>
      <w:r>
        <w:rPr>
          <w:spacing w:val="-5"/>
        </w:rPr>
        <w:t>Wang</w:t>
      </w:r>
      <w:r>
        <w:rPr>
          <w:spacing w:val="1"/>
        </w:rPr>
        <w:t> </w:t>
      </w:r>
      <w:r>
        <w:rPr/>
        <w:t>and</w:t>
      </w:r>
      <w:r>
        <w:rPr>
          <w:w w:val="99"/>
        </w:rPr>
        <w:t> </w:t>
      </w:r>
      <w:r>
        <w:rPr/>
        <w:t>Zhang [171] analyzed wavelet entropy characteristics</w:t>
      </w:r>
      <w:r>
        <w:rPr>
          <w:spacing w:val="-13"/>
        </w:rPr>
        <w:t> </w:t>
      </w:r>
      <w:r>
        <w:rPr/>
        <w:t>by</w:t>
      </w:r>
      <w:r>
        <w:rPr>
          <w:w w:val="99"/>
        </w:rPr>
        <w:t> </w:t>
      </w:r>
      <w:r>
        <w:rPr/>
        <w:t>extracting the Shannon entropy of wavelet coefficients</w:t>
      </w:r>
      <w:r>
        <w:rPr>
          <w:spacing w:val="3"/>
        </w:rPr>
        <w:t> </w:t>
      </w:r>
      <w:r>
        <w:rPr/>
        <w:t>and</w:t>
      </w:r>
      <w:r>
        <w:rPr>
          <w:w w:val="99"/>
        </w:rPr>
        <w:t> </w:t>
      </w:r>
      <w:r>
        <w:rPr/>
        <w:t>the</w:t>
      </w:r>
      <w:r>
        <w:rPr>
          <w:spacing w:val="35"/>
        </w:rPr>
        <w:t> </w:t>
      </w:r>
      <w:r>
        <w:rPr/>
        <w:t>correlation</w:t>
      </w:r>
      <w:r>
        <w:rPr>
          <w:spacing w:val="35"/>
        </w:rPr>
        <w:t> </w:t>
      </w:r>
      <w:r>
        <w:rPr/>
        <w:t>dimension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signals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feature</w:t>
      </w:r>
      <w:r>
        <w:rPr>
          <w:spacing w:val="35"/>
        </w:rPr>
        <w:t> </w:t>
      </w:r>
      <w:r>
        <w:rPr/>
        <w:t>vector</w:t>
      </w:r>
      <w:r>
        <w:rPr>
          <w:w w:val="99"/>
        </w:rPr>
        <w:t> </w:t>
      </w:r>
      <w:r>
        <w:rPr/>
        <w:t>of signal and designed a new method for feature</w:t>
      </w:r>
      <w:r>
        <w:rPr>
          <w:spacing w:val="16"/>
        </w:rPr>
        <w:t> </w:t>
      </w:r>
      <w:r>
        <w:rPr/>
        <w:t>extraction.</w:t>
      </w:r>
      <w:r>
        <w:rPr>
          <w:w w:val="99"/>
        </w:rPr>
        <w:t> </w:t>
      </w:r>
      <w:r>
        <w:rPr/>
        <w:t>The classification results showed that the combined</w:t>
      </w:r>
      <w:r>
        <w:rPr>
          <w:spacing w:val="6"/>
        </w:rPr>
        <w:t> </w:t>
      </w:r>
      <w:r>
        <w:rPr/>
        <w:t>features</w:t>
      </w:r>
      <w:r>
        <w:rPr>
          <w:w w:val="99"/>
        </w:rPr>
        <w:t> </w:t>
      </w:r>
      <w:r>
        <w:rPr/>
        <w:t>have better performance. The authors in [172] focus on</w:t>
      </w:r>
      <w:r>
        <w:rPr>
          <w:spacing w:val="7"/>
        </w:rPr>
        <w:t> </w:t>
      </w:r>
      <w:r>
        <w:rPr/>
        <w:t>the</w:t>
      </w:r>
      <w:r>
        <w:rPr>
          <w:w w:val="99"/>
        </w:rPr>
        <w:t> </w:t>
      </w:r>
      <w:r>
        <w:rPr/>
        <w:t>spectrum</w:t>
      </w:r>
      <w:r>
        <w:rPr>
          <w:spacing w:val="-10"/>
        </w:rPr>
        <w:t> </w:t>
      </w:r>
      <w:r>
        <w:rPr/>
        <w:t>characteristics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healthy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faulty</w:t>
      </w:r>
      <w:r>
        <w:rPr>
          <w:spacing w:val="-10"/>
        </w:rPr>
        <w:t> </w:t>
      </w:r>
      <w:r>
        <w:rPr/>
        <w:t>parts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signals</w:t>
      </w:r>
      <w:r>
        <w:rPr>
          <w:w w:val="99"/>
        </w:rPr>
        <w:t> </w:t>
      </w:r>
      <w:r>
        <w:rPr/>
        <w:t>and</w:t>
      </w:r>
      <w:r>
        <w:rPr>
          <w:spacing w:val="31"/>
        </w:rPr>
        <w:t> </w:t>
      </w:r>
      <w:r>
        <w:rPr/>
        <w:t>are</w:t>
      </w:r>
      <w:r>
        <w:rPr>
          <w:spacing w:val="31"/>
        </w:rPr>
        <w:t> </w:t>
      </w:r>
      <w:r>
        <w:rPr/>
        <w:t>then</w:t>
      </w:r>
      <w:r>
        <w:rPr>
          <w:spacing w:val="31"/>
        </w:rPr>
        <w:t> </w:t>
      </w:r>
      <w:r>
        <w:rPr/>
        <w:t>reconstructed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RADWT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analyze.</w:t>
      </w:r>
      <w:r>
        <w:rPr>
          <w:spacing w:val="31"/>
        </w:rPr>
        <w:t> </w:t>
      </w:r>
      <w:r>
        <w:rPr/>
        <w:t>The</w:t>
      </w:r>
      <w:r>
        <w:rPr>
          <w:w w:val="99"/>
        </w:rPr>
        <w:t> </w:t>
      </w:r>
      <w:r>
        <w:rPr/>
        <w:t>energy possessed by the RADWT processed signal is</w:t>
      </w:r>
      <w:r>
        <w:rPr>
          <w:spacing w:val="42"/>
        </w:rPr>
        <w:t> </w:t>
      </w:r>
      <w:r>
        <w:rPr/>
        <w:t>used</w:t>
      </w:r>
      <w:r>
        <w:rPr>
          <w:w w:val="99"/>
        </w:rPr>
        <w:t> </w:t>
      </w:r>
      <w:r>
        <w:rPr/>
        <w:t>to estimate the</w:t>
      </w:r>
      <w:r>
        <w:rPr>
          <w:spacing w:val="-9"/>
        </w:rPr>
        <w:t> </w:t>
      </w:r>
      <w:r>
        <w:rPr/>
        <w:t>torque.</w:t>
      </w:r>
    </w:p>
    <w:p>
      <w:pPr>
        <w:pStyle w:val="BodyText"/>
        <w:spacing w:line="249" w:lineRule="auto"/>
        <w:ind w:right="0" w:firstLine="199"/>
        <w:jc w:val="both"/>
      </w:pPr>
      <w:r>
        <w:rPr/>
        <w:t>For identification, in [173], system identification of</w:t>
      </w:r>
      <w:r>
        <w:rPr>
          <w:spacing w:val="-5"/>
        </w:rPr>
        <w:t> </w:t>
      </w:r>
      <w:r>
        <w:rPr/>
        <w:t>linear</w:t>
      </w:r>
      <w:r>
        <w:rPr>
          <w:w w:val="99"/>
        </w:rPr>
        <w:t> </w:t>
      </w:r>
      <w:r>
        <w:rPr/>
        <w:t>time-invariant systems is studied and has better</w:t>
      </w:r>
      <w:r>
        <w:rPr>
          <w:spacing w:val="-30"/>
        </w:rPr>
        <w:t> </w:t>
      </w:r>
      <w:r>
        <w:rPr/>
        <w:t>performance</w:t>
      </w:r>
      <w:r>
        <w:rPr>
          <w:w w:val="99"/>
        </w:rPr>
        <w:t> </w:t>
      </w:r>
      <w:r>
        <w:rPr/>
        <w:t>with wavelets. They focused on Basis Pursuit</w:t>
      </w:r>
      <w:r>
        <w:rPr>
          <w:spacing w:val="16"/>
        </w:rPr>
        <w:t> </w:t>
      </w:r>
      <w:r>
        <w:rPr/>
        <w:t>identification</w:t>
      </w:r>
      <w:r>
        <w:rPr>
          <w:w w:val="99"/>
        </w:rPr>
        <w:t> </w:t>
      </w:r>
      <w:r>
        <w:rPr/>
        <w:t>using a rational wavelet basis and compared it with</w:t>
      </w:r>
      <w:r>
        <w:rPr>
          <w:spacing w:val="29"/>
        </w:rPr>
        <w:t> </w:t>
      </w:r>
      <w:r>
        <w:rPr/>
        <w:t>the</w:t>
      </w:r>
      <w:r>
        <w:rPr>
          <w:w w:val="99"/>
        </w:rPr>
        <w:t> </w:t>
      </w:r>
      <w:r>
        <w:rPr/>
        <w:t>existing method of adaptive Fourier decomposition; the</w:t>
      </w:r>
      <w:r>
        <w:rPr>
          <w:spacing w:val="7"/>
        </w:rPr>
        <w:t> </w:t>
      </w:r>
      <w:r>
        <w:rPr/>
        <w:t>per-</w:t>
      </w:r>
      <w:r>
        <w:rPr>
          <w:w w:val="99"/>
        </w:rPr>
        <w:t> </w:t>
      </w:r>
      <w:r>
        <w:rPr/>
        <w:t>formance is comparable. In [174], Ma and his team</w:t>
      </w:r>
      <w:r>
        <w:rPr>
          <w:spacing w:val="42"/>
        </w:rPr>
        <w:t> </w:t>
      </w:r>
      <w:r>
        <w:rPr/>
        <w:t>studied</w:t>
      </w:r>
      <w:r>
        <w:rPr>
          <w:w w:val="99"/>
        </w:rPr>
        <w:t> </w:t>
      </w:r>
      <w:r>
        <w:rPr/>
        <w:t>the spectral identification of Fusarium head blight by</w:t>
      </w:r>
      <w:r>
        <w:rPr>
          <w:spacing w:val="7"/>
        </w:rPr>
        <w:t> </w:t>
      </w:r>
      <w:r>
        <w:rPr/>
        <w:t>apply-</w:t>
      </w:r>
      <w:r>
        <w:rPr>
          <w:w w:val="99"/>
        </w:rPr>
        <w:t> </w:t>
      </w:r>
      <w:r>
        <w:rPr/>
        <w:t>ing</w:t>
      </w:r>
      <w:r>
        <w:rPr>
          <w:spacing w:val="32"/>
        </w:rPr>
        <w:t> </w:t>
      </w:r>
      <w:r>
        <w:rPr/>
        <w:t>continuous</w:t>
      </w:r>
      <w:r>
        <w:rPr>
          <w:spacing w:val="33"/>
        </w:rPr>
        <w:t> </w:t>
      </w:r>
      <w:r>
        <w:rPr/>
        <w:t>wavelet</w:t>
      </w:r>
      <w:r>
        <w:rPr>
          <w:spacing w:val="32"/>
        </w:rPr>
        <w:t> </w:t>
      </w:r>
      <w:r>
        <w:rPr/>
        <w:t>analysis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reflectance</w:t>
      </w:r>
      <w:r>
        <w:rPr>
          <w:spacing w:val="32"/>
        </w:rPr>
        <w:t> </w:t>
      </w:r>
      <w:r>
        <w:rPr/>
        <w:t>spectra</w:t>
      </w:r>
      <w:r>
        <w:rPr>
          <w:w w:val="99"/>
        </w:rPr>
        <w:t> </w:t>
      </w:r>
      <w:r>
        <w:rPr/>
        <w:t>of wheat ears. This model performance suggests that</w:t>
      </w:r>
      <w:r>
        <w:rPr>
          <w:spacing w:val="36"/>
        </w:rPr>
        <w:t> </w:t>
      </w:r>
      <w:r>
        <w:rPr/>
        <w:t>spec-</w:t>
      </w:r>
      <w:r>
        <w:rPr>
          <w:w w:val="99"/>
        </w:rPr>
        <w:t> </w:t>
      </w:r>
      <w:r>
        <w:rPr/>
        <w:t>tral signatures obtained using </w:t>
      </w:r>
      <w:r>
        <w:rPr>
          <w:spacing w:val="-9"/>
        </w:rPr>
        <w:t>CWA </w:t>
      </w:r>
      <w:r>
        <w:rPr/>
        <w:t>can potentially</w:t>
      </w:r>
      <w:r>
        <w:rPr>
          <w:spacing w:val="8"/>
        </w:rPr>
        <w:t> </w:t>
      </w:r>
      <w:r>
        <w:rPr/>
        <w:t>reflect</w:t>
      </w:r>
      <w:r>
        <w:rPr>
          <w:w w:val="99"/>
        </w:rPr>
        <w:t> </w:t>
      </w:r>
      <w:r>
        <w:rPr/>
        <w:t>Fusarium head blight infestation in winter wheat ears.</w:t>
      </w:r>
      <w:r>
        <w:rPr>
          <w:spacing w:val="49"/>
        </w:rPr>
        <w:t> </w:t>
      </w:r>
      <w:r>
        <w:rPr/>
        <w:t>The</w:t>
      </w:r>
      <w:r>
        <w:rPr>
          <w:w w:val="99"/>
        </w:rPr>
        <w:t> </w:t>
      </w:r>
      <w:r>
        <w:rPr/>
        <w:t>researchers in [175] proposed a DTCWT-based method   </w:t>
      </w:r>
      <w:r>
        <w:rPr>
          <w:spacing w:val="20"/>
        </w:rPr>
        <w:t> </w:t>
      </w:r>
      <w:r>
        <w:rPr/>
        <w:t>to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extract sensor pattern noise from a given image,</w:t>
      </w:r>
      <w:r>
        <w:rPr>
          <w:spacing w:val="38"/>
        </w:rPr>
        <w:t> </w:t>
      </w:r>
      <w:r>
        <w:rPr/>
        <w:t>which</w:t>
      </w:r>
      <w:r>
        <w:rPr>
          <w:w w:val="99"/>
        </w:rPr>
        <w:t> </w:t>
      </w:r>
      <w:r>
        <w:rPr/>
        <w:t>achieved better performance in regions around strong</w:t>
      </w:r>
      <w:r>
        <w:rPr>
          <w:spacing w:val="-13"/>
        </w:rPr>
        <w:t> </w:t>
      </w:r>
      <w:r>
        <w:rPr/>
        <w:t>edges.</w:t>
      </w:r>
      <w:r>
        <w:rPr>
          <w:w w:val="99"/>
        </w:rPr>
        <w:t> </w:t>
      </w:r>
      <w:r>
        <w:rPr/>
        <w:t>Authors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[151],</w:t>
      </w:r>
      <w:r>
        <w:rPr>
          <w:spacing w:val="-10"/>
        </w:rPr>
        <w:t> </w:t>
      </w:r>
      <w:r>
        <w:rPr/>
        <w:t>[155]</w:t>
      </w:r>
      <w:r>
        <w:rPr>
          <w:spacing w:val="-10"/>
        </w:rPr>
        <w:t> </w:t>
      </w:r>
      <w:r>
        <w:rPr/>
        <w:t>tested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identification</w:t>
      </w:r>
      <w:r>
        <w:rPr>
          <w:spacing w:val="-10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dif-</w:t>
      </w:r>
      <w:r>
        <w:rPr>
          <w:w w:val="99"/>
        </w:rPr>
        <w:t> </w:t>
      </w:r>
      <w:r>
        <w:rPr/>
        <w:t>ferent designed WNNs. Reference [155] designed a</w:t>
      </w:r>
      <w:r>
        <w:rPr>
          <w:spacing w:val="20"/>
        </w:rPr>
        <w:t> </w:t>
      </w:r>
      <w:r>
        <w:rPr/>
        <w:t>wavelet</w:t>
      </w:r>
      <w:r>
        <w:rPr>
          <w:w w:val="99"/>
        </w:rPr>
        <w:t> </w:t>
      </w:r>
      <w:r>
        <w:rPr/>
        <w:t>fuzzy</w:t>
      </w:r>
      <w:r>
        <w:rPr>
          <w:spacing w:val="32"/>
        </w:rPr>
        <w:t> </w:t>
      </w:r>
      <w:r>
        <w:rPr/>
        <w:t>neural</w:t>
      </w:r>
      <w:r>
        <w:rPr>
          <w:spacing w:val="32"/>
        </w:rPr>
        <w:t> </w:t>
      </w:r>
      <w:r>
        <w:rPr/>
        <w:t>network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identifying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controlling</w:t>
      </w:r>
      <w:r>
        <w:rPr>
          <w:spacing w:val="32"/>
        </w:rPr>
        <w:t> </w:t>
      </w:r>
      <w:r>
        <w:rPr/>
        <w:t>non-</w:t>
      </w:r>
      <w:r>
        <w:rPr>
          <w:w w:val="99"/>
        </w:rPr>
        <w:t> </w:t>
      </w:r>
      <w:r>
        <w:rPr/>
        <w:t>linear dynamic systems. Computer simulations have</w:t>
      </w:r>
      <w:r>
        <w:rPr>
          <w:spacing w:val="-29"/>
        </w:rPr>
        <w:t> </w:t>
      </w:r>
      <w:r>
        <w:rPr/>
        <w:t>verified</w:t>
      </w:r>
      <w:r>
        <w:rPr>
          <w:w w:val="99"/>
        </w:rPr>
        <w:t> </w:t>
      </w:r>
      <w:r>
        <w:rPr/>
        <w:t>the</w:t>
      </w:r>
      <w:r>
        <w:rPr>
          <w:spacing w:val="-19"/>
        </w:rPr>
        <w:t> </w:t>
      </w:r>
      <w:r>
        <w:rPr/>
        <w:t>effectiveness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proposed</w:t>
      </w:r>
      <w:r>
        <w:rPr>
          <w:spacing w:val="-19"/>
        </w:rPr>
        <w:t> </w:t>
      </w:r>
      <w:r>
        <w:rPr/>
        <w:t>control</w:t>
      </w:r>
      <w:r>
        <w:rPr>
          <w:spacing w:val="-19"/>
        </w:rPr>
        <w:t> </w:t>
      </w:r>
      <w:r>
        <w:rPr/>
        <w:t>system.</w:t>
      </w:r>
      <w:r>
        <w:rPr>
          <w:spacing w:val="-19"/>
        </w:rPr>
        <w:t> </w:t>
      </w:r>
      <w:r>
        <w:rPr/>
        <w:t>Khan’s</w:t>
      </w:r>
      <w:r>
        <w:rPr>
          <w:spacing w:val="-19"/>
        </w:rPr>
        <w:t> </w:t>
      </w:r>
      <w:r>
        <w:rPr/>
        <w:t>team</w:t>
      </w:r>
      <w:r>
        <w:rPr>
          <w:w w:val="99"/>
        </w:rPr>
        <w:t> </w:t>
      </w:r>
      <w:r>
        <w:rPr/>
        <w:t>attempted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use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new</w:t>
      </w:r>
      <w:r>
        <w:rPr>
          <w:spacing w:val="39"/>
        </w:rPr>
        <w:t> </w:t>
      </w:r>
      <w:r>
        <w:rPr/>
        <w:t>kind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wavelet-based</w:t>
      </w:r>
      <w:r>
        <w:rPr>
          <w:spacing w:val="39"/>
        </w:rPr>
        <w:t> </w:t>
      </w:r>
      <w:r>
        <w:rPr/>
        <w:t>self-tuned</w:t>
      </w:r>
      <w:r>
        <w:rPr>
          <w:w w:val="99"/>
        </w:rPr>
        <w:t> </w:t>
      </w:r>
      <w:r>
        <w:rPr/>
        <w:t>wavelet controller for IPM motor drives which has</w:t>
      </w:r>
      <w:r>
        <w:rPr>
          <w:spacing w:val="23"/>
        </w:rPr>
        <w:t> </w:t>
      </w:r>
      <w:r>
        <w:rPr/>
        <w:t>already</w:t>
      </w:r>
      <w:r>
        <w:rPr>
          <w:w w:val="99"/>
        </w:rPr>
        <w:t> </w:t>
      </w:r>
      <w:r>
        <w:rPr/>
        <w:t>been implemented using the MATLAB/Simulink</w:t>
      </w:r>
      <w:r>
        <w:rPr>
          <w:spacing w:val="49"/>
        </w:rPr>
        <w:t> </w:t>
      </w:r>
      <w:r>
        <w:rPr/>
        <w:t>software</w:t>
      </w:r>
      <w:r>
        <w:rPr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5"/>
        </w:rPr>
        <w:t>dSPACE</w:t>
      </w:r>
      <w:r>
        <w:rPr>
          <w:spacing w:val="-12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signal</w:t>
      </w:r>
      <w:r>
        <w:rPr>
          <w:spacing w:val="-12"/>
        </w:rPr>
        <w:t> </w:t>
      </w:r>
      <w:r>
        <w:rPr/>
        <w:t>processor</w:t>
      </w:r>
      <w:r>
        <w:rPr>
          <w:spacing w:val="-12"/>
        </w:rPr>
        <w:t> </w:t>
      </w:r>
      <w:r>
        <w:rPr/>
        <w:t>hardware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shows</w:t>
      </w:r>
      <w:r>
        <w:rPr>
          <w:w w:val="99"/>
        </w:rPr>
        <w:t> </w:t>
      </w:r>
      <w:r>
        <w:rPr/>
        <w:t>better performance than traditional controllers</w:t>
      </w:r>
      <w:r>
        <w:rPr>
          <w:spacing w:val="-20"/>
        </w:rPr>
        <w:t> </w:t>
      </w:r>
      <w:r>
        <w:rPr/>
        <w:t>[151].</w:t>
      </w:r>
    </w:p>
    <w:p>
      <w:pPr>
        <w:pStyle w:val="BodyText"/>
        <w:spacing w:line="249" w:lineRule="auto"/>
        <w:ind w:right="112" w:firstLine="199"/>
        <w:jc w:val="both"/>
      </w:pPr>
      <w:r>
        <w:rPr>
          <w:spacing w:val="-3"/>
        </w:rPr>
        <w:t>Wavelet </w:t>
      </w:r>
      <w:r>
        <w:rPr/>
        <w:t>transform provides an efficient way for</w:t>
      </w:r>
      <w:r>
        <w:rPr>
          <w:spacing w:val="20"/>
        </w:rPr>
        <w:t> </w:t>
      </w:r>
      <w:r>
        <w:rPr/>
        <w:t>noise</w:t>
      </w:r>
      <w:r>
        <w:rPr>
          <w:w w:val="99"/>
        </w:rPr>
        <w:t> </w:t>
      </w:r>
      <w:r>
        <w:rPr/>
        <w:t>suppression/mitigation</w:t>
      </w:r>
      <w:r>
        <w:rPr>
          <w:spacing w:val="-12"/>
        </w:rPr>
        <w:t> </w:t>
      </w:r>
      <w:r>
        <w:rPr/>
        <w:t>[176].</w:t>
      </w:r>
      <w:r>
        <w:rPr>
          <w:spacing w:val="-12"/>
        </w:rPr>
        <w:t> </w:t>
      </w:r>
      <w:r>
        <w:rPr/>
        <w:t>Huang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his</w:t>
      </w:r>
      <w:r>
        <w:rPr>
          <w:spacing w:val="-12"/>
        </w:rPr>
        <w:t> </w:t>
      </w:r>
      <w:r>
        <w:rPr/>
        <w:t>team</w:t>
      </w:r>
      <w:r>
        <w:rPr>
          <w:spacing w:val="-12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a</w:t>
      </w:r>
      <w:r>
        <w:rPr>
          <w:w w:val="99"/>
        </w:rPr>
        <w:t> </w:t>
      </w:r>
      <w:r>
        <w:rPr/>
        <w:t>Gaussian wavelet basis expansion [177], and a</w:t>
      </w:r>
      <w:r>
        <w:rPr>
          <w:spacing w:val="-25"/>
        </w:rPr>
        <w:t> </w:t>
      </w:r>
      <w:r>
        <w:rPr/>
        <w:t>pseudo-pilot-</w:t>
      </w:r>
      <w:r>
        <w:rPr>
          <w:w w:val="99"/>
        </w:rPr>
        <w:t> </w:t>
      </w:r>
      <w:r>
        <w:rPr/>
        <w:t>aided complex Gaussian wavelet basis expansion base</w:t>
      </w:r>
      <w:r>
        <w:rPr>
          <w:spacing w:val="-7"/>
        </w:rPr>
        <w:t> </w:t>
      </w:r>
      <w:r>
        <w:rPr/>
        <w:t>[178]</w:t>
      </w:r>
      <w:r>
        <w:rPr>
          <w:w w:val="99"/>
        </w:rPr>
        <w:t> </w:t>
      </w:r>
      <w:r>
        <w:rPr/>
        <w:t>and compared the BER performance of it with some</w:t>
      </w:r>
      <w:r>
        <w:rPr>
          <w:spacing w:val="32"/>
        </w:rPr>
        <w:t> </w:t>
      </w:r>
      <w:r>
        <w:rPr/>
        <w:t>other</w:t>
      </w:r>
      <w:r>
        <w:rPr>
          <w:w w:val="99"/>
        </w:rPr>
        <w:t> </w:t>
      </w:r>
      <w:r>
        <w:rPr/>
        <w:t>phase noise compensation methods. The proposed </w:t>
      </w:r>
      <w:r>
        <w:rPr>
          <w:spacing w:val="10"/>
        </w:rPr>
        <w:t> </w:t>
      </w:r>
      <w:r>
        <w:rPr/>
        <w:t>method</w:t>
      </w:r>
      <w:r>
        <w:rPr>
          <w:w w:val="99"/>
        </w:rPr>
        <w:t> </w:t>
      </w:r>
      <w:r>
        <w:rPr/>
        <w:t>is more efficient than other existing  methods.  In </w:t>
      </w:r>
      <w:r>
        <w:rPr>
          <w:spacing w:val="41"/>
        </w:rPr>
        <w:t> </w:t>
      </w:r>
      <w:r>
        <w:rPr/>
        <w:t>[124],</w:t>
      </w:r>
      <w:r>
        <w:rPr>
          <w:w w:val="99"/>
        </w:rPr>
        <w:t> </w:t>
      </w:r>
      <w:r>
        <w:rPr/>
        <w:t>Fan</w:t>
      </w:r>
      <w:r>
        <w:rPr>
          <w:spacing w:val="-5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5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6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FrWT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DWT</w:t>
      </w:r>
      <w:r>
        <w:rPr>
          <w:spacing w:val="-6"/>
        </w:rPr>
        <w:t> </w:t>
      </w:r>
      <w:r>
        <w:rPr/>
        <w:t>denoising</w:t>
      </w:r>
      <w:r>
        <w:rPr>
          <w:spacing w:val="-6"/>
        </w:rPr>
        <w:t> </w:t>
      </w:r>
      <w:r>
        <w:rPr/>
        <w:t>performance</w:t>
      </w:r>
      <w:r>
        <w:rPr>
          <w:w w:val="99"/>
        </w:rPr>
        <w:t> </w:t>
      </w:r>
      <w:r>
        <w:rPr/>
        <w:t>based on SNR (Signal-Noise ratio) and RMSE (Root</w:t>
      </w:r>
      <w:r>
        <w:rPr>
          <w:spacing w:val="38"/>
        </w:rPr>
        <w:t> </w:t>
      </w:r>
      <w:r>
        <w:rPr/>
        <w:t>Mean</w:t>
      </w:r>
      <w:r>
        <w:rPr>
          <w:w w:val="99"/>
        </w:rPr>
        <w:t> </w:t>
      </w:r>
      <w:r>
        <w:rPr/>
        <w:t>Squared Error). Reference [30] compared the</w:t>
      </w:r>
      <w:r>
        <w:rPr>
          <w:spacing w:val="19"/>
        </w:rPr>
        <w:t> </w:t>
      </w:r>
      <w:r>
        <w:rPr/>
        <w:t>noise-filtering</w:t>
      </w:r>
      <w:r>
        <w:rPr>
          <w:w w:val="99"/>
        </w:rPr>
        <w:t> </w:t>
      </w:r>
      <w:r>
        <w:rPr/>
        <w:t>effects of different wavelet construction and found</w:t>
      </w:r>
      <w:r>
        <w:rPr>
          <w:spacing w:val="18"/>
        </w:rPr>
        <w:t> </w:t>
      </w:r>
      <w:r>
        <w:rPr/>
        <w:t>that</w:t>
      </w:r>
      <w:r>
        <w:rPr>
          <w:w w:val="99"/>
        </w:rPr>
        <w:t> </w:t>
      </w:r>
      <w:r>
        <w:rPr/>
        <w:t>biorthogonal wavelet transforms with shape control has</w:t>
      </w:r>
      <w:r>
        <w:rPr>
          <w:spacing w:val="34"/>
        </w:rPr>
        <w:t> </w:t>
      </w:r>
      <w:r>
        <w:rPr/>
        <w:t>the</w:t>
      </w:r>
      <w:r>
        <w:rPr>
          <w:w w:val="99"/>
        </w:rPr>
        <w:t> </w:t>
      </w:r>
      <w:r>
        <w:rPr/>
        <w:t>best performance. Chien and </w:t>
      </w:r>
      <w:r>
        <w:rPr>
          <w:spacing w:val="-12"/>
        </w:rPr>
        <w:t>Yu </w:t>
      </w:r>
      <w:r>
        <w:rPr/>
        <w:t>[179] focused on</w:t>
      </w:r>
      <w:r>
        <w:rPr>
          <w:spacing w:val="35"/>
        </w:rPr>
        <w:t> </w:t>
      </w:r>
      <w:r>
        <w:rPr/>
        <w:t>impulse</w:t>
      </w:r>
      <w:r>
        <w:rPr>
          <w:w w:val="99"/>
        </w:rPr>
        <w:t> </w:t>
      </w:r>
      <w:r>
        <w:rPr/>
        <w:t>noise mitigation in the wavelet-OFDM system for</w:t>
      </w:r>
      <w:r>
        <w:rPr>
          <w:spacing w:val="7"/>
        </w:rPr>
        <w:t> </w:t>
      </w:r>
      <w:r>
        <w:rPr/>
        <w:t>power-</w:t>
      </w:r>
      <w:r>
        <w:rPr>
          <w:w w:val="99"/>
        </w:rPr>
        <w:t> </w:t>
      </w:r>
      <w:r>
        <w:rPr/>
        <w:t>line communication. The BER performance shows that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proposed</w:t>
      </w:r>
      <w:r>
        <w:rPr>
          <w:spacing w:val="35"/>
        </w:rPr>
        <w:t> </w:t>
      </w:r>
      <w:r>
        <w:rPr/>
        <w:t>method</w:t>
      </w:r>
      <w:r>
        <w:rPr>
          <w:spacing w:val="35"/>
        </w:rPr>
        <w:t> </w:t>
      </w:r>
      <w:r>
        <w:rPr/>
        <w:t>mitigates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impulse</w:t>
      </w:r>
      <w:r>
        <w:rPr>
          <w:spacing w:val="35"/>
        </w:rPr>
        <w:t> </w:t>
      </w:r>
      <w:r>
        <w:rPr/>
        <w:t>noise</w:t>
      </w:r>
      <w:r>
        <w:rPr>
          <w:spacing w:val="35"/>
        </w:rPr>
        <w:t> </w:t>
      </w:r>
      <w:r>
        <w:rPr/>
        <w:t>much</w:t>
      </w:r>
      <w:r>
        <w:rPr>
          <w:spacing w:val="35"/>
        </w:rPr>
        <w:t> </w:t>
      </w:r>
      <w:r>
        <w:rPr/>
        <w:t>more</w:t>
      </w:r>
      <w:r>
        <w:rPr>
          <w:w w:val="99"/>
        </w:rPr>
        <w:t> </w:t>
      </w:r>
      <w:r>
        <w:rPr>
          <w:spacing w:val="-3"/>
        </w:rPr>
        <w:t>effectively, </w:t>
      </w:r>
      <w:r>
        <w:rPr/>
        <w:t>especially by adding ideal channel</w:t>
      </w:r>
      <w:r>
        <w:rPr>
          <w:spacing w:val="22"/>
        </w:rPr>
        <w:t> </w:t>
      </w:r>
      <w:r>
        <w:rPr/>
        <w:t>estimation.</w:t>
      </w:r>
      <w:r>
        <w:rPr>
          <w:w w:val="99"/>
        </w:rPr>
        <w:t> </w:t>
      </w:r>
      <w:r>
        <w:rPr/>
        <w:t>Denoising</w:t>
      </w:r>
      <w:r>
        <w:rPr>
          <w:spacing w:val="-10"/>
        </w:rPr>
        <w:t> </w:t>
      </w:r>
      <w:r>
        <w:rPr/>
        <w:t>ECG</w:t>
      </w:r>
      <w:r>
        <w:rPr>
          <w:spacing w:val="-10"/>
        </w:rPr>
        <w:t> </w:t>
      </w:r>
      <w:r>
        <w:rPr/>
        <w:t>signals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realized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suitable</w:t>
      </w:r>
      <w:r>
        <w:rPr>
          <w:w w:val="99"/>
        </w:rPr>
        <w:t> </w:t>
      </w:r>
      <w:r>
        <w:rPr/>
        <w:t>wavelet methods [148],</w:t>
      </w:r>
      <w:r>
        <w:rPr>
          <w:spacing w:val="-17"/>
        </w:rPr>
        <w:t> </w:t>
      </w:r>
      <w:r>
        <w:rPr/>
        <w:t>[180].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Arvinti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Costache</w:t>
      </w:r>
      <w:r>
        <w:rPr>
          <w:spacing w:val="31"/>
        </w:rPr>
        <w:t> </w:t>
      </w:r>
      <w:r>
        <w:rPr/>
        <w:t>[180]</w:t>
      </w:r>
      <w:r>
        <w:rPr>
          <w:spacing w:val="31"/>
        </w:rPr>
        <w:t> </w:t>
      </w:r>
      <w:r>
        <w:rPr/>
        <w:t>propose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robust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easy-</w:t>
      </w:r>
      <w:r>
        <w:rPr>
          <w:w w:val="99"/>
        </w:rPr>
        <w:t> </w:t>
      </w:r>
      <w:r>
        <w:rPr/>
        <w:t>to-implement algorithm and achieve high SNR, low</w:t>
      </w:r>
      <w:r>
        <w:rPr>
          <w:spacing w:val="26"/>
        </w:rPr>
        <w:t> </w:t>
      </w:r>
      <w:r>
        <w:rPr/>
        <w:t>RMSE</w:t>
      </w:r>
      <w:r>
        <w:rPr>
          <w:w w:val="99"/>
        </w:rPr>
        <w:t> </w:t>
      </w:r>
      <w:r>
        <w:rPr/>
        <w:t>and MSE for ECG signals. They also investigated</w:t>
      </w:r>
      <w:r>
        <w:rPr>
          <w:spacing w:val="42"/>
        </w:rPr>
        <w:t> </w:t>
      </w:r>
      <w:r>
        <w:rPr/>
        <w:t>different</w:t>
      </w:r>
      <w:r>
        <w:rPr>
          <w:w w:val="99"/>
        </w:rPr>
        <w:t> </w:t>
      </w:r>
      <w:r>
        <w:rPr/>
        <w:t>choices of mother wavelets and found that reverse</w:t>
      </w:r>
      <w:r>
        <w:rPr>
          <w:spacing w:val="11"/>
        </w:rPr>
        <w:t> </w:t>
      </w:r>
      <w:r>
        <w:rPr/>
        <w:t>biorthog-</w:t>
      </w:r>
      <w:r>
        <w:rPr>
          <w:w w:val="99"/>
        </w:rPr>
        <w:t> </w:t>
      </w:r>
      <w:r>
        <w:rPr/>
        <w:t>onal wavelet 2.4 is the best mother wavelet for ECG</w:t>
      </w:r>
      <w:r>
        <w:rPr>
          <w:spacing w:val="-26"/>
        </w:rPr>
        <w:t> </w:t>
      </w:r>
      <w:r>
        <w:rPr/>
        <w:t>signals.</w:t>
      </w:r>
      <w:r>
        <w:rPr>
          <w:w w:val="99"/>
        </w:rPr>
        <w:t> </w:t>
      </w:r>
      <w:r>
        <w:rPr/>
        <w:t>Reference [148] applies WNN as the ECG signal</w:t>
      </w:r>
      <w:r>
        <w:rPr>
          <w:spacing w:val="14"/>
        </w:rPr>
        <w:t> </w:t>
      </w:r>
      <w:r>
        <w:rPr/>
        <w:t>denoising</w:t>
      </w:r>
      <w:r>
        <w:rPr>
          <w:w w:val="99"/>
        </w:rPr>
        <w:t> </w:t>
      </w:r>
      <w:r>
        <w:rPr/>
        <w:t>method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investigates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BER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RMSE</w:t>
      </w:r>
      <w:r>
        <w:rPr>
          <w:spacing w:val="-7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of</w:t>
      </w:r>
      <w:r>
        <w:rPr>
          <w:w w:val="99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functions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activation</w:t>
      </w:r>
      <w:r>
        <w:rPr>
          <w:spacing w:val="-15"/>
        </w:rPr>
        <w:t> </w:t>
      </w:r>
      <w:r>
        <w:rPr/>
        <w:t>functions.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con-</w:t>
      </w:r>
      <w:r>
        <w:rPr>
          <w:w w:val="99"/>
        </w:rPr>
        <w:t> </w:t>
      </w:r>
      <w:r>
        <w:rPr/>
        <w:t>cluded</w:t>
      </w:r>
      <w:r>
        <w:rPr>
          <w:spacing w:val="-19"/>
        </w:rPr>
        <w:t> </w:t>
      </w:r>
      <w:r>
        <w:rPr/>
        <w:t>that</w:t>
      </w:r>
      <w:r>
        <w:rPr>
          <w:spacing w:val="-19"/>
        </w:rPr>
        <w:t> </w:t>
      </w:r>
      <w:r>
        <w:rPr/>
        <w:t>WNN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better</w:t>
      </w:r>
      <w:r>
        <w:rPr>
          <w:spacing w:val="-19"/>
        </w:rPr>
        <w:t> </w:t>
      </w:r>
      <w:r>
        <w:rPr/>
        <w:t>alternative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traditional</w:t>
      </w:r>
      <w:r>
        <w:rPr>
          <w:spacing w:val="-19"/>
        </w:rPr>
        <w:t> </w:t>
      </w:r>
      <w:r>
        <w:rPr/>
        <w:t>DWT</w:t>
      </w:r>
      <w:r>
        <w:rPr>
          <w:w w:val="99"/>
        </w:rPr>
        <w:t> </w:t>
      </w:r>
      <w:r>
        <w:rPr/>
        <w:t>based noise mitigation method and db6 is more suitable</w:t>
      </w:r>
      <w:r>
        <w:rPr>
          <w:spacing w:val="32"/>
        </w:rPr>
        <w:t> </w:t>
      </w:r>
      <w:r>
        <w:rPr/>
        <w:t>for</w:t>
      </w:r>
      <w:r>
        <w:rPr>
          <w:w w:val="99"/>
        </w:rPr>
        <w:t> </w:t>
      </w:r>
      <w:r>
        <w:rPr/>
        <w:t>ECG</w:t>
      </w:r>
      <w:r>
        <w:rPr>
          <w:spacing w:val="-12"/>
        </w:rPr>
        <w:t> </w:t>
      </w:r>
      <w:r>
        <w:rPr/>
        <w:t>signal</w:t>
      </w:r>
      <w:r>
        <w:rPr>
          <w:spacing w:val="-12"/>
        </w:rPr>
        <w:t> </w:t>
      </w:r>
      <w:r>
        <w:rPr/>
        <w:t>denoising.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[94],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authors</w:t>
      </w:r>
      <w:r>
        <w:rPr>
          <w:spacing w:val="-12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perceptual</w:t>
      </w:r>
      <w:r>
        <w:rPr>
          <w:w w:val="99"/>
        </w:rPr>
        <w:t> </w:t>
      </w:r>
      <w:r>
        <w:rPr/>
        <w:t>wavelet</w:t>
      </w:r>
      <w:r>
        <w:rPr>
          <w:spacing w:val="-16"/>
        </w:rPr>
        <w:t> </w:t>
      </w:r>
      <w:r>
        <w:rPr/>
        <w:t>packet</w:t>
      </w:r>
      <w:r>
        <w:rPr>
          <w:spacing w:val="-16"/>
        </w:rPr>
        <w:t> </w:t>
      </w:r>
      <w:r>
        <w:rPr/>
        <w:t>transform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speech</w:t>
      </w:r>
      <w:r>
        <w:rPr>
          <w:spacing w:val="-16"/>
        </w:rPr>
        <w:t> </w:t>
      </w:r>
      <w:r>
        <w:rPr/>
        <w:t>enhancement.</w:t>
      </w:r>
      <w:r>
        <w:rPr>
          <w:spacing w:val="-16"/>
        </w:rPr>
        <w:t> </w:t>
      </w:r>
      <w:r>
        <w:rPr/>
        <w:t>Segmental</w:t>
      </w:r>
      <w:r>
        <w:rPr>
          <w:w w:val="99"/>
        </w:rPr>
        <w:t> </w:t>
      </w:r>
      <w:r>
        <w:rPr/>
        <w:t>SNR,</w:t>
      </w:r>
      <w:r>
        <w:rPr>
          <w:spacing w:val="-9"/>
        </w:rPr>
        <w:t> </w:t>
      </w:r>
      <w:r>
        <w:rPr/>
        <w:t>Perceptual</w:t>
      </w:r>
      <w:r>
        <w:rPr>
          <w:spacing w:val="-9"/>
        </w:rPr>
        <w:t> </w:t>
      </w:r>
      <w:r>
        <w:rPr/>
        <w:t>Evaluation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Speech</w:t>
      </w:r>
      <w:r>
        <w:rPr>
          <w:spacing w:val="-9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3"/>
        </w:rPr>
        <w:t>Weighted</w:t>
      </w:r>
      <w:r>
        <w:rPr>
          <w:w w:val="99"/>
        </w:rPr>
        <w:t> </w:t>
      </w:r>
      <w:r>
        <w:rPr/>
        <w:t>Spectral</w:t>
      </w:r>
      <w:r>
        <w:rPr>
          <w:spacing w:val="35"/>
        </w:rPr>
        <w:t> </w:t>
      </w:r>
      <w:r>
        <w:rPr/>
        <w:t>Slope</w:t>
      </w:r>
      <w:r>
        <w:rPr>
          <w:spacing w:val="35"/>
        </w:rPr>
        <w:t> </w:t>
      </w:r>
      <w:r>
        <w:rPr/>
        <w:t>(WSS)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used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evaluate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efficiency</w:t>
      </w:r>
      <w:r>
        <w:rPr>
          <w:w w:val="99"/>
        </w:rPr>
        <w:t> </w:t>
      </w:r>
      <w:r>
        <w:rPr/>
        <w:t>of their method compared with some of the</w:t>
      </w:r>
      <w:r>
        <w:rPr>
          <w:spacing w:val="20"/>
        </w:rPr>
        <w:t> </w:t>
      </w:r>
      <w:r>
        <w:rPr/>
        <w:t>state-of-the-art</w:t>
      </w:r>
      <w:r>
        <w:rPr>
          <w:w w:val="99"/>
        </w:rPr>
        <w:t> </w:t>
      </w:r>
      <w:r>
        <w:rPr/>
        <w:t>speech enhancement methods. The simulation results</w:t>
      </w:r>
      <w:r>
        <w:rPr>
          <w:spacing w:val="42"/>
        </w:rPr>
        <w:t> </w:t>
      </w:r>
      <w:r>
        <w:rPr/>
        <w:t>show</w:t>
      </w:r>
      <w:r>
        <w:rPr>
          <w:w w:val="99"/>
        </w:rPr>
        <w:t> </w:t>
      </w:r>
      <w:r>
        <w:rPr/>
        <w:t>higher</w:t>
      </w:r>
      <w:r>
        <w:rPr>
          <w:spacing w:val="-21"/>
        </w:rPr>
        <w:t> </w:t>
      </w:r>
      <w:r>
        <w:rPr/>
        <w:t>segmental</w:t>
      </w:r>
      <w:r>
        <w:rPr>
          <w:spacing w:val="-21"/>
        </w:rPr>
        <w:t> </w:t>
      </w:r>
      <w:r>
        <w:rPr/>
        <w:t>SNR,</w:t>
      </w:r>
      <w:r>
        <w:rPr>
          <w:spacing w:val="-21"/>
        </w:rPr>
        <w:t> </w:t>
      </w:r>
      <w:r>
        <w:rPr/>
        <w:t>higher</w:t>
      </w:r>
      <w:r>
        <w:rPr>
          <w:spacing w:val="-21"/>
        </w:rPr>
        <w:t> </w:t>
      </w:r>
      <w:r>
        <w:rPr/>
        <w:t>output</w:t>
      </w:r>
      <w:r>
        <w:rPr>
          <w:spacing w:val="-21"/>
        </w:rPr>
        <w:t> </w:t>
      </w:r>
      <w:r>
        <w:rPr/>
        <w:t>perceptual</w:t>
      </w:r>
      <w:r>
        <w:rPr>
          <w:spacing w:val="-22"/>
        </w:rPr>
        <w:t> </w:t>
      </w:r>
      <w:r>
        <w:rPr/>
        <w:t>evaluation</w:t>
      </w:r>
      <w:r>
        <w:rPr>
          <w:spacing w:val="-21"/>
        </w:rPr>
        <w:t> </w:t>
      </w:r>
      <w:r>
        <w:rPr/>
        <w:t>of</w:t>
      </w:r>
      <w:r>
        <w:rPr>
          <w:w w:val="99"/>
        </w:rPr>
        <w:t> </w:t>
      </w:r>
      <w:r>
        <w:rPr/>
        <w:t>speech</w:t>
      </w:r>
      <w:r>
        <w:rPr>
          <w:spacing w:val="-13"/>
        </w:rPr>
        <w:t> </w:t>
      </w:r>
      <w:r>
        <w:rPr/>
        <w:t>quality,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lower</w:t>
      </w:r>
      <w:r>
        <w:rPr>
          <w:spacing w:val="-13"/>
        </w:rPr>
        <w:t> </w:t>
      </w:r>
      <w:r>
        <w:rPr/>
        <w:t>WSS</w:t>
      </w:r>
      <w:r>
        <w:rPr>
          <w:spacing w:val="-13"/>
        </w:rPr>
        <w:t> </w:t>
      </w:r>
      <w:r>
        <w:rPr/>
        <w:t>values</w:t>
      </w:r>
      <w:r>
        <w:rPr>
          <w:spacing w:val="-13"/>
        </w:rPr>
        <w:t> </w:t>
      </w:r>
      <w:r>
        <w:rPr/>
        <w:t>than</w:t>
      </w:r>
      <w:r>
        <w:rPr>
          <w:spacing w:val="-13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methods.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ListParagraph"/>
        <w:numPr>
          <w:ilvl w:val="0"/>
          <w:numId w:val="11"/>
        </w:numPr>
        <w:tabs>
          <w:tab w:pos="389" w:val="left" w:leader="none"/>
        </w:tabs>
        <w:spacing w:line="240" w:lineRule="auto" w:before="0" w:after="0"/>
        <w:ind w:left="388" w:right="0" w:hanging="265"/>
        <w:jc w:val="both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58595B"/>
          <w:sz w:val="18"/>
        </w:rPr>
        <w:t>SIGNAL PROCESSING IN EMERGING</w:t>
      </w:r>
      <w:r>
        <w:rPr>
          <w:rFonts w:ascii="Tahoma"/>
          <w:color w:val="58595B"/>
          <w:spacing w:val="-26"/>
          <w:sz w:val="18"/>
        </w:rPr>
        <w:t> </w:t>
      </w:r>
      <w:r>
        <w:rPr>
          <w:rFonts w:ascii="Tahoma"/>
          <w:color w:val="58595B"/>
          <w:sz w:val="18"/>
        </w:rPr>
        <w:t>FIELDS</w:t>
      </w:r>
      <w:r>
        <w:rPr>
          <w:rFonts w:ascii="Tahoma"/>
          <w:sz w:val="18"/>
        </w:rPr>
      </w:r>
    </w:p>
    <w:p>
      <w:pPr>
        <w:pStyle w:val="BodyText"/>
        <w:spacing w:line="249" w:lineRule="auto" w:before="35"/>
        <w:ind w:right="112"/>
        <w:jc w:val="both"/>
      </w:pPr>
      <w:r>
        <w:rPr>
          <w:spacing w:val="-3"/>
        </w:rPr>
        <w:t>Wavelet </w:t>
      </w:r>
      <w:r>
        <w:rPr/>
        <w:t>transform is widely used in traditional signal</w:t>
      </w:r>
      <w:r>
        <w:rPr>
          <w:spacing w:val="15"/>
        </w:rPr>
        <w:t> </w:t>
      </w:r>
      <w:r>
        <w:rPr/>
        <w:t>pro-</w:t>
      </w:r>
      <w:r>
        <w:rPr>
          <w:w w:val="99"/>
        </w:rPr>
        <w:t> </w:t>
      </w:r>
      <w:r>
        <w:rPr/>
        <w:t>cessing.</w:t>
      </w:r>
      <w:r>
        <w:rPr>
          <w:spacing w:val="-18"/>
        </w:rPr>
        <w:t> </w:t>
      </w:r>
      <w:r>
        <w:rPr/>
        <w:t>It</w:t>
      </w:r>
      <w:r>
        <w:rPr>
          <w:spacing w:val="-18"/>
        </w:rPr>
        <w:t> </w:t>
      </w:r>
      <w:r>
        <w:rPr/>
        <w:t>expands</w:t>
      </w:r>
      <w:r>
        <w:rPr>
          <w:spacing w:val="-18"/>
        </w:rPr>
        <w:t> </w:t>
      </w:r>
      <w:r>
        <w:rPr/>
        <w:t>many</w:t>
      </w:r>
      <w:r>
        <w:rPr>
          <w:spacing w:val="-18"/>
        </w:rPr>
        <w:t> </w:t>
      </w:r>
      <w:r>
        <w:rPr/>
        <w:t>emerging</w:t>
      </w:r>
      <w:r>
        <w:rPr>
          <w:spacing w:val="-18"/>
        </w:rPr>
        <w:t> </w:t>
      </w:r>
      <w:r>
        <w:rPr/>
        <w:t>applications,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example,</w:t>
      </w:r>
      <w:r>
        <w:rPr>
          <w:w w:val="99"/>
        </w:rPr>
        <w:t> </w:t>
      </w:r>
      <w:r>
        <w:rPr/>
        <w:t>in electrical signal processing in power systems,</w:t>
      </w:r>
      <w:r>
        <w:rPr>
          <w:spacing w:val="20"/>
        </w:rPr>
        <w:t> </w:t>
      </w:r>
      <w:r>
        <w:rPr/>
        <w:t>biomedical</w:t>
      </w:r>
      <w:r>
        <w:rPr>
          <w:w w:val="99"/>
        </w:rPr>
        <w:t> </w:t>
      </w:r>
      <w:r>
        <w:rPr/>
        <w:t>signal processing, IoT (Internet of Things) mobility</w:t>
      </w:r>
      <w:r>
        <w:rPr>
          <w:spacing w:val="24"/>
        </w:rPr>
        <w:t> </w:t>
      </w:r>
      <w:r>
        <w:rPr/>
        <w:t>predic-</w:t>
      </w:r>
      <w:r>
        <w:rPr>
          <w:w w:val="99"/>
        </w:rPr>
        <w:t> </w:t>
      </w:r>
      <w:r>
        <w:rPr/>
        <w:t>tion, and even quantum image processing. Reference  </w:t>
      </w:r>
      <w:r>
        <w:rPr>
          <w:spacing w:val="2"/>
        </w:rPr>
        <w:t> </w:t>
      </w:r>
      <w:r>
        <w:rPr/>
        <w:t>[181]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978" w:lineRule="exact"/>
        <w:ind w:left="7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9"/>
          <w:sz w:val="20"/>
          <w:szCs w:val="20"/>
        </w:rPr>
        <w:drawing>
          <wp:inline distT="0" distB="0" distL="0" distR="0">
            <wp:extent cx="5534833" cy="3161538"/>
            <wp:effectExtent l="0" t="0" r="0" b="0"/>
            <wp:docPr id="123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833" cy="31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9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65"/>
        <w:ind w:left="791" w:right="210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Palatino Linotype"/>
          <w:b/>
          <w:color w:val="0073AE"/>
          <w:w w:val="110"/>
          <w:sz w:val="14"/>
        </w:rPr>
        <w:t>FIGURE 23.  </w:t>
      </w:r>
      <w:bookmarkStart w:name="_bookmark36" w:id="42"/>
      <w:bookmarkEnd w:id="42"/>
      <w:r>
        <w:rPr>
          <w:rFonts w:ascii="Palatino Linotype"/>
          <w:b/>
          <w:color w:val="0073AE"/>
          <w:w w:val="110"/>
          <w:sz w:val="14"/>
        </w:rPr>
      </w:r>
      <w:r>
        <w:rPr>
          <w:rFonts w:ascii="Calibri"/>
          <w:w w:val="110"/>
          <w:sz w:val="14"/>
        </w:rPr>
        <w:t>The structure of practical applications of </w:t>
      </w:r>
      <w:r>
        <w:rPr>
          <w:rFonts w:ascii="Calibri"/>
          <w:spacing w:val="4"/>
          <w:w w:val="110"/>
          <w:sz w:val="14"/>
        </w:rPr>
        <w:t> </w:t>
      </w:r>
      <w:r>
        <w:rPr>
          <w:rFonts w:ascii="Calibri"/>
          <w:w w:val="110"/>
          <w:sz w:val="14"/>
        </w:rPr>
        <w:t>wavelets.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replaces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sampling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DWT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compressed</w:t>
      </w:r>
      <w:r>
        <w:rPr>
          <w:spacing w:val="27"/>
        </w:rPr>
        <w:t> </w:t>
      </w:r>
      <w:r>
        <w:rPr/>
        <w:t>sens-</w:t>
      </w:r>
      <w:r>
        <w:rPr>
          <w:w w:val="99"/>
        </w:rPr>
        <w:t> </w:t>
      </w:r>
      <w:r>
        <w:rPr/>
        <w:t>ing and reconstructs the high-frequency  characteristics</w:t>
      </w:r>
      <w:r>
        <w:rPr>
          <w:spacing w:val="-17"/>
        </w:rPr>
        <w:t> </w:t>
      </w:r>
      <w:r>
        <w:rPr/>
        <w:t>of</w:t>
      </w:r>
      <w:r>
        <w:rPr>
          <w:w w:val="99"/>
        </w:rPr>
        <w:t> </w:t>
      </w:r>
      <w:r>
        <w:rPr/>
        <w:t>the voltage and current to estimate the equivalent</w:t>
      </w:r>
      <w:r>
        <w:rPr>
          <w:spacing w:val="29"/>
        </w:rPr>
        <w:t> </w:t>
      </w:r>
      <w:r>
        <w:rPr/>
        <w:t>series</w:t>
      </w:r>
      <w:r>
        <w:rPr>
          <w:w w:val="99"/>
        </w:rPr>
        <w:t> </w:t>
      </w:r>
      <w:r>
        <w:rPr/>
        <w:t>resistance (ESR) of the aluminium electrolytic</w:t>
      </w:r>
      <w:r>
        <w:rPr>
          <w:spacing w:val="23"/>
        </w:rPr>
        <w:t> </w:t>
      </w:r>
      <w:r>
        <w:rPr/>
        <w:t>capacitor.</w:t>
      </w:r>
      <w:r>
        <w:rPr>
          <w:w w:val="99"/>
        </w:rPr>
        <w:t> </w:t>
      </w:r>
      <w:r>
        <w:rPr/>
        <w:t>The cost of data sampling, transmission, and storage</w:t>
      </w:r>
      <w:r>
        <w:rPr>
          <w:spacing w:val="41"/>
        </w:rPr>
        <w:t> </w:t>
      </w:r>
      <w:r>
        <w:rPr/>
        <w:t>is</w:t>
      </w:r>
      <w:r>
        <w:rPr>
          <w:w w:val="99"/>
        </w:rPr>
        <w:t> </w:t>
      </w:r>
      <w:r>
        <w:rPr/>
        <w:t>reduced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suitable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various</w:t>
      </w:r>
      <w:r>
        <w:rPr>
          <w:spacing w:val="-9"/>
        </w:rPr>
        <w:t> </w:t>
      </w:r>
      <w:r>
        <w:rPr/>
        <w:t>environments.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[182],</w:t>
      </w:r>
      <w:r>
        <w:rPr>
          <w:spacing w:val="-9"/>
        </w:rPr>
        <w:t> </w:t>
      </w:r>
      <w:r>
        <w:rPr/>
        <w:t>Gao</w:t>
      </w:r>
      <w:r>
        <w:rPr>
          <w:w w:val="99"/>
        </w:rPr>
        <w:t> </w:t>
      </w:r>
      <w:r>
        <w:rPr/>
        <w:t>and his team introduced the empirical wavelet</w:t>
      </w:r>
      <w:r>
        <w:rPr>
          <w:spacing w:val="6"/>
        </w:rPr>
        <w:t> </w:t>
      </w:r>
      <w:r>
        <w:rPr/>
        <w:t>transform</w:t>
      </w:r>
      <w:r>
        <w:rPr>
          <w:w w:val="99"/>
        </w:rPr>
        <w:t> </w:t>
      </w:r>
      <w:r>
        <w:rPr/>
        <w:t>(EWT), which has superior time-frequency resolution</w:t>
      </w:r>
      <w:r>
        <w:rPr>
          <w:spacing w:val="6"/>
        </w:rPr>
        <w:t> </w:t>
      </w:r>
      <w:r>
        <w:rPr/>
        <w:t>abil-</w:t>
      </w:r>
      <w:r>
        <w:rPr>
          <w:w w:val="99"/>
        </w:rPr>
        <w:t> </w:t>
      </w:r>
      <w:r>
        <w:rPr>
          <w:spacing w:val="-4"/>
        </w:rPr>
        <w:t>ity. </w:t>
      </w:r>
      <w:r>
        <w:rPr/>
        <w:t>They compared it with other feature extraction</w:t>
      </w:r>
      <w:r>
        <w:rPr>
          <w:spacing w:val="16"/>
        </w:rPr>
        <w:t> </w:t>
      </w:r>
      <w:r>
        <w:rPr/>
        <w:t>methods</w:t>
      </w:r>
      <w:r>
        <w:rPr>
          <w:w w:val="99"/>
        </w:rPr>
        <w:t> </w:t>
      </w:r>
      <w:r>
        <w:rPr/>
        <w:t>like </w:t>
      </w:r>
      <w:r>
        <w:rPr>
          <w:spacing w:val="-8"/>
        </w:rPr>
        <w:t>WP, </w:t>
      </w:r>
      <w:r>
        <w:rPr/>
        <w:t>which verified that EWT is more suitable for</w:t>
      </w:r>
      <w:r>
        <w:rPr>
          <w:spacing w:val="16"/>
        </w:rPr>
        <w:t> </w:t>
      </w:r>
      <w:r>
        <w:rPr/>
        <w:t>the</w:t>
      </w:r>
      <w:r>
        <w:rPr>
          <w:w w:val="99"/>
        </w:rPr>
        <w:t> </w:t>
      </w:r>
      <w:r>
        <w:rPr/>
        <w:t>extraction of High-impedance faults signals. They</w:t>
      </w:r>
      <w:r>
        <w:rPr>
          <w:spacing w:val="24"/>
        </w:rPr>
        <w:t> </w:t>
      </w:r>
      <w:r>
        <w:rPr/>
        <w:t>consid-</w:t>
      </w:r>
      <w:r>
        <w:rPr>
          <w:w w:val="99"/>
        </w:rPr>
        <w:t> </w:t>
      </w:r>
      <w:r>
        <w:rPr/>
        <w:t>ered permutation entropy, which denotes the similarity,</w:t>
      </w:r>
      <w:r>
        <w:rPr>
          <w:spacing w:val="46"/>
        </w:rPr>
        <w:t> </w:t>
      </w:r>
      <w:r>
        <w:rPr/>
        <w:t>the</w:t>
      </w:r>
      <w:r>
        <w:rPr>
          <w:w w:val="99"/>
        </w:rPr>
        <w:t> </w:t>
      </w:r>
      <w:r>
        <w:rPr/>
        <w:t>cross-correlation</w:t>
      </w:r>
      <w:r>
        <w:rPr>
          <w:spacing w:val="-16"/>
        </w:rPr>
        <w:t> </w:t>
      </w:r>
      <w:r>
        <w:rPr/>
        <w:t>coefficient,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tracking</w:t>
      </w:r>
      <w:r>
        <w:rPr>
          <w:spacing w:val="-16"/>
        </w:rPr>
        <w:t> </w:t>
      </w:r>
      <w:r>
        <w:rPr/>
        <w:t>original</w:t>
      </w:r>
      <w:r>
        <w:rPr>
          <w:spacing w:val="-16"/>
        </w:rPr>
        <w:t> </w:t>
      </w:r>
      <w:r>
        <w:rPr/>
        <w:t>signal</w:t>
      </w:r>
      <w:r>
        <w:rPr>
          <w:spacing w:val="-16"/>
        </w:rPr>
        <w:t> </w:t>
      </w:r>
      <w:r>
        <w:rPr/>
        <w:t>abil-</w:t>
      </w:r>
      <w:r>
        <w:rPr>
          <w:w w:val="99"/>
        </w:rPr>
        <w:t> </w:t>
      </w:r>
      <w:r>
        <w:rPr/>
        <w:t>ity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energy</w:t>
      </w:r>
      <w:r>
        <w:rPr>
          <w:spacing w:val="-12"/>
        </w:rPr>
        <w:t> </w:t>
      </w:r>
      <w:r>
        <w:rPr/>
        <w:t>ratio,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energy</w:t>
      </w:r>
      <w:r>
        <w:rPr>
          <w:spacing w:val="-12"/>
        </w:rPr>
        <w:t> </w:t>
      </w:r>
      <w:r>
        <w:rPr/>
        <w:t>loss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feature</w:t>
      </w:r>
      <w:r>
        <w:rPr>
          <w:spacing w:val="-12"/>
        </w:rPr>
        <w:t> </w:t>
      </w:r>
      <w:r>
        <w:rPr/>
        <w:t>extraction</w:t>
      </w:r>
      <w:r>
        <w:rPr>
          <w:w w:val="99"/>
        </w:rPr>
        <w:t> </w:t>
      </w:r>
      <w:r>
        <w:rPr/>
        <w:t>measurements.</w:t>
      </w:r>
    </w:p>
    <w:p>
      <w:pPr>
        <w:pStyle w:val="BodyText"/>
        <w:spacing w:line="249" w:lineRule="auto"/>
        <w:ind w:right="0" w:firstLine="199"/>
        <w:jc w:val="both"/>
      </w:pPr>
      <w:r>
        <w:rPr/>
        <w:t>Compared to the traditional empirical mode</w:t>
      </w:r>
      <w:r>
        <w:rPr>
          <w:spacing w:val="34"/>
        </w:rPr>
        <w:t> </w:t>
      </w:r>
      <w:r>
        <w:rPr/>
        <w:t>decomposi-</w:t>
      </w:r>
      <w:r>
        <w:rPr>
          <w:w w:val="99"/>
        </w:rPr>
        <w:t> </w:t>
      </w:r>
      <w:r>
        <w:rPr/>
        <w:t>tion method, the three criteria improved by about 2%,</w:t>
      </w:r>
      <w:r>
        <w:rPr>
          <w:spacing w:val="4"/>
        </w:rPr>
        <w:t> </w:t>
      </w:r>
      <w:r>
        <w:rPr/>
        <w:t>260%</w:t>
      </w:r>
      <w:r>
        <w:rPr>
          <w:w w:val="99"/>
        </w:rPr>
        <w:t> </w:t>
      </w:r>
      <w:r>
        <w:rPr/>
        <w:t>and 44%, respectively. Reference [183] uses complex</w:t>
      </w:r>
      <w:r>
        <w:rPr>
          <w:spacing w:val="13"/>
        </w:rPr>
        <w:t> </w:t>
      </w:r>
      <w:r>
        <w:rPr/>
        <w:t>WT</w:t>
      </w:r>
      <w:r>
        <w:rPr>
          <w:w w:val="99"/>
        </w:rPr>
        <w:t> </w:t>
      </w:r>
      <w:r>
        <w:rPr/>
        <w:t>to detect the phase and duration of voltage sags</w:t>
      </w:r>
      <w:r>
        <w:rPr>
          <w:spacing w:val="11"/>
        </w:rPr>
        <w:t> </w:t>
      </w:r>
      <w:r>
        <w:rPr/>
        <w:t>accurately.</w:t>
      </w:r>
      <w:r>
        <w:rPr>
          <w:w w:val="99"/>
        </w:rPr>
        <w:t> </w:t>
      </w:r>
      <w:r>
        <w:rPr/>
        <w:t>Compared with the db4 real wavelet detection voltage</w:t>
      </w:r>
      <w:r>
        <w:rPr>
          <w:spacing w:val="27"/>
        </w:rPr>
        <w:t> </w:t>
      </w:r>
      <w:r>
        <w:rPr/>
        <w:t>sag,</w:t>
      </w:r>
      <w:r>
        <w:rPr>
          <w:w w:val="99"/>
        </w:rPr>
        <w:t> </w:t>
      </w:r>
      <w:r>
        <w:rPr/>
        <w:t>it verifies the effectiveness of combining the  DQ</w:t>
      </w:r>
      <w:r>
        <w:rPr>
          <w:spacing w:val="8"/>
        </w:rPr>
        <w:t> </w:t>
      </w:r>
      <w:r>
        <w:rPr/>
        <w:t>trans-</w:t>
      </w:r>
      <w:r>
        <w:rPr>
          <w:w w:val="99"/>
        </w:rPr>
        <w:t> </w:t>
      </w:r>
      <w:r>
        <w:rPr/>
        <w:t>form method and the complex WT for voltage sag</w:t>
      </w:r>
      <w:r>
        <w:rPr>
          <w:spacing w:val="-23"/>
        </w:rPr>
        <w:t> </w:t>
      </w:r>
      <w:r>
        <w:rPr/>
        <w:t>detection.</w:t>
      </w:r>
      <w:r>
        <w:rPr>
          <w:w w:val="99"/>
        </w:rPr>
        <w:t> </w:t>
      </w:r>
      <w:r>
        <w:rPr>
          <w:spacing w:val="-3"/>
        </w:rPr>
        <w:t>Wavelet </w:t>
      </w:r>
      <w:r>
        <w:rPr/>
        <w:t>transform can also be applied to the texture</w:t>
      </w:r>
      <w:r>
        <w:rPr>
          <w:spacing w:val="13"/>
        </w:rPr>
        <w:t> </w:t>
      </w:r>
      <w:r>
        <w:rPr/>
        <w:t>feature</w:t>
      </w:r>
      <w:r>
        <w:rPr>
          <w:w w:val="99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microscope</w:t>
      </w:r>
      <w:r>
        <w:rPr>
          <w:spacing w:val="-13"/>
        </w:rPr>
        <w:t> </w:t>
      </w:r>
      <w:r>
        <w:rPr/>
        <w:t>images</w:t>
      </w:r>
      <w:r>
        <w:rPr>
          <w:spacing w:val="-13"/>
        </w:rPr>
        <w:t> </w:t>
      </w:r>
      <w:r>
        <w:rPr/>
        <w:t>[184].</w:t>
      </w:r>
      <w:r>
        <w:rPr>
          <w:spacing w:val="-13"/>
        </w:rPr>
        <w:t> </w:t>
      </w:r>
      <w:r>
        <w:rPr/>
        <w:t>They</w:t>
      </w:r>
      <w:r>
        <w:rPr>
          <w:spacing w:val="-14"/>
        </w:rPr>
        <w:t> </w:t>
      </w:r>
      <w:r>
        <w:rPr/>
        <w:t>extracted</w:t>
      </w:r>
      <w:r>
        <w:rPr>
          <w:spacing w:val="-13"/>
        </w:rPr>
        <w:t> </w:t>
      </w:r>
      <w:r>
        <w:rPr/>
        <w:t>detailed</w:t>
      </w:r>
      <w:r>
        <w:rPr>
          <w:w w:val="99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wavelet</w:t>
      </w:r>
      <w:r>
        <w:rPr>
          <w:spacing w:val="-13"/>
        </w:rPr>
        <w:t> </w:t>
      </w:r>
      <w:r>
        <w:rPr/>
        <w:t>decomposition</w:t>
      </w:r>
      <w:r>
        <w:rPr>
          <w:spacing w:val="-14"/>
        </w:rPr>
        <w:t> </w:t>
      </w:r>
      <w:r>
        <w:rPr/>
        <w:t>coefficients</w:t>
      </w:r>
      <w:r>
        <w:rPr>
          <w:spacing w:val="-13"/>
        </w:rPr>
        <w:t> </w:t>
      </w:r>
      <w:r>
        <w:rPr/>
        <w:t>and</w:t>
      </w:r>
      <w:r>
        <w:rPr>
          <w:w w:val="99"/>
        </w:rPr>
        <w:t> </w:t>
      </w:r>
      <w:r>
        <w:rPr/>
        <w:t>analyzed these features to evaluate the changes in</w:t>
      </w:r>
      <w:r>
        <w:rPr>
          <w:spacing w:val="-35"/>
        </w:rPr>
        <w:t> </w:t>
      </w:r>
      <w:r>
        <w:rPr/>
        <w:t>artificially</w:t>
      </w:r>
      <w:r>
        <w:rPr>
          <w:w w:val="99"/>
        </w:rPr>
        <w:t> </w:t>
      </w:r>
      <w:r>
        <w:rPr/>
        <w:t>aged power transformer winding insulation paper</w:t>
      </w:r>
      <w:r>
        <w:rPr>
          <w:spacing w:val="-28"/>
        </w:rPr>
        <w:t> </w:t>
      </w:r>
      <w:r>
        <w:rPr/>
        <w:t>samples.</w:t>
      </w:r>
    </w:p>
    <w:p>
      <w:pPr>
        <w:pStyle w:val="BodyText"/>
        <w:spacing w:line="249" w:lineRule="auto"/>
        <w:ind w:right="0" w:firstLine="199"/>
        <w:jc w:val="both"/>
      </w:pPr>
      <w:r>
        <w:rPr/>
        <w:t>Biological signals can also be used to extract</w:t>
      </w:r>
      <w:r>
        <w:rPr>
          <w:spacing w:val="-8"/>
        </w:rPr>
        <w:t> </w:t>
      </w:r>
      <w:r>
        <w:rPr/>
        <w:t>features</w:t>
      </w:r>
      <w:r>
        <w:rPr>
          <w:w w:val="99"/>
        </w:rPr>
        <w:t> </w:t>
      </w:r>
      <w:r>
        <w:rPr/>
        <w:t>through wavelet transform. Reference [185] tracks the</w:t>
      </w:r>
      <w:r>
        <w:rPr>
          <w:spacing w:val="48"/>
        </w:rPr>
        <w:t> </w:t>
      </w:r>
      <w:r>
        <w:rPr/>
        <w:t>user</w:t>
      </w:r>
      <w:r>
        <w:rPr>
          <w:w w:val="99"/>
        </w:rPr>
        <w:t> </w:t>
      </w:r>
      <w:r>
        <w:rPr/>
        <w:t>gait phase and identifies relevant biomechanical gait</w:t>
      </w:r>
      <w:r>
        <w:rPr>
          <w:spacing w:val="12"/>
        </w:rPr>
        <w:t> </w:t>
      </w:r>
      <w:r>
        <w:rPr/>
        <w:t>events.</w:t>
      </w:r>
      <w:r>
        <w:rPr>
          <w:w w:val="99"/>
        </w:rPr>
        <w:t> </w:t>
      </w:r>
      <w:r>
        <w:rPr/>
        <w:t>DWT method can robustly adapt to different walking</w:t>
      </w:r>
      <w:r>
        <w:rPr>
          <w:spacing w:val="-26"/>
        </w:rPr>
        <w:t> </w:t>
      </w:r>
      <w:r>
        <w:rPr/>
        <w:t>speeds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and</w:t>
      </w:r>
      <w:r>
        <w:rPr>
          <w:spacing w:val="26"/>
        </w:rPr>
        <w:t> </w:t>
      </w:r>
      <w:r>
        <w:rPr/>
        <w:t>reduce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RMS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phase</w:t>
      </w:r>
      <w:r>
        <w:rPr>
          <w:spacing w:val="26"/>
        </w:rPr>
        <w:t> </w:t>
      </w:r>
      <w:r>
        <w:rPr/>
        <w:t>reset</w:t>
      </w:r>
      <w:r>
        <w:rPr>
          <w:spacing w:val="26"/>
        </w:rPr>
        <w:t> </w:t>
      </w:r>
      <w:r>
        <w:rPr/>
        <w:t>error</w:t>
      </w:r>
      <w:r>
        <w:rPr>
          <w:spacing w:val="26"/>
        </w:rPr>
        <w:t> </w:t>
      </w:r>
      <w:r>
        <w:rPr/>
        <w:t>by</w:t>
      </w:r>
      <w:r>
        <w:rPr>
          <w:spacing w:val="26"/>
        </w:rPr>
        <w:t> </w:t>
      </w:r>
      <w:r>
        <w:rPr/>
        <w:t>64%</w:t>
      </w:r>
      <w:r>
        <w:rPr>
          <w:spacing w:val="26"/>
        </w:rPr>
        <w:t> </w:t>
      </w:r>
      <w:r>
        <w:rPr/>
        <w:t>and</w:t>
      </w:r>
      <w:r>
        <w:rPr>
          <w:w w:val="99"/>
        </w:rPr>
        <w:t> </w:t>
      </w:r>
      <w:r>
        <w:rPr/>
        <w:t>21% in assistive mode and transparent mode,</w:t>
      </w:r>
      <w:r>
        <w:rPr>
          <w:spacing w:val="37"/>
        </w:rPr>
        <w:t> </w:t>
      </w:r>
      <w:r>
        <w:rPr/>
        <w:t>respectively.</w:t>
      </w:r>
      <w:r>
        <w:rPr>
          <w:w w:val="99"/>
        </w:rPr>
        <w:t> </w:t>
      </w:r>
      <w:r>
        <w:rPr/>
        <w:t>In</w:t>
      </w:r>
      <w:r>
        <w:rPr>
          <w:spacing w:val="-18"/>
        </w:rPr>
        <w:t> </w:t>
      </w:r>
      <w:r>
        <w:rPr/>
        <w:t>[186],</w:t>
      </w:r>
      <w:r>
        <w:rPr>
          <w:spacing w:val="-19"/>
        </w:rPr>
        <w:t> </w:t>
      </w:r>
      <w:r>
        <w:rPr/>
        <w:t>WP</w:t>
      </w:r>
      <w:r>
        <w:rPr>
          <w:spacing w:val="-18"/>
        </w:rPr>
        <w:t> </w:t>
      </w:r>
      <w:r>
        <w:rPr/>
        <w:t>has</w:t>
      </w:r>
      <w:r>
        <w:rPr>
          <w:spacing w:val="-18"/>
        </w:rPr>
        <w:t> </w:t>
      </w:r>
      <w:r>
        <w:rPr/>
        <w:t>been</w:t>
      </w:r>
      <w:r>
        <w:rPr>
          <w:spacing w:val="-19"/>
        </w:rPr>
        <w:t> </w:t>
      </w:r>
      <w:r>
        <w:rPr/>
        <w:t>used</w:t>
      </w:r>
      <w:r>
        <w:rPr>
          <w:spacing w:val="-18"/>
        </w:rPr>
        <w:t> </w:t>
      </w:r>
      <w:r>
        <w:rPr/>
        <w:t>for</w:t>
      </w:r>
      <w:r>
        <w:rPr>
          <w:spacing w:val="-19"/>
        </w:rPr>
        <w:t> </w:t>
      </w:r>
      <w:r>
        <w:rPr/>
        <w:t>feature</w:t>
      </w:r>
      <w:r>
        <w:rPr>
          <w:spacing w:val="-18"/>
        </w:rPr>
        <w:t> </w:t>
      </w:r>
      <w:r>
        <w:rPr/>
        <w:t>extraction</w:t>
      </w:r>
      <w:r>
        <w:rPr>
          <w:spacing w:val="-18"/>
        </w:rPr>
        <w:t> </w:t>
      </w:r>
      <w:r>
        <w:rPr/>
        <w:t>in</w:t>
      </w:r>
      <w:r>
        <w:rPr>
          <w:spacing w:val="-19"/>
        </w:rPr>
        <w:t> </w:t>
      </w:r>
      <w:r>
        <w:rPr/>
        <w:t>electroen-</w:t>
      </w:r>
      <w:r>
        <w:rPr>
          <w:w w:val="99"/>
        </w:rPr>
        <w:t> </w:t>
      </w:r>
      <w:r>
        <w:rPr/>
        <w:t>cephalography (EEG) signals, and the recognition</w:t>
      </w:r>
      <w:r>
        <w:rPr>
          <w:spacing w:val="13"/>
        </w:rPr>
        <w:t> </w:t>
      </w:r>
      <w:r>
        <w:rPr/>
        <w:t>accuracy</w:t>
      </w:r>
      <w:r>
        <w:rPr>
          <w:w w:val="99"/>
        </w:rPr>
        <w:t> </w:t>
      </w:r>
      <w:r>
        <w:rPr/>
        <w:t>achieved 68%. Zhang </w:t>
      </w:r>
      <w:r>
        <w:rPr>
          <w:rFonts w:ascii="Times" w:hAnsi="Times" w:cs="Times" w:eastAsia="Times"/>
          <w:i/>
        </w:rPr>
        <w:t>et al. </w:t>
      </w:r>
      <w:r>
        <w:rPr/>
        <w:t>[187] applied DWT to</w:t>
      </w:r>
      <w:r>
        <w:rPr>
          <w:spacing w:val="35"/>
        </w:rPr>
        <w:t> </w:t>
      </w:r>
      <w:r>
        <w:rPr/>
        <w:t>analyze</w:t>
      </w:r>
      <w:r>
        <w:rPr>
          <w:w w:val="99"/>
        </w:rPr>
        <w:t> </w:t>
      </w:r>
      <w:r>
        <w:rPr/>
        <w:t>retinal</w:t>
      </w:r>
      <w:r>
        <w:rPr>
          <w:spacing w:val="34"/>
        </w:rPr>
        <w:t> </w:t>
      </w:r>
      <w:r>
        <w:rPr/>
        <w:t>ganglion</w:t>
      </w:r>
      <w:r>
        <w:rPr>
          <w:spacing w:val="34"/>
        </w:rPr>
        <w:t> </w:t>
      </w:r>
      <w:r>
        <w:rPr/>
        <w:t>cell</w:t>
      </w:r>
      <w:r>
        <w:rPr>
          <w:spacing w:val="34"/>
        </w:rPr>
        <w:t> </w:t>
      </w:r>
      <w:r>
        <w:rPr/>
        <w:t>inner</w:t>
      </w:r>
      <w:r>
        <w:rPr>
          <w:spacing w:val="34"/>
        </w:rPr>
        <w:t> </w:t>
      </w:r>
      <w:r>
        <w:rPr/>
        <w:t>plexiform</w:t>
      </w:r>
      <w:r>
        <w:rPr>
          <w:spacing w:val="34"/>
        </w:rPr>
        <w:t> </w:t>
      </w:r>
      <w:r>
        <w:rPr/>
        <w:t>layer</w:t>
      </w:r>
      <w:r>
        <w:rPr>
          <w:spacing w:val="34"/>
        </w:rPr>
        <w:t> </w:t>
      </w:r>
      <w:r>
        <w:rPr/>
        <w:t>(GCIPL)</w:t>
      </w:r>
      <w:r>
        <w:rPr>
          <w:spacing w:val="34"/>
        </w:rPr>
        <w:t> </w:t>
      </w:r>
      <w:r>
        <w:rPr/>
        <w:t>topo-</w:t>
      </w:r>
      <w:r>
        <w:rPr>
          <w:w w:val="99"/>
        </w:rPr>
        <w:t> </w:t>
      </w:r>
      <w:r>
        <w:rPr/>
        <w:t>graphic</w:t>
      </w:r>
      <w:r>
        <w:rPr>
          <w:spacing w:val="31"/>
        </w:rPr>
        <w:t> </w:t>
      </w:r>
      <w:r>
        <w:rPr/>
        <w:t>thickness</w:t>
      </w:r>
      <w:r>
        <w:rPr>
          <w:spacing w:val="31"/>
        </w:rPr>
        <w:t> </w:t>
      </w:r>
      <w:r>
        <w:rPr/>
        <w:t>map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extract</w:t>
      </w:r>
      <w:r>
        <w:rPr>
          <w:spacing w:val="31"/>
        </w:rPr>
        <w:t> </w:t>
      </w:r>
      <w:r>
        <w:rPr/>
        <w:t>useful</w:t>
      </w:r>
      <w:r>
        <w:rPr>
          <w:spacing w:val="31"/>
        </w:rPr>
        <w:t> </w:t>
      </w:r>
      <w:r>
        <w:rPr/>
        <w:t>features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used</w:t>
      </w:r>
      <w:r>
        <w:rPr>
          <w:w w:val="99"/>
        </w:rPr>
        <w:t> </w:t>
      </w:r>
      <w:r>
        <w:rPr/>
        <w:t>three</w:t>
      </w:r>
      <w:r>
        <w:rPr>
          <w:spacing w:val="-12"/>
        </w:rPr>
        <w:t> </w:t>
      </w:r>
      <w:r>
        <w:rPr/>
        <w:t>machine</w:t>
      </w:r>
      <w:r>
        <w:rPr>
          <w:spacing w:val="-12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methods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analysis.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per-</w:t>
      </w:r>
      <w:r>
        <w:rPr>
          <w:w w:val="99"/>
        </w:rPr>
        <w:t> </w:t>
      </w:r>
      <w:r>
        <w:rPr/>
        <w:t>formance of traditional thickness analysis in</w:t>
      </w:r>
      <w:r>
        <w:rPr>
          <w:spacing w:val="28"/>
        </w:rPr>
        <w:t> </w:t>
      </w:r>
      <w:r>
        <w:rPr/>
        <w:t>discrimination</w:t>
      </w:r>
      <w:r>
        <w:rPr>
          <w:w w:val="99"/>
        </w:rPr>
        <w:t> </w:t>
      </w:r>
      <w:r>
        <w:rPr/>
        <w:t>ability in patients with multiple sclerosis (MS) and a</w:t>
      </w:r>
      <w:r>
        <w:rPr>
          <w:spacing w:val="14"/>
        </w:rPr>
        <w:t> </w:t>
      </w:r>
      <w:r>
        <w:rPr/>
        <w:t>history</w:t>
      </w:r>
      <w:r>
        <w:rPr>
          <w:w w:val="99"/>
        </w:rPr>
        <w:t> </w:t>
      </w:r>
      <w:r>
        <w:rPr/>
        <w:t>of</w:t>
      </w:r>
      <w:r>
        <w:rPr>
          <w:spacing w:val="-19"/>
        </w:rPr>
        <w:t> </w:t>
      </w:r>
      <w:r>
        <w:rPr/>
        <w:t>optic</w:t>
      </w:r>
      <w:r>
        <w:rPr>
          <w:spacing w:val="-19"/>
        </w:rPr>
        <w:t> </w:t>
      </w:r>
      <w:r>
        <w:rPr/>
        <w:t>neuritis</w:t>
      </w:r>
      <w:r>
        <w:rPr>
          <w:spacing w:val="-19"/>
        </w:rPr>
        <w:t> </w:t>
      </w:r>
      <w:r>
        <w:rPr/>
        <w:t>(ON)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improved.</w:t>
      </w:r>
      <w:r>
        <w:rPr>
          <w:spacing w:val="-19"/>
        </w:rPr>
        <w:t> </w:t>
      </w:r>
      <w:r>
        <w:rPr/>
        <w:t>Machine</w:t>
      </w:r>
      <w:r>
        <w:rPr>
          <w:spacing w:val="-19"/>
        </w:rPr>
        <w:t> </w:t>
      </w:r>
      <w:r>
        <w:rPr/>
        <w:t>learning</w:t>
      </w:r>
      <w:r>
        <w:rPr>
          <w:spacing w:val="-19"/>
        </w:rPr>
        <w:t> </w:t>
      </w:r>
      <w:r>
        <w:rPr/>
        <w:t>methods</w:t>
      </w:r>
      <w:r>
        <w:rPr>
          <w:w w:val="99"/>
        </w:rPr>
        <w:t> </w:t>
      </w:r>
      <w:r>
        <w:rPr/>
        <w:t>may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expected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facilitate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diagnosis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MS</w:t>
      </w:r>
      <w:r>
        <w:rPr>
          <w:spacing w:val="21"/>
        </w:rPr>
        <w:t> </w:t>
      </w:r>
      <w:r>
        <w:rPr/>
        <w:t>patients</w:t>
      </w:r>
      <w:r>
        <w:rPr>
          <w:w w:val="99"/>
        </w:rPr>
        <w:t> </w:t>
      </w:r>
      <w:r>
        <w:rPr/>
        <w:t>and ON patients. </w:t>
      </w:r>
      <w:r>
        <w:rPr>
          <w:spacing w:val="-5"/>
        </w:rPr>
        <w:t>Wang’s </w:t>
      </w:r>
      <w:r>
        <w:rPr/>
        <w:t>team used an improved</w:t>
      </w:r>
      <w:r>
        <w:rPr>
          <w:spacing w:val="8"/>
        </w:rPr>
        <w:t> </w:t>
      </w:r>
      <w:r>
        <w:rPr/>
        <w:t>wavelet</w:t>
      </w:r>
      <w:r>
        <w:rPr>
          <w:w w:val="99"/>
        </w:rPr>
        <w:t> </w:t>
      </w:r>
      <w:r>
        <w:rPr/>
        <w:t>threshold method to denoise measured surface</w:t>
      </w:r>
      <w:r>
        <w:rPr>
          <w:spacing w:val="-1"/>
        </w:rPr>
        <w:t> </w:t>
      </w:r>
      <w:r>
        <w:rPr/>
        <w:t>electromyog-</w:t>
      </w:r>
      <w:r>
        <w:rPr>
          <w:w w:val="99"/>
        </w:rPr>
        <w:t> </w:t>
      </w:r>
      <w:r>
        <w:rPr/>
        <w:t>raphy (sEMG) signals [188]. Compared with the</w:t>
      </w:r>
      <w:r>
        <w:rPr>
          <w:spacing w:val="16"/>
        </w:rPr>
        <w:t> </w:t>
      </w:r>
      <w:r>
        <w:rPr/>
        <w:t>traditional</w:t>
      </w:r>
      <w:r>
        <w:rPr>
          <w:w w:val="99"/>
        </w:rPr>
        <w:t> </w:t>
      </w:r>
      <w:r>
        <w:rPr/>
        <w:t>wavelet threshold denoising algorithm, it has better</w:t>
      </w:r>
      <w:r>
        <w:rPr>
          <w:spacing w:val="26"/>
        </w:rPr>
        <w:t> </w:t>
      </w:r>
      <w:r>
        <w:rPr/>
        <w:t>SNR</w:t>
      </w:r>
      <w:r>
        <w:rPr>
          <w:w w:val="99"/>
        </w:rPr>
        <w:t> </w:t>
      </w:r>
      <w:r>
        <w:rPr/>
        <w:t>and RMS error performance for sEMG signal</w:t>
      </w:r>
      <w:r>
        <w:rPr>
          <w:spacing w:val="-1"/>
        </w:rPr>
        <w:t> </w:t>
      </w:r>
      <w:r>
        <w:rPr/>
        <w:t>denoising,</w:t>
      </w:r>
      <w:r>
        <w:rPr>
          <w:w w:val="99"/>
        </w:rPr>
        <w:t> </w:t>
      </w:r>
      <w:r>
        <w:rPr/>
        <w:t>improved by about 5%. The features are extracted from</w:t>
      </w:r>
      <w:r>
        <w:rPr>
          <w:spacing w:val="35"/>
        </w:rPr>
        <w:t> </w:t>
      </w:r>
      <w:r>
        <w:rPr/>
        <w:t>the</w:t>
      </w:r>
      <w:r>
        <w:rPr>
          <w:w w:val="99"/>
        </w:rPr>
        <w:t> </w:t>
      </w:r>
      <w:r>
        <w:rPr/>
        <w:t>denoised</w:t>
      </w:r>
      <w:r>
        <w:rPr>
          <w:spacing w:val="21"/>
        </w:rPr>
        <w:t> </w:t>
      </w:r>
      <w:r>
        <w:rPr/>
        <w:t>sEMG</w:t>
      </w:r>
      <w:r>
        <w:rPr>
          <w:spacing w:val="22"/>
        </w:rPr>
        <w:t> </w:t>
      </w:r>
      <w:r>
        <w:rPr/>
        <w:t>signal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input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neural</w:t>
      </w:r>
      <w:r>
        <w:rPr>
          <w:w w:val="99"/>
        </w:rPr>
        <w:t> </w:t>
      </w:r>
      <w:r>
        <w:rPr/>
        <w:t>network algorithm to achieve accurate fatigue state</w:t>
      </w:r>
      <w:r>
        <w:rPr>
          <w:spacing w:val="24"/>
        </w:rPr>
        <w:t> </w:t>
      </w:r>
      <w:r>
        <w:rPr/>
        <w:t>recog-</w:t>
      </w:r>
      <w:r>
        <w:rPr>
          <w:w w:val="99"/>
        </w:rPr>
        <w:t> </w:t>
      </w:r>
      <w:r>
        <w:rPr/>
        <w:t>nition.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[189],</w:t>
      </w:r>
      <w:r>
        <w:rPr>
          <w:spacing w:val="40"/>
        </w:rPr>
        <w:t> </w:t>
      </w:r>
      <w:r>
        <w:rPr/>
        <w:t>researchers</w:t>
      </w:r>
      <w:r>
        <w:rPr>
          <w:spacing w:val="40"/>
        </w:rPr>
        <w:t> </w:t>
      </w:r>
      <w:r>
        <w:rPr/>
        <w:t>used</w:t>
      </w:r>
      <w:r>
        <w:rPr>
          <w:spacing w:val="40"/>
        </w:rPr>
        <w:t> </w:t>
      </w:r>
      <w:r>
        <w:rPr/>
        <w:t>ECG</w:t>
      </w:r>
      <w:r>
        <w:rPr>
          <w:spacing w:val="40"/>
        </w:rPr>
        <w:t> </w:t>
      </w:r>
      <w:r>
        <w:rPr/>
        <w:t>signals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predict</w:t>
      </w:r>
      <w:r>
        <w:rPr>
          <w:w w:val="99"/>
        </w:rPr>
        <w:t> </w:t>
      </w:r>
      <w:r>
        <w:rPr/>
        <w:t>sudden</w:t>
      </w:r>
      <w:r>
        <w:rPr>
          <w:spacing w:val="-18"/>
        </w:rPr>
        <w:t> </w:t>
      </w:r>
      <w:r>
        <w:rPr/>
        <w:t>cardiac</w:t>
      </w:r>
      <w:r>
        <w:rPr>
          <w:spacing w:val="-18"/>
        </w:rPr>
        <w:t> </w:t>
      </w:r>
      <w:r>
        <w:rPr/>
        <w:t>death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high</w:t>
      </w:r>
      <w:r>
        <w:rPr>
          <w:spacing w:val="-18"/>
        </w:rPr>
        <w:t> </w:t>
      </w:r>
      <w:r>
        <w:rPr/>
        <w:t>accuracy.</w:t>
      </w:r>
      <w:r>
        <w:rPr>
          <w:spacing w:val="-18"/>
        </w:rPr>
        <w:t> </w:t>
      </w:r>
      <w:r>
        <w:rPr/>
        <w:t>Use</w:t>
      </w:r>
      <w:r>
        <w:rPr>
          <w:spacing w:val="-18"/>
        </w:rPr>
        <w:t> </w:t>
      </w:r>
      <w:r>
        <w:rPr/>
        <w:t>DWT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signal</w:t>
      </w:r>
      <w:r>
        <w:rPr>
          <w:w w:val="99"/>
        </w:rPr>
        <w:t> </w:t>
      </w:r>
      <w:r>
        <w:rPr/>
        <w:t>preprocessing, extract features as the classifier’s input,</w:t>
      </w:r>
      <w:r>
        <w:rPr>
          <w:spacing w:val="3"/>
        </w:rPr>
        <w:t> </w:t>
      </w:r>
      <w:r>
        <w:rPr/>
        <w:t>and</w:t>
      </w:r>
      <w:r>
        <w:rPr>
          <w:w w:val="99"/>
        </w:rPr>
        <w:t> </w:t>
      </w:r>
      <w:r>
        <w:rPr/>
        <w:t>achieve the highest accuracy compared with other</w:t>
      </w:r>
      <w:r>
        <w:rPr>
          <w:spacing w:val="-35"/>
        </w:rPr>
        <w:t> </w:t>
      </w:r>
      <w:r>
        <w:rPr/>
        <w:t>research.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Reference [190] applied DWT decomposition to</w:t>
      </w:r>
      <w:r>
        <w:rPr>
          <w:spacing w:val="-34"/>
        </w:rPr>
        <w:t> </w:t>
      </w:r>
      <w:r>
        <w:rPr/>
        <w:t>construct</w:t>
      </w:r>
      <w:r>
        <w:rPr>
          <w:w w:val="99"/>
        </w:rPr>
        <w:t> </w:t>
      </w:r>
      <w:r>
        <w:rPr/>
        <w:t>an adaptive mobility sampling algorithm, which can</w:t>
      </w:r>
      <w:r>
        <w:rPr>
          <w:spacing w:val="16"/>
        </w:rPr>
        <w:t> </w:t>
      </w:r>
      <w:r>
        <w:rPr/>
        <w:t>reduce</w:t>
      </w:r>
      <w:r>
        <w:rPr>
          <w:w w:val="99"/>
        </w:rPr>
        <w:t> </w:t>
      </w:r>
      <w:r>
        <w:rPr/>
        <w:t>wasting computational resources in IoT network</w:t>
      </w:r>
      <w:r>
        <w:rPr>
          <w:spacing w:val="20"/>
        </w:rPr>
        <w:t> </w:t>
      </w:r>
      <w:r>
        <w:rPr/>
        <w:t>mobility</w:t>
      </w:r>
      <w:r>
        <w:rPr>
          <w:w w:val="99"/>
        </w:rPr>
        <w:t> </w:t>
      </w:r>
      <w:r>
        <w:rPr/>
        <w:t>prediction. In [191], quantum wavelet transform is used</w:t>
      </w:r>
      <w:r>
        <w:rPr>
          <w:spacing w:val="5"/>
        </w:rPr>
        <w:t> </w:t>
      </w:r>
      <w:r>
        <w:rPr/>
        <w:t>in</w:t>
      </w:r>
      <w:r>
        <w:rPr>
          <w:w w:val="99"/>
        </w:rPr>
        <w:t> </w:t>
      </w:r>
      <w:r>
        <w:rPr/>
        <w:t>embedding watermark information in the quantum</w:t>
      </w:r>
      <w:r>
        <w:rPr>
          <w:spacing w:val="42"/>
        </w:rPr>
        <w:t> </w:t>
      </w:r>
      <w:r>
        <w:rPr/>
        <w:t>image.</w:t>
      </w:r>
      <w:r>
        <w:rPr>
          <w:w w:val="99"/>
        </w:rPr>
        <w:t> </w:t>
      </w:r>
      <w:r>
        <w:rPr/>
        <w:t>The simulation results  show  that  the  watermarked</w:t>
      </w:r>
      <w:r>
        <w:rPr>
          <w:spacing w:val="-7"/>
        </w:rPr>
        <w:t> </w:t>
      </w:r>
      <w:r>
        <w:rPr/>
        <w:t>image</w:t>
      </w:r>
      <w:r>
        <w:rPr>
          <w:w w:val="99"/>
        </w:rPr>
        <w:t> </w:t>
      </w:r>
      <w:r>
        <w:rPr/>
        <w:t>is  not  significantly  different  from  the  original  image</w:t>
      </w:r>
      <w:r>
        <w:rPr>
          <w:spacing w:val="14"/>
        </w:rPr>
        <w:t> </w:t>
      </w:r>
      <w:r>
        <w:rPr/>
        <w:t>for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674" w:val="left" w:leader="none"/>
          <w:tab w:pos="9787" w:val="left" w:leader="none"/>
        </w:tabs>
        <w:spacing w:line="240" w:lineRule="auto" w:before="74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15.676392pt;margin-top:12.395424pt;width:4.55pt;height:4.55pt;mso-position-horizontal-relative:page;mso-position-vertical-relative:paragraph;z-index:-113176" coordorigin="10314,248" coordsize="91,91">
            <v:group style="position:absolute;left:10326;top:261;width:65;height:65" coordorigin="10326,261" coordsize="65,65">
              <v:shape style="position:absolute;left:10326;top:261;width:65;height:65" coordorigin="10326,261" coordsize="65,65" path="m10326,261l10343,293,10326,326,10391,293,10326,261xe" filled="true" fillcolor="#000000" stroked="false">
                <v:path arrowok="t"/>
                <v:fill type="solid"/>
              </v:shape>
            </v:group>
            <v:group style="position:absolute;left:10326;top:261;width:65;height:65" coordorigin="10326,261" coordsize="65,65">
              <v:shape style="position:absolute;left:10326;top:261;width:65;height:65" coordorigin="10326,261" coordsize="65,65" path="m10391,293l10326,326,10343,293,10326,261,10391,293xe" filled="false" stroked="true" strokeweight="1.29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1.084015pt;margin-top:6.061924pt;width:33.0092pt;height:4.479pt;mso-position-horizontal-relative:page;mso-position-vertical-relative:paragraph;z-index:-113104" type="#_x0000_t75" stroked="false">
            <v:imagedata r:id="rId129" o:title=""/>
          </v:shape>
        </w:pict>
      </w:r>
      <w:r>
        <w:rPr/>
        <w:t>different images. After watermarking, the image  </w:t>
      </w:r>
      <w:r>
        <w:rPr>
          <w:spacing w:val="32"/>
        </w:rPr>
        <w:t> </w:t>
      </w:r>
      <w:r>
        <w:rPr/>
        <w:t>distortion</w:t>
        <w:tab/>
      </w:r>
      <w:r>
        <w:rPr>
          <w:rFonts w:ascii="Times New Roman"/>
          <w:w w:val="99"/>
        </w:rPr>
      </w:r>
      <w:r>
        <w:rPr>
          <w:rFonts w:ascii="Times New Roman"/>
          <w:w w:val="99"/>
          <w:u w:val="thick" w:color="000000"/>
        </w:rPr>
        <w:t> </w:t>
      </w:r>
      <w:r>
        <w:rPr>
          <w:rFonts w:ascii="Times New Roman"/>
          <w:u w:val="thick" w:color="000000"/>
        </w:rPr>
        <w:tab/>
      </w:r>
      <w:r>
        <w:rPr>
          <w:rFonts w:ascii="Times New Roman"/>
        </w:rPr>
      </w:r>
    </w:p>
    <w:p>
      <w:pPr>
        <w:pStyle w:val="BodyText"/>
        <w:spacing w:line="249" w:lineRule="auto" w:before="9"/>
        <w:ind w:right="5330"/>
        <w:jc w:val="both"/>
      </w:pPr>
      <w:r>
        <w:rPr/>
        <w:pict>
          <v:group style="position:absolute;margin-left:313.382996pt;margin-top:12.090608pt;width:208.3pt;height:130.5500pt;mso-position-horizontal-relative:page;mso-position-vertical-relative:paragraph;z-index:7792" coordorigin="6268,242" coordsize="4166,2611">
            <v:shape style="position:absolute;left:6268;top:242;width:4166;height:2611" type="#_x0000_t75" stroked="false">
              <v:imagedata r:id="rId130" o:title=""/>
            </v:shape>
            <v:group style="position:absolute;left:6309;top:333;width:133;height:84" coordorigin="6309,333" coordsize="133,84">
              <v:shape style="position:absolute;left:6309;top:333;width:133;height:84" coordorigin="6309,333" coordsize="133,84" path="m6351,347l6334,347,6334,417,6351,417,6351,347xe" filled="true" fillcolor="#000000" stroked="false">
                <v:path arrowok="t"/>
                <v:fill type="solid"/>
              </v:shape>
              <v:shape style="position:absolute;left:6309;top:333;width:133;height:84" coordorigin="6309,333" coordsize="133,84" path="m6375,333l6309,333,6309,347,6375,347,6375,333xe" filled="true" fillcolor="#000000" stroked="false">
                <v:path arrowok="t"/>
                <v:fill type="solid"/>
              </v:shape>
              <v:shape style="position:absolute;left:6309;top:333;width:133;height:84" coordorigin="6309,333" coordsize="133,84" path="m6399,356l6379,356,6400,386,6378,417,6397,417,6410,398,6428,398,6419,385,6428,373,6410,373,6399,356xe" filled="true" fillcolor="#000000" stroked="false">
                <v:path arrowok="t"/>
                <v:fill type="solid"/>
              </v:shape>
              <v:shape style="position:absolute;left:6309;top:333;width:133;height:84" coordorigin="6309,333" coordsize="133,84" path="m6428,398l6410,398,6422,417,6442,417,6428,398xe" filled="true" fillcolor="#000000" stroked="false">
                <v:path arrowok="t"/>
                <v:fill type="solid"/>
              </v:shape>
              <v:shape style="position:absolute;left:6309;top:333;width:133;height:84" coordorigin="6309,333" coordsize="133,84" path="m6440,356l6421,356,6410,373,6428,373,6440,356xe" filled="true" fillcolor="#000000" stroked="false">
                <v:path arrowok="t"/>
                <v:fill type="solid"/>
              </v:shape>
            </v:group>
            <v:group style="position:absolute;left:6341;top:2665;width:140;height:84" coordorigin="6341,2665" coordsize="140,84">
              <v:shape style="position:absolute;left:6341;top:2665;width:140;height:84" coordorigin="6341,2665" coordsize="140,84" path="m6385,2665l6341,2665,6341,2749,6358,2749,6358,2714,6391,2714,6387,2712,6395,2711,6400,2708,6407,2701,6358,2701,6358,2680,6408,2680,6403,2672,6400,2669,6392,2666,6385,2665xe" filled="true" fillcolor="#000000" stroked="false">
                <v:path arrowok="t"/>
                <v:fill type="solid"/>
              </v:shape>
              <v:shape style="position:absolute;left:6341;top:2665;width:140;height:84" coordorigin="6341,2665" coordsize="140,84" path="m6391,2714l6365,2714,6368,2714,6370,2715,6375,2718,6376,2720,6379,2724,6384,2731,6396,2749,6416,2749,6406,2733,6402,2726,6399,2722,6394,2717,6391,2714,6391,2714xe" filled="true" fillcolor="#000000" stroked="false">
                <v:path arrowok="t"/>
                <v:fill type="solid"/>
              </v:shape>
              <v:shape style="position:absolute;left:6341;top:2665;width:140;height:84" coordorigin="6341,2665" coordsize="140,84" path="m6408,2680l6358,2680,6382,2680,6386,2680,6388,2681,6391,2685,6392,2687,6392,2692,6378,2701,6407,2701,6407,2700,6409,2695,6409,2684,6408,2680xe" filled="true" fillcolor="#000000" stroked="false">
                <v:path arrowok="t"/>
                <v:fill type="solid"/>
              </v:shape>
              <v:shape style="position:absolute;left:6341;top:2665;width:140;height:84" coordorigin="6341,2665" coordsize="140,84" path="m6438,2688l6418,2688,6439,2718,6417,2749,6436,2749,6448,2730,6467,2730,6458,2717,6467,2705,6448,2705,6438,2688xe" filled="true" fillcolor="#000000" stroked="false">
                <v:path arrowok="t"/>
                <v:fill type="solid"/>
              </v:shape>
              <v:shape style="position:absolute;left:6341;top:2665;width:140;height:84" coordorigin="6341,2665" coordsize="140,84" path="m6467,2730l6448,2730,6461,2749,6480,2749,6467,2730xe" filled="true" fillcolor="#000000" stroked="false">
                <v:path arrowok="t"/>
                <v:fill type="solid"/>
              </v:shape>
              <v:shape style="position:absolute;left:6341;top:2665;width:140;height:84" coordorigin="6341,2665" coordsize="140,84" path="m6479,2688l6460,2688,6448,2705,6467,2705,6479,2688xe" filled="true" fillcolor="#000000" stroked="false">
                <v:path arrowok="t"/>
                <v:fill type="solid"/>
              </v:shape>
            </v:group>
            <v:group style="position:absolute;left:9043;top:1501;width:298;height:90" coordorigin="9043,1501" coordsize="298,90">
              <v:shape style="position:absolute;left:9043;top:1501;width:298;height:90" coordorigin="9043,1501" coordsize="298,90" path="m9087,1520l9061,1520,9119,1591,9121,1591,9121,1557,9116,1557,9087,1520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074,1504l9043,1504,9043,1506,9046,1506,9048,1506,9051,1508,9052,1509,9056,1514,9056,1579,9055,1582,9051,1586,9048,1587,9043,1587,9043,1589,9074,1589,9074,1587,9069,1587,9066,1586,9062,1583,9061,1579,9061,1520,9087,1520,9074,1504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132,1506l9108,1506,9112,1507,9115,1511,9116,1514,9116,1557,9121,1557,9132,1506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132,1504l9104,1504,9104,1506,9108,1506,9132,1506,9132,1504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172,1528l9159,1528,9152,1532,9142,1544,9140,1552,9140,1568,9142,1575,9152,1588,9159,1591,9177,1591,9184,1588,9184,1587,9165,1587,9164,1586,9161,1583,9160,1581,9159,1574,9158,1569,9158,1552,9165,1533,9183,1533,9177,1530,9172,1528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183,1533l9168,1533,9172,1534,9173,1535,9175,1537,9176,1543,9176,1544,9176,1569,9176,1574,9169,1587,9184,1587,9193,1575,9195,1568,9195,1554,9194,1549,9189,1539,9186,1535,9183,1533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21,1501l9216,1501,9213,1502,9210,1506,9209,1509,9209,1514,9210,1516,9213,1520,9216,1521,9221,1521,9223,1520,9227,1516,9228,1514,9228,1509,9227,1506,9223,1502,9221,1501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27,1530l9202,1530,9202,1532,9205,1533,9207,1533,9209,1536,9210,1538,9210,1581,9209,1584,9207,1586,9205,1587,9202,1587,9202,1589,9234,1589,9234,1587,9232,1587,9230,1586,9228,1584,9227,1581,9227,1530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74,1588l9248,1588,9251,1588,9256,1590,9259,1591,9266,1591,9269,1590,9274,1588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44,1570l9242,1570,9243,1591,9245,1591,9246,1589,9247,1588,9274,1588,9275,1587,9276,1586,9258,1586,9255,1585,9248,1579,9246,1575,9244,1570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62,1528l9253,1528,9249,1530,9243,1538,9241,1542,9241,1550,9262,1571,9265,1573,9267,1576,9268,1578,9268,1580,9266,1584,9265,1586,9263,1586,9276,1586,9278,1584,9281,1578,9282,1575,9282,1568,9281,1565,9279,1562,9277,1559,9273,1555,9260,1547,9256,1544,9255,1542,9254,1539,9256,1535,9260,1533,9278,1533,9278,1532,9271,1532,9269,1531,9266,1529,9262,1528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78,1533l9263,1533,9266,1534,9271,1539,9274,1543,9276,1549,9279,1549,9278,1533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278,1529l9275,1529,9273,1531,9271,1532,9278,1532,9278,1529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324,1528l9311,1528,9305,1531,9294,1543,9291,1551,9291,1569,9293,1576,9301,1588,9308,1591,9322,1591,9326,1590,9334,1584,9336,1581,9321,1581,9317,1580,9311,1572,9309,1565,9308,1558,9341,1558,9341,1553,9308,1553,9308,1545,9309,1539,9313,1534,9315,1532,9331,1532,9329,1531,9324,1528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339,1572l9336,1575,9334,1578,9330,1581,9328,1581,9336,1581,9338,1580,9341,1573,9339,1572xe" filled="true" fillcolor="#000000" stroked="false">
                <v:path arrowok="t"/>
                <v:fill type="solid"/>
              </v:shape>
              <v:shape style="position:absolute;left:9043;top:1501;width:298;height:90" coordorigin="9043,1501" coordsize="298,90" path="m9331,1532l9317,1532,9321,1534,9322,1535,9323,1537,9325,1542,9325,1545,9325,1553,9341,1553,9340,1548,9338,1541,9331,1532xe" filled="true" fillcolor="#000000" stroked="false">
                <v:path arrowok="t"/>
                <v:fill type="solid"/>
              </v:shape>
            </v:group>
            <v:group style="position:absolute;left:9384;top:1544;width:206;height:2" coordorigin="9384,1544" coordsize="206,2">
              <v:shape style="position:absolute;left:9384;top:1544;width:206;height:2" coordorigin="9384,1544" coordsize="206,0" path="m9384,1544l9589,1544e" filled="false" stroked="true" strokeweight=".648pt" strokecolor="#000000">
                <v:path arrowok="t"/>
              </v:shape>
            </v:group>
            <v:group style="position:absolute;left:9576;top:1518;width:52;height:52" coordorigin="9576,1518" coordsize="52,52">
              <v:shape style="position:absolute;left:9576;top:1518;width:52;height:52" coordorigin="9576,1518" coordsize="52,52" path="m9576,1518l9589,1544,9576,1570,9628,1544,9576,1518xe" filled="true" fillcolor="#000000" stroked="false">
                <v:path arrowok="t"/>
                <v:fill type="solid"/>
              </v:shape>
            </v:group>
            <v:group style="position:absolute;left:9576;top:1518;width:52;height:52" coordorigin="9576,1518" coordsize="52,52">
              <v:shape style="position:absolute;left:9576;top:1518;width:52;height:52" coordorigin="9576,1518" coordsize="52,52" path="m9628,1544l9576,1570,9589,1544,9576,1518,9628,1544xe" filled="false" stroked="true" strokeweight=".648pt" strokecolor="#000000">
                <v:path arrowok="t"/>
              </v:shape>
            </v:group>
            <w10:wrap type="none"/>
          </v:group>
        </w:pict>
      </w:r>
      <w:r>
        <w:rPr/>
        <w:t>is smaller than the quantum image watermarking</w:t>
      </w:r>
      <w:r>
        <w:rPr>
          <w:spacing w:val="30"/>
        </w:rPr>
        <w:t> </w:t>
      </w:r>
      <w:r>
        <w:rPr/>
        <w:t>algorithm</w:t>
      </w:r>
      <w:r>
        <w:rPr>
          <w:w w:val="99"/>
        </w:rPr>
        <w:t> </w:t>
      </w:r>
      <w:r>
        <w:rPr/>
        <w:t>using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quantum</w:t>
      </w:r>
      <w:r>
        <w:rPr>
          <w:spacing w:val="36"/>
        </w:rPr>
        <w:t> </w:t>
      </w:r>
      <w:r>
        <w:rPr/>
        <w:t>Fourier</w:t>
      </w:r>
      <w:r>
        <w:rPr>
          <w:spacing w:val="36"/>
        </w:rPr>
        <w:t> </w:t>
      </w:r>
      <w:r>
        <w:rPr/>
        <w:t>transform.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authors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[192]</w:t>
      </w:r>
      <w:r>
        <w:rPr>
          <w:w w:val="99"/>
        </w:rPr>
        <w:t> </w:t>
      </w:r>
      <w:r>
        <w:rPr/>
        <w:t>focused on the vibration signal of rolling bearing,</w:t>
      </w:r>
      <w:r>
        <w:rPr>
          <w:spacing w:val="13"/>
        </w:rPr>
        <w:t> </w:t>
      </w:r>
      <w:r>
        <w:rPr/>
        <w:t>and</w:t>
      </w:r>
      <w:r>
        <w:rPr>
          <w:w w:val="99"/>
        </w:rPr>
        <w:t> </w:t>
      </w:r>
      <w:r>
        <w:rPr/>
        <w:t>Daubechies wavelet is selected for 3-level wavelet</w:t>
      </w:r>
      <w:r>
        <w:rPr>
          <w:spacing w:val="5"/>
        </w:rPr>
        <w:t> </w:t>
      </w:r>
      <w:r>
        <w:rPr/>
        <w:t>packet</w:t>
      </w:r>
      <w:r>
        <w:rPr>
          <w:w w:val="99"/>
        </w:rPr>
        <w:t> </w:t>
      </w:r>
      <w:r>
        <w:rPr/>
        <w:t>decomposition.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proposed</w:t>
      </w:r>
      <w:r>
        <w:rPr>
          <w:spacing w:val="-15"/>
        </w:rPr>
        <w:t> </w:t>
      </w:r>
      <w:r>
        <w:rPr/>
        <w:t>method</w:t>
      </w:r>
      <w:r>
        <w:rPr>
          <w:spacing w:val="-15"/>
        </w:rPr>
        <w:t> </w:t>
      </w:r>
      <w:r>
        <w:rPr/>
        <w:t>achieved</w:t>
      </w:r>
      <w:r>
        <w:rPr>
          <w:spacing w:val="-15"/>
        </w:rPr>
        <w:t> </w:t>
      </w:r>
      <w:r>
        <w:rPr/>
        <w:t>higher</w:t>
      </w:r>
      <w:r>
        <w:rPr>
          <w:spacing w:val="-15"/>
        </w:rPr>
        <w:t> </w:t>
      </w:r>
      <w:r>
        <w:rPr/>
        <w:t>classi-</w:t>
      </w:r>
      <w:r>
        <w:rPr>
          <w:w w:val="99"/>
        </w:rPr>
        <w:t> </w:t>
      </w:r>
      <w:r>
        <w:rPr/>
        <w:t>fication accuracy than existing classifiers like SVM</w:t>
      </w:r>
      <w:r>
        <w:rPr>
          <w:spacing w:val="-27"/>
        </w:rPr>
        <w:t> </w:t>
      </w:r>
      <w:r>
        <w:rPr/>
        <w:t>(support</w:t>
      </w:r>
      <w:r>
        <w:rPr>
          <w:w w:val="99"/>
        </w:rPr>
        <w:t> </w:t>
      </w:r>
      <w:r>
        <w:rPr/>
        <w:t>vector</w:t>
      </w:r>
      <w:r>
        <w:rPr>
          <w:spacing w:val="-6"/>
        </w:rPr>
        <w:t> </w:t>
      </w:r>
      <w:r>
        <w:rPr/>
        <w:t>machines).</w:t>
      </w:r>
      <w:r>
        <w:rPr>
          <w:spacing w:val="-6"/>
        </w:rPr>
        <w:t> </w:t>
      </w:r>
      <w:r>
        <w:rPr/>
        <w:t>Bărbulescu</w:t>
      </w:r>
      <w:r>
        <w:rPr>
          <w:spacing w:val="-6"/>
        </w:rPr>
        <w:t> </w:t>
      </w:r>
      <w:r>
        <w:rPr>
          <w:rFonts w:ascii="Times" w:hAnsi="Times"/>
          <w:i/>
        </w:rPr>
        <w:t>et</w:t>
      </w:r>
      <w:r>
        <w:rPr>
          <w:rFonts w:ascii="Times" w:hAnsi="Times"/>
          <w:i/>
          <w:spacing w:val="-6"/>
        </w:rPr>
        <w:t> </w:t>
      </w:r>
      <w:r>
        <w:rPr>
          <w:rFonts w:ascii="Times" w:hAnsi="Times"/>
          <w:i/>
        </w:rPr>
        <w:t>al.</w:t>
      </w:r>
      <w:r>
        <w:rPr>
          <w:rFonts w:ascii="Times" w:hAnsi="Times"/>
          <w:i/>
          <w:spacing w:val="-6"/>
        </w:rPr>
        <w:t> </w:t>
      </w:r>
      <w:r>
        <w:rPr/>
        <w:t>modelled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signals</w:t>
      </w:r>
      <w:r>
        <w:rPr>
          <w:spacing w:val="-6"/>
        </w:rPr>
        <w:t> </w:t>
      </w:r>
      <w:r>
        <w:rPr/>
        <w:t>that</w:t>
      </w:r>
      <w:r>
        <w:rPr>
          <w:w w:val="99"/>
        </w:rPr>
        <w:t> </w:t>
      </w:r>
      <w:r>
        <w:rPr/>
        <w:t>ultrasonic waves propagate in diesel [193]. Through</w:t>
      </w:r>
      <w:r>
        <w:rPr>
          <w:spacing w:val="12"/>
        </w:rPr>
        <w:t> </w:t>
      </w:r>
      <w:r>
        <w:rPr/>
        <w:t>statisti-</w:t>
      </w:r>
      <w:r>
        <w:rPr>
          <w:w w:val="99"/>
        </w:rPr>
        <w:t> </w:t>
      </w:r>
      <w:r>
        <w:rPr/>
        <w:t>cal</w:t>
      </w:r>
      <w:r>
        <w:rPr>
          <w:spacing w:val="-12"/>
        </w:rPr>
        <w:t> </w:t>
      </w:r>
      <w:r>
        <w:rPr/>
        <w:t>verification,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method</w:t>
      </w:r>
      <w:r>
        <w:rPr>
          <w:spacing w:val="-12"/>
        </w:rPr>
        <w:t> </w:t>
      </w:r>
      <w:r>
        <w:rPr/>
        <w:t>combined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better</w:t>
      </w:r>
      <w:r>
        <w:rPr>
          <w:w w:val="99"/>
        </w:rPr>
        <w:t> </w:t>
      </w:r>
      <w:r>
        <w:rPr/>
        <w:t>describes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experimental</w:t>
      </w:r>
      <w:r>
        <w:rPr>
          <w:spacing w:val="-10"/>
        </w:rPr>
        <w:t> </w:t>
      </w:r>
      <w:r>
        <w:rPr/>
        <w:t>data,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predict</w:t>
      </w:r>
      <w:r>
        <w:rPr>
          <w:w w:val="99"/>
        </w:rPr>
        <w:t> </w:t>
      </w:r>
      <w:r>
        <w:rPr/>
        <w:t>or control the evolution of the cavitation</w:t>
      </w:r>
      <w:r>
        <w:rPr>
          <w:spacing w:val="-30"/>
        </w:rPr>
        <w:t> </w:t>
      </w:r>
      <w:r>
        <w:rPr/>
        <w:t>process.</w:t>
      </w:r>
    </w:p>
    <w:p>
      <w:pPr>
        <w:pStyle w:val="BodyText"/>
        <w:spacing w:line="240" w:lineRule="auto"/>
        <w:ind w:left="0" w:right="5007"/>
        <w:jc w:val="center"/>
      </w:pPr>
      <w:r>
        <w:rPr/>
        <w:t>Reference [194] introduced orthogonal wavelet  </w:t>
      </w:r>
      <w:r>
        <w:rPr>
          <w:spacing w:val="39"/>
        </w:rPr>
        <w:t> </w:t>
      </w:r>
      <w:r>
        <w:rPr/>
        <w:t>division</w:t>
      </w:r>
    </w:p>
    <w:p>
      <w:pPr>
        <w:pStyle w:val="BodyText"/>
        <w:tabs>
          <w:tab w:pos="5751" w:val="left" w:leader="none"/>
          <w:tab w:pos="9864" w:val="left" w:leader="none"/>
        </w:tabs>
        <w:spacing w:line="240" w:lineRule="auto" w:before="9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14.507202pt;margin-top:9.205956pt;width:4.55pt;height:4.55pt;mso-position-horizontal-relative:page;mso-position-vertical-relative:paragraph;z-index:-113128" coordorigin="6290,184" coordsize="91,91">
            <v:group style="position:absolute;left:6303;top:197;width:65;height:65" coordorigin="6303,197" coordsize="65,65">
              <v:shape style="position:absolute;left:6303;top:197;width:65;height:65" coordorigin="6303,197" coordsize="65,65" path="m6368,197l6303,229,6368,262,6352,229,6368,197xe" filled="true" fillcolor="#000000" stroked="false">
                <v:path arrowok="t"/>
                <v:fill type="solid"/>
              </v:shape>
            </v:group>
            <v:group style="position:absolute;left:6303;top:197;width:65;height:65" coordorigin="6303,197" coordsize="65,65">
              <v:shape style="position:absolute;left:6303;top:197;width:65;height:65" coordorigin="6303,197" coordsize="65,65" path="m6303,229l6368,197,6352,229,6368,262,6303,229xe" filled="false" stroked="true" strokeweight="1.296pt" strokecolor="#000000">
                <v:path arrowok="t"/>
              </v:shape>
            </v:group>
            <w10:wrap type="none"/>
          </v:group>
        </w:pict>
      </w:r>
      <w:r>
        <w:rPr/>
        <w:t>multiplex</w:t>
      </w:r>
      <w:r>
        <w:rPr>
          <w:spacing w:val="-15"/>
        </w:rPr>
        <w:t> </w:t>
      </w:r>
      <w:r>
        <w:rPr/>
        <w:t>(OWDM)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flexible</w:t>
      </w:r>
      <w:r>
        <w:rPr>
          <w:spacing w:val="-15"/>
        </w:rPr>
        <w:t> </w:t>
      </w:r>
      <w:r>
        <w:rPr/>
        <w:t>alternative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OFDM.</w:t>
        <w:tab/>
      </w:r>
      <w:r>
        <w:rPr>
          <w:rFonts w:ascii="Times New Roman"/>
          <w:w w:val="99"/>
        </w:rPr>
      </w:r>
      <w:r>
        <w:rPr>
          <w:rFonts w:ascii="Times New Roman"/>
          <w:w w:val="99"/>
          <w:u w:val="thick" w:color="000000"/>
        </w:rPr>
        <w:t> </w:t>
      </w:r>
      <w:r>
        <w:rPr>
          <w:rFonts w:ascii="Times New Roman"/>
          <w:u w:val="thick" w:color="000000"/>
        </w:rPr>
        <w:tab/>
      </w:r>
      <w:r>
        <w:rPr>
          <w:rFonts w:ascii="Times New Roman"/>
        </w:rPr>
      </w:r>
    </w:p>
    <w:p>
      <w:pPr>
        <w:pStyle w:val="BodyText"/>
        <w:spacing w:line="240" w:lineRule="auto" w:before="9"/>
        <w:ind w:right="0"/>
        <w:jc w:val="both"/>
      </w:pPr>
      <w:r>
        <w:rPr/>
        <w:pict>
          <v:shape style="position:absolute;margin-left:405.596008pt;margin-top:3.872938pt;width:23.876pt;height:4.480pt;mso-position-horizontal-relative:page;mso-position-vertical-relative:paragraph;z-index:7864" type="#_x0000_t75" stroked="false">
            <v:imagedata r:id="rId131" o:title=""/>
          </v:shape>
        </w:pict>
      </w:r>
      <w:r>
        <w:rPr/>
        <w:t>It</w:t>
      </w:r>
      <w:r>
        <w:rPr>
          <w:spacing w:val="-13"/>
        </w:rPr>
        <w:t> </w:t>
      </w:r>
      <w:r>
        <w:rPr/>
        <w:t>replaces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fast</w:t>
      </w:r>
      <w:r>
        <w:rPr>
          <w:spacing w:val="-13"/>
        </w:rPr>
        <w:t> </w:t>
      </w:r>
      <w:r>
        <w:rPr/>
        <w:t>Fourier</w:t>
      </w:r>
      <w:r>
        <w:rPr>
          <w:spacing w:val="-12"/>
        </w:rPr>
        <w:t> </w:t>
      </w:r>
      <w:r>
        <w:rPr/>
        <w:t>transform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Inverse</w:t>
      </w:r>
      <w:r>
        <w:rPr>
          <w:spacing w:val="-13"/>
        </w:rPr>
        <w:t> </w:t>
      </w:r>
      <w:r>
        <w:rPr/>
        <w:t>Fast</w:t>
      </w:r>
      <w:r>
        <w:rPr>
          <w:spacing w:val="-13"/>
        </w:rPr>
        <w:t> </w:t>
      </w:r>
      <w:r>
        <w:rPr/>
        <w:t>Fourier</w:t>
      </w:r>
    </w:p>
    <w:p>
      <w:pPr>
        <w:spacing w:after="0" w:line="240" w:lineRule="auto"/>
        <w:jc w:val="both"/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9"/>
        <w:ind w:right="0"/>
        <w:jc w:val="both"/>
      </w:pPr>
      <w:r>
        <w:rPr/>
        <w:t>Transform parts in the OFDM structure with DWT</w:t>
      </w:r>
      <w:r>
        <w:rPr>
          <w:spacing w:val="12"/>
        </w:rPr>
        <w:t> </w:t>
      </w:r>
      <w:r>
        <w:rPr/>
        <w:t>and</w:t>
      </w:r>
      <w:r>
        <w:rPr>
          <w:w w:val="99"/>
        </w:rPr>
        <w:t> </w:t>
      </w:r>
      <w:r>
        <w:rPr>
          <w:spacing w:val="-5"/>
        </w:rPr>
        <w:t>IDWT. </w:t>
      </w:r>
      <w:r>
        <w:rPr/>
        <w:t>Fig.</w:t>
      </w:r>
      <w:r>
        <w:rPr/>
        <w:t> </w:t>
      </w:r>
      <w:hyperlink w:history="true" w:anchor="_bookmark37">
        <w:r>
          <w:rPr>
            <w:color w:val="231F20"/>
          </w:rPr>
          <w:t>24</w:t>
        </w:r>
      </w:hyperlink>
      <w:r>
        <w:rPr>
          <w:color w:val="231F20"/>
        </w:rPr>
        <w:t> </w:t>
      </w:r>
      <w:r>
        <w:rPr/>
        <w:t>shows the block diagram of </w:t>
      </w:r>
      <w:r>
        <w:rPr>
          <w:spacing w:val="33"/>
        </w:rPr>
        <w:t> </w:t>
      </w:r>
      <w:r>
        <w:rPr>
          <w:spacing w:val="-3"/>
        </w:rPr>
        <w:t>DWT-OFDM.</w:t>
      </w:r>
      <w:r>
        <w:rPr>
          <w:w w:val="99"/>
        </w:rPr>
        <w:t> </w:t>
      </w:r>
      <w:r>
        <w:rPr/>
        <w:t>In [195], the BER performance shows the superiority</w:t>
      </w:r>
      <w:r>
        <w:rPr>
          <w:spacing w:val="-2"/>
        </w:rPr>
        <w:t> </w:t>
      </w:r>
      <w:r>
        <w:rPr/>
        <w:t>of</w:t>
      </w:r>
      <w:r>
        <w:rPr>
          <w:w w:val="99"/>
        </w:rPr>
        <w:t> </w:t>
      </w:r>
      <w:r>
        <w:rPr>
          <w:spacing w:val="-4"/>
        </w:rPr>
        <w:t>DWT-OFDM</w:t>
      </w:r>
      <w:r>
        <w:rPr>
          <w:spacing w:val="-11"/>
        </w:rPr>
        <w:t> </w:t>
      </w:r>
      <w:r>
        <w:rPr/>
        <w:t>over</w:t>
      </w:r>
      <w:r>
        <w:rPr>
          <w:spacing w:val="-10"/>
        </w:rPr>
        <w:t> </w:t>
      </w:r>
      <w:r>
        <w:rPr/>
        <w:t>traditional</w:t>
      </w:r>
      <w:r>
        <w:rPr>
          <w:spacing w:val="-11"/>
        </w:rPr>
        <w:t> </w:t>
      </w:r>
      <w:r>
        <w:rPr>
          <w:spacing w:val="-3"/>
        </w:rPr>
        <w:t>FFT-OFDM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hybrid</w:t>
      </w:r>
      <w:r>
        <w:rPr>
          <w:spacing w:val="-11"/>
        </w:rPr>
        <w:t> </w:t>
      </w:r>
      <w:r>
        <w:rPr/>
        <w:t>power-</w:t>
      </w:r>
      <w:r>
        <w:rPr>
          <w:w w:val="99"/>
        </w:rPr>
        <w:t> </w:t>
      </w:r>
      <w:r>
        <w:rPr/>
        <w:t>line communication (PLC)-visible light communication-</w:t>
      </w:r>
      <w:r>
        <w:rPr>
          <w:w w:val="99"/>
        </w:rPr>
        <w:t> </w:t>
      </w:r>
      <w:r>
        <w:rPr/>
        <w:t>based system. Lokesh and his team [196] compared</w:t>
      </w:r>
      <w:r>
        <w:rPr>
          <w:spacing w:val="20"/>
        </w:rPr>
        <w:t> </w:t>
      </w:r>
      <w:r>
        <w:rPr/>
        <w:t>several</w:t>
      </w:r>
      <w:r>
        <w:rPr>
          <w:w w:val="99"/>
        </w:rPr>
        <w:t> </w:t>
      </w:r>
      <w:r>
        <w:rPr/>
        <w:t>wavelets in </w:t>
      </w:r>
      <w:r>
        <w:rPr>
          <w:spacing w:val="-4"/>
        </w:rPr>
        <w:t>DWT-OFDM </w:t>
      </w:r>
      <w:r>
        <w:rPr/>
        <w:t>and showed that the</w:t>
      </w:r>
      <w:r>
        <w:rPr>
          <w:spacing w:val="32"/>
        </w:rPr>
        <w:t> </w:t>
      </w:r>
      <w:r>
        <w:rPr/>
        <w:t>biorthogonal</w:t>
      </w:r>
      <w:r>
        <w:rPr>
          <w:w w:val="99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transform</w:t>
      </w:r>
      <w:r>
        <w:rPr>
          <w:spacing w:val="-15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lower</w:t>
      </w:r>
      <w:r>
        <w:rPr>
          <w:spacing w:val="-15"/>
        </w:rPr>
        <w:t> </w:t>
      </w:r>
      <w:r>
        <w:rPr/>
        <w:t>BER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wavelets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its</w:t>
      </w:r>
      <w:r>
        <w:rPr>
          <w:w w:val="99"/>
        </w:rPr>
        <w:t> </w:t>
      </w:r>
      <w:r>
        <w:rPr/>
        <w:t>characteristics. Sarowa </w:t>
      </w:r>
      <w:r>
        <w:rPr>
          <w:rFonts w:ascii="Times" w:hAnsi="Times"/>
          <w:i/>
        </w:rPr>
        <w:t>et al. </w:t>
      </w:r>
      <w:r>
        <w:rPr/>
        <w:t>[197] compared in more</w:t>
      </w:r>
      <w:r>
        <w:rPr>
          <w:spacing w:val="-7"/>
        </w:rPr>
        <w:t> </w:t>
      </w:r>
      <w:r>
        <w:rPr/>
        <w:t>detail.</w:t>
      </w:r>
      <w:r>
        <w:rPr>
          <w:w w:val="99"/>
        </w:rPr>
        <w:t> </w:t>
      </w:r>
      <w:r>
        <w:rPr/>
        <w:t>They designed a mitigation technique and compared</w:t>
      </w:r>
      <w:r>
        <w:rPr>
          <w:spacing w:val="37"/>
        </w:rPr>
        <w:t> </w:t>
      </w:r>
      <w:r>
        <w:rPr/>
        <w:t>the</w:t>
      </w:r>
      <w:r>
        <w:rPr>
          <w:w w:val="99"/>
        </w:rPr>
        <w:t> </w:t>
      </w:r>
      <w:r>
        <w:rPr/>
        <w:t>wavelet-OFDM system based on this technique with the</w:t>
      </w:r>
      <w:r>
        <w:rPr>
          <w:spacing w:val="2"/>
        </w:rPr>
        <w:t> </w:t>
      </w:r>
      <w:r>
        <w:rPr/>
        <w:t>tra-</w:t>
      </w:r>
      <w:r>
        <w:rPr>
          <w:w w:val="99"/>
        </w:rPr>
        <w:t> </w:t>
      </w:r>
      <w:r>
        <w:rPr/>
        <w:t>ditional OFDM system based on self-cancellation and</w:t>
      </w:r>
      <w:r>
        <w:rPr>
          <w:spacing w:val="-5"/>
        </w:rPr>
        <w:t> </w:t>
      </w:r>
      <w:r>
        <w:rPr/>
        <w:t>maxi-</w:t>
      </w:r>
      <w:r>
        <w:rPr>
          <w:w w:val="99"/>
        </w:rPr>
        <w:t> </w:t>
      </w:r>
      <w:r>
        <w:rPr/>
        <w:t>mum likelihood. In [198], a new wavelet-based</w:t>
      </w:r>
      <w:r>
        <w:rPr>
          <w:spacing w:val="-29"/>
        </w:rPr>
        <w:t> </w:t>
      </w:r>
      <w:r>
        <w:rPr/>
        <w:t>multi-carrier</w:t>
      </w:r>
      <w:r>
        <w:rPr>
          <w:w w:val="99"/>
        </w:rPr>
        <w:t> </w:t>
      </w:r>
      <w:r>
        <w:rPr/>
        <w:t>modulation technique, namely filtered orthogonal</w:t>
      </w:r>
      <w:r>
        <w:rPr>
          <w:spacing w:val="-22"/>
        </w:rPr>
        <w:t> </w:t>
      </w:r>
      <w:r>
        <w:rPr/>
        <w:t>wavelet</w:t>
      </w:r>
      <w:r>
        <w:rPr>
          <w:w w:val="99"/>
        </w:rPr>
        <w:t> </w:t>
      </w:r>
      <w:r>
        <w:rPr/>
        <w:t>division multiplexing, is proposed as an effective</w:t>
      </w:r>
      <w:r>
        <w:rPr>
          <w:spacing w:val="22"/>
        </w:rPr>
        <w:t> </w:t>
      </w:r>
      <w:r>
        <w:rPr/>
        <w:t>alterna-</w:t>
      </w:r>
      <w:r>
        <w:rPr>
          <w:w w:val="99"/>
        </w:rPr>
        <w:t> </w:t>
      </w:r>
      <w:r>
        <w:rPr/>
        <w:t>tive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traditional</w:t>
      </w:r>
      <w:r>
        <w:rPr>
          <w:spacing w:val="32"/>
        </w:rPr>
        <w:t> </w:t>
      </w:r>
      <w:r>
        <w:rPr/>
        <w:t>OFDM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reduce</w:t>
      </w:r>
      <w:r>
        <w:rPr>
          <w:spacing w:val="32"/>
        </w:rPr>
        <w:t> </w:t>
      </w:r>
      <w:r>
        <w:rPr>
          <w:spacing w:val="-4"/>
        </w:rPr>
        <w:t>PAPR.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model,</w:t>
      </w:r>
      <w:r>
        <w:rPr>
          <w:w w:val="99"/>
        </w:rPr>
        <w:t> </w:t>
      </w:r>
      <w:r>
        <w:rPr/>
        <w:t>the system does not require a cyclic prefix, which</w:t>
      </w:r>
      <w:r>
        <w:rPr>
          <w:spacing w:val="17"/>
        </w:rPr>
        <w:t> </w:t>
      </w:r>
      <w:r>
        <w:rPr/>
        <w:t>exhibits</w:t>
      </w:r>
      <w:r>
        <w:rPr>
          <w:w w:val="99"/>
        </w:rPr>
        <w:t> </w:t>
      </w:r>
      <w:r>
        <w:rPr/>
        <w:t>higher bandwidth efficiency. </w:t>
      </w:r>
      <w:r>
        <w:rPr>
          <w:spacing w:val="-4"/>
        </w:rPr>
        <w:t>Avcı </w:t>
      </w:r>
      <w:r>
        <w:rPr/>
        <w:t>and his team proposed</w:t>
      </w:r>
      <w:r>
        <w:rPr>
          <w:spacing w:val="12"/>
        </w:rPr>
        <w:t> </w:t>
      </w:r>
      <w:r>
        <w:rPr/>
        <w:t>a</w:t>
      </w:r>
      <w:r>
        <w:rPr>
          <w:w w:val="99"/>
        </w:rPr>
        <w:t> </w:t>
      </w:r>
      <w:r>
        <w:rPr/>
        <w:t>new asymmetrically clipped optical-OFDM method</w:t>
      </w:r>
      <w:r>
        <w:rPr>
          <w:spacing w:val="23"/>
        </w:rPr>
        <w:t> </w:t>
      </w:r>
      <w:r>
        <w:rPr/>
        <w:t>based</w:t>
      </w:r>
      <w:r>
        <w:rPr>
          <w:w w:val="99"/>
        </w:rPr>
        <w:t> </w:t>
      </w:r>
      <w:r>
        <w:rPr/>
        <w:t>on</w:t>
      </w:r>
      <w:r>
        <w:rPr>
          <w:spacing w:val="36"/>
        </w:rPr>
        <w:t> </w:t>
      </w:r>
      <w:r>
        <w:rPr/>
        <w:t>lifting</w:t>
      </w:r>
      <w:r>
        <w:rPr>
          <w:spacing w:val="36"/>
        </w:rPr>
        <w:t> </w:t>
      </w:r>
      <w:r>
        <w:rPr/>
        <w:t>wavelet</w:t>
      </w:r>
      <w:r>
        <w:rPr>
          <w:spacing w:val="36"/>
        </w:rPr>
        <w:t> </w:t>
      </w:r>
      <w:r>
        <w:rPr/>
        <w:t>transform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restore</w:t>
      </w:r>
      <w:r>
        <w:rPr>
          <w:spacing w:val="36"/>
        </w:rPr>
        <w:t> </w:t>
      </w:r>
      <w:r>
        <w:rPr/>
        <w:t>spectral</w:t>
      </w:r>
      <w:r>
        <w:rPr>
          <w:spacing w:val="36"/>
        </w:rPr>
        <w:t> </w:t>
      </w:r>
      <w:r>
        <w:rPr/>
        <w:t>efficiency</w:t>
      </w:r>
      <w:r>
        <w:rPr>
          <w:w w:val="99"/>
        </w:rPr>
        <w:t> </w:t>
      </w:r>
      <w:r>
        <w:rPr/>
        <w:t>and improve the performance of the system [199]. In</w:t>
      </w:r>
      <w:r>
        <w:rPr>
          <w:spacing w:val="22"/>
        </w:rPr>
        <w:t> </w:t>
      </w:r>
      <w:r>
        <w:rPr/>
        <w:t>order</w:t>
      </w:r>
      <w:r>
        <w:rPr>
          <w:w w:val="99"/>
        </w:rPr>
        <w:t> </w:t>
      </w:r>
      <w:r>
        <w:rPr/>
        <w:t>to improve the spectral efficiency of multi-carrier</w:t>
      </w:r>
      <w:r>
        <w:rPr>
          <w:spacing w:val="38"/>
        </w:rPr>
        <w:t> </w:t>
      </w:r>
      <w:r>
        <w:rPr/>
        <w:t>modula-</w:t>
      </w:r>
      <w:r>
        <w:rPr>
          <w:w w:val="99"/>
        </w:rPr>
        <w:t> </w:t>
      </w:r>
      <w:r>
        <w:rPr/>
        <w:t>tion in sonar image transmission, reference [200] proposes</w:t>
      </w:r>
      <w:r>
        <w:rPr>
          <w:spacing w:val="-9"/>
        </w:rPr>
        <w:t> </w:t>
      </w:r>
      <w:r>
        <w:rPr/>
        <w:t>a</w:t>
      </w:r>
      <w:r>
        <w:rPr>
          <w:w w:val="99"/>
        </w:rPr>
        <w:t> </w:t>
      </w:r>
      <w:r>
        <w:rPr/>
        <w:t>sparse non-OWDM scheme based on sparse</w:t>
      </w:r>
      <w:r>
        <w:rPr>
          <w:spacing w:val="10"/>
        </w:rPr>
        <w:t> </w:t>
      </w:r>
      <w:r>
        <w:rPr/>
        <w:t>representation.</w:t>
      </w:r>
      <w:r>
        <w:rPr>
          <w:w w:val="99"/>
        </w:rPr>
        <w:t> </w:t>
      </w:r>
      <w:r>
        <w:rPr/>
        <w:t>The results show that compared with OFDM, the</w:t>
      </w:r>
      <w:r>
        <w:rPr>
          <w:spacing w:val="15"/>
        </w:rPr>
        <w:t> </w:t>
      </w:r>
      <w:r>
        <w:rPr/>
        <w:t>proposed</w:t>
      </w:r>
      <w:r>
        <w:rPr>
          <w:w w:val="99"/>
        </w:rPr>
        <w:t> </w:t>
      </w:r>
      <w:r>
        <w:rPr/>
        <w:t>scheme requires fewer frequency resources and has</w:t>
      </w:r>
      <w:r>
        <w:rPr>
          <w:spacing w:val="1"/>
        </w:rPr>
        <w:t> </w:t>
      </w:r>
      <w:r>
        <w:rPr/>
        <w:t>higher</w:t>
      </w:r>
      <w:r>
        <w:rPr>
          <w:w w:val="99"/>
        </w:rPr>
        <w:t> </w:t>
      </w:r>
      <w:r>
        <w:rPr/>
        <w:t>PSNR and lower</w:t>
      </w:r>
      <w:r>
        <w:rPr>
          <w:spacing w:val="-14"/>
        </w:rPr>
        <w:t> </w:t>
      </w:r>
      <w:r>
        <w:rPr>
          <w:spacing w:val="-4"/>
        </w:rPr>
        <w:t>PAPR.</w:t>
      </w:r>
    </w:p>
    <w:p>
      <w:pPr>
        <w:pStyle w:val="BodyText"/>
        <w:spacing w:line="249" w:lineRule="auto"/>
        <w:ind w:right="0" w:firstLine="199"/>
        <w:jc w:val="both"/>
      </w:pPr>
      <w:r>
        <w:rPr/>
        <w:t>The  coherent   optical   OFDM   (CO-OFDM)</w:t>
      </w:r>
      <w:r>
        <w:rPr>
          <w:spacing w:val="41"/>
        </w:rPr>
        <w:t> </w:t>
      </w:r>
      <w:r>
        <w:rPr/>
        <w:t>system</w:t>
      </w:r>
      <w:r>
        <w:rPr>
          <w:w w:val="99"/>
        </w:rPr>
        <w:t> </w:t>
      </w:r>
      <w:r>
        <w:rPr/>
        <w:t>has  unique  advantages  in   optical   fibre  </w:t>
      </w:r>
      <w:r>
        <w:rPr>
          <w:spacing w:val="31"/>
        </w:rPr>
        <w:t> </w:t>
      </w:r>
      <w:r>
        <w:rPr/>
        <w:t>transmission</w:t>
      </w:r>
      <w:r>
        <w:rPr>
          <w:w w:val="99"/>
        </w:rPr>
        <w:t> </w:t>
      </w:r>
      <w:r>
        <w:rPr/>
        <w:t>and utilization, which can effectively  solve  the </w:t>
      </w:r>
      <w:r>
        <w:rPr>
          <w:spacing w:val="26"/>
        </w:rPr>
        <w:t> </w:t>
      </w:r>
      <w:r>
        <w:rPr/>
        <w:t>disper-</w:t>
      </w:r>
      <w:r>
        <w:rPr>
          <w:w w:val="99"/>
        </w:rPr>
        <w:t> </w:t>
      </w:r>
      <w:r>
        <w:rPr/>
        <w:t>sion  and  interference  problems  generated  in  the  sys-</w:t>
      </w:r>
      <w:r>
        <w:rPr>
          <w:w w:val="99"/>
        </w:rPr>
        <w:t> </w:t>
      </w:r>
      <w:r>
        <w:rPr/>
        <w:t>tem. Reference [201] combined DWT and CO-OFDM</w:t>
      </w:r>
      <w:r>
        <w:rPr>
          <w:spacing w:val="33"/>
        </w:rPr>
        <w:t> </w:t>
      </w:r>
      <w:r>
        <w:rPr/>
        <w:t>and</w:t>
      </w:r>
      <w:r>
        <w:rPr>
          <w:w w:val="99"/>
        </w:rPr>
        <w:t> </w:t>
      </w:r>
      <w:r>
        <w:rPr/>
        <w:t>reduced the disadvantages of CO-OFDM. The BER</w:t>
      </w:r>
      <w:r>
        <w:rPr>
          <w:spacing w:val="11"/>
        </w:rPr>
        <w:t> </w:t>
      </w:r>
      <w:r>
        <w:rPr/>
        <w:t>per-</w:t>
      </w:r>
      <w:r>
        <w:rPr>
          <w:w w:val="99"/>
        </w:rPr>
        <w:t> </w:t>
      </w:r>
      <w:r>
        <w:rPr/>
        <w:t>formance of </w:t>
      </w:r>
      <w:r>
        <w:rPr>
          <w:spacing w:val="-3"/>
        </w:rPr>
        <w:t>DWT-CO-OFDM </w:t>
      </w:r>
      <w:r>
        <w:rPr/>
        <w:t>is  better  than </w:t>
      </w:r>
      <w:r>
        <w:rPr>
          <w:spacing w:val="40"/>
        </w:rPr>
        <w:t> </w:t>
      </w:r>
      <w:r>
        <w:rPr/>
        <w:t>CO-OFDM</w:t>
      </w:r>
      <w:r>
        <w:rPr>
          <w:w w:val="99"/>
        </w:rPr>
        <w:t> </w:t>
      </w:r>
      <w:r>
        <w:rPr/>
        <w:t>in QPSK (Quadrature Phase Shift Keying) and</w:t>
      </w:r>
      <w:r>
        <w:rPr>
          <w:spacing w:val="5"/>
        </w:rPr>
        <w:t> </w:t>
      </w:r>
      <w:r>
        <w:rPr/>
        <w:t>16-QAM</w:t>
      </w:r>
      <w:r>
        <w:rPr>
          <w:w w:val="99"/>
        </w:rPr>
        <w:t> </w:t>
      </w:r>
      <w:r>
        <w:rPr/>
        <w:t>(Quadrature Amplitude Modulation) modulation.</w:t>
      </w:r>
      <w:r>
        <w:rPr>
          <w:spacing w:val="28"/>
        </w:rPr>
        <w:t> </w:t>
      </w:r>
      <w:r>
        <w:rPr/>
        <w:t>Non-</w:t>
      </w:r>
      <w:r>
        <w:rPr>
          <w:w w:val="99"/>
        </w:rPr>
        <w:t> </w:t>
      </w:r>
      <w:r>
        <w:rPr/>
        <w:t>orthogonal multiple access (NOMA) is a currently</w:t>
      </w:r>
      <w:r>
        <w:rPr>
          <w:spacing w:val="-17"/>
        </w:rPr>
        <w:t> </w:t>
      </w:r>
      <w:r>
        <w:rPr/>
        <w:t>emerging</w:t>
      </w:r>
      <w:r>
        <w:rPr>
          <w:w w:val="99"/>
        </w:rPr>
        <w:t> </w:t>
      </w:r>
      <w:r>
        <w:rPr/>
        <w:t>technology</w:t>
      </w:r>
      <w:r>
        <w:rPr>
          <w:spacing w:val="26"/>
        </w:rPr>
        <w:t> </w:t>
      </w:r>
      <w:r>
        <w:rPr/>
        <w:t>adopted</w:t>
      </w:r>
      <w:r>
        <w:rPr>
          <w:spacing w:val="26"/>
        </w:rPr>
        <w:t> </w:t>
      </w:r>
      <w:r>
        <w:rPr/>
        <w:t>by</w:t>
      </w:r>
      <w:r>
        <w:rPr>
          <w:spacing w:val="26"/>
        </w:rPr>
        <w:t> </w:t>
      </w:r>
      <w:r>
        <w:rPr/>
        <w:t>5G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multiple</w:t>
      </w:r>
      <w:r>
        <w:rPr>
          <w:spacing w:val="26"/>
        </w:rPr>
        <w:t> </w:t>
      </w:r>
      <w:r>
        <w:rPr/>
        <w:t>access</w:t>
      </w:r>
      <w:r>
        <w:rPr>
          <w:spacing w:val="26"/>
        </w:rPr>
        <w:t> </w:t>
      </w:r>
      <w:r>
        <w:rPr/>
        <w:t>tech-</w:t>
      </w:r>
      <w:r>
        <w:rPr>
          <w:w w:val="99"/>
        </w:rPr>
        <w:t> </w:t>
      </w:r>
      <w:r>
        <w:rPr/>
        <w:t>nology. Bringing wavelet analysis to NOMA could</w:t>
      </w:r>
      <w:r>
        <w:rPr>
          <w:spacing w:val="13"/>
        </w:rPr>
        <w:t> </w:t>
      </w:r>
      <w:r>
        <w:rPr/>
        <w:t>achieve</w:t>
      </w:r>
      <w:r>
        <w:rPr>
          <w:w w:val="99"/>
        </w:rPr>
        <w:t> </w:t>
      </w:r>
      <w:r>
        <w:rPr/>
        <w:t>better results. The authors in [164], [202] both</w:t>
      </w:r>
      <w:r>
        <w:rPr>
          <w:spacing w:val="39"/>
        </w:rPr>
        <w:t> </w:t>
      </w:r>
      <w:r>
        <w:rPr/>
        <w:t>studied</w:t>
      </w:r>
      <w:r>
        <w:rPr>
          <w:w w:val="99"/>
        </w:rPr>
        <w:t> </w:t>
      </w:r>
      <w:r>
        <w:rPr/>
        <w:t>wavelet</w:t>
      </w:r>
      <w:r>
        <w:rPr>
          <w:spacing w:val="-21"/>
        </w:rPr>
        <w:t> </w:t>
      </w:r>
      <w:r>
        <w:rPr/>
        <w:t>transform-based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pulse-shaped</w:t>
      </w:r>
      <w:r>
        <w:rPr>
          <w:spacing w:val="-21"/>
        </w:rPr>
        <w:t> </w:t>
      </w:r>
      <w:r>
        <w:rPr/>
        <w:t>data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/>
        <w:t>downlink</w:t>
      </w:r>
    </w:p>
    <w:p>
      <w:pPr>
        <w:spacing w:before="68"/>
        <w:ind w:left="123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Palatino Linotype"/>
          <w:b/>
          <w:color w:val="0073AE"/>
          <w:w w:val="110"/>
          <w:sz w:val="14"/>
        </w:rPr>
        <w:t>FIGURE</w:t>
      </w:r>
      <w:r>
        <w:rPr>
          <w:rFonts w:ascii="Palatino Linotype"/>
          <w:b/>
          <w:color w:val="0073AE"/>
          <w:spacing w:val="-15"/>
          <w:w w:val="110"/>
          <w:sz w:val="14"/>
        </w:rPr>
        <w:t> </w:t>
      </w:r>
      <w:r>
        <w:rPr>
          <w:rFonts w:ascii="Palatino Linotype"/>
          <w:b/>
          <w:color w:val="0073AE"/>
          <w:w w:val="110"/>
          <w:sz w:val="14"/>
        </w:rPr>
        <w:t>24.</w:t>
      </w:r>
      <w:r>
        <w:rPr>
          <w:rFonts w:ascii="Palatino Linotype"/>
          <w:b/>
          <w:color w:val="0073AE"/>
          <w:spacing w:val="10"/>
          <w:w w:val="110"/>
          <w:sz w:val="14"/>
        </w:rPr>
        <w:t> </w:t>
      </w:r>
      <w:bookmarkStart w:name="_bookmark37" w:id="43"/>
      <w:bookmarkEnd w:id="43"/>
      <w:r>
        <w:rPr>
          <w:rFonts w:ascii="Palatino Linotype"/>
          <w:b/>
          <w:color w:val="0073AE"/>
          <w:spacing w:val="10"/>
          <w:w w:val="110"/>
          <w:sz w:val="14"/>
        </w:rPr>
      </w:r>
      <w:r>
        <w:rPr>
          <w:rFonts w:ascii="Calibri"/>
          <w:w w:val="110"/>
          <w:sz w:val="14"/>
        </w:rPr>
        <w:t>The</w:t>
      </w:r>
      <w:r>
        <w:rPr>
          <w:rFonts w:ascii="Calibri"/>
          <w:spacing w:val="-11"/>
          <w:w w:val="110"/>
          <w:sz w:val="14"/>
        </w:rPr>
        <w:t> </w:t>
      </w:r>
      <w:r>
        <w:rPr>
          <w:rFonts w:ascii="Calibri"/>
          <w:w w:val="110"/>
          <w:sz w:val="14"/>
        </w:rPr>
        <w:t>structure</w:t>
      </w:r>
      <w:r>
        <w:rPr>
          <w:rFonts w:ascii="Calibri"/>
          <w:spacing w:val="-11"/>
          <w:w w:val="110"/>
          <w:sz w:val="14"/>
        </w:rPr>
        <w:t> </w:t>
      </w:r>
      <w:r>
        <w:rPr>
          <w:rFonts w:ascii="Calibri"/>
          <w:w w:val="110"/>
          <w:sz w:val="14"/>
        </w:rPr>
        <w:t>of</w:t>
      </w:r>
      <w:r>
        <w:rPr>
          <w:rFonts w:ascii="Calibri"/>
          <w:spacing w:val="-11"/>
          <w:w w:val="110"/>
          <w:sz w:val="14"/>
        </w:rPr>
        <w:t> </w:t>
      </w:r>
      <w:r>
        <w:rPr>
          <w:rFonts w:ascii="Calibri"/>
          <w:w w:val="110"/>
          <w:sz w:val="14"/>
        </w:rPr>
        <w:t>DWT-OFDM.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9" w:lineRule="auto" w:before="104"/>
        <w:ind w:right="112"/>
        <w:jc w:val="both"/>
      </w:pPr>
      <w:r>
        <w:rPr/>
        <w:t>NOMA. Baig’s team [202] compared the  noise</w:t>
      </w:r>
      <w:r>
        <w:rPr>
          <w:spacing w:val="32"/>
        </w:rPr>
        <w:t> </w:t>
      </w:r>
      <w:r>
        <w:rPr/>
        <w:t>variance</w:t>
      </w:r>
      <w:r>
        <w:rPr>
          <w:w w:val="99"/>
        </w:rPr>
        <w:t> </w:t>
      </w:r>
      <w:r>
        <w:rPr/>
        <w:t>and BER performance between </w:t>
      </w:r>
      <w:r>
        <w:rPr>
          <w:spacing w:val="-3"/>
        </w:rPr>
        <w:t>FFT-NOMA </w:t>
      </w:r>
      <w:r>
        <w:rPr/>
        <w:t>and</w:t>
      </w:r>
      <w:r>
        <w:rPr>
          <w:spacing w:val="44"/>
        </w:rPr>
        <w:t> </w:t>
      </w:r>
      <w:r>
        <w:rPr/>
        <w:t>wavelet-</w:t>
      </w:r>
      <w:r>
        <w:rPr>
          <w:w w:val="99"/>
        </w:rPr>
        <w:t> </w:t>
      </w:r>
      <w:r>
        <w:rPr/>
        <w:t>NOMA; wavelet-NOMA outperforms </w:t>
      </w:r>
      <w:r>
        <w:rPr>
          <w:spacing w:val="-3"/>
        </w:rPr>
        <w:t>FFT-NOMA </w:t>
      </w:r>
      <w:r>
        <w:rPr/>
        <w:t>in</w:t>
      </w:r>
      <w:r>
        <w:rPr>
          <w:spacing w:val="30"/>
        </w:rPr>
        <w:t> </w:t>
      </w:r>
      <w:r>
        <w:rPr/>
        <w:t>all</w:t>
      </w:r>
      <w:r>
        <w:rPr>
          <w:w w:val="99"/>
        </w:rPr>
        <w:t> </w:t>
      </w:r>
      <w:r>
        <w:rPr/>
        <w:t>simulation scenarios. In [164], Haar, Daubechies and</w:t>
      </w:r>
      <w:r>
        <w:rPr>
          <w:spacing w:val="10"/>
        </w:rPr>
        <w:t> </w:t>
      </w:r>
      <w:r>
        <w:rPr/>
        <w:t>coiflet</w:t>
      </w:r>
      <w:r>
        <w:rPr>
          <w:w w:val="99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NOMA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compared</w:t>
      </w:r>
      <w:r>
        <w:rPr>
          <w:spacing w:val="-10"/>
        </w:rPr>
        <w:t> </w:t>
      </w:r>
      <w:r>
        <w:rPr/>
        <w:t>with</w:t>
      </w:r>
      <w:r>
        <w:rPr>
          <w:w w:val="99"/>
        </w:rPr>
        <w:t> </w:t>
      </w:r>
      <w:r>
        <w:rPr/>
        <w:t>conventional</w:t>
      </w:r>
      <w:r>
        <w:rPr>
          <w:spacing w:val="-20"/>
        </w:rPr>
        <w:t> </w:t>
      </w:r>
      <w:r>
        <w:rPr>
          <w:spacing w:val="-3"/>
        </w:rPr>
        <w:t>FFT-NOMA.</w:t>
      </w:r>
      <w:r>
        <w:rPr>
          <w:spacing w:val="-20"/>
        </w:rPr>
        <w:t> </w:t>
      </w:r>
      <w:r>
        <w:rPr/>
        <w:t>Both</w:t>
      </w:r>
      <w:r>
        <w:rPr>
          <w:spacing w:val="-20"/>
        </w:rPr>
        <w:t> </w:t>
      </w:r>
      <w:r>
        <w:rPr/>
        <w:t>BER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>
          <w:spacing w:val="-5"/>
        </w:rPr>
        <w:t>PAPR</w:t>
      </w:r>
      <w:r>
        <w:rPr>
          <w:spacing w:val="-20"/>
        </w:rPr>
        <w:t> </w:t>
      </w:r>
      <w:r>
        <w:rPr/>
        <w:t>performance</w:t>
      </w:r>
      <w:r>
        <w:rPr>
          <w:w w:val="99"/>
        </w:rPr>
        <w:t> </w:t>
      </w:r>
      <w:r>
        <w:rPr/>
        <w:t>showed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wavelet-NOMA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traditional</w:t>
      </w:r>
      <w:r>
        <w:rPr>
          <w:w w:val="99"/>
        </w:rPr>
        <w:t> </w:t>
      </w:r>
      <w:r>
        <w:rPr>
          <w:spacing w:val="-3"/>
        </w:rPr>
        <w:t>FFT-NOMA,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Haar</w:t>
      </w:r>
      <w:r>
        <w:rPr>
          <w:spacing w:val="-10"/>
        </w:rPr>
        <w:t> </w:t>
      </w:r>
      <w:r>
        <w:rPr/>
        <w:t>wavelet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best</w:t>
      </w:r>
      <w:r>
        <w:rPr>
          <w:spacing w:val="-10"/>
        </w:rPr>
        <w:t> </w:t>
      </w:r>
      <w:r>
        <w:rPr>
          <w:spacing w:val="-5"/>
        </w:rPr>
        <w:t>PAPR</w:t>
      </w:r>
      <w:r>
        <w:rPr>
          <w:spacing w:val="-10"/>
        </w:rPr>
        <w:t> </w:t>
      </w:r>
      <w:r>
        <w:rPr/>
        <w:t>perfor-</w:t>
      </w:r>
      <w:r>
        <w:rPr>
          <w:w w:val="99"/>
        </w:rPr>
        <w:t> </w:t>
      </w:r>
      <w:r>
        <w:rPr/>
        <w:t>mance. In [165], the wavelet-OFDM system is also</w:t>
      </w:r>
      <w:r>
        <w:rPr>
          <w:spacing w:val="38"/>
        </w:rPr>
        <w:t> </w:t>
      </w:r>
      <w:r>
        <w:rPr/>
        <w:t>applied</w:t>
      </w:r>
      <w:r>
        <w:rPr>
          <w:w w:val="99"/>
        </w:rPr>
        <w:t> </w:t>
      </w:r>
      <w:r>
        <w:rPr/>
        <w:t>on precoded NOMA, and the BER and </w:t>
      </w:r>
      <w:r>
        <w:rPr>
          <w:spacing w:val="-5"/>
        </w:rPr>
        <w:t>PAPR</w:t>
      </w:r>
      <w:r>
        <w:rPr>
          <w:spacing w:val="31"/>
        </w:rPr>
        <w:t> </w:t>
      </w:r>
      <w:r>
        <w:rPr/>
        <w:t>performance</w:t>
      </w:r>
      <w:r>
        <w:rPr>
          <w:w w:val="99"/>
        </w:rPr>
        <w:t> </w:t>
      </w:r>
      <w:r>
        <w:rPr/>
        <w:t>are better than OFDM-based precoded</w:t>
      </w:r>
      <w:r>
        <w:rPr>
          <w:spacing w:val="-19"/>
        </w:rPr>
        <w:t> </w:t>
      </w:r>
      <w:r>
        <w:rPr/>
        <w:t>NOMA.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0" w:after="0"/>
        <w:ind w:left="397" w:right="0" w:hanging="254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IMAGE</w:t>
      </w:r>
      <w:r>
        <w:rPr>
          <w:rFonts w:ascii="Georgia"/>
          <w:i/>
          <w:color w:val="58595B"/>
          <w:spacing w:val="7"/>
          <w:sz w:val="18"/>
        </w:rPr>
        <w:t> </w:t>
      </w:r>
      <w:r>
        <w:rPr>
          <w:rFonts w:ascii="Georgia"/>
          <w:i/>
          <w:color w:val="58595B"/>
          <w:sz w:val="18"/>
        </w:rPr>
        <w:t>PROCESSING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112"/>
        <w:jc w:val="both"/>
      </w:pPr>
      <w:r>
        <w:rPr>
          <w:spacing w:val="-3"/>
        </w:rPr>
        <w:t>Wavelets </w:t>
      </w:r>
      <w:r>
        <w:rPr/>
        <w:t>can be used in image processing areas. While</w:t>
      </w:r>
      <w:r>
        <w:rPr>
          <w:spacing w:val="1"/>
        </w:rPr>
        <w:t> </w:t>
      </w:r>
      <w:r>
        <w:rPr/>
        <w:t>real-</w:t>
      </w:r>
      <w:r>
        <w:rPr>
          <w:w w:val="99"/>
        </w:rPr>
        <w:t> </w:t>
      </w:r>
      <w:r>
        <w:rPr/>
        <w:t>izing</w:t>
      </w:r>
      <w:r>
        <w:rPr>
          <w:spacing w:val="-6"/>
        </w:rPr>
        <w:t> </w:t>
      </w:r>
      <w:r>
        <w:rPr/>
        <w:t>pattern</w:t>
      </w:r>
      <w:r>
        <w:rPr>
          <w:spacing w:val="-6"/>
        </w:rPr>
        <w:t> </w:t>
      </w:r>
      <w:r>
        <w:rPr/>
        <w:t>matching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applications,</w:t>
      </w:r>
      <w:r>
        <w:rPr>
          <w:spacing w:val="-6"/>
        </w:rPr>
        <w:t> </w:t>
      </w:r>
      <w:r>
        <w:rPr/>
        <w:t>DWT</w:t>
      </w:r>
      <w:r>
        <w:rPr>
          <w:spacing w:val="-6"/>
        </w:rPr>
        <w:t> </w:t>
      </w:r>
      <w:r>
        <w:rPr/>
        <w:t>is</w:t>
      </w:r>
      <w:r>
        <w:rPr>
          <w:w w:val="99"/>
        </w:rPr>
        <w:t> </w:t>
      </w:r>
      <w:r>
        <w:rPr/>
        <w:t>used in a wide variety of areas [203]. By creating a</w:t>
      </w:r>
      <w:r>
        <w:rPr>
          <w:spacing w:val="28"/>
        </w:rPr>
        <w:t> </w:t>
      </w:r>
      <w:r>
        <w:rPr/>
        <w:t>rational</w:t>
      </w:r>
      <w:r>
        <w:rPr>
          <w:w w:val="99"/>
        </w:rPr>
        <w:t> </w:t>
      </w:r>
      <w:r>
        <w:rPr/>
        <w:t>biorthogonal wavelet filter bank, it is possible to</w:t>
      </w:r>
      <w:r>
        <w:rPr>
          <w:spacing w:val="23"/>
        </w:rPr>
        <w:t> </w:t>
      </w:r>
      <w:r>
        <w:rPr/>
        <w:t>optimally</w:t>
      </w:r>
      <w:r>
        <w:rPr>
          <w:w w:val="99"/>
        </w:rPr>
        <w:t> </w:t>
      </w:r>
      <w:r>
        <w:rPr/>
        <w:t>extract features in different sizes [204]. They compared</w:t>
      </w:r>
      <w:r>
        <w:rPr>
          <w:spacing w:val="35"/>
        </w:rPr>
        <w:t> </w:t>
      </w:r>
      <w:r>
        <w:rPr/>
        <w:t>the</w:t>
      </w:r>
      <w:r>
        <w:rPr>
          <w:w w:val="99"/>
        </w:rPr>
        <w:t> </w:t>
      </w:r>
      <w:r>
        <w:rPr/>
        <w:t>proposed </w:t>
      </w:r>
      <w:r>
        <w:rPr>
          <w:spacing w:val="-4"/>
        </w:rPr>
        <w:t>RWT </w:t>
      </w:r>
      <w:r>
        <w:rPr/>
        <w:t>with a biorthogonal wavelet with a</w:t>
      </w:r>
      <w:r>
        <w:rPr>
          <w:spacing w:val="48"/>
        </w:rPr>
        <w:t> </w:t>
      </w:r>
      <w:r>
        <w:rPr/>
        <w:t>standard</w:t>
      </w:r>
      <w:r>
        <w:rPr>
          <w:w w:val="99"/>
        </w:rPr>
        <w:t> </w:t>
      </w:r>
      <w:r>
        <w:rPr/>
        <w:t>wavelet filter bank and achieved higher image</w:t>
      </w:r>
      <w:r>
        <w:rPr>
          <w:spacing w:val="19"/>
        </w:rPr>
        <w:t> </w:t>
      </w:r>
      <w:r>
        <w:rPr/>
        <w:t>classification</w:t>
      </w:r>
      <w:r>
        <w:rPr>
          <w:w w:val="99"/>
        </w:rPr>
        <w:t> </w:t>
      </w:r>
      <w:r>
        <w:rPr/>
        <w:t>accuracy. </w:t>
      </w:r>
      <w:r>
        <w:rPr>
          <w:spacing w:val="-4"/>
        </w:rPr>
        <w:t>Wavelet’s </w:t>
      </w:r>
      <w:r>
        <w:rPr/>
        <w:t>applications </w:t>
      </w:r>
      <w:r>
        <w:rPr>
          <w:spacing w:val="-3"/>
        </w:rPr>
        <w:t>involve </w:t>
      </w:r>
      <w:r>
        <w:rPr/>
        <w:t>feature extraction</w:t>
      </w:r>
      <w:r>
        <w:rPr>
          <w:w w:val="99"/>
        </w:rPr>
        <w:t> </w:t>
      </w:r>
      <w:r>
        <w:rPr/>
        <w:t>and texture. Approaches used to solve challenges of</w:t>
      </w:r>
      <w:r>
        <w:rPr>
          <w:spacing w:val="8"/>
        </w:rPr>
        <w:t> </w:t>
      </w:r>
      <w:r>
        <w:rPr/>
        <w:t>feature</w:t>
      </w:r>
      <w:r>
        <w:rPr>
          <w:w w:val="99"/>
        </w:rPr>
        <w:t> </w:t>
      </w:r>
      <w:r>
        <w:rPr/>
        <w:t>extraction in image processing contain optimally</w:t>
      </w:r>
      <w:r>
        <w:rPr>
          <w:spacing w:val="17"/>
        </w:rPr>
        <w:t> </w:t>
      </w:r>
      <w:r>
        <w:rPr/>
        <w:t>extracting</w:t>
      </w:r>
      <w:r>
        <w:rPr>
          <w:w w:val="99"/>
        </w:rPr>
        <w:t> </w:t>
      </w:r>
      <w:r>
        <w:rPr/>
        <w:t>features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different</w:t>
      </w:r>
      <w:r>
        <w:rPr>
          <w:spacing w:val="43"/>
        </w:rPr>
        <w:t> </w:t>
      </w:r>
      <w:r>
        <w:rPr/>
        <w:t>sizes.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[64],</w:t>
      </w:r>
      <w:r>
        <w:rPr>
          <w:spacing w:val="43"/>
        </w:rPr>
        <w:t> </w:t>
      </w:r>
      <w:r>
        <w:rPr/>
        <w:t>Liu</w:t>
      </w:r>
      <w:r>
        <w:rPr>
          <w:spacing w:val="42"/>
        </w:rPr>
        <w:t> </w:t>
      </w:r>
      <w:r>
        <w:rPr>
          <w:rFonts w:ascii="Times" w:hAnsi="Times" w:cs="Times" w:eastAsia="Times"/>
          <w:i/>
        </w:rPr>
        <w:t>et</w:t>
      </w:r>
      <w:r>
        <w:rPr>
          <w:rFonts w:ascii="Times" w:hAnsi="Times" w:cs="Times" w:eastAsia="Times"/>
          <w:i/>
          <w:spacing w:val="43"/>
        </w:rPr>
        <w:t> </w:t>
      </w:r>
      <w:r>
        <w:rPr>
          <w:rFonts w:ascii="Times" w:hAnsi="Times" w:cs="Times" w:eastAsia="Times"/>
          <w:i/>
        </w:rPr>
        <w:t>al.</w:t>
      </w:r>
      <w:r>
        <w:rPr>
          <w:rFonts w:ascii="Times" w:hAnsi="Times" w:cs="Times" w:eastAsia="Times"/>
          <w:i/>
          <w:spacing w:val="43"/>
        </w:rPr>
        <w:t> </w:t>
      </w:r>
      <w:r>
        <w:rPr/>
        <w:t>designed</w:t>
      </w:r>
      <w:r>
        <w:rPr>
          <w:spacing w:val="43"/>
        </w:rPr>
        <w:t> </w:t>
      </w:r>
      <w:r>
        <w:rPr/>
        <w:t>a</w:t>
      </w:r>
      <w:r>
        <w:rPr>
          <w:w w:val="99"/>
        </w:rPr>
        <w:t> </w:t>
      </w:r>
      <w:r>
        <w:rPr/>
        <w:t>scattering network based on </w:t>
      </w:r>
      <w:r>
        <w:rPr>
          <w:spacing w:val="-4"/>
        </w:rPr>
        <w:t>FrWT. </w:t>
      </w:r>
      <w:r>
        <w:rPr/>
        <w:t>They extended the</w:t>
      </w:r>
      <w:r>
        <w:rPr>
          <w:spacing w:val="15"/>
        </w:rPr>
        <w:t> </w:t>
      </w:r>
      <w:r>
        <w:rPr/>
        <w:t>tra-</w:t>
      </w:r>
      <w:r>
        <w:rPr>
          <w:w w:val="99"/>
        </w:rPr>
        <w:t> </w:t>
      </w:r>
      <w:r>
        <w:rPr/>
        <w:t>ditional scattering network with fractional coefficients</w:t>
      </w:r>
      <w:r>
        <w:rPr>
          <w:spacing w:val="33"/>
        </w:rPr>
        <w:t> </w:t>
      </w:r>
      <w:r>
        <w:rPr/>
        <w:t>and</w:t>
      </w:r>
      <w:r>
        <w:rPr>
          <w:w w:val="99"/>
        </w:rPr>
        <w:t> </w:t>
      </w:r>
      <w:r>
        <w:rPr/>
        <w:t>improved image classification accuracy. Reference</w:t>
      </w:r>
      <w:r>
        <w:rPr>
          <w:spacing w:val="7"/>
        </w:rPr>
        <w:t> </w:t>
      </w:r>
      <w:r>
        <w:rPr/>
        <w:t>[205]</w:t>
      </w:r>
      <w:r>
        <w:rPr>
          <w:w w:val="99"/>
        </w:rPr>
        <w:t> </w:t>
      </w:r>
      <w:r>
        <w:rPr/>
        <w:t>focused</w:t>
      </w:r>
      <w:r>
        <w:rPr>
          <w:spacing w:val="-19"/>
        </w:rPr>
        <w:t> </w:t>
      </w:r>
      <w:r>
        <w:rPr/>
        <w:t>on</w:t>
      </w:r>
      <w:r>
        <w:rPr>
          <w:spacing w:val="-19"/>
        </w:rPr>
        <w:t> </w:t>
      </w:r>
      <w:r>
        <w:rPr/>
        <w:t>2-D</w:t>
      </w:r>
      <w:r>
        <w:rPr>
          <w:spacing w:val="-19"/>
        </w:rPr>
        <w:t> </w:t>
      </w:r>
      <w:r>
        <w:rPr/>
        <w:t>palm-print</w:t>
      </w:r>
      <w:r>
        <w:rPr>
          <w:spacing w:val="-19"/>
        </w:rPr>
        <w:t> </w:t>
      </w:r>
      <w:r>
        <w:rPr/>
        <w:t>images.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investigation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palm-</w:t>
      </w:r>
      <w:r>
        <w:rPr>
          <w:w w:val="99"/>
        </w:rPr>
        <w:t> </w:t>
      </w:r>
      <w:r>
        <w:rPr/>
        <w:t>print images after two-level wavelet decomposition</w:t>
      </w:r>
      <w:r>
        <w:rPr>
          <w:spacing w:val="6"/>
        </w:rPr>
        <w:t> </w:t>
      </w:r>
      <w:r>
        <w:rPr/>
        <w:t>shows</w:t>
      </w:r>
      <w:r>
        <w:rPr>
          <w:w w:val="99"/>
        </w:rPr>
        <w:t> </w:t>
      </w:r>
      <w:r>
        <w:rPr/>
        <w:t>that the extracted feature values can maintain the</w:t>
      </w:r>
      <w:r>
        <w:rPr>
          <w:spacing w:val="-33"/>
        </w:rPr>
        <w:t> </w:t>
      </w:r>
      <w:r>
        <w:rPr/>
        <w:t>uniqueness</w:t>
      </w:r>
      <w:r>
        <w:rPr>
          <w:w w:val="99"/>
        </w:rPr>
        <w:t> </w:t>
      </w:r>
      <w:r>
        <w:rPr/>
        <w:t>of</w:t>
      </w:r>
      <w:r>
        <w:rPr>
          <w:spacing w:val="-10"/>
        </w:rPr>
        <w:t> </w:t>
      </w:r>
      <w:r>
        <w:rPr/>
        <w:t>each</w:t>
      </w:r>
      <w:r>
        <w:rPr>
          <w:spacing w:val="-11"/>
        </w:rPr>
        <w:t> </w:t>
      </w:r>
      <w:r>
        <w:rPr/>
        <w:t>palmprint</w:t>
      </w:r>
      <w:r>
        <w:rPr>
          <w:spacing w:val="-10"/>
        </w:rPr>
        <w:t> </w:t>
      </w:r>
      <w:r>
        <w:rPr/>
        <w:t>image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palmprint</w:t>
      </w:r>
      <w:r>
        <w:rPr>
          <w:spacing w:val="-11"/>
        </w:rPr>
        <w:t> </w:t>
      </w:r>
      <w:r>
        <w:rPr/>
        <w:t>image</w:t>
      </w:r>
      <w:r>
        <w:rPr>
          <w:w w:val="99"/>
        </w:rPr>
        <w:t> </w:t>
      </w:r>
      <w:r>
        <w:rPr/>
        <w:t>classification.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Furthermore, wavelets are helpful in denoise,</w:t>
      </w:r>
      <w:r>
        <w:rPr>
          <w:spacing w:val="26"/>
        </w:rPr>
        <w:t> </w:t>
      </w:r>
      <w:r>
        <w:rPr/>
        <w:t>enhance-</w:t>
      </w:r>
      <w:r>
        <w:rPr>
          <w:w w:val="99"/>
        </w:rPr>
        <w:t> </w:t>
      </w:r>
      <w:r>
        <w:rPr/>
        <w:t>ment and compression in the image processing area</w:t>
      </w:r>
      <w:r>
        <w:rPr>
          <w:spacing w:val="10"/>
        </w:rPr>
        <w:t> </w:t>
      </w:r>
      <w:r>
        <w:rPr/>
        <w:t>[107].</w:t>
      </w:r>
      <w:r>
        <w:rPr>
          <w:w w:val="99"/>
        </w:rPr>
        <w:t> </w:t>
      </w:r>
      <w:r>
        <w:rPr/>
        <w:t>Reference [107] combines complex wavelet shrinkage</w:t>
      </w:r>
      <w:r>
        <w:rPr>
          <w:spacing w:val="35"/>
        </w:rPr>
        <w:t> </w:t>
      </w:r>
      <w:r>
        <w:rPr/>
        <w:t>and</w:t>
      </w:r>
      <w:r>
        <w:rPr>
          <w:w w:val="99"/>
        </w:rPr>
        <w:t> </w:t>
      </w:r>
      <w:r>
        <w:rPr/>
        <w:t>non-local filtering. Experimental results show that the</w:t>
      </w:r>
      <w:r>
        <w:rPr>
          <w:spacing w:val="19"/>
        </w:rPr>
        <w:t> </w:t>
      </w:r>
      <w:r>
        <w:rPr/>
        <w:t>pro-</w:t>
      </w:r>
      <w:r>
        <w:rPr>
          <w:w w:val="99"/>
        </w:rPr>
        <w:t> </w:t>
      </w:r>
      <w:r>
        <w:rPr/>
        <w:t>posed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reduces</w:t>
      </w:r>
      <w:r>
        <w:rPr>
          <w:spacing w:val="-6"/>
        </w:rPr>
        <w:t> </w:t>
      </w:r>
      <w:r>
        <w:rPr/>
        <w:t>speckle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Synthetic</w:t>
      </w:r>
      <w:r>
        <w:rPr>
          <w:spacing w:val="-6"/>
        </w:rPr>
        <w:t> </w:t>
      </w:r>
      <w:r>
        <w:rPr/>
        <w:t>Aper-</w:t>
      </w:r>
      <w:r>
        <w:rPr>
          <w:w w:val="99"/>
        </w:rPr>
        <w:t> </w:t>
      </w:r>
      <w:r>
        <w:rPr/>
        <w:t>ture</w:t>
      </w:r>
      <w:r>
        <w:rPr>
          <w:spacing w:val="-7"/>
        </w:rPr>
        <w:t> </w:t>
      </w:r>
      <w:r>
        <w:rPr/>
        <w:t>Radar</w:t>
      </w:r>
      <w:r>
        <w:rPr>
          <w:spacing w:val="-7"/>
        </w:rPr>
        <w:t> </w:t>
      </w:r>
      <w:r>
        <w:rPr/>
        <w:t>images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ensures</w:t>
      </w:r>
      <w:r>
        <w:rPr>
          <w:spacing w:val="-7"/>
        </w:rPr>
        <w:t> </w:t>
      </w:r>
      <w:r>
        <w:rPr/>
        <w:t>detail</w:t>
      </w:r>
      <w:r>
        <w:rPr>
          <w:spacing w:val="-7"/>
        </w:rPr>
        <w:t> </w:t>
      </w:r>
      <w:r>
        <w:rPr/>
        <w:t>preservation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uniform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areas. </w:t>
      </w:r>
      <w:r>
        <w:rPr>
          <w:spacing w:val="-3"/>
        </w:rPr>
        <w:t>However, </w:t>
      </w:r>
      <w:r>
        <w:rPr/>
        <w:t>the proposed method is relatively</w:t>
      </w:r>
      <w:r>
        <w:rPr>
          <w:spacing w:val="20"/>
        </w:rPr>
        <w:t> </w:t>
      </w:r>
      <w:r>
        <w:rPr/>
        <w:t>time-</w:t>
      </w:r>
      <w:r>
        <w:rPr>
          <w:w w:val="99"/>
        </w:rPr>
        <w:t> </w:t>
      </w:r>
      <w:r>
        <w:rPr/>
        <w:t>consuming. Norbert Remenyi’s team presents an</w:t>
      </w:r>
      <w:r>
        <w:rPr>
          <w:spacing w:val="34"/>
        </w:rPr>
        <w:t> </w:t>
      </w:r>
      <w:r>
        <w:rPr/>
        <w:t>image</w:t>
      </w:r>
      <w:r>
        <w:rPr>
          <w:w w:val="99"/>
        </w:rPr>
        <w:t> </w:t>
      </w:r>
      <w:r>
        <w:rPr/>
        <w:t>denoising procedure [104]. They compared the</w:t>
      </w:r>
      <w:r>
        <w:rPr>
          <w:spacing w:val="30"/>
        </w:rPr>
        <w:t> </w:t>
      </w:r>
      <w:r>
        <w:rPr/>
        <w:t>existing</w:t>
      </w:r>
      <w:r>
        <w:rPr>
          <w:w w:val="99"/>
        </w:rPr>
        <w:t> </w:t>
      </w:r>
      <w:r>
        <w:rPr/>
        <w:t>image denoising methods and achieved a better</w:t>
      </w:r>
      <w:r>
        <w:rPr>
          <w:spacing w:val="7"/>
        </w:rPr>
        <w:t> </w:t>
      </w:r>
      <w:r>
        <w:rPr/>
        <w:t>denoising</w:t>
      </w:r>
      <w:r>
        <w:rPr>
          <w:w w:val="99"/>
        </w:rPr>
        <w:t> </w:t>
      </w:r>
      <w:r>
        <w:rPr/>
        <w:t>effect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PSNR.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PSNR</w:t>
      </w:r>
      <w:r>
        <w:rPr>
          <w:spacing w:val="-6"/>
        </w:rPr>
        <w:t> </w:t>
      </w:r>
      <w:r>
        <w:rPr/>
        <w:t>value</w:t>
      </w:r>
      <w:r>
        <w:rPr>
          <w:spacing w:val="-6"/>
        </w:rPr>
        <w:t> </w:t>
      </w:r>
      <w:r>
        <w:rPr/>
        <w:t>is</w:t>
      </w:r>
      <w:r>
        <w:rPr>
          <w:w w:val="99"/>
        </w:rPr>
        <w:t> </w:t>
      </w:r>
      <w:r>
        <w:rPr/>
        <w:t>improved by about 5% compared to Hidden Markov</w:t>
      </w:r>
      <w:r>
        <w:rPr>
          <w:spacing w:val="4"/>
        </w:rPr>
        <w:t> </w:t>
      </w:r>
      <w:r>
        <w:rPr/>
        <w:t>Model.</w:t>
      </w:r>
      <w:r>
        <w:rPr>
          <w:w w:val="99"/>
        </w:rPr>
        <w:t> </w:t>
      </w:r>
      <w:r>
        <w:rPr/>
        <w:t>Inspired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powerful</w:t>
      </w:r>
      <w:r>
        <w:rPr>
          <w:spacing w:val="27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ability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GAN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w w:val="99"/>
        </w:rPr>
        <w:t> </w:t>
      </w:r>
      <w:r>
        <w:rPr/>
        <w:t>structural</w:t>
      </w:r>
      <w:r>
        <w:rPr>
          <w:spacing w:val="-18"/>
        </w:rPr>
        <w:t> </w:t>
      </w:r>
      <w:r>
        <w:rPr/>
        <w:t>information</w:t>
      </w:r>
      <w:r>
        <w:rPr>
          <w:spacing w:val="-18"/>
        </w:rPr>
        <w:t> </w:t>
      </w:r>
      <w:r>
        <w:rPr/>
        <w:t>extraction</w:t>
      </w:r>
      <w:r>
        <w:rPr>
          <w:spacing w:val="-18"/>
        </w:rPr>
        <w:t> </w:t>
      </w:r>
      <w:r>
        <w:rPr/>
        <w:t>ability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wavelet</w:t>
      </w:r>
      <w:r>
        <w:rPr>
          <w:spacing w:val="-18"/>
        </w:rPr>
        <w:t> </w:t>
      </w:r>
      <w:r>
        <w:rPr/>
        <w:t>transform,</w:t>
      </w:r>
      <w:r>
        <w:rPr>
          <w:w w:val="99"/>
        </w:rPr>
        <w:t> </w:t>
      </w:r>
      <w:r>
        <w:rPr/>
        <w:t>Su and his team [206] propose a combination of</w:t>
      </w:r>
      <w:r>
        <w:rPr>
          <w:spacing w:val="25"/>
        </w:rPr>
        <w:t> </w:t>
      </w:r>
      <w:r>
        <w:rPr/>
        <w:t>extracting</w:t>
      </w:r>
      <w:r>
        <w:rPr>
          <w:w w:val="99"/>
        </w:rPr>
        <w:t> </w:t>
      </w:r>
      <w:r>
        <w:rPr/>
        <w:t>structure and noise information through wavelet</w:t>
      </w:r>
      <w:r>
        <w:rPr>
          <w:spacing w:val="45"/>
        </w:rPr>
        <w:t> </w:t>
      </w:r>
      <w:r>
        <w:rPr/>
        <w:t>transform</w:t>
      </w:r>
      <w:r>
        <w:rPr>
          <w:w w:val="99"/>
        </w:rPr>
        <w:t> </w:t>
      </w:r>
      <w:r>
        <w:rPr/>
        <w:t>and generating high-quality images through GAN.</w:t>
      </w:r>
      <w:r>
        <w:rPr>
          <w:spacing w:val="39"/>
        </w:rPr>
        <w:t> </w:t>
      </w:r>
      <w:r>
        <w:rPr/>
        <w:t>Experi-</w:t>
      </w:r>
      <w:r>
        <w:rPr>
          <w:w w:val="99"/>
        </w:rPr>
        <w:t> </w:t>
      </w:r>
      <w:r>
        <w:rPr/>
        <w:t>mental results show that excellent performance is</w:t>
      </w:r>
      <w:r>
        <w:rPr>
          <w:spacing w:val="3"/>
        </w:rPr>
        <w:t> </w:t>
      </w:r>
      <w:r>
        <w:rPr/>
        <w:t>achieved,</w:t>
      </w:r>
      <w:r>
        <w:rPr>
          <w:w w:val="99"/>
        </w:rPr>
        <w:t> </w:t>
      </w:r>
      <w:r>
        <w:rPr/>
        <w:t>and noise can be effectively extracted while</w:t>
      </w:r>
      <w:r>
        <w:rPr>
          <w:spacing w:val="17"/>
        </w:rPr>
        <w:t> </w:t>
      </w:r>
      <w:r>
        <w:rPr/>
        <w:t>preserving</w:t>
      </w:r>
      <w:r>
        <w:rPr>
          <w:w w:val="99"/>
        </w:rPr>
        <w:t> </w:t>
      </w:r>
      <w:r>
        <w:rPr/>
        <w:t>texture</w:t>
      </w:r>
      <w:r>
        <w:rPr>
          <w:spacing w:val="-9"/>
        </w:rPr>
        <w:t> </w:t>
      </w:r>
      <w:r>
        <w:rPr/>
        <w:t>details.</w:t>
      </w:r>
    </w:p>
    <w:p>
      <w:pPr>
        <w:pStyle w:val="BodyText"/>
        <w:spacing w:line="249" w:lineRule="auto"/>
        <w:ind w:right="0" w:firstLine="199"/>
        <w:jc w:val="both"/>
      </w:pPr>
      <w:r>
        <w:rPr/>
        <w:t>Image enhancement technology is a method that</w:t>
      </w:r>
      <w:r>
        <w:rPr>
          <w:spacing w:val="45"/>
        </w:rPr>
        <w:t> </w:t>
      </w:r>
      <w:r>
        <w:rPr/>
        <w:t>recon-</w:t>
      </w:r>
      <w:r>
        <w:rPr>
          <w:w w:val="99"/>
        </w:rPr>
        <w:t> </w:t>
      </w:r>
      <w:r>
        <w:rPr/>
        <w:t>structs a higher-resolution image. It is widely used in</w:t>
      </w:r>
      <w:r>
        <w:rPr>
          <w:spacing w:val="38"/>
        </w:rPr>
        <w:t> </w:t>
      </w:r>
      <w:r>
        <w:rPr/>
        <w:t>satel-</w:t>
      </w:r>
      <w:r>
        <w:rPr>
          <w:w w:val="99"/>
        </w:rPr>
        <w:t> </w:t>
      </w:r>
      <w:r>
        <w:rPr/>
        <w:t>lite image resolution. Many researchers used wavelets</w:t>
      </w:r>
      <w:r>
        <w:rPr>
          <w:spacing w:val="-9"/>
        </w:rPr>
        <w:t> </w:t>
      </w:r>
      <w:r>
        <w:rPr/>
        <w:t>to</w:t>
      </w:r>
      <w:r>
        <w:rPr>
          <w:w w:val="99"/>
        </w:rPr>
        <w:t> </w:t>
      </w:r>
      <w:r>
        <w:rPr/>
        <w:t>obtain higher resolution images, such as using discrete</w:t>
      </w:r>
      <w:r>
        <w:rPr>
          <w:spacing w:val="25"/>
        </w:rPr>
        <w:t> </w:t>
      </w:r>
      <w:r>
        <w:rPr/>
        <w:t>frac-</w:t>
      </w:r>
      <w:r>
        <w:rPr>
          <w:w w:val="99"/>
        </w:rPr>
        <w:t> </w:t>
      </w:r>
      <w:r>
        <w:rPr/>
        <w:t>tional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transform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fractional</w:t>
      </w:r>
      <w:r>
        <w:rPr>
          <w:spacing w:val="-14"/>
        </w:rPr>
        <w:t> </w:t>
      </w:r>
      <w:r>
        <w:rPr/>
        <w:t>fast</w:t>
      </w:r>
      <w:r>
        <w:rPr>
          <w:spacing w:val="-14"/>
        </w:rPr>
        <w:t> </w:t>
      </w:r>
      <w:r>
        <w:rPr/>
        <w:t>Fourier</w:t>
      </w:r>
      <w:r>
        <w:rPr>
          <w:spacing w:val="-14"/>
        </w:rPr>
        <w:t> </w:t>
      </w:r>
      <w:r>
        <w:rPr/>
        <w:t>transform</w:t>
      </w:r>
      <w:r>
        <w:rPr>
          <w:w w:val="99"/>
        </w:rPr>
        <w:t> </w:t>
      </w:r>
      <w:r>
        <w:rPr/>
        <w:t>and combining level set method, biorthogonal CDF</w:t>
      </w:r>
      <w:r>
        <w:rPr>
          <w:spacing w:val="16"/>
        </w:rPr>
        <w:t> </w:t>
      </w:r>
      <w:r>
        <w:rPr/>
        <w:t>(Cohen</w:t>
      </w:r>
      <w:r>
        <w:rPr>
          <w:w w:val="99"/>
        </w:rPr>
        <w:t> </w:t>
      </w:r>
      <w:r>
        <w:rPr/>
        <w:t>Daubechies Feauveau) wavelet-based on  lifting </w:t>
      </w:r>
      <w:r>
        <w:rPr>
          <w:spacing w:val="21"/>
        </w:rPr>
        <w:t> </w:t>
      </w:r>
      <w:r>
        <w:rPr/>
        <w:t>scheme</w:t>
      </w:r>
      <w:r>
        <w:rPr>
          <w:w w:val="99"/>
        </w:rPr>
        <w:t> </w:t>
      </w:r>
      <w:r>
        <w:rPr/>
        <w:t>and complex WT [27], [207]. In [207], Choudhury</w:t>
      </w:r>
      <w:r>
        <w:rPr>
          <w:spacing w:val="30"/>
        </w:rPr>
        <w:t> </w:t>
      </w:r>
      <w:r>
        <w:rPr/>
        <w:t>and</w:t>
      </w:r>
      <w:r>
        <w:rPr>
          <w:w w:val="99"/>
        </w:rPr>
        <w:t> </w:t>
      </w:r>
      <w:r>
        <w:rPr/>
        <w:t>Dahake compared traditional DWT and FrWT</w:t>
      </w:r>
      <w:r>
        <w:rPr>
          <w:spacing w:val="32"/>
        </w:rPr>
        <w:t> </w:t>
      </w:r>
      <w:r>
        <w:rPr/>
        <w:t>decomposi-</w:t>
      </w:r>
      <w:r>
        <w:rPr>
          <w:w w:val="99"/>
        </w:rPr>
        <w:t> </w:t>
      </w:r>
      <w:r>
        <w:rPr/>
        <w:t>tion, and interpolation is performed in these</w:t>
      </w:r>
      <w:r>
        <w:rPr>
          <w:spacing w:val="43"/>
        </w:rPr>
        <w:t> </w:t>
      </w:r>
      <w:r>
        <w:rPr/>
        <w:t>high-frequency</w:t>
      </w:r>
      <w:r>
        <w:rPr>
          <w:w w:val="99"/>
        </w:rPr>
        <w:t> </w:t>
      </w:r>
      <w:r>
        <w:rPr/>
        <w:t>bands using interpolation methods in order to obtain</w:t>
      </w:r>
      <w:r>
        <w:rPr>
          <w:spacing w:val="34"/>
        </w:rPr>
        <w:t> </w:t>
      </w:r>
      <w:r>
        <w:rPr/>
        <w:t>super-</w:t>
      </w:r>
      <w:r>
        <w:rPr>
          <w:w w:val="99"/>
        </w:rPr>
        <w:t> </w:t>
      </w:r>
      <w:r>
        <w:rPr/>
        <w:t>resolution</w:t>
      </w:r>
      <w:r>
        <w:rPr>
          <w:spacing w:val="28"/>
        </w:rPr>
        <w:t> </w:t>
      </w:r>
      <w:r>
        <w:rPr/>
        <w:t>images.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terms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PSNR,</w:t>
      </w:r>
      <w:r>
        <w:rPr>
          <w:spacing w:val="27"/>
        </w:rPr>
        <w:t> </w:t>
      </w:r>
      <w:r>
        <w:rPr/>
        <w:t>MSE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structural</w:t>
      </w:r>
      <w:r>
        <w:rPr>
          <w:w w:val="99"/>
        </w:rPr>
        <w:t> </w:t>
      </w:r>
      <w:r>
        <w:rPr/>
        <w:t>similarity</w:t>
      </w:r>
      <w:r>
        <w:rPr>
          <w:spacing w:val="-19"/>
        </w:rPr>
        <w:t> </w:t>
      </w:r>
      <w:r>
        <w:rPr/>
        <w:t>(SSIM)</w:t>
      </w:r>
      <w:r>
        <w:rPr>
          <w:spacing w:val="-19"/>
        </w:rPr>
        <w:t> </w:t>
      </w:r>
      <w:r>
        <w:rPr/>
        <w:t>performance,</w:t>
      </w:r>
      <w:r>
        <w:rPr>
          <w:spacing w:val="-19"/>
        </w:rPr>
        <w:t> </w:t>
      </w:r>
      <w:r>
        <w:rPr/>
        <w:t>FrWT</w:t>
      </w:r>
      <w:r>
        <w:rPr>
          <w:spacing w:val="-19"/>
        </w:rPr>
        <w:t> </w:t>
      </w:r>
      <w:r>
        <w:rPr/>
        <w:t>achieves</w:t>
      </w:r>
      <w:r>
        <w:rPr>
          <w:spacing w:val="-19"/>
        </w:rPr>
        <w:t> </w:t>
      </w:r>
      <w:r>
        <w:rPr/>
        <w:t>better</w:t>
      </w:r>
      <w:r>
        <w:rPr>
          <w:spacing w:val="-19"/>
        </w:rPr>
        <w:t> </w:t>
      </w:r>
      <w:r>
        <w:rPr/>
        <w:t>results.</w:t>
      </w:r>
      <w:r>
        <w:rPr>
          <w:w w:val="99"/>
        </w:rPr>
        <w:t> </w:t>
      </w:r>
      <w:r>
        <w:rPr/>
        <w:t>A</w:t>
      </w:r>
      <w:r>
        <w:rPr>
          <w:spacing w:val="-8"/>
        </w:rPr>
        <w:t> </w:t>
      </w:r>
      <w:r>
        <w:rPr/>
        <w:t>medical</w:t>
      </w:r>
      <w:r>
        <w:rPr>
          <w:spacing w:val="-8"/>
        </w:rPr>
        <w:t> </w:t>
      </w:r>
      <w:r>
        <w:rPr/>
        <w:t>image</w:t>
      </w:r>
      <w:r>
        <w:rPr>
          <w:spacing w:val="-8"/>
        </w:rPr>
        <w:t> </w:t>
      </w:r>
      <w:r>
        <w:rPr/>
        <w:t>compression</w:t>
      </w:r>
      <w:r>
        <w:rPr>
          <w:spacing w:val="-8"/>
        </w:rPr>
        <w:t> </w:t>
      </w:r>
      <w:r>
        <w:rPr/>
        <w:t>algorithm</w:t>
      </w:r>
      <w:r>
        <w:rPr>
          <w:spacing w:val="-8"/>
        </w:rPr>
        <w:t> </w:t>
      </w:r>
      <w:r>
        <w:rPr/>
        <w:t>combining</w:t>
      </w:r>
      <w:r>
        <w:rPr>
          <w:spacing w:val="-8"/>
        </w:rPr>
        <w:t> </w:t>
      </w:r>
      <w:r>
        <w:rPr/>
        <w:t>geomet-</w:t>
      </w:r>
      <w:r>
        <w:rPr>
          <w:w w:val="99"/>
        </w:rPr>
        <w:t> </w:t>
      </w:r>
      <w:r>
        <w:rPr/>
        <w:t>ric</w:t>
      </w:r>
      <w:r>
        <w:rPr>
          <w:spacing w:val="-6"/>
        </w:rPr>
        <w:t> </w:t>
      </w:r>
      <w:r>
        <w:rPr/>
        <w:t>active</w:t>
      </w:r>
      <w:r>
        <w:rPr>
          <w:spacing w:val="-6"/>
        </w:rPr>
        <w:t> </w:t>
      </w:r>
      <w:r>
        <w:rPr/>
        <w:t>contour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biorthogonal</w:t>
      </w:r>
      <w:r>
        <w:rPr>
          <w:spacing w:val="-6"/>
        </w:rPr>
        <w:t> </w:t>
      </w:r>
      <w:r>
        <w:rPr/>
        <w:t>wavelet</w:t>
      </w:r>
      <w:r>
        <w:rPr>
          <w:spacing w:val="-6"/>
        </w:rPr>
        <w:t> </w:t>
      </w:r>
      <w:r>
        <w:rPr/>
        <w:t>transform</w:t>
      </w:r>
      <w:r>
        <w:rPr>
          <w:w w:val="99"/>
        </w:rPr>
        <w:t> </w:t>
      </w:r>
      <w:r>
        <w:rPr/>
        <w:t>is proposed in [27]. This algorithm is superior to</w:t>
      </w:r>
      <w:r>
        <w:rPr>
          <w:spacing w:val="15"/>
        </w:rPr>
        <w:t> </w:t>
      </w:r>
      <w:r>
        <w:rPr/>
        <w:t>traditional</w:t>
      </w:r>
      <w:r>
        <w:rPr>
          <w:w w:val="99"/>
        </w:rPr>
        <w:t> </w:t>
      </w:r>
      <w:r>
        <w:rPr/>
        <w:t>MRI image methods and provides better PSNR and</w:t>
      </w:r>
      <w:r>
        <w:rPr>
          <w:spacing w:val="33"/>
        </w:rPr>
        <w:t> </w:t>
      </w:r>
      <w:r>
        <w:rPr/>
        <w:t>Mean-</w:t>
      </w:r>
      <w:r>
        <w:rPr>
          <w:w w:val="99"/>
        </w:rPr>
        <w:t> </w:t>
      </w:r>
      <w:r>
        <w:rPr/>
        <w:t>SSIM</w:t>
      </w:r>
      <w:r>
        <w:rPr>
          <w:spacing w:val="-10"/>
        </w:rPr>
        <w:t> </w:t>
      </w:r>
      <w:r>
        <w:rPr/>
        <w:t>values.</w:t>
      </w:r>
    </w:p>
    <w:p>
      <w:pPr>
        <w:pStyle w:val="BodyText"/>
        <w:spacing w:line="249" w:lineRule="auto"/>
        <w:ind w:right="0" w:firstLine="199"/>
        <w:jc w:val="both"/>
      </w:pPr>
      <w:r>
        <w:rPr/>
        <w:t>Image compression is also an essential part of image</w:t>
      </w:r>
      <w:r>
        <w:rPr>
          <w:spacing w:val="29"/>
        </w:rPr>
        <w:t> </w:t>
      </w:r>
      <w:r>
        <w:rPr/>
        <w:t>pro-</w:t>
      </w:r>
      <w:r>
        <w:rPr>
          <w:w w:val="99"/>
        </w:rPr>
        <w:t> </w:t>
      </w:r>
      <w:r>
        <w:rPr/>
        <w:t>cessing, reducing data storage and bandwidth</w:t>
      </w:r>
      <w:r>
        <w:rPr>
          <w:spacing w:val="-17"/>
        </w:rPr>
        <w:t> </w:t>
      </w:r>
      <w:r>
        <w:rPr/>
        <w:t>limitations.</w:t>
      </w:r>
      <w:r>
        <w:rPr>
          <w:w w:val="99"/>
        </w:rPr>
        <w:t> </w:t>
      </w:r>
      <w:r>
        <w:rPr/>
        <w:t>Research related to using wavelets in image compression</w:t>
      </w:r>
      <w:r>
        <w:rPr>
          <w:spacing w:val="17"/>
        </w:rPr>
        <w:t> </w:t>
      </w:r>
      <w:r>
        <w:rPr/>
        <w:t>is</w:t>
      </w:r>
      <w:r>
        <w:rPr>
          <w:w w:val="99"/>
        </w:rPr>
        <w:t> </w:t>
      </w:r>
      <w:r>
        <w:rPr/>
        <w:t>also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hot</w:t>
      </w:r>
      <w:r>
        <w:rPr>
          <w:spacing w:val="21"/>
        </w:rPr>
        <w:t> </w:t>
      </w:r>
      <w:r>
        <w:rPr/>
        <w:t>spot.</w:t>
      </w:r>
      <w:r>
        <w:rPr>
          <w:spacing w:val="21"/>
        </w:rPr>
        <w:t> </w:t>
      </w:r>
      <w:r>
        <w:rPr/>
        <w:t>One</w:t>
      </w:r>
      <w:r>
        <w:rPr>
          <w:spacing w:val="21"/>
        </w:rPr>
        <w:t> </w:t>
      </w:r>
      <w:r>
        <w:rPr/>
        <w:t>trend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focused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kinds</w:t>
      </w:r>
      <w:r>
        <w:rPr>
          <w:spacing w:val="21"/>
        </w:rPr>
        <w:t> </w:t>
      </w:r>
      <w:r>
        <w:rPr/>
        <w:t>of</w:t>
      </w:r>
      <w:r>
        <w:rPr>
          <w:w w:val="99"/>
        </w:rPr>
        <w:t> </w:t>
      </w:r>
      <w:r>
        <w:rPr/>
        <w:t>designed wavelets, such as using Daubechies and</w:t>
      </w:r>
      <w:r>
        <w:rPr>
          <w:spacing w:val="26"/>
        </w:rPr>
        <w:t> </w:t>
      </w:r>
      <w:r>
        <w:rPr/>
        <w:t>biorthog-</w:t>
      </w:r>
      <w:r>
        <w:rPr>
          <w:w w:val="99"/>
        </w:rPr>
        <w:t> </w:t>
      </w:r>
      <w:r>
        <w:rPr/>
        <w:t>onal wavelets with the fusion of Spatial-orientation</w:t>
      </w:r>
      <w:r>
        <w:rPr>
          <w:spacing w:val="21"/>
        </w:rPr>
        <w:t> </w:t>
      </w:r>
      <w:r>
        <w:rPr/>
        <w:t>tree</w:t>
      </w:r>
      <w:r>
        <w:rPr>
          <w:w w:val="99"/>
        </w:rPr>
        <w:t> </w:t>
      </w:r>
      <w:r>
        <w:rPr/>
        <w:t>wavelets [30], [208], [209]. In [30], the theoretical</w:t>
      </w:r>
      <w:r>
        <w:rPr>
          <w:spacing w:val="32"/>
        </w:rPr>
        <w:t> </w:t>
      </w:r>
      <w:r>
        <w:rPr/>
        <w:t>analy-</w:t>
      </w:r>
      <w:r>
        <w:rPr>
          <w:w w:val="99"/>
        </w:rPr>
        <w:t> </w:t>
      </w:r>
      <w:r>
        <w:rPr/>
        <w:t>sis and numerical experiments of the proposed</w:t>
      </w:r>
      <w:r>
        <w:rPr>
          <w:spacing w:val="29"/>
        </w:rPr>
        <w:t> </w:t>
      </w:r>
      <w:r>
        <w:rPr/>
        <w:t>biorthogonal</w:t>
      </w:r>
      <w:r>
        <w:rPr>
          <w:w w:val="99"/>
        </w:rPr>
        <w:t> </w:t>
      </w:r>
      <w:r>
        <w:rPr/>
        <w:t>wavelet transform are based on the unified</w:t>
      </w:r>
      <w:r>
        <w:rPr>
          <w:spacing w:val="3"/>
        </w:rPr>
        <w:t> </w:t>
      </w:r>
      <w:r>
        <w:rPr/>
        <w:t>Catmull-Clark</w:t>
      </w:r>
      <w:r>
        <w:rPr>
          <w:w w:val="99"/>
        </w:rPr>
        <w:t> </w:t>
      </w:r>
      <w:r>
        <w:rPr/>
        <w:t>subdivision with shape control parameters. The</w:t>
      </w:r>
      <w:r>
        <w:rPr>
          <w:spacing w:val="-1"/>
        </w:rPr>
        <w:t> </w:t>
      </w:r>
      <w:r>
        <w:rPr/>
        <w:t>proposed</w:t>
      </w:r>
      <w:r>
        <w:rPr>
          <w:w w:val="99"/>
        </w:rPr>
        <w:t> </w:t>
      </w:r>
      <w:r>
        <w:rPr/>
        <w:t>wavelet transform achieves a higher compression ratio </w:t>
      </w:r>
      <w:r>
        <w:rPr>
          <w:spacing w:val="18"/>
        </w:rPr>
        <w:t> </w:t>
      </w:r>
      <w:r>
        <w:rPr/>
        <w:t>and</w:t>
      </w:r>
      <w:r>
        <w:rPr>
          <w:w w:val="99"/>
        </w:rPr>
        <w:t> </w:t>
      </w:r>
      <w:r>
        <w:rPr/>
        <w:t>a more stable noise filtering effect than the most</w:t>
      </w:r>
      <w:r>
        <w:rPr>
          <w:spacing w:val="45"/>
        </w:rPr>
        <w:t> </w:t>
      </w:r>
      <w:r>
        <w:rPr/>
        <w:t>advanced</w:t>
      </w:r>
      <w:r>
        <w:rPr>
          <w:w w:val="99"/>
        </w:rPr>
        <w:t> </w:t>
      </w:r>
      <w:r>
        <w:rPr/>
        <w:t>lifting-based</w:t>
      </w:r>
      <w:r>
        <w:rPr>
          <w:spacing w:val="-14"/>
        </w:rPr>
        <w:t> </w:t>
      </w:r>
      <w:r>
        <w:rPr/>
        <w:t>solutions.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improve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PSNR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recon-</w:t>
      </w:r>
      <w:r>
        <w:rPr>
          <w:w w:val="99"/>
        </w:rPr>
        <w:t> </w:t>
      </w:r>
      <w:r>
        <w:rPr/>
        <w:t>struction</w:t>
      </w:r>
      <w:r>
        <w:rPr>
          <w:spacing w:val="26"/>
        </w:rPr>
        <w:t> </w:t>
      </w:r>
      <w:r>
        <w:rPr/>
        <w:t>model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reduce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time</w:t>
      </w:r>
      <w:r>
        <w:rPr>
          <w:spacing w:val="26"/>
        </w:rPr>
        <w:t> </w:t>
      </w:r>
      <w:r>
        <w:rPr/>
        <w:t>cost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encoding</w:t>
      </w:r>
      <w:r>
        <w:rPr>
          <w:spacing w:val="26"/>
        </w:rPr>
        <w:t> </w:t>
      </w:r>
      <w:r>
        <w:rPr/>
        <w:t>and</w:t>
      </w:r>
      <w:r>
        <w:rPr>
          <w:w w:val="99"/>
        </w:rPr>
        <w:t> </w:t>
      </w:r>
      <w:r>
        <w:rPr/>
        <w:t>decoding.</w:t>
      </w:r>
    </w:p>
    <w:p>
      <w:pPr>
        <w:pStyle w:val="BodyText"/>
        <w:spacing w:line="249" w:lineRule="auto"/>
        <w:ind w:right="0" w:firstLine="199"/>
        <w:jc w:val="both"/>
      </w:pPr>
      <w:r>
        <w:rPr/>
        <w:t>Reference [208] proposed a multimedia image</w:t>
      </w:r>
      <w:r>
        <w:rPr>
          <w:spacing w:val="10"/>
        </w:rPr>
        <w:t> </w:t>
      </w:r>
      <w:r>
        <w:rPr/>
        <w:t>compres-</w:t>
      </w:r>
      <w:r>
        <w:rPr>
          <w:w w:val="99"/>
        </w:rPr>
        <w:t> </w:t>
      </w:r>
      <w:r>
        <w:rPr/>
        <w:t>sion</w:t>
      </w:r>
      <w:r>
        <w:rPr>
          <w:spacing w:val="39"/>
        </w:rPr>
        <w:t> </w:t>
      </w:r>
      <w:r>
        <w:rPr/>
        <w:t>method</w:t>
      </w:r>
      <w:r>
        <w:rPr>
          <w:spacing w:val="39"/>
        </w:rPr>
        <w:t> </w:t>
      </w:r>
      <w:r>
        <w:rPr/>
        <w:t>based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biorthogonal</w:t>
      </w:r>
      <w:r>
        <w:rPr>
          <w:spacing w:val="39"/>
        </w:rPr>
        <w:t> </w:t>
      </w:r>
      <w:r>
        <w:rPr/>
        <w:t>wavelet</w:t>
      </w:r>
      <w:r>
        <w:rPr>
          <w:spacing w:val="39"/>
        </w:rPr>
        <w:t> </w:t>
      </w:r>
      <w:r>
        <w:rPr/>
        <w:t>packets.</w:t>
      </w:r>
      <w:r>
        <w:rPr>
          <w:spacing w:val="39"/>
        </w:rPr>
        <w:t> </w:t>
      </w:r>
      <w:r>
        <w:rPr/>
        <w:t>The</w:t>
      </w:r>
      <w:r>
        <w:rPr>
          <w:w w:val="99"/>
        </w:rPr>
        <w:t> </w:t>
      </w:r>
      <w:r>
        <w:rPr/>
        <w:t>methods</w:t>
      </w:r>
      <w:r>
        <w:rPr>
          <w:spacing w:val="-9"/>
        </w:rPr>
        <w:t> </w:t>
      </w:r>
      <w:r>
        <w:rPr/>
        <w:t>include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establishment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linear</w:t>
      </w:r>
      <w:r>
        <w:rPr>
          <w:spacing w:val="-9"/>
        </w:rPr>
        <w:t> </w:t>
      </w:r>
      <w:r>
        <w:rPr/>
        <w:t>phase</w:t>
      </w:r>
      <w:r>
        <w:rPr>
          <w:spacing w:val="-9"/>
        </w:rPr>
        <w:t> </w:t>
      </w:r>
      <w:r>
        <w:rPr/>
        <w:t>biorthogo-</w:t>
      </w:r>
      <w:r>
        <w:rPr>
          <w:w w:val="99"/>
        </w:rPr>
        <w:t> </w:t>
      </w:r>
      <w:r>
        <w:rPr/>
        <w:t>nal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basis,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selection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/>
        <w:t>level</w:t>
      </w:r>
      <w:r>
        <w:rPr>
          <w:spacing w:val="-14"/>
        </w:rPr>
        <w:t> </w:t>
      </w:r>
      <w:r>
        <w:rPr/>
        <w:t>wavelet</w:t>
      </w:r>
      <w:r>
        <w:rPr>
          <w:spacing w:val="-14"/>
        </w:rPr>
        <w:t> </w:t>
      </w:r>
      <w:r>
        <w:rPr/>
        <w:t>decom-</w:t>
      </w:r>
      <w:r>
        <w:rPr>
          <w:w w:val="99"/>
        </w:rPr>
        <w:t> </w:t>
      </w:r>
      <w:r>
        <w:rPr/>
        <w:t>position and reconstruction stages, and the combination</w:t>
      </w:r>
      <w:r>
        <w:rPr>
          <w:spacing w:val="2"/>
        </w:rPr>
        <w:t> </w:t>
      </w:r>
      <w:r>
        <w:rPr/>
        <w:t>of</w:t>
      </w:r>
      <w:r>
        <w:rPr>
          <w:w w:val="99"/>
        </w:rPr>
        <w:t> </w:t>
      </w:r>
      <w:r>
        <w:rPr/>
        <w:t>improved frequency band division. PSNR was used as</w:t>
      </w:r>
      <w:r>
        <w:rPr>
          <w:spacing w:val="34"/>
        </w:rPr>
        <w:t> </w:t>
      </w:r>
      <w:r>
        <w:rPr/>
        <w:t>the</w:t>
      </w:r>
      <w:r>
        <w:rPr>
          <w:w w:val="99"/>
        </w:rPr>
        <w:t> </w:t>
      </w:r>
      <w:r>
        <w:rPr/>
        <w:t>reconstructed image quality evaluation index and </w:t>
      </w:r>
      <w:r>
        <w:rPr>
          <w:spacing w:val="24"/>
        </w:rPr>
        <w:t> </w:t>
      </w:r>
      <w:r>
        <w:rPr/>
        <w:t>achieved</w:t>
      </w:r>
      <w:r>
        <w:rPr>
          <w:w w:val="99"/>
        </w:rPr>
        <w:t> </w:t>
      </w:r>
      <w:r>
        <w:rPr/>
        <w:t>a</w:t>
      </w:r>
      <w:r>
        <w:rPr>
          <w:spacing w:val="32"/>
        </w:rPr>
        <w:t> </w:t>
      </w:r>
      <w:r>
        <w:rPr/>
        <w:t>better</w:t>
      </w:r>
      <w:r>
        <w:rPr>
          <w:spacing w:val="32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effect,</w:t>
      </w:r>
      <w:r>
        <w:rPr>
          <w:spacing w:val="32"/>
        </w:rPr>
        <w:t> </w:t>
      </w:r>
      <w:r>
        <w:rPr/>
        <w:t>improving</w:t>
      </w:r>
      <w:r>
        <w:rPr>
          <w:spacing w:val="32"/>
        </w:rPr>
        <w:t> </w:t>
      </w:r>
      <w:r>
        <w:rPr/>
        <w:t>about</w:t>
      </w:r>
      <w:r>
        <w:rPr>
          <w:spacing w:val="32"/>
        </w:rPr>
        <w:t> </w:t>
      </w:r>
      <w:r>
        <w:rPr/>
        <w:t>3%.</w:t>
      </w:r>
      <w:r>
        <w:rPr>
          <w:spacing w:val="32"/>
        </w:rPr>
        <w:t> </w:t>
      </w:r>
      <w:r>
        <w:rPr/>
        <w:t>Bharati</w:t>
      </w:r>
      <w:r>
        <w:rPr>
          <w:w w:val="99"/>
        </w:rPr>
        <w:t> </w:t>
      </w:r>
      <w:r>
        <w:rPr/>
        <w:t>and  his  team  compared  several  Daubechies  wavelet 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line="249" w:lineRule="auto" w:before="74"/>
        <w:ind w:right="112"/>
        <w:jc w:val="both"/>
      </w:pPr>
      <w:r>
        <w:rPr/>
        <w:br w:type="column"/>
      </w:r>
      <w:r>
        <w:rPr/>
        <w:t>Biorthogonal</w:t>
      </w:r>
      <w:r>
        <w:rPr>
          <w:spacing w:val="-8"/>
        </w:rPr>
        <w:t> </w:t>
      </w:r>
      <w:r>
        <w:rPr/>
        <w:t>wavelets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decomposition</w:t>
      </w:r>
      <w:r>
        <w:rPr>
          <w:spacing w:val="-8"/>
        </w:rPr>
        <w:t> </w:t>
      </w:r>
      <w:r>
        <w:rPr/>
        <w:t>levels,</w:t>
      </w:r>
      <w:r>
        <w:rPr>
          <w:spacing w:val="-9"/>
        </w:rPr>
        <w:t> </w:t>
      </w:r>
      <w:r>
        <w:rPr/>
        <w:t>and</w:t>
      </w:r>
      <w:r>
        <w:rPr>
          <w:w w:val="99"/>
        </w:rPr>
        <w:t> </w:t>
      </w:r>
      <w:r>
        <w:rPr/>
        <w:t>the</w:t>
      </w:r>
      <w:r>
        <w:rPr>
          <w:spacing w:val="39"/>
        </w:rPr>
        <w:t> </w:t>
      </w:r>
      <w:r>
        <w:rPr/>
        <w:t>PSNR,</w:t>
      </w:r>
      <w:r>
        <w:rPr>
          <w:spacing w:val="39"/>
        </w:rPr>
        <w:t> </w:t>
      </w:r>
      <w:r>
        <w:rPr/>
        <w:t>MSE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compression</w:t>
      </w:r>
      <w:r>
        <w:rPr>
          <w:spacing w:val="39"/>
        </w:rPr>
        <w:t> </w:t>
      </w:r>
      <w:r>
        <w:rPr/>
        <w:t>ratio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used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indi-</w:t>
      </w:r>
      <w:r>
        <w:rPr>
          <w:w w:val="99"/>
        </w:rPr>
        <w:t> </w:t>
      </w:r>
      <w:r>
        <w:rPr/>
        <w:t>cate the efficiency of the wavelet-based image</w:t>
      </w:r>
      <w:r>
        <w:rPr>
          <w:spacing w:val="48"/>
        </w:rPr>
        <w:t> </w:t>
      </w:r>
      <w:r>
        <w:rPr/>
        <w:t>compression</w:t>
      </w:r>
      <w:r>
        <w:rPr>
          <w:w w:val="99"/>
        </w:rPr>
        <w:t> </w:t>
      </w:r>
      <w:r>
        <w:rPr/>
        <w:t>method</w:t>
      </w:r>
      <w:r>
        <w:rPr>
          <w:spacing w:val="-5"/>
        </w:rPr>
        <w:t> </w:t>
      </w:r>
      <w:r>
        <w:rPr/>
        <w:t>[209].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0"/>
        </w:numPr>
        <w:tabs>
          <w:tab w:pos="390" w:val="left" w:leader="none"/>
        </w:tabs>
        <w:spacing w:line="240" w:lineRule="auto" w:before="0" w:after="0"/>
        <w:ind w:left="389" w:right="0" w:hanging="246"/>
        <w:jc w:val="both"/>
        <w:rPr>
          <w:rFonts w:ascii="Georgia" w:hAnsi="Georgia" w:cs="Georgia" w:eastAsia="Georgia"/>
          <w:sz w:val="18"/>
          <w:szCs w:val="18"/>
        </w:rPr>
      </w:pPr>
      <w:r>
        <w:rPr>
          <w:rFonts w:ascii="Georgia"/>
          <w:i/>
          <w:color w:val="58595B"/>
          <w:sz w:val="18"/>
        </w:rPr>
        <w:t>OPTIMIZATION</w:t>
      </w:r>
      <w:r>
        <w:rPr>
          <w:rFonts w:ascii="Georgia"/>
          <w:i/>
          <w:color w:val="58595B"/>
          <w:spacing w:val="6"/>
          <w:sz w:val="18"/>
        </w:rPr>
        <w:t> </w:t>
      </w:r>
      <w:r>
        <w:rPr>
          <w:rFonts w:ascii="Georgia"/>
          <w:i/>
          <w:color w:val="58595B"/>
          <w:sz w:val="18"/>
        </w:rPr>
        <w:t>PROBLEM</w:t>
      </w:r>
      <w:r>
        <w:rPr>
          <w:rFonts w:ascii="Georgia"/>
          <w:sz w:val="18"/>
        </w:rPr>
      </w:r>
    </w:p>
    <w:p>
      <w:pPr>
        <w:pStyle w:val="BodyText"/>
        <w:spacing w:line="249" w:lineRule="auto" w:before="33"/>
        <w:ind w:right="112"/>
        <w:jc w:val="both"/>
      </w:pPr>
      <w:r>
        <w:rPr/>
        <w:t>There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many</w:t>
      </w:r>
      <w:r>
        <w:rPr>
          <w:spacing w:val="26"/>
        </w:rPr>
        <w:t> </w:t>
      </w:r>
      <w:r>
        <w:rPr/>
        <w:t>ways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solve</w:t>
      </w:r>
      <w:r>
        <w:rPr>
          <w:spacing w:val="26"/>
        </w:rPr>
        <w:t> </w:t>
      </w:r>
      <w:r>
        <w:rPr/>
        <w:t>optimization</w:t>
      </w:r>
      <w:r>
        <w:rPr>
          <w:spacing w:val="26"/>
        </w:rPr>
        <w:t> </w:t>
      </w:r>
      <w:r>
        <w:rPr/>
        <w:t>problems,</w:t>
      </w:r>
      <w:r>
        <w:rPr>
          <w:spacing w:val="26"/>
        </w:rPr>
        <w:t> </w:t>
      </w:r>
      <w:r>
        <w:rPr/>
        <w:t>but</w:t>
      </w:r>
      <w:r>
        <w:rPr>
          <w:w w:val="99"/>
        </w:rPr>
        <w:t> </w:t>
      </w:r>
      <w:r>
        <w:rPr/>
        <w:t>they</w:t>
      </w:r>
      <w:r>
        <w:rPr>
          <w:spacing w:val="-16"/>
        </w:rPr>
        <w:t> </w:t>
      </w:r>
      <w:r>
        <w:rPr/>
        <w:t>all</w:t>
      </w:r>
      <w:r>
        <w:rPr>
          <w:spacing w:val="-16"/>
        </w:rPr>
        <w:t> </w:t>
      </w:r>
      <w:r>
        <w:rPr/>
        <w:t>have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shortcomings.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one</w:t>
      </w:r>
      <w:r>
        <w:rPr>
          <w:spacing w:val="-16"/>
        </w:rPr>
        <w:t> </w:t>
      </w:r>
      <w:r>
        <w:rPr/>
        <w:t>hand,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traditional</w:t>
      </w:r>
      <w:r>
        <w:rPr>
          <w:w w:val="99"/>
        </w:rPr>
        <w:t> </w:t>
      </w:r>
      <w:r>
        <w:rPr/>
        <w:t>mathematical</w:t>
      </w:r>
      <w:r>
        <w:rPr>
          <w:spacing w:val="-14"/>
        </w:rPr>
        <w:t> </w:t>
      </w:r>
      <w:r>
        <w:rPr/>
        <w:t>optimization</w:t>
      </w:r>
      <w:r>
        <w:rPr>
          <w:spacing w:val="-14"/>
        </w:rPr>
        <w:t> </w:t>
      </w:r>
      <w:r>
        <w:rPr/>
        <w:t>method</w:t>
      </w:r>
      <w:r>
        <w:rPr>
          <w:spacing w:val="-14"/>
        </w:rPr>
        <w:t> </w:t>
      </w:r>
      <w:r>
        <w:rPr/>
        <w:t>takes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gradient</w:t>
      </w:r>
      <w:r>
        <w:rPr>
          <w:spacing w:val="-14"/>
        </w:rPr>
        <w:t> </w:t>
      </w:r>
      <w:r>
        <w:rPr/>
        <w:t>descent</w:t>
      </w:r>
      <w:r>
        <w:rPr>
          <w:w w:val="99"/>
        </w:rPr>
        <w:t> </w:t>
      </w:r>
      <w:r>
        <w:rPr/>
        <w:t>direction as the forward direction of the optimization,</w:t>
      </w:r>
      <w:r>
        <w:rPr>
          <w:spacing w:val="-5"/>
        </w:rPr>
        <w:t> </w:t>
      </w:r>
      <w:r>
        <w:rPr/>
        <w:t>which</w:t>
      </w:r>
      <w:r>
        <w:rPr>
          <w:w w:val="99"/>
        </w:rPr>
        <w:t> </w:t>
      </w:r>
      <w:r>
        <w:rPr/>
        <w:t>can easily fall into the local minimum solution and</w:t>
      </w:r>
      <w:r>
        <w:rPr>
          <w:spacing w:val="21"/>
        </w:rPr>
        <w:t> </w:t>
      </w:r>
      <w:r>
        <w:rPr/>
        <w:t>cannot</w:t>
      </w:r>
      <w:r>
        <w:rPr>
          <w:w w:val="99"/>
        </w:rPr>
        <w:t> </w:t>
      </w:r>
      <w:r>
        <w:rPr/>
        <w:t>get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optimal</w:t>
      </w:r>
      <w:r>
        <w:rPr>
          <w:spacing w:val="25"/>
        </w:rPr>
        <w:t> </w:t>
      </w:r>
      <w:r>
        <w:rPr/>
        <w:t>global</w:t>
      </w:r>
      <w:r>
        <w:rPr>
          <w:spacing w:val="25"/>
        </w:rPr>
        <w:t> </w:t>
      </w:r>
      <w:r>
        <w:rPr/>
        <w:t>solution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problem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high</w:t>
      </w:r>
      <w:r>
        <w:rPr>
          <w:w w:val="99"/>
        </w:rPr>
        <w:t> </w:t>
      </w:r>
      <w:r>
        <w:rPr/>
        <w:t>degree of nonlinearity [210]. On the other hand, the</w:t>
      </w:r>
      <w:r>
        <w:rPr>
          <w:spacing w:val="26"/>
        </w:rPr>
        <w:t> </w:t>
      </w:r>
      <w:r>
        <w:rPr/>
        <w:t>optimal</w:t>
      </w:r>
      <w:r>
        <w:rPr>
          <w:w w:val="99"/>
        </w:rPr>
        <w:t> </w:t>
      </w:r>
      <w:r>
        <w:rPr/>
        <w:t>global solution of some optimization problems is often</w:t>
      </w:r>
      <w:r>
        <w:rPr>
          <w:spacing w:val="42"/>
        </w:rPr>
        <w:t> </w:t>
      </w:r>
      <w:r>
        <w:rPr/>
        <w:t>near</w:t>
      </w:r>
      <w:r>
        <w:rPr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/>
        <w:t>pole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feasible</w:t>
      </w:r>
      <w:r>
        <w:rPr>
          <w:spacing w:val="-11"/>
        </w:rPr>
        <w:t> </w:t>
      </w:r>
      <w:r>
        <w:rPr/>
        <w:t>region,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places</w:t>
      </w:r>
      <w:r>
        <w:rPr>
          <w:spacing w:val="-11"/>
        </w:rPr>
        <w:t> </w:t>
      </w:r>
      <w:r>
        <w:rPr/>
        <w:t>correspond</w:t>
      </w:r>
      <w:r>
        <w:rPr>
          <w:spacing w:val="-11"/>
        </w:rPr>
        <w:t> </w:t>
      </w:r>
      <w:r>
        <w:rPr/>
        <w:t>to</w:t>
      </w:r>
      <w:r>
        <w:rPr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/>
        <w:t>discontinuity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derivative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mathemati-</w:t>
      </w:r>
      <w:r>
        <w:rPr>
          <w:w w:val="99"/>
        </w:rPr>
        <w:t> </w:t>
      </w:r>
      <w:r>
        <w:rPr>
          <w:spacing w:val="-3"/>
        </w:rPr>
        <w:t>cally,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makes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mathematical</w:t>
      </w:r>
      <w:r>
        <w:rPr>
          <w:spacing w:val="-10"/>
        </w:rPr>
        <w:t> </w:t>
      </w:r>
      <w:r>
        <w:rPr/>
        <w:t>optimization</w:t>
      </w:r>
      <w:r>
        <w:rPr>
          <w:w w:val="99"/>
        </w:rPr>
        <w:t> </w:t>
      </w:r>
      <w:r>
        <w:rPr/>
        <w:t>method invalid</w:t>
      </w:r>
      <w:r>
        <w:rPr>
          <w:spacing w:val="-21"/>
        </w:rPr>
        <w:t> </w:t>
      </w:r>
      <w:r>
        <w:rPr/>
        <w:t>here.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Some non-traditional optimization methods</w:t>
      </w:r>
      <w:r>
        <w:rPr>
          <w:spacing w:val="18"/>
        </w:rPr>
        <w:t> </w:t>
      </w:r>
      <w:r>
        <w:rPr/>
        <w:t>developed</w:t>
      </w:r>
      <w:r>
        <w:rPr>
          <w:w w:val="99"/>
        </w:rPr>
        <w:t> </w:t>
      </w:r>
      <w:r>
        <w:rPr/>
        <w:t>since  the  1970s  are  designed  based  on  the </w:t>
      </w:r>
      <w:r>
        <w:rPr>
          <w:spacing w:val="27"/>
        </w:rPr>
        <w:t> </w:t>
      </w:r>
      <w:r>
        <w:rPr/>
        <w:t>inspiration</w:t>
      </w:r>
      <w:r>
        <w:rPr>
          <w:w w:val="99"/>
        </w:rPr>
        <w:t> </w:t>
      </w:r>
      <w:r>
        <w:rPr/>
        <w:t>of certain physical or biological phenomena. These</w:t>
      </w:r>
      <w:r>
        <w:rPr>
          <w:spacing w:val="10"/>
        </w:rPr>
        <w:t> </w:t>
      </w:r>
      <w:r>
        <w:rPr/>
        <w:t>meth-</w:t>
      </w:r>
      <w:r>
        <w:rPr>
          <w:w w:val="99"/>
        </w:rPr>
        <w:t> </w:t>
      </w:r>
      <w:r>
        <w:rPr/>
        <w:t>ods include Genetic Algorithms, Simulated Annealing,</w:t>
      </w:r>
      <w:r>
        <w:rPr>
          <w:spacing w:val="27"/>
        </w:rPr>
        <w:t> </w:t>
      </w:r>
      <w:r>
        <w:rPr/>
        <w:t>Ant</w:t>
      </w:r>
      <w:r>
        <w:rPr>
          <w:w w:val="99"/>
        </w:rPr>
        <w:t> </w:t>
      </w:r>
      <w:r>
        <w:rPr/>
        <w:t>Colony Optimization Algorithm, </w:t>
      </w:r>
      <w:r>
        <w:rPr>
          <w:spacing w:val="-6"/>
        </w:rPr>
        <w:t>Tabu </w:t>
      </w:r>
      <w:r>
        <w:rPr/>
        <w:t>Search and</w:t>
      </w:r>
      <w:r>
        <w:rPr>
          <w:spacing w:val="24"/>
        </w:rPr>
        <w:t> </w:t>
      </w:r>
      <w:r>
        <w:rPr/>
        <w:t>Particle</w:t>
      </w:r>
      <w:r>
        <w:rPr>
          <w:w w:val="99"/>
        </w:rPr>
        <w:t> </w:t>
      </w:r>
      <w:r>
        <w:rPr/>
        <w:t>Swarm Optimization (PSO). Although they can</w:t>
      </w:r>
      <w:r>
        <w:rPr>
          <w:spacing w:val="-28"/>
        </w:rPr>
        <w:t> </w:t>
      </w:r>
      <w:r>
        <w:rPr/>
        <w:t>theoretically</w:t>
      </w:r>
      <w:r>
        <w:rPr>
          <w:w w:val="99"/>
        </w:rPr>
        <w:t> </w:t>
      </w:r>
      <w:r>
        <w:rPr/>
        <w:t>obtain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optimal</w:t>
      </w:r>
      <w:r>
        <w:rPr>
          <w:spacing w:val="32"/>
        </w:rPr>
        <w:t> </w:t>
      </w:r>
      <w:r>
        <w:rPr/>
        <w:t>global</w:t>
      </w:r>
      <w:r>
        <w:rPr>
          <w:spacing w:val="32"/>
        </w:rPr>
        <w:t> </w:t>
      </w:r>
      <w:r>
        <w:rPr/>
        <w:t>solution,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calculation</w:t>
      </w:r>
      <w:r>
        <w:rPr>
          <w:spacing w:val="32"/>
        </w:rPr>
        <w:t> </w:t>
      </w:r>
      <w:r>
        <w:rPr/>
        <w:t>time</w:t>
      </w:r>
      <w:r>
        <w:rPr>
          <w:spacing w:val="32"/>
        </w:rPr>
        <w:t> </w:t>
      </w:r>
      <w:r>
        <w:rPr/>
        <w:t>is</w:t>
      </w:r>
      <w:r>
        <w:rPr>
          <w:w w:val="99"/>
        </w:rPr>
        <w:t> </w:t>
      </w:r>
      <w:r>
        <w:rPr/>
        <w:t>theoretically infinite, which is not conducive to</w:t>
      </w:r>
      <w:r>
        <w:rPr>
          <w:spacing w:val="-2"/>
        </w:rPr>
        <w:t> </w:t>
      </w:r>
      <w:r>
        <w:rPr/>
        <w:t>practical</w:t>
      </w:r>
      <w:r>
        <w:rPr>
          <w:w w:val="99"/>
        </w:rPr>
        <w:t> </w:t>
      </w:r>
      <w:r>
        <w:rPr/>
        <w:t>applications.</w:t>
      </w:r>
      <w:r>
        <w:rPr>
          <w:spacing w:val="-16"/>
        </w:rPr>
        <w:t> </w:t>
      </w:r>
      <w:r>
        <w:rPr>
          <w:spacing w:val="-3"/>
        </w:rPr>
        <w:t>Wavelet</w:t>
      </w:r>
      <w:r>
        <w:rPr>
          <w:spacing w:val="-16"/>
        </w:rPr>
        <w:t> </w:t>
      </w:r>
      <w:r>
        <w:rPr/>
        <w:t>theory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special</w:t>
      </w:r>
      <w:r>
        <w:rPr>
          <w:spacing w:val="-16"/>
        </w:rPr>
        <w:t> </w:t>
      </w:r>
      <w:r>
        <w:rPr/>
        <w:t>function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describ-</w:t>
      </w:r>
      <w:r>
        <w:rPr>
          <w:w w:val="99"/>
        </w:rPr>
        <w:t> </w:t>
      </w:r>
      <w:r>
        <w:rPr/>
        <w:t>ing the singularities of functions because many</w:t>
      </w:r>
      <w:r>
        <w:rPr>
          <w:spacing w:val="8"/>
        </w:rPr>
        <w:t> </w:t>
      </w:r>
      <w:r>
        <w:rPr/>
        <w:t>engineering</w:t>
      </w:r>
      <w:r>
        <w:rPr>
          <w:w w:val="99"/>
        </w:rPr>
        <w:t> </w:t>
      </w:r>
      <w:r>
        <w:rPr/>
        <w:t>optimization</w:t>
      </w:r>
      <w:r>
        <w:rPr>
          <w:spacing w:val="-21"/>
        </w:rPr>
        <w:t> </w:t>
      </w:r>
      <w:r>
        <w:rPr/>
        <w:t>problems</w:t>
      </w:r>
      <w:r>
        <w:rPr>
          <w:spacing w:val="-21"/>
        </w:rPr>
        <w:t> </w:t>
      </w:r>
      <w:r>
        <w:rPr/>
        <w:t>can</w:t>
      </w:r>
      <w:r>
        <w:rPr>
          <w:spacing w:val="-21"/>
        </w:rPr>
        <w:t> </w:t>
      </w:r>
      <w:r>
        <w:rPr/>
        <w:t>approximate</w:t>
      </w:r>
      <w:r>
        <w:rPr>
          <w:spacing w:val="-21"/>
        </w:rPr>
        <w:t> </w:t>
      </w:r>
      <w:r>
        <w:rPr/>
        <w:t>linear</w:t>
      </w:r>
      <w:r>
        <w:rPr>
          <w:spacing w:val="-21"/>
        </w:rPr>
        <w:t> </w:t>
      </w:r>
      <w:r>
        <w:rPr/>
        <w:t>objective</w:t>
      </w:r>
      <w:r>
        <w:rPr>
          <w:spacing w:val="-21"/>
        </w:rPr>
        <w:t> </w:t>
      </w:r>
      <w:r>
        <w:rPr/>
        <w:t>func-</w:t>
      </w:r>
      <w:r>
        <w:rPr>
          <w:w w:val="99"/>
        </w:rPr>
        <w:t> </w:t>
      </w:r>
      <w:r>
        <w:rPr/>
        <w:t>tions. It transforms the optimization of functions into a</w:t>
      </w:r>
      <w:r>
        <w:rPr>
          <w:spacing w:val="-34"/>
        </w:rPr>
        <w:t> </w:t>
      </w:r>
      <w:r>
        <w:rPr/>
        <w:t>finite</w:t>
      </w:r>
      <w:r>
        <w:rPr>
          <w:w w:val="99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singular</w:t>
      </w:r>
      <w:r>
        <w:rPr>
          <w:spacing w:val="-12"/>
        </w:rPr>
        <w:t> </w:t>
      </w:r>
      <w:r>
        <w:rPr/>
        <w:t>points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feasible</w:t>
      </w:r>
      <w:r>
        <w:rPr>
          <w:spacing w:val="-12"/>
        </w:rPr>
        <w:t> </w:t>
      </w:r>
      <w:r>
        <w:rPr/>
        <w:t>region,</w:t>
      </w:r>
      <w:r>
        <w:rPr>
          <w:spacing w:val="-12"/>
        </w:rPr>
        <w:t> </w:t>
      </w:r>
      <w:r>
        <w:rPr/>
        <w:t>regardless</w:t>
      </w:r>
      <w:r>
        <w:rPr>
          <w:spacing w:val="-12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/>
        <w:t>optimization</w:t>
      </w:r>
      <w:r>
        <w:rPr>
          <w:spacing w:val="-11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constraints</w:t>
      </w:r>
      <w:r>
        <w:rPr>
          <w:spacing w:val="-11"/>
        </w:rPr>
        <w:t> </w:t>
      </w:r>
      <w:r>
        <w:rPr/>
        <w:t>[211].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long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w w:val="99"/>
        </w:rPr>
        <w:t> </w:t>
      </w:r>
      <w:r>
        <w:rPr/>
        <w:t>singularity is determined, the optimal global solution is</w:t>
      </w:r>
      <w:r>
        <w:rPr>
          <w:spacing w:val="24"/>
        </w:rPr>
        <w:t> </w:t>
      </w:r>
      <w:r>
        <w:rPr/>
        <w:t>also</w:t>
      </w:r>
      <w:r>
        <w:rPr>
          <w:w w:val="99"/>
        </w:rPr>
        <w:t> </w:t>
      </w:r>
      <w:r>
        <w:rPr/>
        <w:t>obtained.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In [212]–[216], researchers combined PSO and</w:t>
      </w:r>
      <w:r>
        <w:rPr>
          <w:spacing w:val="22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achieved</w:t>
      </w:r>
      <w:r>
        <w:rPr>
          <w:spacing w:val="-20"/>
        </w:rPr>
        <w:t> </w:t>
      </w:r>
      <w:r>
        <w:rPr/>
        <w:t>more</w:t>
      </w:r>
      <w:r>
        <w:rPr>
          <w:spacing w:val="-20"/>
        </w:rPr>
        <w:t> </w:t>
      </w:r>
      <w:r>
        <w:rPr/>
        <w:t>exemplary</w:t>
      </w:r>
      <w:r>
        <w:rPr>
          <w:spacing w:val="-20"/>
        </w:rPr>
        <w:t> </w:t>
      </w:r>
      <w:r>
        <w:rPr/>
        <w:t>optimization</w:t>
      </w:r>
      <w:r>
        <w:rPr>
          <w:spacing w:val="-20"/>
        </w:rPr>
        <w:t> </w:t>
      </w:r>
      <w:r>
        <w:rPr/>
        <w:t>methods.</w:t>
      </w:r>
      <w:r>
        <w:rPr>
          <w:w w:val="99"/>
        </w:rPr>
        <w:t> </w:t>
      </w:r>
      <w:r>
        <w:rPr/>
        <w:t>The</w:t>
      </w:r>
      <w:r>
        <w:rPr>
          <w:spacing w:val="34"/>
        </w:rPr>
        <w:t> </w:t>
      </w:r>
      <w:r>
        <w:rPr/>
        <w:t>idea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particle</w:t>
      </w:r>
      <w:r>
        <w:rPr>
          <w:spacing w:val="34"/>
        </w:rPr>
        <w:t> </w:t>
      </w:r>
      <w:r>
        <w:rPr/>
        <w:t>swarm</w:t>
      </w:r>
      <w:r>
        <w:rPr>
          <w:spacing w:val="34"/>
        </w:rPr>
        <w:t> </w:t>
      </w:r>
      <w:r>
        <w:rPr/>
        <w:t>algorithm</w:t>
      </w:r>
      <w:r>
        <w:rPr>
          <w:spacing w:val="34"/>
        </w:rPr>
        <w:t> </w:t>
      </w:r>
      <w:r>
        <w:rPr/>
        <w:t>originates</w:t>
      </w:r>
      <w:r>
        <w:rPr>
          <w:spacing w:val="34"/>
        </w:rPr>
        <w:t> </w:t>
      </w:r>
      <w:r>
        <w:rPr/>
        <w:t>from</w:t>
      </w:r>
      <w:r>
        <w:rPr>
          <w:w w:val="99"/>
        </w:rPr>
        <w:t> </w:t>
      </w:r>
      <w:r>
        <w:rPr/>
        <w:t>the study of predation behaviour of birds/fish schools</w:t>
      </w:r>
      <w:r>
        <w:rPr>
          <w:spacing w:val="15"/>
        </w:rPr>
        <w:t> </w:t>
      </w:r>
      <w:r>
        <w:rPr/>
        <w:t>[217].</w:t>
      </w:r>
      <w:r>
        <w:rPr>
          <w:w w:val="99"/>
        </w:rPr>
        <w:t> </w:t>
      </w:r>
      <w:r>
        <w:rPr/>
        <w:t>It</w:t>
      </w:r>
      <w:r>
        <w:rPr>
          <w:spacing w:val="24"/>
        </w:rPr>
        <w:t> </w:t>
      </w:r>
      <w:r>
        <w:rPr/>
        <w:t>simulates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behaviour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bird</w:t>
      </w:r>
      <w:r>
        <w:rPr>
          <w:spacing w:val="24"/>
        </w:rPr>
        <w:t> </w:t>
      </w:r>
      <w:r>
        <w:rPr/>
        <w:t>swarms</w:t>
      </w:r>
      <w:r>
        <w:rPr>
          <w:spacing w:val="24"/>
        </w:rPr>
        <w:t> </w:t>
      </w:r>
      <w:r>
        <w:rPr/>
        <w:t>flying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food.</w:t>
      </w:r>
      <w:r>
        <w:rPr>
          <w:w w:val="99"/>
        </w:rPr>
        <w:t> </w:t>
      </w:r>
      <w:r>
        <w:rPr/>
        <w:t>The cooperation between birds makes  the  group</w:t>
      </w:r>
      <w:r>
        <w:rPr>
          <w:spacing w:val="17"/>
        </w:rPr>
        <w:t> </w:t>
      </w:r>
      <w:r>
        <w:rPr/>
        <w:t>achieve</w:t>
      </w:r>
      <w:r>
        <w:rPr>
          <w:w w:val="99"/>
        </w:rPr>
        <w:t> </w:t>
      </w:r>
      <w:r>
        <w:rPr/>
        <w:t>the optimal goal. It is an optimization method based</w:t>
      </w:r>
      <w:r>
        <w:rPr>
          <w:spacing w:val="8"/>
        </w:rPr>
        <w:t> </w:t>
      </w:r>
      <w:r>
        <w:rPr/>
        <w:t>on</w:t>
      </w:r>
      <w:r>
        <w:rPr>
          <w:w w:val="99"/>
        </w:rPr>
        <w:t> </w:t>
      </w:r>
      <w:r>
        <w:rPr/>
        <w:t>Swarm Intelligence. It finds the global optimum by</w:t>
      </w:r>
      <w:r>
        <w:rPr>
          <w:spacing w:val="31"/>
        </w:rPr>
        <w:t> </w:t>
      </w:r>
      <w:r>
        <w:rPr/>
        <w:t>follow-</w:t>
      </w:r>
      <w:r>
        <w:rPr>
          <w:w w:val="99"/>
        </w:rPr>
        <w:t> </w:t>
      </w:r>
      <w:r>
        <w:rPr/>
        <w:t>ing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optimal</w:t>
      </w:r>
      <w:r>
        <w:rPr>
          <w:spacing w:val="38"/>
        </w:rPr>
        <w:t> </w:t>
      </w:r>
      <w:r>
        <w:rPr/>
        <w:t>value</w:t>
      </w:r>
      <w:r>
        <w:rPr>
          <w:spacing w:val="38"/>
        </w:rPr>
        <w:t> </w:t>
      </w:r>
      <w:r>
        <w:rPr/>
        <w:t>currently</w:t>
      </w:r>
      <w:r>
        <w:rPr>
          <w:spacing w:val="38"/>
        </w:rPr>
        <w:t> </w:t>
      </w:r>
      <w:r>
        <w:rPr/>
        <w:t>searched.</w:t>
      </w:r>
      <w:r>
        <w:rPr>
          <w:spacing w:val="38"/>
        </w:rPr>
        <w:t> </w:t>
      </w:r>
      <w:r>
        <w:rPr/>
        <w:t>Compared</w:t>
      </w:r>
      <w:r>
        <w:rPr>
          <w:spacing w:val="38"/>
        </w:rPr>
        <w:t> </w:t>
      </w:r>
      <w:r>
        <w:rPr/>
        <w:t>with</w:t>
      </w:r>
      <w:r>
        <w:rPr>
          <w:w w:val="99"/>
        </w:rPr>
        <w:t> </w:t>
      </w:r>
      <w:r>
        <w:rPr/>
        <w:t>other modern optimization methods, the obvious feature</w:t>
      </w:r>
      <w:r>
        <w:rPr>
          <w:spacing w:val="8"/>
        </w:rPr>
        <w:t> </w:t>
      </w:r>
      <w:r>
        <w:rPr/>
        <w:t>of</w:t>
      </w:r>
      <w:r>
        <w:rPr>
          <w:w w:val="99"/>
        </w:rPr>
        <w:t> </w:t>
      </w:r>
      <w:r>
        <w:rPr/>
        <w:t>particle swarm optimization is that few parameters need</w:t>
      </w:r>
      <w:r>
        <w:rPr>
          <w:spacing w:val="29"/>
        </w:rPr>
        <w:t> </w:t>
      </w:r>
      <w:r>
        <w:rPr/>
        <w:t>to</w:t>
      </w:r>
      <w:r>
        <w:rPr>
          <w:w w:val="99"/>
        </w:rPr>
        <w:t> </w:t>
      </w:r>
      <w:r>
        <w:rPr/>
        <w:t>be</w:t>
      </w:r>
      <w:r>
        <w:rPr>
          <w:spacing w:val="39"/>
        </w:rPr>
        <w:t> </w:t>
      </w:r>
      <w:r>
        <w:rPr/>
        <w:t>adjusted,</w:t>
      </w:r>
      <w:r>
        <w:rPr>
          <w:spacing w:val="39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simple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easy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implement,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w w:val="99"/>
        </w:rPr>
        <w:t> </w:t>
      </w:r>
      <w:r>
        <w:rPr/>
        <w:t>convergence speed is fast. Like WNN, combining</w:t>
      </w:r>
      <w:r>
        <w:rPr>
          <w:spacing w:val="13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 and optimization methods is also divided into</w:t>
      </w:r>
      <w:r>
        <w:rPr>
          <w:spacing w:val="29"/>
        </w:rPr>
        <w:t> </w:t>
      </w:r>
      <w:r>
        <w:rPr/>
        <w:t>two</w:t>
      </w:r>
      <w:r>
        <w:rPr>
          <w:w w:val="99"/>
        </w:rPr>
        <w:t> </w:t>
      </w:r>
      <w:r>
        <w:rPr/>
        <w:t>directions.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hand,</w:t>
      </w:r>
      <w:r>
        <w:rPr>
          <w:spacing w:val="-8"/>
        </w:rPr>
        <w:t> </w:t>
      </w:r>
      <w:r>
        <w:rPr/>
        <w:t>References</w:t>
      </w:r>
      <w:r>
        <w:rPr>
          <w:spacing w:val="-8"/>
        </w:rPr>
        <w:t> </w:t>
      </w:r>
      <w:r>
        <w:rPr/>
        <w:t>[212],</w:t>
      </w:r>
      <w:r>
        <w:rPr>
          <w:spacing w:val="-8"/>
        </w:rPr>
        <w:t> </w:t>
      </w:r>
      <w:r>
        <w:rPr/>
        <w:t>[216]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new</w:t>
      </w:r>
      <w:r>
        <w:rPr>
          <w:w w:val="99"/>
        </w:rPr>
        <w:t> </w:t>
      </w:r>
      <w:r>
        <w:rPr/>
        <w:t>methods proposed after mixing particle swarm and</w:t>
      </w:r>
      <w:r>
        <w:rPr>
          <w:spacing w:val="32"/>
        </w:rPr>
        <w:t> </w:t>
      </w:r>
      <w:r>
        <w:rPr/>
        <w:t>wavelet</w:t>
      </w:r>
      <w:r>
        <w:rPr>
          <w:w w:val="99"/>
        </w:rPr>
        <w:t> </w:t>
      </w:r>
      <w:r>
        <w:rPr/>
        <w:t>analysis.</w:t>
      </w:r>
    </w:p>
    <w:p>
      <w:pPr>
        <w:pStyle w:val="BodyText"/>
        <w:spacing w:line="249" w:lineRule="auto"/>
        <w:ind w:right="112" w:firstLine="199"/>
        <w:jc w:val="both"/>
      </w:pPr>
      <w:r>
        <w:rPr/>
        <w:t>Zhang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Min</w:t>
      </w:r>
      <w:r>
        <w:rPr>
          <w:spacing w:val="-18"/>
        </w:rPr>
        <w:t> </w:t>
      </w:r>
      <w:r>
        <w:rPr/>
        <w:t>[212]</w:t>
      </w:r>
      <w:r>
        <w:rPr>
          <w:spacing w:val="-18"/>
        </w:rPr>
        <w:t> </w:t>
      </w:r>
      <w:r>
        <w:rPr/>
        <w:t>designed</w:t>
      </w:r>
      <w:r>
        <w:rPr>
          <w:spacing w:val="-18"/>
        </w:rPr>
        <w:t> </w:t>
      </w:r>
      <w:r>
        <w:rPr/>
        <w:t>an</w:t>
      </w:r>
      <w:r>
        <w:rPr>
          <w:spacing w:val="-18"/>
        </w:rPr>
        <w:t> </w:t>
      </w:r>
      <w:r>
        <w:rPr/>
        <w:t>improved</w:t>
      </w:r>
      <w:r>
        <w:rPr>
          <w:spacing w:val="-18"/>
        </w:rPr>
        <w:t> </w:t>
      </w:r>
      <w:r>
        <w:rPr/>
        <w:t>particle</w:t>
      </w:r>
      <w:r>
        <w:rPr>
          <w:spacing w:val="-18"/>
        </w:rPr>
        <w:t> </w:t>
      </w:r>
      <w:r>
        <w:rPr/>
        <w:t>swarm</w:t>
      </w:r>
      <w:r>
        <w:rPr>
          <w:w w:val="99"/>
        </w:rPr>
        <w:t> </w:t>
      </w:r>
      <w:r>
        <w:rPr/>
        <w:t>with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wavelet</w:t>
      </w:r>
      <w:r>
        <w:rPr>
          <w:spacing w:val="29"/>
        </w:rPr>
        <w:t> </w:t>
      </w:r>
      <w:r>
        <w:rPr/>
        <w:t>threshold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WNN</w:t>
      </w:r>
      <w:r>
        <w:rPr>
          <w:spacing w:val="29"/>
        </w:rPr>
        <w:t> </w:t>
      </w:r>
      <w:r>
        <w:rPr/>
        <w:t>using</w:t>
      </w:r>
      <w:r>
        <w:rPr>
          <w:spacing w:val="29"/>
        </w:rPr>
        <w:t> </w:t>
      </w:r>
      <w:r>
        <w:rPr/>
        <w:t>the</w:t>
      </w:r>
      <w:r>
        <w:rPr>
          <w:w w:val="99"/>
        </w:rPr>
        <w:t> </w:t>
      </w:r>
      <w:r>
        <w:rPr/>
        <w:t>Morlet wavelet as the activation function for</w:t>
      </w:r>
      <w:r>
        <w:rPr>
          <w:spacing w:val="1"/>
        </w:rPr>
        <w:t> </w:t>
      </w:r>
      <w:r>
        <w:rPr/>
        <w:t>classification.</w:t>
      </w:r>
      <w:r>
        <w:rPr>
          <w:w w:val="99"/>
        </w:rPr>
        <w:t> </w:t>
      </w:r>
      <w:r>
        <w:rPr/>
        <w:t>The improved PSO algorithm achieved higher</w:t>
      </w:r>
      <w:r>
        <w:rPr>
          <w:spacing w:val="23"/>
        </w:rPr>
        <w:t> </w:t>
      </w:r>
      <w:r>
        <w:rPr/>
        <w:t>classification</w:t>
      </w:r>
      <w:r>
        <w:rPr>
          <w:w w:val="99"/>
        </w:rPr>
        <w:t> </w:t>
      </w:r>
      <w:r>
        <w:rPr/>
        <w:t>accuracy, and different wavelet functions were applied   </w:t>
      </w:r>
      <w:r>
        <w:rPr>
          <w:spacing w:val="4"/>
        </w:rPr>
        <w:t> </w:t>
      </w:r>
      <w:r>
        <w:rPr/>
        <w:t>for</w:t>
      </w:r>
    </w:p>
    <w:p>
      <w:pPr>
        <w:spacing w:after="0" w:line="249" w:lineRule="auto"/>
        <w:jc w:val="both"/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right="0"/>
        <w:jc w:val="both"/>
      </w:pPr>
      <w:r>
        <w:rPr/>
        <w:t>better noise filtering. The subjective visual effects,</w:t>
      </w:r>
      <w:r>
        <w:rPr>
          <w:spacing w:val="-17"/>
        </w:rPr>
        <w:t> </w:t>
      </w:r>
      <w:r>
        <w:rPr/>
        <w:t>mean</w:t>
      </w:r>
      <w:r>
        <w:rPr>
          <w:w w:val="99"/>
        </w:rPr>
        <w:t> </w:t>
      </w:r>
      <w:r>
        <w:rPr/>
        <w:t>square error, peak signal-to-noise ratio, and structural</w:t>
      </w:r>
      <w:r>
        <w:rPr>
          <w:spacing w:val="29"/>
        </w:rPr>
        <w:t> </w:t>
      </w:r>
      <w:r>
        <w:rPr/>
        <w:t>sim-</w:t>
      </w:r>
      <w:r>
        <w:rPr>
          <w:w w:val="99"/>
        </w:rPr>
        <w:t> </w:t>
      </w:r>
      <w:r>
        <w:rPr/>
        <w:t>ilarity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images</w:t>
      </w:r>
      <w:r>
        <w:rPr>
          <w:spacing w:val="36"/>
        </w:rPr>
        <w:t> </w:t>
      </w:r>
      <w:r>
        <w:rPr/>
        <w:t>after</w:t>
      </w:r>
      <w:r>
        <w:rPr>
          <w:spacing w:val="36"/>
        </w:rPr>
        <w:t> </w:t>
      </w:r>
      <w:r>
        <w:rPr/>
        <w:t>noise</w:t>
      </w:r>
      <w:r>
        <w:rPr>
          <w:spacing w:val="36"/>
        </w:rPr>
        <w:t> </w:t>
      </w:r>
      <w:r>
        <w:rPr/>
        <w:t>reduction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better</w:t>
      </w:r>
      <w:r>
        <w:rPr>
          <w:spacing w:val="36"/>
        </w:rPr>
        <w:t> </w:t>
      </w:r>
      <w:r>
        <w:rPr/>
        <w:t>than</w:t>
      </w:r>
      <w:r>
        <w:rPr>
          <w:w w:val="99"/>
        </w:rPr>
        <w:t> </w:t>
      </w:r>
      <w:r>
        <w:rPr/>
        <w:t>traditional noise filtering algorithms. The proposed</w:t>
      </w:r>
      <w:r>
        <w:rPr>
          <w:spacing w:val="31"/>
        </w:rPr>
        <w:t> </w:t>
      </w:r>
      <w:r>
        <w:rPr/>
        <w:t>method</w:t>
      </w:r>
      <w:r>
        <w:rPr>
          <w:w w:val="99"/>
        </w:rPr>
        <w:t> </w:t>
      </w:r>
      <w:r>
        <w:rPr/>
        <w:t>to</w:t>
      </w:r>
      <w:r>
        <w:rPr>
          <w:spacing w:val="19"/>
        </w:rPr>
        <w:t> </w:t>
      </w:r>
      <w:r>
        <w:rPr/>
        <w:t>classify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data</w:t>
      </w:r>
      <w:r>
        <w:rPr>
          <w:spacing w:val="19"/>
        </w:rPr>
        <w:t> </w:t>
      </w:r>
      <w:r>
        <w:rPr/>
        <w:t>set</w:t>
      </w:r>
      <w:r>
        <w:rPr>
          <w:spacing w:val="19"/>
        </w:rPr>
        <w:t> </w:t>
      </w:r>
      <w:r>
        <w:rPr/>
        <w:t>reduces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features</w:t>
      </w:r>
      <w:r>
        <w:rPr>
          <w:spacing w:val="19"/>
        </w:rPr>
        <w:t> </w:t>
      </w:r>
      <w:r>
        <w:rPr/>
        <w:t>and</w:t>
      </w:r>
      <w:r>
        <w:rPr>
          <w:w w:val="99"/>
        </w:rPr>
        <w:t> </w:t>
      </w:r>
      <w:r>
        <w:rPr/>
        <w:t>classification</w:t>
      </w:r>
      <w:r>
        <w:rPr>
          <w:spacing w:val="-12"/>
        </w:rPr>
        <w:t> </w:t>
      </w:r>
      <w:r>
        <w:rPr/>
        <w:t>error</w:t>
      </w:r>
      <w:r>
        <w:rPr>
          <w:spacing w:val="-13"/>
        </w:rPr>
        <w:t> </w:t>
      </w:r>
      <w:r>
        <w:rPr/>
        <w:t>rate.</w:t>
      </w:r>
      <w:r>
        <w:rPr>
          <w:spacing w:val="-12"/>
        </w:rPr>
        <w:t> </w:t>
      </w:r>
      <w:r>
        <w:rPr/>
        <w:t>21.543%</w:t>
      </w:r>
      <w:r>
        <w:rPr>
          <w:spacing w:val="-13"/>
        </w:rPr>
        <w:t> </w:t>
      </w:r>
      <w:r>
        <w:rPr/>
        <w:t>reduces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maximum</w:t>
      </w:r>
      <w:r>
        <w:rPr>
          <w:spacing w:val="-13"/>
        </w:rPr>
        <w:t> </w:t>
      </w:r>
      <w:r>
        <w:rPr/>
        <w:t>clas-</w:t>
      </w:r>
      <w:r>
        <w:rPr>
          <w:w w:val="99"/>
        </w:rPr>
        <w:t> </w:t>
      </w:r>
      <w:r>
        <w:rPr/>
        <w:t>sification error rate, and the number of features is</w:t>
      </w:r>
      <w:r>
        <w:rPr>
          <w:spacing w:val="23"/>
        </w:rPr>
        <w:t> </w:t>
      </w:r>
      <w:r>
        <w:rPr/>
        <w:t>reduced</w:t>
      </w:r>
      <w:r>
        <w:rPr>
          <w:w w:val="99"/>
        </w:rPr>
        <w:t> </w:t>
      </w:r>
      <w:r>
        <w:rPr/>
        <w:t>by 12; 29.243% reduces the minimum classification</w:t>
      </w:r>
      <w:r>
        <w:rPr>
          <w:spacing w:val="22"/>
        </w:rPr>
        <w:t> </w:t>
      </w:r>
      <w:r>
        <w:rPr/>
        <w:t>error</w:t>
      </w:r>
      <w:r>
        <w:rPr>
          <w:w w:val="99"/>
        </w:rPr>
        <w:t> </w:t>
      </w:r>
      <w:r>
        <w:rPr/>
        <w:t>rate,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number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features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reduced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9.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[216],</w:t>
      </w:r>
      <w:r>
        <w:rPr>
          <w:w w:val="99"/>
        </w:rPr>
        <w:t> </w:t>
      </w:r>
      <w:r>
        <w:rPr/>
        <w:t>an improved particle swarm optimization scheme using</w:t>
      </w:r>
      <w:r>
        <w:rPr>
          <w:spacing w:val="38"/>
        </w:rPr>
        <w:t> </w:t>
      </w:r>
      <w:r>
        <w:rPr/>
        <w:t>lift-</w:t>
      </w:r>
      <w:r>
        <w:rPr>
          <w:w w:val="99"/>
        </w:rPr>
        <w:t> </w:t>
      </w:r>
      <w:r>
        <w:rPr/>
        <w:t>ing wavelet transform proposes dynamic range</w:t>
      </w:r>
      <w:r>
        <w:rPr>
          <w:spacing w:val="2"/>
        </w:rPr>
        <w:t> </w:t>
      </w:r>
      <w:r>
        <w:rPr/>
        <w:t>enhance-</w:t>
      </w:r>
      <w:r>
        <w:rPr>
          <w:w w:val="99"/>
        </w:rPr>
        <w:t> </w:t>
      </w:r>
      <w:r>
        <w:rPr/>
        <w:t>ment for optical time-domain reflectometry. This</w:t>
      </w:r>
      <w:r>
        <w:rPr>
          <w:spacing w:val="-9"/>
        </w:rPr>
        <w:t> </w:t>
      </w:r>
      <w:r>
        <w:rPr/>
        <w:t>scheme</w:t>
      </w:r>
      <w:r>
        <w:rPr>
          <w:w w:val="99"/>
        </w:rPr>
        <w:t> </w:t>
      </w:r>
      <w:r>
        <w:rPr/>
        <w:t>enables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design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custom</w:t>
      </w:r>
      <w:r>
        <w:rPr>
          <w:spacing w:val="-15"/>
        </w:rPr>
        <w:t> </w:t>
      </w:r>
      <w:r>
        <w:rPr/>
        <w:t>lifting</w:t>
      </w:r>
      <w:r>
        <w:rPr>
          <w:spacing w:val="-15"/>
        </w:rPr>
        <w:t> </w:t>
      </w:r>
      <w:r>
        <w:rPr/>
        <w:t>wavelet</w:t>
      </w:r>
      <w:r>
        <w:rPr>
          <w:spacing w:val="-15"/>
        </w:rPr>
        <w:t> </w:t>
      </w:r>
      <w:r>
        <w:rPr/>
        <w:t>filters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increase</w:t>
      </w:r>
      <w:r>
        <w:rPr>
          <w:w w:val="99"/>
        </w:rPr>
        <w:t> </w:t>
      </w:r>
      <w:r>
        <w:rPr/>
        <w:t>the signal-to-noise ratio and thus improve the</w:t>
      </w:r>
      <w:r>
        <w:rPr>
          <w:spacing w:val="48"/>
        </w:rPr>
        <w:t> </w:t>
      </w:r>
      <w:r>
        <w:rPr/>
        <w:t>dynamic</w:t>
      </w:r>
      <w:r>
        <w:rPr>
          <w:w w:val="99"/>
        </w:rPr>
        <w:t> </w:t>
      </w:r>
      <w:r>
        <w:rPr/>
        <w:t>range.</w:t>
      </w:r>
    </w:p>
    <w:p>
      <w:pPr>
        <w:pStyle w:val="BodyText"/>
        <w:spacing w:line="249" w:lineRule="auto"/>
        <w:ind w:right="0" w:firstLine="199"/>
        <w:jc w:val="both"/>
      </w:pP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other</w:t>
      </w:r>
      <w:r>
        <w:rPr>
          <w:spacing w:val="24"/>
        </w:rPr>
        <w:t> </w:t>
      </w:r>
      <w:r>
        <w:rPr/>
        <w:t>hand,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authors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[213]–[215]</w:t>
      </w:r>
      <w:r>
        <w:rPr>
          <w:spacing w:val="24"/>
        </w:rPr>
        <w:t> </w:t>
      </w:r>
      <w:r>
        <w:rPr/>
        <w:t>first</w:t>
      </w:r>
      <w:r>
        <w:rPr>
          <w:spacing w:val="24"/>
        </w:rPr>
        <w:t> </w:t>
      </w:r>
      <w:r>
        <w:rPr/>
        <w:t>pro-</w:t>
      </w:r>
      <w:r>
        <w:rPr>
          <w:w w:val="99"/>
        </w:rPr>
        <w:t> </w:t>
      </w:r>
      <w:r>
        <w:rPr/>
        <w:t>cess</w:t>
      </w:r>
      <w:r>
        <w:rPr>
          <w:spacing w:val="27"/>
        </w:rPr>
        <w:t> </w:t>
      </w:r>
      <w:r>
        <w:rPr/>
        <w:t>signals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wavelet</w:t>
      </w:r>
      <w:r>
        <w:rPr>
          <w:spacing w:val="27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then</w:t>
      </w:r>
      <w:r>
        <w:rPr>
          <w:spacing w:val="27"/>
        </w:rPr>
        <w:t> </w:t>
      </w:r>
      <w:r>
        <w:rPr/>
        <w:t>apply</w:t>
      </w:r>
      <w:r>
        <w:rPr>
          <w:spacing w:val="27"/>
        </w:rPr>
        <w:t> </w:t>
      </w:r>
      <w:r>
        <w:rPr/>
        <w:t>PSO</w:t>
      </w:r>
      <w:r>
        <w:rPr>
          <w:spacing w:val="27"/>
        </w:rPr>
        <w:t> </w:t>
      </w:r>
      <w:r>
        <w:rPr/>
        <w:t>or</w:t>
      </w:r>
      <w:r>
        <w:rPr>
          <w:w w:val="99"/>
        </w:rPr>
        <w:t> </w:t>
      </w:r>
      <w:r>
        <w:rPr/>
        <w:t>Enhanced-PSO for optimization. Reference [213]</w:t>
      </w:r>
      <w:r>
        <w:rPr>
          <w:spacing w:val="28"/>
        </w:rPr>
        <w:t> </w:t>
      </w:r>
      <w:r>
        <w:rPr/>
        <w:t>proposed</w:t>
      </w:r>
      <w:r>
        <w:rPr>
          <w:w w:val="99"/>
        </w:rPr>
        <w:t> </w:t>
      </w:r>
      <w:r>
        <w:rPr/>
        <w:t>a hybrid prediction model combining wavelet</w:t>
      </w:r>
      <w:r>
        <w:rPr>
          <w:spacing w:val="46"/>
        </w:rPr>
        <w:t> </w:t>
      </w:r>
      <w:r>
        <w:rPr/>
        <w:t>transform,</w:t>
      </w:r>
      <w:r>
        <w:rPr>
          <w:w w:val="99"/>
        </w:rPr>
        <w:t> </w:t>
      </w:r>
      <w:r>
        <w:rPr/>
        <w:t>particle swarm optimization and support vector machine</w:t>
      </w:r>
      <w:r>
        <w:rPr>
          <w:spacing w:val="27"/>
        </w:rPr>
        <w:t> </w:t>
      </w:r>
      <w:r>
        <w:rPr/>
        <w:t>for</w:t>
      </w:r>
      <w:r>
        <w:rPr>
          <w:w w:val="99"/>
        </w:rPr>
        <w:t> </w:t>
      </w:r>
      <w:r>
        <w:rPr/>
        <w:t>short-term power generation prediction of practical</w:t>
      </w:r>
      <w:r>
        <w:rPr>
          <w:spacing w:val="46"/>
        </w:rPr>
        <w:t> </w:t>
      </w:r>
      <w:r>
        <w:rPr/>
        <w:t>micro-</w:t>
      </w:r>
      <w:r>
        <w:rPr>
          <w:w w:val="99"/>
        </w:rPr>
        <w:t> </w:t>
      </w:r>
      <w:r>
        <w:rPr/>
        <w:t>grid photovoltaic systems. The prediction accuracy of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proposed</w:t>
      </w:r>
      <w:r>
        <w:rPr>
          <w:spacing w:val="26"/>
        </w:rPr>
        <w:t> </w:t>
      </w:r>
      <w:r>
        <w:rPr/>
        <w:t>model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  <w:r>
        <w:rPr>
          <w:spacing w:val="26"/>
        </w:rPr>
        <w:t> </w:t>
      </w:r>
      <w:r>
        <w:rPr/>
        <w:t>compared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seven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pre-</w:t>
      </w:r>
      <w:r>
        <w:rPr>
          <w:w w:val="99"/>
        </w:rPr>
        <w:t> </w:t>
      </w:r>
      <w:r>
        <w:rPr/>
        <w:t>diction strategies and shows excellent performance in</w:t>
      </w:r>
      <w:r>
        <w:rPr>
          <w:spacing w:val="35"/>
        </w:rPr>
        <w:t> </w:t>
      </w:r>
      <w:r>
        <w:rPr/>
        <w:t>terms</w:t>
      </w:r>
      <w:r>
        <w:rPr>
          <w:w w:val="99"/>
        </w:rPr>
        <w:t> </w:t>
      </w:r>
      <w:r>
        <w:rPr/>
        <w:t>of</w:t>
      </w:r>
      <w:r>
        <w:rPr>
          <w:spacing w:val="-11"/>
        </w:rPr>
        <w:t> </w:t>
      </w:r>
      <w:r>
        <w:rPr/>
        <w:t>prediction</w:t>
      </w:r>
      <w:r>
        <w:rPr>
          <w:spacing w:val="-11"/>
        </w:rPr>
        <w:t> </w:t>
      </w:r>
      <w:r>
        <w:rPr/>
        <w:t>accuracy</w:t>
      </w:r>
      <w:r>
        <w:rPr>
          <w:spacing w:val="-11"/>
        </w:rPr>
        <w:t> </w:t>
      </w:r>
      <w:r>
        <w:rPr/>
        <w:t>improvement.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[214],</w:t>
      </w:r>
      <w:r>
        <w:rPr>
          <w:spacing w:val="-11"/>
        </w:rPr>
        <w:t> </w:t>
      </w:r>
      <w:r>
        <w:rPr/>
        <w:t>Djaghloul</w:t>
      </w:r>
      <w:r>
        <w:rPr>
          <w:spacing w:val="-11"/>
        </w:rPr>
        <w:t> </w:t>
      </w:r>
      <w:r>
        <w:rPr/>
        <w:t>and</w:t>
      </w:r>
      <w:r>
        <w:rPr>
          <w:w w:val="99"/>
        </w:rPr>
        <w:t> </w:t>
      </w:r>
      <w:r>
        <w:rPr/>
        <w:t>his</w:t>
      </w:r>
      <w:r>
        <w:rPr>
          <w:spacing w:val="-10"/>
        </w:rPr>
        <w:t> </w:t>
      </w:r>
      <w:r>
        <w:rPr/>
        <w:t>team</w:t>
      </w:r>
      <w:r>
        <w:rPr>
          <w:spacing w:val="-11"/>
        </w:rPr>
        <w:t> </w:t>
      </w:r>
      <w:r>
        <w:rPr/>
        <w:t>performed</w:t>
      </w:r>
      <w:r>
        <w:rPr>
          <w:spacing w:val="-10"/>
        </w:rPr>
        <w:t> </w:t>
      </w:r>
      <w:r>
        <w:rPr/>
        <w:t>segmentation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tracking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deformable</w:t>
      </w:r>
      <w:r>
        <w:rPr>
          <w:w w:val="99"/>
        </w:rPr>
        <w:t> </w:t>
      </w:r>
      <w:r>
        <w:rPr/>
        <w:t>structures during intervention through an improved</w:t>
      </w:r>
      <w:r>
        <w:rPr>
          <w:spacing w:val="11"/>
        </w:rPr>
        <w:t> </w:t>
      </w:r>
      <w:r>
        <w:rPr/>
        <w:t>PSO</w:t>
      </w:r>
      <w:r>
        <w:rPr>
          <w:w w:val="99"/>
        </w:rPr>
        <w:t> </w:t>
      </w:r>
      <w:r>
        <w:rPr/>
        <w:t>scheme. The reconstructed 3D models are analyzed</w:t>
      </w:r>
      <w:r>
        <w:rPr>
          <w:spacing w:val="22"/>
        </w:rPr>
        <w:t> </w:t>
      </w:r>
      <w:r>
        <w:rPr/>
        <w:t>using</w:t>
      </w:r>
      <w:r>
        <w:rPr>
          <w:w w:val="99"/>
        </w:rPr>
        <w:t> </w:t>
      </w:r>
      <w:r>
        <w:rPr/>
        <w:t>wavelet-based methods to perform registration tasks.</w:t>
      </w:r>
      <w:r>
        <w:rPr>
          <w:spacing w:val="28"/>
        </w:rPr>
        <w:t> </w:t>
      </w:r>
      <w:r>
        <w:rPr/>
        <w:t>The</w:t>
      </w:r>
      <w:r>
        <w:rPr>
          <w:w w:val="99"/>
        </w:rPr>
        <w:t> </w:t>
      </w:r>
      <w:r>
        <w:rPr/>
        <w:t>system can thus track surgical instruments through</w:t>
      </w:r>
      <w:r>
        <w:rPr>
          <w:spacing w:val="5"/>
        </w:rPr>
        <w:t> </w:t>
      </w:r>
      <w:r>
        <w:rPr/>
        <w:t>updates</w:t>
      </w:r>
      <w:r>
        <w:rPr>
          <w:w w:val="99"/>
        </w:rPr>
        <w:t> </w:t>
      </w:r>
      <w:r>
        <w:rPr/>
        <w:t>of the colour model guided by prior anatomical</w:t>
      </w:r>
      <w:r>
        <w:rPr>
          <w:spacing w:val="9"/>
        </w:rPr>
        <w:t> </w:t>
      </w:r>
      <w:r>
        <w:rPr/>
        <w:t>knowledge.</w:t>
      </w:r>
      <w:r>
        <w:rPr>
          <w:w w:val="99"/>
        </w:rPr>
        <w:t> </w:t>
      </w:r>
      <w:r>
        <w:rPr/>
        <w:t>The</w:t>
      </w:r>
      <w:r>
        <w:rPr>
          <w:spacing w:val="32"/>
        </w:rPr>
        <w:t> </w:t>
      </w:r>
      <w:r>
        <w:rPr/>
        <w:t>researchers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[215]</w:t>
      </w:r>
      <w:r>
        <w:rPr>
          <w:spacing w:val="32"/>
        </w:rPr>
        <w:t> </w:t>
      </w:r>
      <w:r>
        <w:rPr/>
        <w:t>extracted</w:t>
      </w:r>
      <w:r>
        <w:rPr>
          <w:spacing w:val="32"/>
        </w:rPr>
        <w:t> </w:t>
      </w:r>
      <w:r>
        <w:rPr/>
        <w:t>seven</w:t>
      </w:r>
      <w:r>
        <w:rPr>
          <w:spacing w:val="32"/>
        </w:rPr>
        <w:t> </w:t>
      </w:r>
      <w:r>
        <w:rPr/>
        <w:t>wavelet</w:t>
      </w:r>
      <w:r>
        <w:rPr>
          <w:spacing w:val="32"/>
        </w:rPr>
        <w:t> </w:t>
      </w:r>
      <w:r>
        <w:rPr/>
        <w:t>features</w:t>
      </w:r>
      <w:r>
        <w:rPr>
          <w:w w:val="99"/>
        </w:rPr>
        <w:t> </w:t>
      </w:r>
      <w:r>
        <w:rPr/>
        <w:t>for Fusarium head blight detection based on</w:t>
      </w:r>
      <w:r>
        <w:rPr>
          <w:spacing w:val="19"/>
        </w:rPr>
        <w:t> </w:t>
      </w:r>
      <w:r>
        <w:rPr/>
        <w:t>continuous</w:t>
      </w:r>
      <w:r>
        <w:rPr>
          <w:w w:val="99"/>
        </w:rPr>
        <w:t> </w:t>
      </w:r>
      <w:r>
        <w:rPr/>
        <w:t>wavelet analysis of wheat spike hyperspectral</w:t>
      </w:r>
      <w:r>
        <w:rPr>
          <w:spacing w:val="36"/>
        </w:rPr>
        <w:t> </w:t>
      </w:r>
      <w:r>
        <w:rPr/>
        <w:t>reflectance.</w:t>
      </w:r>
      <w:r>
        <w:rPr>
          <w:w w:val="99"/>
        </w:rPr>
        <w:t> </w:t>
      </w:r>
      <w:r>
        <w:rPr/>
        <w:t>They constructed a Fusarium wilt detection model,</w:t>
      </w:r>
      <w:r>
        <w:rPr>
          <w:spacing w:val="48"/>
        </w:rPr>
        <w:t> </w:t>
      </w:r>
      <w:r>
        <w:rPr/>
        <w:t>taking</w:t>
      </w:r>
      <w:r>
        <w:rPr>
          <w:w w:val="99"/>
        </w:rPr>
        <w:t> </w:t>
      </w:r>
      <w:r>
        <w:rPr/>
        <w:t>wavelet</w:t>
      </w:r>
      <w:r>
        <w:rPr>
          <w:spacing w:val="39"/>
        </w:rPr>
        <w:t> </w:t>
      </w:r>
      <w:r>
        <w:rPr/>
        <w:t>features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traditional</w:t>
      </w:r>
      <w:r>
        <w:rPr>
          <w:spacing w:val="39"/>
        </w:rPr>
        <w:t> </w:t>
      </w:r>
      <w:r>
        <w:rPr/>
        <w:t>spectral</w:t>
      </w:r>
      <w:r>
        <w:rPr>
          <w:spacing w:val="39"/>
        </w:rPr>
        <w:t> </w:t>
      </w:r>
      <w:r>
        <w:rPr/>
        <w:t>features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input</w:t>
      </w:r>
      <w:r>
        <w:rPr>
          <w:w w:val="99"/>
        </w:rPr>
        <w:t> </w:t>
      </w:r>
      <w:r>
        <w:rPr/>
        <w:t>features and combining them with the PSO-SVM</w:t>
      </w:r>
      <w:r>
        <w:rPr>
          <w:spacing w:val="18"/>
        </w:rPr>
        <w:t> </w:t>
      </w:r>
      <w:r>
        <w:rPr/>
        <w:t>algo-</w:t>
      </w:r>
      <w:r>
        <w:rPr>
          <w:w w:val="99"/>
        </w:rPr>
        <w:t> </w:t>
      </w:r>
      <w:r>
        <w:rPr/>
        <w:t>rithm. The accuracy of random forest (RF),</w:t>
      </w:r>
      <w:r>
        <w:rPr>
          <w:spacing w:val="18"/>
        </w:rPr>
        <w:t> </w:t>
      </w:r>
      <w:r>
        <w:rPr/>
        <w:t>backpropaga-</w:t>
      </w:r>
      <w:r>
        <w:rPr>
          <w:w w:val="99"/>
        </w:rPr>
        <w:t> </w:t>
      </w:r>
      <w:r>
        <w:rPr/>
        <w:t>tion neural network, and PSO-SVM detection models</w:t>
      </w:r>
      <w:r>
        <w:rPr>
          <w:spacing w:val="30"/>
        </w:rPr>
        <w:t> </w:t>
      </w:r>
      <w:r>
        <w:rPr/>
        <w:t>with</w:t>
      </w:r>
      <w:r>
        <w:rPr>
          <w:w w:val="99"/>
        </w:rPr>
        <w:t> </w:t>
      </w:r>
      <w:r>
        <w:rPr/>
        <w:t>wavelet</w:t>
      </w:r>
      <w:r>
        <w:rPr>
          <w:spacing w:val="33"/>
        </w:rPr>
        <w:t> </w:t>
      </w:r>
      <w:r>
        <w:rPr/>
        <w:t>features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improved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/>
        <w:t>3.7%,</w:t>
      </w:r>
      <w:r>
        <w:rPr>
          <w:spacing w:val="33"/>
        </w:rPr>
        <w:t> </w:t>
      </w:r>
      <w:r>
        <w:rPr/>
        <w:t>2.9%,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8.3%,</w:t>
      </w:r>
      <w:r>
        <w:rPr>
          <w:w w:val="99"/>
        </w:rPr>
        <w:t> </w:t>
      </w:r>
      <w:r>
        <w:rPr/>
        <w:t>respectively.</w:t>
      </w:r>
    </w:p>
    <w:p>
      <w:pPr>
        <w:pStyle w:val="BodyText"/>
        <w:spacing w:line="249" w:lineRule="auto"/>
        <w:ind w:right="0" w:firstLine="199"/>
        <w:jc w:val="both"/>
      </w:pPr>
      <w:r>
        <w:rPr/>
        <w:t>For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optimization</w:t>
      </w:r>
      <w:r>
        <w:rPr>
          <w:spacing w:val="-5"/>
        </w:rPr>
        <w:t> </w:t>
      </w:r>
      <w:r>
        <w:rPr/>
        <w:t>algorithms,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[218],</w:t>
      </w:r>
      <w:r>
        <w:rPr>
          <w:spacing w:val="-5"/>
        </w:rPr>
        <w:t> </w:t>
      </w:r>
      <w:r>
        <w:rPr>
          <w:spacing w:val="-4"/>
        </w:rPr>
        <w:t>Yin</w:t>
      </w:r>
      <w:r>
        <w:rPr>
          <w:spacing w:val="-5"/>
        </w:rPr>
        <w:t> </w:t>
      </w:r>
      <w:r>
        <w:rPr>
          <w:rFonts w:ascii="Times"/>
          <w:i/>
        </w:rPr>
        <w:t>et</w:t>
      </w:r>
      <w:r>
        <w:rPr>
          <w:rFonts w:ascii="Times"/>
          <w:i/>
          <w:spacing w:val="-5"/>
        </w:rPr>
        <w:t> </w:t>
      </w:r>
      <w:r>
        <w:rPr>
          <w:rFonts w:ascii="Times"/>
          <w:i/>
        </w:rPr>
        <w:t>al.</w:t>
      </w:r>
      <w:r>
        <w:rPr>
          <w:rFonts w:ascii="Times"/>
          <w:i/>
          <w:spacing w:val="-5"/>
        </w:rPr>
        <w:t> </w:t>
      </w:r>
      <w:r>
        <w:rPr/>
        <w:t>pro-</w:t>
      </w:r>
      <w:r>
        <w:rPr>
          <w:w w:val="99"/>
        </w:rPr>
        <w:t> </w:t>
      </w:r>
      <w:r>
        <w:rPr/>
        <w:t>posed wavelet transform subspace-based optimization</w:t>
      </w:r>
      <w:r>
        <w:rPr>
          <w:spacing w:val="-17"/>
        </w:rPr>
        <w:t> </w:t>
      </w:r>
      <w:r>
        <w:rPr/>
        <w:t>meth-</w:t>
      </w:r>
      <w:r>
        <w:rPr>
          <w:w w:val="99"/>
        </w:rPr>
        <w:t> </w:t>
      </w:r>
      <w:r>
        <w:rPr/>
        <w:t>ods and investigated various wavelet functions for the</w:t>
      </w:r>
      <w:r>
        <w:rPr>
          <w:spacing w:val="-23"/>
        </w:rPr>
        <w:t> </w:t>
      </w:r>
      <w:r>
        <w:rPr/>
        <w:t>minor</w:t>
      </w:r>
      <w:r>
        <w:rPr>
          <w:w w:val="99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induced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inverse</w:t>
      </w:r>
      <w:r>
        <w:rPr>
          <w:spacing w:val="-5"/>
        </w:rPr>
        <w:t> </w:t>
      </w:r>
      <w:r>
        <w:rPr/>
        <w:t>problem.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w w:val="99"/>
        </w:rPr>
        <w:t> </w:t>
      </w:r>
      <w:r>
        <w:rPr/>
        <w:t>method</w:t>
      </w:r>
      <w:r>
        <w:rPr>
          <w:spacing w:val="-6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resolution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signif-</w:t>
      </w:r>
      <w:r>
        <w:rPr>
          <w:w w:val="99"/>
        </w:rPr>
        <w:t> </w:t>
      </w:r>
      <w:r>
        <w:rPr/>
        <w:t>icantly accelerated the convergence speed of the</w:t>
      </w:r>
      <w:r>
        <w:rPr>
          <w:spacing w:val="26"/>
        </w:rPr>
        <w:t> </w:t>
      </w:r>
      <w:r>
        <w:rPr/>
        <w:t>algorithm.</w:t>
      </w:r>
      <w:r>
        <w:rPr>
          <w:w w:val="99"/>
        </w:rPr>
        <w:t> </w:t>
      </w:r>
      <w:r>
        <w:rPr>
          <w:spacing w:val="-3"/>
        </w:rPr>
        <w:t>Temel </w:t>
      </w:r>
      <w:r>
        <w:rPr/>
        <w:t>and his team modified the Cat Swarm</w:t>
      </w:r>
      <w:r>
        <w:rPr>
          <w:spacing w:val="46"/>
        </w:rPr>
        <w:t> </w:t>
      </w:r>
      <w:r>
        <w:rPr/>
        <w:t>Optimization</w:t>
      </w:r>
      <w:r>
        <w:rPr>
          <w:w w:val="99"/>
        </w:rPr>
        <w:t> </w:t>
      </w:r>
      <w:r>
        <w:rPr/>
        <w:t>algorithm with wavelet transform to seek the best</w:t>
      </w:r>
      <w:r>
        <w:rPr>
          <w:spacing w:val="49"/>
        </w:rPr>
        <w:t> </w:t>
      </w:r>
      <w:r>
        <w:rPr/>
        <w:t>position-</w:t>
      </w:r>
      <w:r>
        <w:rPr>
          <w:w w:val="99"/>
        </w:rPr>
        <w:t> </w:t>
      </w:r>
      <w:r>
        <w:rPr/>
        <w:t>ing</w:t>
      </w:r>
      <w:r>
        <w:rPr>
          <w:spacing w:val="33"/>
        </w:rPr>
        <w:t> </w:t>
      </w:r>
      <w:r>
        <w:rPr/>
        <w:t>sensor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cover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specified</w:t>
      </w:r>
      <w:r>
        <w:rPr>
          <w:spacing w:val="33"/>
        </w:rPr>
        <w:t> </w:t>
      </w:r>
      <w:r>
        <w:rPr/>
        <w:t>area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3D</w:t>
      </w:r>
      <w:r>
        <w:rPr>
          <w:spacing w:val="33"/>
        </w:rPr>
        <w:t> </w:t>
      </w:r>
      <w:r>
        <w:rPr/>
        <w:t>environ-</w:t>
      </w:r>
      <w:r>
        <w:rPr>
          <w:w w:val="99"/>
        </w:rPr>
        <w:t> </w:t>
      </w:r>
      <w:r>
        <w:rPr/>
        <w:t>ment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effectively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possible</w:t>
      </w:r>
      <w:r>
        <w:rPr>
          <w:spacing w:val="32"/>
        </w:rPr>
        <w:t> </w:t>
      </w:r>
      <w:r>
        <w:rPr/>
        <w:t>[219].</w:t>
      </w:r>
      <w:r>
        <w:rPr>
          <w:spacing w:val="32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w w:val="99"/>
        </w:rPr>
        <w:t> </w:t>
      </w:r>
      <w:r>
        <w:rPr/>
        <w:t>random deployment and the Delaunay Triangulation</w:t>
      </w:r>
      <w:r>
        <w:rPr>
          <w:spacing w:val="22"/>
        </w:rPr>
        <w:t> </w:t>
      </w:r>
      <w:r>
        <w:rPr/>
        <w:t>based</w:t>
      </w:r>
      <w:r>
        <w:rPr>
          <w:w w:val="99"/>
        </w:rPr>
        <w:t> </w:t>
      </w:r>
      <w:r>
        <w:rPr/>
        <w:t>deployment</w:t>
      </w:r>
      <w:r>
        <w:rPr>
          <w:spacing w:val="-8"/>
        </w:rPr>
        <w:t> </w:t>
      </w:r>
      <w:r>
        <w:rPr/>
        <w:t>approaches,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covering</w:t>
      </w:r>
      <w:r>
        <w:rPr>
          <w:spacing w:val="-8"/>
        </w:rPr>
        <w:t> </w:t>
      </w:r>
      <w:r>
        <w:rPr/>
        <w:t>90%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specified</w:t>
      </w:r>
      <w:r>
        <w:rPr>
          <w:w w:val="99"/>
        </w:rPr>
        <w:t> </w:t>
      </w:r>
      <w:r>
        <w:rPr/>
        <w:t>area, their method needs the least number of sensors. It</w:t>
      </w:r>
      <w:r>
        <w:rPr>
          <w:spacing w:val="44"/>
        </w:rPr>
        <w:t> </w:t>
      </w:r>
      <w:r>
        <w:rPr/>
        <w:t>has</w:t>
      </w:r>
      <w:r>
        <w:rPr>
          <w:w w:val="99"/>
        </w:rPr>
        <w:t> </w:t>
      </w:r>
      <w:r>
        <w:rPr/>
        <w:t>the best QoC (Quality Of Conformance) performance</w:t>
      </w:r>
      <w:r>
        <w:rPr>
          <w:spacing w:val="26"/>
        </w:rPr>
        <w:t> </w:t>
      </w:r>
      <w:r>
        <w:rPr/>
        <w:t>with</w:t>
      </w:r>
      <w:r>
        <w:rPr>
          <w:w w:val="99"/>
        </w:rPr>
        <w:t> </w:t>
      </w:r>
      <w:r>
        <w:rPr/>
        <w:t>96</w:t>
      </w:r>
      <w:r>
        <w:rPr>
          <w:spacing w:val="-5"/>
        </w:rPr>
        <w:t> </w:t>
      </w:r>
      <w:r>
        <w:rPr/>
        <w:t>sensors.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42" w:lineRule="exact" w:before="72" w:after="0"/>
        <w:ind w:left="516" w:right="0" w:hanging="373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38" w:id="44"/>
      <w:bookmarkEnd w:id="44"/>
      <w:r>
        <w:rPr/>
      </w:r>
      <w:bookmarkStart w:name="_bookmark38" w:id="45"/>
      <w:bookmarkEnd w:id="45"/>
      <w:r>
        <w:rPr>
          <w:rFonts w:ascii="Palatino Linotype"/>
          <w:b/>
          <w:color w:val="0073AE"/>
          <w:sz w:val="18"/>
        </w:rPr>
        <w:br w:type="column"/>
      </w:r>
      <w:r>
        <w:rPr>
          <w:rFonts w:ascii="Palatino Linotype"/>
          <w:b/>
          <w:color w:val="0073AE"/>
          <w:sz w:val="18"/>
        </w:rPr>
        <w:t>CHALLENGES AND RESEARCH</w:t>
      </w:r>
      <w:r>
        <w:rPr>
          <w:rFonts w:ascii="Palatino Linotype"/>
          <w:b/>
          <w:color w:val="0073AE"/>
          <w:spacing w:val="-9"/>
          <w:sz w:val="18"/>
        </w:rPr>
        <w:t> </w:t>
      </w:r>
      <w:r>
        <w:rPr>
          <w:rFonts w:ascii="Palatino Linotype"/>
          <w:b/>
          <w:color w:val="0073AE"/>
          <w:sz w:val="18"/>
        </w:rPr>
        <w:t>GAP</w:t>
      </w:r>
      <w:r>
        <w:rPr>
          <w:rFonts w:ascii="Palatino Linotype"/>
          <w:sz w:val="18"/>
        </w:rPr>
      </w:r>
    </w:p>
    <w:p>
      <w:pPr>
        <w:pStyle w:val="BodyText"/>
        <w:spacing w:line="249" w:lineRule="auto"/>
        <w:ind w:right="0"/>
        <w:jc w:val="left"/>
      </w:pPr>
      <w:r>
        <w:rPr/>
        <w:t>Although</w:t>
      </w:r>
      <w:r>
        <w:rPr>
          <w:spacing w:val="35"/>
        </w:rPr>
        <w:t> </w:t>
      </w:r>
      <w:r>
        <w:rPr/>
        <w:t>wavelet</w:t>
      </w:r>
      <w:r>
        <w:rPr>
          <w:spacing w:val="35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has</w:t>
      </w:r>
      <w:r>
        <w:rPr>
          <w:spacing w:val="35"/>
        </w:rPr>
        <w:t> </w:t>
      </w:r>
      <w:r>
        <w:rPr/>
        <w:t>achieved</w:t>
      </w:r>
      <w:r>
        <w:rPr>
          <w:spacing w:val="35"/>
        </w:rPr>
        <w:t> </w:t>
      </w:r>
      <w:r>
        <w:rPr/>
        <w:t>certain</w:t>
      </w:r>
      <w:r>
        <w:rPr>
          <w:spacing w:val="35"/>
        </w:rPr>
        <w:t> </w:t>
      </w:r>
      <w:r>
        <w:rPr/>
        <w:t>results</w:t>
      </w:r>
      <w:r>
        <w:rPr>
          <w:spacing w:val="35"/>
        </w:rPr>
        <w:t> </w:t>
      </w:r>
      <w:r>
        <w:rPr/>
        <w:t>in</w:t>
      </w:r>
      <w:r>
        <w:rPr>
          <w:w w:val="99"/>
        </w:rPr>
        <w:t> </w:t>
      </w:r>
      <w:r>
        <w:rPr/>
        <w:t>many application fields, it still faces many</w:t>
      </w:r>
      <w:r>
        <w:rPr>
          <w:spacing w:val="-30"/>
        </w:rPr>
        <w:t> </w:t>
      </w:r>
      <w:r>
        <w:rPr/>
        <w:t>problems.</w:t>
      </w:r>
    </w:p>
    <w:p>
      <w:pPr>
        <w:pStyle w:val="ListParagraph"/>
        <w:numPr>
          <w:ilvl w:val="0"/>
          <w:numId w:val="12"/>
        </w:numPr>
        <w:tabs>
          <w:tab w:pos="518" w:val="left" w:leader="none"/>
        </w:tabs>
        <w:spacing w:line="249" w:lineRule="auto" w:before="12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Except for mature one-dimensional wavelet theory,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theory of high-dimensional wavelet is not well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devel-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oped. Multiwavelet theory is not extensively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developed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either.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formula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high-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dimensional wavelets and multi-wavelet. 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applications,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two-dimensional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high-dimensional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bases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currently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separable;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low-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dimensional wavelet base is constructed as 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tensor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product. </w:t>
      </w:r>
      <w:r>
        <w:rPr>
          <w:rFonts w:ascii="Times New Roman"/>
          <w:spacing w:val="-3"/>
          <w:sz w:val="20"/>
        </w:rPr>
        <w:t>However, </w:t>
      </w:r>
      <w:r>
        <w:rPr>
          <w:rFonts w:ascii="Times New Roman"/>
          <w:sz w:val="20"/>
        </w:rPr>
        <w:t>using separable wavelet bases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con-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structed from tensor products to analyze signals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lose their anisotropic properties. Designing 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scaling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factor value of multi-wavelet also needs to be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further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studied according to actual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applications.</w:t>
      </w:r>
    </w:p>
    <w:p>
      <w:pPr>
        <w:pStyle w:val="ListParagraph"/>
        <w:numPr>
          <w:ilvl w:val="0"/>
          <w:numId w:val="12"/>
        </w:numPr>
        <w:tabs>
          <w:tab w:pos="518" w:val="left" w:leader="none"/>
        </w:tabs>
        <w:spacing w:line="249" w:lineRule="auto" w:before="0" w:after="0"/>
        <w:ind w:left="517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Selecting the most suitable wavelet basis for  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spe-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cific application or data source has been a challenge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 analysis all the time, both in wavelet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transform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WNN.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Although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researching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opti-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mal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methods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literature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presented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4"/>
          <w:sz w:val="20"/>
        </w:rPr>
        <w:t>review,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systematic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way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optimal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performance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evaluation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still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significant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research gap. The current selection of wavelet basis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following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problems:</w:t>
      </w:r>
    </w:p>
    <w:p>
      <w:pPr>
        <w:pStyle w:val="ListParagraph"/>
        <w:numPr>
          <w:ilvl w:val="1"/>
          <w:numId w:val="12"/>
        </w:numPr>
        <w:tabs>
          <w:tab w:pos="887" w:val="left" w:leader="none"/>
        </w:tabs>
        <w:spacing w:line="249" w:lineRule="auto" w:before="120" w:after="0"/>
        <w:ind w:left="886" w:right="112" w:hanging="1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Considering that some desirable properties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wavelets, such as symmetry and orthogonality,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easy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obtain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time,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huge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challenge to select or design suitable wavelets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deal with various problems in reality. At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present,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there are not many qualitative studies in this</w:t>
      </w:r>
      <w:r>
        <w:rPr>
          <w:rFonts w:ascii="Times New Roman"/>
          <w:spacing w:val="-27"/>
          <w:sz w:val="20"/>
        </w:rPr>
        <w:t> </w:t>
      </w:r>
      <w:r>
        <w:rPr>
          <w:rFonts w:ascii="Times New Roman"/>
          <w:sz w:val="20"/>
        </w:rPr>
        <w:t>area.</w:t>
      </w:r>
    </w:p>
    <w:p>
      <w:pPr>
        <w:pStyle w:val="ListParagraph"/>
        <w:numPr>
          <w:ilvl w:val="1"/>
          <w:numId w:val="12"/>
        </w:numPr>
        <w:tabs>
          <w:tab w:pos="887" w:val="left" w:leader="none"/>
        </w:tabs>
        <w:spacing w:line="249" w:lineRule="auto" w:before="0" w:after="0"/>
        <w:ind w:left="886" w:right="112" w:hanging="1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 </w:t>
      </w:r>
      <w:r>
        <w:rPr>
          <w:rFonts w:ascii="Times New Roman"/>
          <w:spacing w:val="-4"/>
          <w:sz w:val="20"/>
        </w:rPr>
        <w:t>RWT </w:t>
      </w:r>
      <w:r>
        <w:rPr>
          <w:rFonts w:ascii="Times New Roman"/>
          <w:sz w:val="20"/>
        </w:rPr>
        <w:t>is more suitable for oscillating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signals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because of its more satisfactory frequency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reso-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lution. </w:t>
      </w:r>
      <w:r>
        <w:rPr>
          <w:rFonts w:ascii="Times New Roman"/>
          <w:spacing w:val="-3"/>
          <w:sz w:val="20"/>
        </w:rPr>
        <w:t>However, </w:t>
      </w:r>
      <w:r>
        <w:rPr>
          <w:rFonts w:ascii="Times New Roman"/>
          <w:sz w:val="20"/>
        </w:rPr>
        <w:t>the choice of rational factors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worth studying. The rational wavelet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preferably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includes the characteristics of the analyzed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in the construction process. In order to make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rational wavelet transform better match 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characteristics, it is necessary to adjust 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param-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eters to obtain the rational wavelet basis 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dif-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ferent time-frequency distribution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characteristics.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Among them, adjusting the parameters can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change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frequency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method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change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time-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domain oscillation properties of the wavelet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func-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tion. For a given signal, achieving 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adaptability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base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needs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studied.</w:t>
      </w:r>
    </w:p>
    <w:p>
      <w:pPr>
        <w:pStyle w:val="ListParagraph"/>
        <w:numPr>
          <w:ilvl w:val="1"/>
          <w:numId w:val="12"/>
        </w:numPr>
        <w:tabs>
          <w:tab w:pos="887" w:val="left" w:leader="none"/>
        </w:tabs>
        <w:spacing w:line="249" w:lineRule="auto" w:before="0" w:after="0"/>
        <w:ind w:left="886" w:right="112" w:hanging="1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Most of the literature uses simple non-orthogonal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Mexican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hat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wavelets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Morlet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wavelets, as activation functions because they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easy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implement.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multi-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wavelets, the new wavelet network can use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multi-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ple mother wavelets to select the best wavelet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greatest extent. </w:t>
      </w:r>
      <w:r>
        <w:rPr>
          <w:rFonts w:ascii="Times New Roman"/>
          <w:spacing w:val="-3"/>
          <w:sz w:val="20"/>
        </w:rPr>
        <w:t>However, </w:t>
      </w:r>
      <w:r>
        <w:rPr>
          <w:rFonts w:ascii="Times New Roman"/>
          <w:sz w:val="20"/>
        </w:rPr>
        <w:t>if a complex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function is used, the calculation time of WNN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 significantly increased. Moreover, if 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initial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left="886" w:right="0"/>
        <w:jc w:val="both"/>
      </w:pPr>
      <w:r>
        <w:rPr/>
        <w:t>settings of the wavelet function’s  scale</w:t>
      </w:r>
      <w:r>
        <w:rPr>
          <w:spacing w:val="-3"/>
        </w:rPr>
        <w:t> </w:t>
      </w:r>
      <w:r>
        <w:rPr/>
        <w:t>parame-</w:t>
      </w:r>
      <w:r>
        <w:rPr>
          <w:w w:val="99"/>
        </w:rPr>
        <w:t> </w:t>
      </w:r>
      <w:r>
        <w:rPr/>
        <w:t>ter and translation parameter are unreasonable,</w:t>
      </w:r>
      <w:r>
        <w:rPr>
          <w:spacing w:val="22"/>
        </w:rPr>
        <w:t> </w:t>
      </w:r>
      <w:r>
        <w:rPr/>
        <w:t>the</w:t>
      </w:r>
      <w:r>
        <w:rPr>
          <w:w w:val="99"/>
        </w:rPr>
        <w:t> </w:t>
      </w:r>
      <w:r>
        <w:rPr/>
        <w:t>entire network will be difficult to converge. In</w:t>
      </w:r>
      <w:r>
        <w:rPr>
          <w:spacing w:val="3"/>
        </w:rPr>
        <w:t> </w:t>
      </w:r>
      <w:r>
        <w:rPr/>
        <w:t>the</w:t>
      </w:r>
      <w:r>
        <w:rPr>
          <w:w w:val="99"/>
        </w:rPr>
        <w:t> </w:t>
      </w:r>
      <w:r>
        <w:rPr/>
        <w:t>aspect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high-dimensional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processing,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w w:val="99"/>
        </w:rPr>
        <w:t> </w:t>
      </w:r>
      <w:r>
        <w:rPr/>
        <w:t>little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WNN,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determined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w w:val="99"/>
        </w:rPr>
        <w:t> </w:t>
      </w:r>
      <w:r>
        <w:rPr/>
        <w:t>complicated</w:t>
      </w:r>
      <w:r>
        <w:rPr>
          <w:spacing w:val="-18"/>
        </w:rPr>
        <w:t> </w:t>
      </w:r>
      <w:r>
        <w:rPr/>
        <w:t>structure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multi-dimensional</w:t>
      </w:r>
      <w:r>
        <w:rPr>
          <w:spacing w:val="-19"/>
        </w:rPr>
        <w:t> </w:t>
      </w:r>
      <w:r>
        <w:rPr/>
        <w:t>wavelet</w:t>
      </w:r>
      <w:r>
        <w:rPr>
          <w:w w:val="99"/>
        </w:rPr>
        <w:t> </w:t>
      </w:r>
      <w:r>
        <w:rPr/>
        <w:t>theory. Therefore, the development of wavelet</w:t>
      </w:r>
      <w:r>
        <w:rPr>
          <w:spacing w:val="-16"/>
        </w:rPr>
        <w:t> </w:t>
      </w:r>
      <w:r>
        <w:rPr/>
        <w:t>net-</w:t>
      </w:r>
      <w:r>
        <w:rPr>
          <w:w w:val="99"/>
        </w:rPr>
        <w:t> </w:t>
      </w:r>
      <w:r>
        <w:rPr/>
        <w:t>works also depends on further research of</w:t>
      </w:r>
      <w:r>
        <w:rPr>
          <w:spacing w:val="42"/>
        </w:rPr>
        <w:t> </w:t>
      </w:r>
      <w:r>
        <w:rPr/>
        <w:t>wavelet</w:t>
      </w:r>
      <w:r>
        <w:rPr>
          <w:w w:val="99"/>
        </w:rPr>
        <w:t> </w:t>
      </w:r>
      <w:r>
        <w:rPr/>
        <w:t>theory.</w:t>
      </w:r>
    </w:p>
    <w:p>
      <w:pPr>
        <w:pStyle w:val="ListParagraph"/>
        <w:numPr>
          <w:ilvl w:val="0"/>
          <w:numId w:val="12"/>
        </w:numPr>
        <w:tabs>
          <w:tab w:pos="518" w:val="left" w:leader="none"/>
        </w:tabs>
        <w:spacing w:line="249" w:lineRule="auto" w:before="93" w:after="0"/>
        <w:ind w:left="517" w:right="0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Traditional signal processing has applied a variety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pacing w:val="-7"/>
          <w:sz w:val="20"/>
        </w:rPr>
        <w:t>RWT,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achieved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better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pacing w:val="-6"/>
          <w:sz w:val="20"/>
        </w:rPr>
        <w:t>DWT. </w:t>
      </w:r>
      <w:r>
        <w:rPr>
          <w:rFonts w:ascii="Times New Roman"/>
          <w:spacing w:val="-3"/>
          <w:sz w:val="20"/>
        </w:rPr>
        <w:t>However, </w:t>
      </w:r>
      <w:r>
        <w:rPr>
          <w:rFonts w:ascii="Times New Roman"/>
          <w:sz w:val="20"/>
        </w:rPr>
        <w:t>in emerging fields, DWT still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occupies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majority of studies. In the review of wavelet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processing in the power system voltage and current</w:t>
      </w:r>
      <w:r>
        <w:rPr>
          <w:rFonts w:ascii="Times New Roman"/>
          <w:spacing w:val="-30"/>
          <w:sz w:val="20"/>
        </w:rPr>
        <w:t> </w:t>
      </w:r>
      <w:r>
        <w:rPr>
          <w:rFonts w:ascii="Times New Roman"/>
          <w:sz w:val="20"/>
        </w:rPr>
        <w:t>sig-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nals,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biological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signals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quantum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fields,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few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applica-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tions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7"/>
          <w:sz w:val="20"/>
        </w:rPr>
        <w:t> RWT.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direction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4"/>
          <w:sz w:val="20"/>
        </w:rPr>
        <w:t>RWT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could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 expanded. It can also be seen that rational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is used less for applying wavelets in 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algorithm.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type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combined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relatively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less,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consid-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ering PSO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algorithm.</w:t>
      </w:r>
    </w:p>
    <w:p>
      <w:pPr>
        <w:pStyle w:val="ListParagraph"/>
        <w:numPr>
          <w:ilvl w:val="0"/>
          <w:numId w:val="12"/>
        </w:numPr>
        <w:tabs>
          <w:tab w:pos="518" w:val="left" w:leader="none"/>
        </w:tabs>
        <w:spacing w:line="249" w:lineRule="auto" w:before="0" w:after="0"/>
        <w:ind w:left="517" w:right="0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For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WNN,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structure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still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extensive research. Numerous studies in 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literature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WNN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Radial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Function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neural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network,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three-layer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network.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Choosing the proper WNN structure to deal 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dif-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ferent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problems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great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challenge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field.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 network only uses the expanded 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translated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version of a mother wavelet to construct the 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network.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unrealistic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rely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solely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theory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 technology. Therefore, attention should be paid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combining interdisciplinary research on </w:t>
      </w:r>
      <w:r>
        <w:rPr>
          <w:rFonts w:ascii="Times New Roman"/>
          <w:spacing w:val="-3"/>
          <w:sz w:val="20"/>
        </w:rPr>
        <w:t>fuzzy,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fractal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 genetic algorithms. </w:t>
      </w: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Kernel 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convolution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layer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field.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function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activation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function,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selecting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 suitable wavelet kernel is also a direction worthy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further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study.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</w:tabs>
        <w:spacing w:line="242" w:lineRule="exact" w:before="0" w:after="0"/>
        <w:ind w:left="576" w:right="1302" w:hanging="433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bookmarkStart w:name="_bookmark39" w:id="46"/>
      <w:bookmarkEnd w:id="46"/>
      <w:r>
        <w:rPr/>
      </w:r>
      <w:bookmarkStart w:name="_bookmark39" w:id="47"/>
      <w:bookmarkEnd w:id="47"/>
      <w:r>
        <w:rPr>
          <w:rFonts w:ascii="Palatino Linotype"/>
          <w:b/>
          <w:color w:val="0073AE"/>
          <w:w w:val="95"/>
          <w:sz w:val="18"/>
        </w:rPr>
        <w:t>CONCLUSION</w:t>
      </w:r>
      <w:r>
        <w:rPr>
          <w:rFonts w:ascii="Palatino Linotype"/>
          <w:sz w:val="18"/>
        </w:rPr>
      </w:r>
    </w:p>
    <w:p>
      <w:pPr>
        <w:pStyle w:val="BodyText"/>
        <w:spacing w:line="216" w:lineRule="auto" w:before="18"/>
        <w:ind w:right="0"/>
        <w:jc w:val="left"/>
        <w:rPr>
          <w:rFonts w:ascii="Lucida Sans Unicode" w:hAnsi="Lucida Sans Unicode" w:cs="Lucida Sans Unicode" w:eastAsia="Lucida Sans Unicode"/>
        </w:rPr>
      </w:pPr>
      <w:r>
        <w:rPr/>
        <w:t>The key highlights and concluding points of this paper</w:t>
      </w:r>
      <w:r>
        <w:rPr>
          <w:spacing w:val="9"/>
        </w:rPr>
        <w:t> </w:t>
      </w:r>
      <w:r>
        <w:rPr/>
        <w:t>are</w:t>
      </w:r>
      <w:r>
        <w:rPr>
          <w:w w:val="99"/>
        </w:rPr>
        <w:t> </w:t>
      </w:r>
      <w:r>
        <w:rPr/>
        <w:t>summarized as</w:t>
      </w:r>
      <w:r>
        <w:rPr>
          <w:spacing w:val="-22"/>
        </w:rPr>
        <w:t> </w:t>
      </w:r>
      <w:r>
        <w:rPr/>
        <w:t>follows</w:t>
      </w:r>
      <w:r>
        <w:rPr>
          <w:rFonts w:ascii="Lucida Sans Unicode"/>
        </w:rPr>
        <w:t>: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66" w:after="0"/>
        <w:ind w:left="517" w:right="0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theory is briefly summarised, including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construction method and properties of different</w:t>
      </w:r>
      <w:r>
        <w:rPr>
          <w:rFonts w:ascii="Times New Roman"/>
          <w:spacing w:val="-26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bases. There are currently two main wavelet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design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methods: MRA-based and lifting schemes. The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second-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generation wavelet constructed using the lifting</w:t>
      </w:r>
      <w:r>
        <w:rPr>
          <w:rFonts w:ascii="Times New Roman"/>
          <w:spacing w:val="-27"/>
          <w:sz w:val="20"/>
        </w:rPr>
        <w:t> </w:t>
      </w:r>
      <w:r>
        <w:rPr>
          <w:rFonts w:ascii="Times New Roman"/>
          <w:sz w:val="20"/>
        </w:rPr>
        <w:t>scheme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contains the multi-resolution characteristics of the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first-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generation wavelet. They have fast calculation speed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 low memory consumption. For various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problems, rational wavelets, high-dimensional</w:t>
      </w:r>
      <w:r>
        <w:rPr>
          <w:rFonts w:ascii="Times New Roman"/>
          <w:spacing w:val="-26"/>
          <w:sz w:val="20"/>
        </w:rPr>
        <w:t> </w:t>
      </w:r>
      <w:r>
        <w:rPr>
          <w:rFonts w:ascii="Times New Roman"/>
          <w:sz w:val="20"/>
        </w:rPr>
        <w:t>wavelets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 multi-wavelets are worthy of further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3"/>
          <w:sz w:val="20"/>
        </w:rPr>
        <w:t>study.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0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Related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algorithms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dis-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cussed.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packet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theory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transform are constructed by filter banks. DWT is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widely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transform.</w:t>
      </w:r>
    </w:p>
    <w:p>
      <w:pPr>
        <w:pStyle w:val="BodyText"/>
        <w:spacing w:line="249" w:lineRule="auto" w:before="74"/>
        <w:ind w:left="408" w:right="112"/>
        <w:jc w:val="both"/>
      </w:pPr>
      <w:r>
        <w:rPr>
          <w:spacing w:val="-4"/>
        </w:rPr>
        <w:br w:type="column"/>
      </w:r>
      <w:r>
        <w:rPr>
          <w:spacing w:val="-4"/>
        </w:rPr>
        <w:t>RWT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achieve</w:t>
      </w:r>
      <w:r>
        <w:rPr>
          <w:spacing w:val="-15"/>
        </w:rPr>
        <w:t> </w:t>
      </w:r>
      <w:r>
        <w:rPr/>
        <w:t>finer</w:t>
      </w:r>
      <w:r>
        <w:rPr>
          <w:spacing w:val="-15"/>
        </w:rPr>
        <w:t> </w:t>
      </w:r>
      <w:r>
        <w:rPr/>
        <w:t>frequency</w:t>
      </w:r>
      <w:r>
        <w:rPr>
          <w:spacing w:val="-15"/>
        </w:rPr>
        <w:t> </w:t>
      </w:r>
      <w:r>
        <w:rPr/>
        <w:t>domain</w:t>
      </w:r>
      <w:r>
        <w:rPr>
          <w:spacing w:val="-15"/>
        </w:rPr>
        <w:t> </w:t>
      </w:r>
      <w:r>
        <w:rPr/>
        <w:t>segmentation.</w:t>
      </w:r>
      <w:r>
        <w:rPr>
          <w:w w:val="99"/>
        </w:rPr>
        <w:t> </w:t>
      </w:r>
      <w:r>
        <w:rPr/>
        <w:t>It enhances the signal frequency domain</w:t>
      </w:r>
      <w:r>
        <w:rPr>
          <w:spacing w:val="16"/>
        </w:rPr>
        <w:t> </w:t>
      </w:r>
      <w:r>
        <w:rPr/>
        <w:t>localization</w:t>
      </w:r>
      <w:r>
        <w:rPr>
          <w:w w:val="99"/>
        </w:rPr>
        <w:t> </w:t>
      </w:r>
      <w:r>
        <w:rPr/>
        <w:t>and is a very powerful signal processing tool. </w:t>
      </w:r>
      <w:r>
        <w:rPr>
          <w:spacing w:val="-4"/>
        </w:rPr>
        <w:t>RWT</w:t>
      </w:r>
      <w:r>
        <w:rPr>
          <w:spacing w:val="31"/>
        </w:rPr>
        <w:t> </w:t>
      </w:r>
      <w:r>
        <w:rPr/>
        <w:t>is</w:t>
      </w:r>
      <w:r>
        <w:rPr>
          <w:w w:val="99"/>
        </w:rPr>
        <w:t> </w:t>
      </w:r>
      <w:r>
        <w:rPr/>
        <w:t>more suitable for oscillating signals, and its</w:t>
      </w:r>
      <w:r>
        <w:rPr>
          <w:spacing w:val="6"/>
        </w:rPr>
        <w:t> </w:t>
      </w:r>
      <w:r>
        <w:rPr/>
        <w:t>application</w:t>
      </w:r>
      <w:r>
        <w:rPr>
          <w:w w:val="99"/>
        </w:rPr>
        <w:t> </w:t>
      </w:r>
      <w:r>
        <w:rPr/>
        <w:t>in Doppler analysis and radar or sonar detection is very</w:t>
      </w:r>
      <w:r>
        <w:rPr>
          <w:w w:val="99"/>
        </w:rPr>
        <w:t> </w:t>
      </w:r>
      <w:r>
        <w:rPr/>
        <w:t>promising. In terms of denoising, FrWT achieves</w:t>
      </w:r>
      <w:r>
        <w:rPr>
          <w:spacing w:val="-23"/>
        </w:rPr>
        <w:t> </w:t>
      </w:r>
      <w:r>
        <w:rPr/>
        <w:t>better</w:t>
      </w:r>
      <w:r>
        <w:rPr>
          <w:w w:val="99"/>
        </w:rPr>
        <w:t> </w:t>
      </w:r>
      <w:r>
        <w:rPr/>
        <w:t>results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>
          <w:spacing w:val="-6"/>
        </w:rPr>
        <w:t>DWT. </w:t>
      </w:r>
      <w:r>
        <w:rPr/>
        <w:t>SNR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40%,</w:t>
      </w:r>
      <w:r>
        <w:rPr>
          <w:w w:val="99"/>
        </w:rPr>
        <w:t> </w:t>
      </w:r>
      <w:r>
        <w:rPr/>
        <w:t>and RMSE can be reduced by about 50% [124]. In</w:t>
      </w:r>
      <w:r>
        <w:rPr>
          <w:spacing w:val="36"/>
        </w:rPr>
        <w:t> </w:t>
      </w:r>
      <w:r>
        <w:rPr/>
        <w:t>the</w:t>
      </w:r>
      <w:r>
        <w:rPr>
          <w:w w:val="99"/>
        </w:rPr>
        <w:t> </w:t>
      </w:r>
      <w:r>
        <w:rPr/>
        <w:t>case of in-depth analysis of the signal, many</w:t>
      </w:r>
      <w:r>
        <w:rPr>
          <w:spacing w:val="4"/>
        </w:rPr>
        <w:t> </w:t>
      </w:r>
      <w:r>
        <w:rPr/>
        <w:t>particular</w:t>
      </w:r>
      <w:r>
        <w:rPr>
          <w:w w:val="99"/>
        </w:rPr>
        <w:t> </w:t>
      </w:r>
      <w:r>
        <w:rPr/>
        <w:t>wavelet transforms, such as </w:t>
      </w:r>
      <w:r>
        <w:rPr>
          <w:spacing w:val="-4"/>
        </w:rPr>
        <w:t>DT-CWT </w:t>
      </w:r>
      <w:r>
        <w:rPr/>
        <w:t>and </w:t>
      </w:r>
      <w:r>
        <w:rPr>
          <w:spacing w:val="-4"/>
        </w:rPr>
        <w:t>RADWT,</w:t>
      </w:r>
      <w:r>
        <w:rPr>
          <w:spacing w:val="-29"/>
        </w:rPr>
        <w:t> </w:t>
      </w:r>
      <w:r>
        <w:rPr/>
        <w:t>are</w:t>
      </w:r>
      <w:r>
        <w:rPr>
          <w:w w:val="99"/>
        </w:rPr>
        <w:t> </w:t>
      </w:r>
      <w:r>
        <w:rPr/>
        <w:t>also</w:t>
      </w:r>
      <w:r>
        <w:rPr>
          <w:spacing w:val="-14"/>
        </w:rPr>
        <w:t> </w:t>
      </w:r>
      <w:r>
        <w:rPr/>
        <w:t>designed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achieve</w:t>
      </w:r>
      <w:r>
        <w:rPr>
          <w:spacing w:val="-14"/>
        </w:rPr>
        <w:t> </w:t>
      </w:r>
      <w:r>
        <w:rPr/>
        <w:t>better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adaptable</w:t>
      </w:r>
      <w:r>
        <w:rPr>
          <w:spacing w:val="-14"/>
        </w:rPr>
        <w:t> </w:t>
      </w:r>
      <w:r>
        <w:rPr/>
        <w:t>effects</w:t>
      </w:r>
      <w:r>
        <w:rPr>
          <w:w w:val="99"/>
        </w:rPr>
        <w:t> </w:t>
      </w:r>
      <w:r>
        <w:rPr/>
        <w:t>to special</w:t>
      </w:r>
      <w:r>
        <w:rPr>
          <w:spacing w:val="-8"/>
        </w:rPr>
        <w:t> </w:t>
      </w:r>
      <w:r>
        <w:rPr/>
        <w:t>situations.</w:t>
      </w:r>
    </w:p>
    <w:p>
      <w:pPr>
        <w:pStyle w:val="ListParagraph"/>
        <w:numPr>
          <w:ilvl w:val="1"/>
          <w:numId w:val="1"/>
        </w:numPr>
        <w:tabs>
          <w:tab w:pos="409" w:val="left" w:leader="none"/>
        </w:tabs>
        <w:spacing w:line="249" w:lineRule="auto" w:before="0" w:after="0"/>
        <w:ind w:left="408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With the development of neural networks,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combining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neural networks and wavelet analysis has also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flour-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ished. The WNN, whose signal is preprocessed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 analysis, combines the advantages 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artificial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neural networks and wavelet analysis. After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analysis preprocesses the signal, the performance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WNN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prediction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50%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[220].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commonly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WNN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structures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summarised for WNN, where wavelet cells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replace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neurons, and examples of WNN structures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combined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with RNN are given. Applying WNN to more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structures or combining it with some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interdisciplinary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algorithms can improve the performance of neural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net-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works,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[154],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increases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perfor-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mance by about 65%. </w:t>
      </w: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Kernel in convolution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layer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field.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Selecting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suit-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able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kernel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direction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worthy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fur-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ther </w:t>
      </w:r>
      <w:r>
        <w:rPr>
          <w:rFonts w:ascii="Times New Roman"/>
          <w:spacing w:val="-3"/>
          <w:sz w:val="20"/>
        </w:rPr>
        <w:t>study. </w:t>
      </w:r>
      <w:r>
        <w:rPr>
          <w:rFonts w:ascii="Times New Roman"/>
          <w:sz w:val="20"/>
        </w:rPr>
        <w:t>In summary, WNN can avoid 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blindness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of traditional neural network design. It has more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vital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learning ability, higher accuracy, simple structure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fast convergence speed. It is also the focus 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future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research.</w:t>
      </w:r>
    </w:p>
    <w:p>
      <w:pPr>
        <w:pStyle w:val="ListParagraph"/>
        <w:numPr>
          <w:ilvl w:val="1"/>
          <w:numId w:val="1"/>
        </w:numPr>
        <w:tabs>
          <w:tab w:pos="409" w:val="left" w:leader="none"/>
        </w:tabs>
        <w:spacing w:line="249" w:lineRule="auto" w:before="0" w:after="0"/>
        <w:ind w:left="408" w:right="112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analysis has a wide range of applications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signal processing, and it has more advantages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traditional methods in signal analysis in terms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enhancement, denoising, compression 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classifica-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tion.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emerging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fields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like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systems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biologi-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cal signals, wavelet signal processing has also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achieved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better results than traditional </w:t>
      </w:r>
      <w:r>
        <w:rPr>
          <w:rFonts w:ascii="Times New Roman"/>
          <w:spacing w:val="-4"/>
          <w:sz w:val="20"/>
        </w:rPr>
        <w:t>FFT. </w:t>
      </w:r>
      <w:r>
        <w:rPr>
          <w:rFonts w:ascii="Times New Roman"/>
          <w:sz w:val="20"/>
        </w:rPr>
        <w:t>The performance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RMSE after noise reduction and feature extraction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been improved to varying degrees. The application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 analysis in image processing includes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image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compression, classification and denoising. It deals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low-frequency and high-frequency parts 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images. In most cases, wavelet transform can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achieve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better performance in image processing, such as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com-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pression rate and denoising effect. The PSNR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noise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filtering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improved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5%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[104].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pacing w:val="-3"/>
          <w:sz w:val="20"/>
        </w:rPr>
        <w:t>Wavelet </w:t>
      </w:r>
      <w:r>
        <w:rPr>
          <w:rFonts w:ascii="Times New Roman"/>
          <w:sz w:val="20"/>
        </w:rPr>
        <w:t>analysis is superior to traditional methods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image quality reconstruction under the same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compres-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sion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ratio.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PSNR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3%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higher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meth-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ods in [208]. Combining wavelets 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algorithms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get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better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results.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combination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optimization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wavelets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379"/>
            <w:col w:w="49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520" w:h="15660"/>
          <w:pgMar w:header="372" w:footer="543" w:top="720" w:bottom="740" w:left="600" w:right="640"/>
        </w:sectPr>
      </w:pPr>
    </w:p>
    <w:p>
      <w:pPr>
        <w:pStyle w:val="BodyText"/>
        <w:spacing w:line="249" w:lineRule="auto" w:before="74"/>
        <w:ind w:left="517" w:right="0"/>
        <w:jc w:val="left"/>
      </w:pPr>
      <w:r>
        <w:rPr/>
        <w:t>method reduces the number of features and reduces</w:t>
      </w:r>
      <w:r>
        <w:rPr>
          <w:spacing w:val="17"/>
        </w:rPr>
        <w:t> </w:t>
      </w:r>
      <w:r>
        <w:rPr/>
        <w:t>the</w:t>
      </w:r>
      <w:r>
        <w:rPr>
          <w:w w:val="99"/>
        </w:rPr>
        <w:t> </w:t>
      </w:r>
      <w:r>
        <w:rPr/>
        <w:t>classification error</w:t>
      </w:r>
      <w:r>
        <w:rPr>
          <w:spacing w:val="-9"/>
        </w:rPr>
        <w:t> </w:t>
      </w:r>
      <w:r>
        <w:rPr/>
        <w:t>rate.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9" w:lineRule="auto" w:before="0" w:after="0"/>
        <w:ind w:left="517" w:right="0" w:hanging="2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 main challenges and research gaps 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research have been discussed. When  applied  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sig-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processing,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design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optimal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basis.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Multiwavelet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and high-dimensional wavelet theories are still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development. Although </w:t>
      </w:r>
      <w:r>
        <w:rPr>
          <w:rFonts w:ascii="Times New Roman"/>
          <w:spacing w:val="-4"/>
          <w:sz w:val="20"/>
        </w:rPr>
        <w:t>RWT </w:t>
      </w:r>
      <w:r>
        <w:rPr>
          <w:rFonts w:ascii="Times New Roman"/>
          <w:sz w:val="20"/>
        </w:rPr>
        <w:t>can flexibly adjust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time-frequency distribution characteristics, the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of calculation and memory consumption has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increased.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The application areas of </w:t>
      </w:r>
      <w:r>
        <w:rPr>
          <w:rFonts w:ascii="Times New Roman"/>
          <w:spacing w:val="-4"/>
          <w:sz w:val="20"/>
        </w:rPr>
        <w:t>RWT </w:t>
      </w:r>
      <w:r>
        <w:rPr>
          <w:rFonts w:ascii="Times New Roman"/>
          <w:sz w:val="20"/>
        </w:rPr>
        <w:t>also need to be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further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expanded, not only in traditional signal processing.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wavelet basis function required by the hidden layer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WNN is inconsistent with the wavelet basis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criteria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signal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processing,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intro-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duce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advanced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wavelet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theory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further.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WNN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combined with multi-interdisciplinary algorithms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as </w:t>
      </w:r>
      <w:r>
        <w:rPr>
          <w:rFonts w:ascii="Times New Roman"/>
          <w:spacing w:val="-3"/>
          <w:sz w:val="20"/>
        </w:rPr>
        <w:t>fuzzy, </w:t>
      </w:r>
      <w:r>
        <w:rPr>
          <w:rFonts w:ascii="Times New Roman"/>
          <w:sz w:val="20"/>
        </w:rPr>
        <w:t>fractal and genetic algorithms to obtain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broad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prospects.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3" w:right="0" w:firstLine="0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/>
          <w:b/>
          <w:color w:val="0073AE"/>
          <w:sz w:val="18"/>
        </w:rPr>
        <w:t>REFERENCES</w:t>
      </w:r>
      <w:r>
        <w:rPr>
          <w:rFonts w:ascii="Palatino Linotype"/>
          <w:sz w:val="18"/>
        </w:rPr>
      </w:r>
    </w:p>
    <w:p>
      <w:pPr>
        <w:spacing w:line="249" w:lineRule="auto" w:before="45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[1] L. Cohen, </w:t>
      </w:r>
      <w:r>
        <w:rPr>
          <w:rFonts w:ascii="Times"/>
          <w:i/>
          <w:sz w:val="15"/>
        </w:rPr>
        <w:t>Time-Frequency Analysis</w:t>
      </w:r>
      <w:r>
        <w:rPr>
          <w:rFonts w:ascii="Times New Roman"/>
          <w:sz w:val="15"/>
        </w:rPr>
        <w:t>. Upper Saddle </w:t>
      </w:r>
      <w:r>
        <w:rPr>
          <w:rFonts w:ascii="Times New Roman"/>
          <w:spacing w:val="-3"/>
          <w:sz w:val="15"/>
        </w:rPr>
        <w:t>River, </w:t>
      </w:r>
      <w:r>
        <w:rPr>
          <w:rFonts w:ascii="Times New Roman"/>
          <w:sz w:val="15"/>
        </w:rPr>
        <w:t>NJ,</w:t>
      </w:r>
      <w:r>
        <w:rPr>
          <w:rFonts w:ascii="Times New Roman"/>
          <w:spacing w:val="4"/>
          <w:sz w:val="15"/>
        </w:rPr>
        <w:t> </w:t>
      </w:r>
      <w:r>
        <w:rPr>
          <w:rFonts w:ascii="Times New Roman"/>
          <w:sz w:val="15"/>
        </w:rPr>
        <w:t>USA:</w:t>
      </w:r>
      <w:r>
        <w:rPr>
          <w:rFonts w:ascii="Times New Roman"/>
          <w:w w:val="101"/>
          <w:sz w:val="15"/>
        </w:rPr>
        <w:t> </w:t>
      </w:r>
      <w:r>
        <w:rPr>
          <w:rFonts w:ascii="Times New Roman"/>
          <w:sz w:val="15"/>
        </w:rPr>
        <w:t>Prentice-Hall, Jan.</w:t>
      </w:r>
      <w:r>
        <w:rPr>
          <w:rFonts w:ascii="Times New Roman"/>
          <w:spacing w:val="15"/>
          <w:sz w:val="15"/>
        </w:rPr>
        <w:t> </w:t>
      </w:r>
      <w:r>
        <w:rPr>
          <w:rFonts w:ascii="Times New Roman"/>
          <w:sz w:val="15"/>
        </w:rPr>
        <w:t>1995.</w:t>
      </w:r>
    </w:p>
    <w:p>
      <w:pPr>
        <w:spacing w:line="249" w:lineRule="auto" w:before="3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[2] R. N. Czerwinski and D. L. Jones,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‘‘Adaptive </w:t>
      </w:r>
      <w:r>
        <w:rPr>
          <w:rFonts w:ascii="Times New Roman" w:hAnsi="Times New Roman" w:cs="Times New Roman" w:eastAsia="Times New Roman"/>
          <w:sz w:val="15"/>
          <w:szCs w:val="15"/>
        </w:rPr>
        <w:t>short-time Fourier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sis,’’ </w:t>
      </w:r>
      <w:r>
        <w:rPr>
          <w:rFonts w:ascii="Times" w:hAnsi="Times" w:cs="Times" w:eastAsia="Times"/>
          <w:i/>
          <w:sz w:val="15"/>
          <w:szCs w:val="15"/>
        </w:rPr>
        <w:t>IEEE Signal Process. Lett.</w:t>
      </w:r>
      <w:r>
        <w:rPr>
          <w:rFonts w:ascii="Times New Roman" w:hAnsi="Times New Roman" w:cs="Times New Roman" w:eastAsia="Times New Roman"/>
          <w:sz w:val="15"/>
          <w:szCs w:val="15"/>
        </w:rPr>
        <w:t>, vol. 4, no. 2, pp. 42–45, Feb.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1997.</w:t>
      </w:r>
    </w:p>
    <w:p>
      <w:pPr>
        <w:spacing w:before="3"/>
        <w:ind w:left="27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[3]   J. Lei,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 </w:t>
      </w:r>
      <w:r>
        <w:rPr>
          <w:rFonts w:ascii="Times New Roman" w:hAnsi="Times New Roman" w:cs="Times New Roman" w:eastAsia="Times New Roman"/>
          <w:sz w:val="15"/>
          <w:szCs w:val="15"/>
        </w:rPr>
        <w:t>Meyer, and R. Ryan,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‘‘Wavelets: </w:t>
      </w:r>
      <w:r>
        <w:rPr>
          <w:rFonts w:ascii="Times New Roman" w:hAnsi="Times New Roman" w:cs="Times New Roman" w:eastAsia="Times New Roman"/>
          <w:sz w:val="15"/>
          <w:szCs w:val="15"/>
        </w:rPr>
        <w:t>Algorithms &amp; 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applications,’’</w:t>
      </w:r>
    </w:p>
    <w:p>
      <w:pPr>
        <w:spacing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z w:val="15"/>
        </w:rPr>
        <w:t>Math. Comput.</w:t>
      </w:r>
      <w:r>
        <w:rPr>
          <w:rFonts w:ascii="Times New Roman"/>
          <w:sz w:val="15"/>
        </w:rPr>
        <w:t>, vol. 63, p. 822, Oct.</w:t>
      </w:r>
      <w:r>
        <w:rPr>
          <w:rFonts w:ascii="Times New Roman"/>
          <w:spacing w:val="21"/>
          <w:sz w:val="15"/>
        </w:rPr>
        <w:t> </w:t>
      </w:r>
      <w:r>
        <w:rPr>
          <w:rFonts w:ascii="Times New Roman"/>
          <w:sz w:val="15"/>
        </w:rPr>
        <w:t>1994.</w:t>
      </w:r>
    </w:p>
    <w:p>
      <w:pPr>
        <w:spacing w:line="249" w:lineRule="auto" w:before="10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[4] S.  G.  Mallat, 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 </w:t>
      </w:r>
      <w:r>
        <w:rPr>
          <w:rFonts w:ascii="Times New Roman" w:hAnsi="Times New Roman" w:cs="Times New Roman" w:eastAsia="Times New Roman"/>
          <w:sz w:val="15"/>
          <w:szCs w:val="15"/>
        </w:rPr>
        <w:t>theory  for  multiresolution  signal 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decomposition: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 wavelet representation,’’ </w:t>
      </w:r>
      <w:r>
        <w:rPr>
          <w:rFonts w:ascii="Times" w:hAnsi="Times" w:cs="Times" w:eastAsia="Times"/>
          <w:i/>
          <w:sz w:val="15"/>
          <w:szCs w:val="15"/>
        </w:rPr>
        <w:t>IEEE Trans. Pattern Anal. Mach.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Intell.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11, no. 7, pp. 674–693, Jul.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1989.</w:t>
      </w:r>
    </w:p>
    <w:p>
      <w:pPr>
        <w:spacing w:line="249" w:lineRule="auto" w:before="3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[5] A. K. Soman and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P. </w:t>
      </w:r>
      <w:r>
        <w:rPr>
          <w:rFonts w:ascii="Times New Roman" w:hAnsi="Times New Roman" w:cs="Times New Roman" w:eastAsia="Times New Roman"/>
          <w:sz w:val="15"/>
          <w:szCs w:val="15"/>
        </w:rPr>
        <w:t>Vaidyanathan, ‘‘Paraunitary filter banks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packets,’’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Int. Conf. Acoust., Speech, Signal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cess. (ICASSP)</w:t>
      </w:r>
      <w:r>
        <w:rPr>
          <w:rFonts w:ascii="Times New Roman" w:hAnsi="Times New Roman" w:cs="Times New Roman" w:eastAsia="Times New Roman"/>
          <w:sz w:val="15"/>
          <w:szCs w:val="15"/>
        </w:rPr>
        <w:t>, vol. 4,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1992, pp.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397–400.</w:t>
      </w:r>
    </w:p>
    <w:p>
      <w:pPr>
        <w:spacing w:line="249" w:lineRule="auto" w:before="3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[6] H. Zou and A. H.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Tewfik, </w:t>
      </w:r>
      <w:r>
        <w:rPr>
          <w:rFonts w:ascii="Times New Roman" w:hAnsi="Times New Roman" w:cs="Times New Roman" w:eastAsia="Times New Roman"/>
          <w:sz w:val="15"/>
          <w:szCs w:val="15"/>
        </w:rPr>
        <w:t>‘‘Discrete orthogonal M-band wavelet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positions,’’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Acoust.,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Speech,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(ICASSP)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1992, pp.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605–608.</w:t>
      </w:r>
    </w:p>
    <w:p>
      <w:pPr>
        <w:spacing w:before="3"/>
        <w:ind w:left="275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[7]  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 </w:t>
      </w:r>
      <w:r>
        <w:rPr>
          <w:rFonts w:ascii="Times New Roman" w:hAnsi="Times New Roman" w:cs="Times New Roman" w:eastAsia="Times New Roman"/>
          <w:sz w:val="15"/>
          <w:szCs w:val="15"/>
        </w:rPr>
        <w:t>Goodman and S. L. Lee,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‘‘Wavelets  </w:t>
      </w:r>
      <w:r>
        <w:rPr>
          <w:rFonts w:ascii="Times New Roman" w:hAnsi="Times New Roman" w:cs="Times New Roman" w:eastAsia="Times New Roman"/>
          <w:sz w:val="15"/>
          <w:szCs w:val="15"/>
        </w:rPr>
        <w:t>of multiplicity </w:t>
      </w:r>
      <w:r>
        <w:rPr>
          <w:rFonts w:ascii="Times" w:hAnsi="Times" w:cs="Times" w:eastAsia="Times"/>
          <w:i/>
          <w:spacing w:val="-3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,’’  </w:t>
      </w:r>
      <w:r>
        <w:rPr>
          <w:rFonts w:ascii="Times" w:hAnsi="Times" w:cs="Times" w:eastAsia="Times"/>
          <w:i/>
          <w:sz w:val="15"/>
          <w:szCs w:val="15"/>
        </w:rPr>
        <w:t>Trans. 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pacing w:val="-4"/>
          <w:sz w:val="15"/>
          <w:szCs w:val="15"/>
        </w:rPr>
        <w:t>Amer.</w:t>
      </w:r>
      <w:r>
        <w:rPr>
          <w:rFonts w:ascii="Times" w:hAnsi="Times" w:cs="Times" w:eastAsia="Times"/>
          <w:spacing w:val="-4"/>
          <w:sz w:val="15"/>
          <w:szCs w:val="15"/>
        </w:rPr>
      </w:r>
    </w:p>
    <w:p>
      <w:pPr>
        <w:spacing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Math. Soc.</w:t>
      </w:r>
      <w:r>
        <w:rPr>
          <w:rFonts w:ascii="Times New Roman" w:hAnsi="Times New Roman" w:cs="Times New Roman" w:eastAsia="Times New Roman"/>
          <w:sz w:val="15"/>
          <w:szCs w:val="15"/>
        </w:rPr>
        <w:t>, vol. 342, no. 1, pp. 307–324,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1994.</w:t>
      </w:r>
    </w:p>
    <w:p>
      <w:pPr>
        <w:spacing w:line="249" w:lineRule="auto" w:before="10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[8] J. S. Geronimo, D.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Hardin, and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R. Massopust, ‘‘Fractal functions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expansions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several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scaling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functions,’’</w:t>
      </w:r>
      <w:r>
        <w:rPr>
          <w:rFonts w:ascii="Times New Roman" w:hAnsi="Times New Roman" w:cs="Times New Roman" w:eastAsia="Times New Roman"/>
          <w:spacing w:val="-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" w:hAnsi="Times" w:cs="Times" w:eastAsia="Times"/>
          <w:i/>
          <w:spacing w:val="-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Approximation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Theory</w:t>
      </w:r>
      <w:r>
        <w:rPr>
          <w:rFonts w:ascii="Times New Roman" w:hAnsi="Times New Roman" w:cs="Times New Roman" w:eastAsia="Times New Roman"/>
          <w:sz w:val="15"/>
          <w:szCs w:val="15"/>
        </w:rPr>
        <w:t>, vol. 78, no. 3, pp. 373–401, Sep.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1994.</w:t>
      </w:r>
    </w:p>
    <w:p>
      <w:pPr>
        <w:spacing w:line="249" w:lineRule="auto" w:before="3"/>
        <w:ind w:left="551" w:right="0" w:hanging="27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[9]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Swedens,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lifting scheme: A new philosophy in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constructions,’’ </w:t>
      </w:r>
      <w:r>
        <w:rPr>
          <w:rFonts w:ascii="Times" w:hAnsi="Times" w:cs="Times" w:eastAsia="Times"/>
          <w:i/>
          <w:sz w:val="15"/>
          <w:szCs w:val="15"/>
        </w:rPr>
        <w:t>Proc. SPIE</w:t>
      </w:r>
      <w:r>
        <w:rPr>
          <w:rFonts w:ascii="Times New Roman" w:hAnsi="Times New Roman" w:cs="Times New Roman" w:eastAsia="Times New Roman"/>
          <w:sz w:val="15"/>
          <w:szCs w:val="15"/>
        </w:rPr>
        <w:t>, vol. 2569, pp. 68–79, Sep.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1995.</w:t>
      </w:r>
    </w:p>
    <w:p>
      <w:pPr>
        <w:spacing w:before="3"/>
        <w:ind w:left="199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[10]   J. Ma and G. Plonka,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 </w:t>
      </w:r>
      <w:r>
        <w:rPr>
          <w:rFonts w:ascii="Times New Roman" w:hAnsi="Times New Roman" w:cs="Times New Roman" w:eastAsia="Times New Roman"/>
          <w:sz w:val="15"/>
          <w:szCs w:val="15"/>
        </w:rPr>
        <w:t>curvelet transform,’’ </w:t>
      </w:r>
      <w:r>
        <w:rPr>
          <w:rFonts w:ascii="Times" w:hAnsi="Times" w:cs="Times" w:eastAsia="Times"/>
          <w:i/>
          <w:sz w:val="15"/>
          <w:szCs w:val="15"/>
        </w:rPr>
        <w:t>IEEE Signal   </w:t>
      </w:r>
      <w:r>
        <w:rPr>
          <w:rFonts w:ascii="Times" w:hAnsi="Times" w:cs="Times" w:eastAsia="Times"/>
          <w:i/>
          <w:spacing w:val="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Mag.</w:t>
      </w:r>
      <w:r>
        <w:rPr>
          <w:rFonts w:ascii="Times New Roman" w:hAnsi="Times New Roman" w:cs="Times New Roman" w:eastAsia="Times New Roman"/>
          <w:sz w:val="15"/>
          <w:szCs w:val="15"/>
        </w:rPr>
        <w:t>, vol. 27, no. 2, pp. 118–133,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2010.</w:t>
      </w:r>
    </w:p>
    <w:p>
      <w:pPr>
        <w:spacing w:line="249" w:lineRule="auto" w:before="1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Kingsbury,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dual-tree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transform: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new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efficient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tool for image restoration and enhancement,’’ in </w:t>
      </w:r>
      <w:r>
        <w:rPr>
          <w:rFonts w:ascii="Times" w:hAnsi="Times" w:cs="Times" w:eastAsia="Times"/>
          <w:i/>
          <w:sz w:val="15"/>
          <w:szCs w:val="15"/>
        </w:rPr>
        <w:t>Proc. 9th </w:t>
      </w:r>
      <w:r>
        <w:rPr>
          <w:rFonts w:ascii="Times" w:hAnsi="Times" w:cs="Times" w:eastAsia="Times"/>
          <w:i/>
          <w:spacing w:val="-5"/>
          <w:sz w:val="15"/>
          <w:szCs w:val="15"/>
        </w:rPr>
        <w:t>Eur.</w:t>
      </w:r>
      <w:r>
        <w:rPr>
          <w:rFonts w:ascii="Times" w:hAnsi="Times" w:cs="Times" w:eastAsia="Times"/>
          <w:i/>
          <w:spacing w:val="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 Conf. (EUSIPCO)</w:t>
      </w:r>
      <w:r>
        <w:rPr>
          <w:rFonts w:ascii="Times New Roman" w:hAnsi="Times New Roman" w:cs="Times New Roman" w:eastAsia="Times New Roman"/>
          <w:sz w:val="15"/>
          <w:szCs w:val="15"/>
        </w:rPr>
        <w:t>, Sep. 1998, pp.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[12]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Pati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P.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Krishnaprasad,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‘‘Analysis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synthesis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feedforward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affine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transformations,’’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 Neural Netw.</w:t>
      </w:r>
      <w:r>
        <w:rPr>
          <w:rFonts w:ascii="Times New Roman" w:hAnsi="Times New Roman" w:cs="Times New Roman" w:eastAsia="Times New Roman"/>
          <w:sz w:val="15"/>
          <w:szCs w:val="15"/>
        </w:rPr>
        <w:t>, vol. 4, no. 1, pp. 73–85, Jan.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1993.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[13] Q. Zhang and A. Benveniste,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Neural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Netw.</w:t>
      </w:r>
      <w:r>
        <w:rPr>
          <w:rFonts w:ascii="Times New Roman" w:hAnsi="Times New Roman" w:cs="Times New Roman" w:eastAsia="Times New Roman"/>
          <w:sz w:val="15"/>
          <w:szCs w:val="15"/>
        </w:rPr>
        <w:t>, vol. 3, no. 6, pp. 889–898,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[14] Z. Zhang,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Shi, H.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Toda, </w:t>
      </w:r>
      <w:r>
        <w:rPr>
          <w:rFonts w:ascii="Times New Roman" w:hAnsi="Times New Roman" w:cs="Times New Roman" w:eastAsia="Times New Roman"/>
          <w:sz w:val="15"/>
          <w:szCs w:val="15"/>
        </w:rPr>
        <w:t>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Akiduki,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study of a new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deep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learning,’’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Anal.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Pattern Recognit. (ICWAPR)</w:t>
      </w:r>
      <w:r>
        <w:rPr>
          <w:rFonts w:ascii="Times New Roman" w:hAnsi="Times New Roman" w:cs="Times New Roman" w:eastAsia="Times New Roman"/>
          <w:sz w:val="15"/>
          <w:szCs w:val="15"/>
        </w:rPr>
        <w:t>, Jul. 2017, pp.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127–131.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[15] H. H. Szu, ‘‘Neural network adaptive wavelets for signal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representation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 classification,’’ </w:t>
      </w:r>
      <w:r>
        <w:rPr>
          <w:rFonts w:ascii="Times" w:hAnsi="Times" w:cs="Times" w:eastAsia="Times"/>
          <w:i/>
          <w:sz w:val="15"/>
          <w:szCs w:val="15"/>
        </w:rPr>
        <w:t>Opt. Eng.</w:t>
      </w:r>
      <w:r>
        <w:rPr>
          <w:rFonts w:ascii="Times New Roman" w:hAnsi="Times New Roman" w:cs="Times New Roman" w:eastAsia="Times New Roman"/>
          <w:sz w:val="15"/>
          <w:szCs w:val="15"/>
        </w:rPr>
        <w:t>, vol. 31, no. 9, p. 1907,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Bakshi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Stephanopoulos,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‘‘Wave-Net: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multiresolution,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hierarchical neural network with localized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learning,’’ </w:t>
      </w:r>
      <w:r>
        <w:rPr>
          <w:rFonts w:ascii="Times" w:hAnsi="Times" w:cs="Times" w:eastAsia="Times"/>
          <w:i/>
          <w:sz w:val="15"/>
          <w:szCs w:val="15"/>
        </w:rPr>
        <w:t>AIChE J.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39,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1, pp. 57–81, Jan.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1993.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[17]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S. Addison,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review of wavelet transform time–frequency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methods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 NIRS-based analysis of cerebral autoregulation,’’ </w:t>
      </w:r>
      <w:r>
        <w:rPr>
          <w:rFonts w:ascii="Times" w:hAnsi="Times" w:cs="Times" w:eastAsia="Times"/>
          <w:i/>
          <w:sz w:val="15"/>
          <w:szCs w:val="15"/>
        </w:rPr>
        <w:t>IEEE </w:t>
      </w:r>
      <w:r>
        <w:rPr>
          <w:rFonts w:ascii="Times" w:hAnsi="Times" w:cs="Times" w:eastAsia="Times"/>
          <w:i/>
          <w:spacing w:val="-4"/>
          <w:sz w:val="15"/>
          <w:szCs w:val="15"/>
        </w:rPr>
        <w:t>Rev.</w:t>
      </w:r>
      <w:r>
        <w:rPr>
          <w:rFonts w:ascii="Times" w:hAnsi="Times" w:cs="Times" w:eastAsia="Times"/>
          <w:i/>
          <w:spacing w:val="1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Biomed.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 New Roman" w:hAnsi="Times New Roman" w:cs="Times New Roman" w:eastAsia="Times New Roman"/>
          <w:sz w:val="15"/>
          <w:szCs w:val="15"/>
        </w:rPr>
        <w:t>, vol. 8, pp. 78–85,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2015.</w:t>
      </w:r>
    </w:p>
    <w:p>
      <w:pPr>
        <w:spacing w:line="249" w:lineRule="auto" w:before="3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Huang,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De Bortoli,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Zhou, and J. Gilles,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‘‘Review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unsupervised texture segmentation, advantage of adaptive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</w:t>
      </w:r>
      <w:r>
        <w:rPr>
          <w:rFonts w:ascii="Times New Roman" w:hAnsi="Times New Roman" w:cs="Times New Roman" w:eastAsia="Times New Roman"/>
          <w:spacing w:val="-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IET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12, no. 9, pp. 1626–1638, Sep.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121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</w:rPr>
        <w:t>[19]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Seena and J.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Yomas,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review on feature extraction and denoising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ECG signal using wavelet transform,’’ in </w:t>
      </w:r>
      <w:r>
        <w:rPr>
          <w:rFonts w:ascii="Times" w:hAnsi="Times" w:cs="Times" w:eastAsia="Times"/>
          <w:i/>
          <w:sz w:val="15"/>
          <w:szCs w:val="15"/>
        </w:rPr>
        <w:t>Proc. 2nd Int. Conf.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Devices,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Circuits Syst. (ICDCS)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2014, pp.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before="10"/>
        <w:ind w:left="14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[20]  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 </w:t>
      </w:r>
      <w:r>
        <w:rPr>
          <w:rFonts w:ascii="Times New Roman" w:hAnsi="Times New Roman" w:cs="Times New Roman" w:eastAsia="Times New Roman"/>
          <w:sz w:val="15"/>
          <w:szCs w:val="15"/>
        </w:rPr>
        <w:t>Marie, 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 </w:t>
      </w:r>
      <w:r>
        <w:rPr>
          <w:rFonts w:ascii="Times New Roman" w:hAnsi="Times New Roman" w:cs="Times New Roman" w:eastAsia="Times New Roman"/>
          <w:sz w:val="15"/>
          <w:szCs w:val="15"/>
        </w:rPr>
        <w:t>transforms  and  their  applications  to 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turbulence,’’</w:t>
      </w:r>
    </w:p>
    <w:p>
      <w:pPr>
        <w:spacing w:before="7"/>
        <w:ind w:left="49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Annu. </w:t>
      </w:r>
      <w:r>
        <w:rPr>
          <w:rFonts w:ascii="Times" w:hAnsi="Times" w:cs="Times" w:eastAsia="Times"/>
          <w:i/>
          <w:spacing w:val="-4"/>
          <w:sz w:val="15"/>
          <w:szCs w:val="15"/>
        </w:rPr>
        <w:t>Rev. </w:t>
      </w:r>
      <w:r>
        <w:rPr>
          <w:rFonts w:ascii="Times" w:hAnsi="Times" w:cs="Times" w:eastAsia="Times"/>
          <w:i/>
          <w:sz w:val="15"/>
          <w:szCs w:val="15"/>
        </w:rPr>
        <w:t>Fluid Mech.</w:t>
      </w:r>
      <w:r>
        <w:rPr>
          <w:rFonts w:ascii="Times New Roman" w:hAnsi="Times New Roman" w:cs="Times New Roman" w:eastAsia="Times New Roman"/>
          <w:sz w:val="15"/>
          <w:szCs w:val="15"/>
        </w:rPr>
        <w:t>, vol. 24, pp. 395–457, Jan.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before="16"/>
        <w:ind w:left="14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[21]  J. Morlet, ‘‘Sampling theory and wave propagation,’’ in </w:t>
      </w:r>
      <w:r>
        <w:rPr>
          <w:rFonts w:ascii="Times" w:hAnsi="Times" w:cs="Times" w:eastAsia="Times"/>
          <w:i/>
          <w:sz w:val="15"/>
          <w:szCs w:val="15"/>
        </w:rPr>
        <w:t>Proc. 51st</w:t>
      </w:r>
      <w:r>
        <w:rPr>
          <w:rFonts w:ascii="Times" w:hAnsi="Times" w:cs="Times" w:eastAsia="Times"/>
          <w:i/>
          <w:spacing w:val="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Annu.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before="7"/>
        <w:ind w:left="49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Proc., Meeting Soc. </w:t>
      </w:r>
      <w:r>
        <w:rPr>
          <w:rFonts w:ascii="Times" w:hAnsi="Times" w:cs="Times" w:eastAsia="Times"/>
          <w:i/>
          <w:spacing w:val="-3"/>
          <w:sz w:val="15"/>
          <w:szCs w:val="15"/>
        </w:rPr>
        <w:t>Explor. </w:t>
      </w:r>
      <w:r>
        <w:rPr>
          <w:rFonts w:ascii="Times" w:hAnsi="Times" w:cs="Times" w:eastAsia="Times"/>
          <w:i/>
          <w:sz w:val="15"/>
          <w:szCs w:val="15"/>
        </w:rPr>
        <w:t>Geophys.</w:t>
      </w:r>
      <w:r>
        <w:rPr>
          <w:rFonts w:ascii="Times New Roman" w:hAnsi="Times New Roman" w:cs="Times New Roman" w:eastAsia="Times New Roman"/>
          <w:sz w:val="15"/>
          <w:szCs w:val="15"/>
        </w:rPr>
        <w:t>, 1981, pp.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233–261.</w:t>
      </w:r>
    </w:p>
    <w:p>
      <w:pPr>
        <w:spacing w:line="249" w:lineRule="auto" w:before="16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[22] M. M. Jam and H. Sadjedi, ‘‘Design and evaluation of optimal</w:t>
      </w:r>
      <w:r>
        <w:rPr>
          <w:rFonts w:ascii="Times New Roman" w:hAnsi="Times New Roman" w:cs="Times New Roman" w:eastAsia="Times New Roman"/>
          <w:spacing w:val="-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orthogonal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with the least length of wavelet filters using spectral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matching,’’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6, pp. 57414–57424,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[23] I. Daubechies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Sweldens, ‘‘Factoring wavelet transforms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into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lifting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steps,’’ </w:t>
      </w:r>
      <w:r>
        <w:rPr>
          <w:rFonts w:ascii="Times" w:hAnsi="Times" w:cs="Times" w:eastAsia="Times"/>
          <w:i/>
          <w:sz w:val="15"/>
          <w:szCs w:val="15"/>
        </w:rPr>
        <w:t>J. </w:t>
      </w:r>
      <w:r>
        <w:rPr>
          <w:rFonts w:ascii="Times" w:hAnsi="Times" w:cs="Times" w:eastAsia="Times"/>
          <w:i/>
          <w:spacing w:val="-3"/>
          <w:sz w:val="15"/>
          <w:szCs w:val="15"/>
        </w:rPr>
        <w:t>Fourier </w:t>
      </w:r>
      <w:r>
        <w:rPr>
          <w:rFonts w:ascii="Times" w:hAnsi="Times" w:cs="Times" w:eastAsia="Times"/>
          <w:i/>
          <w:sz w:val="15"/>
          <w:szCs w:val="15"/>
        </w:rPr>
        <w:t>Anal. Appl.</w:t>
      </w:r>
      <w:r>
        <w:rPr>
          <w:rFonts w:ascii="Times New Roman" w:hAnsi="Times New Roman" w:cs="Times New Roman" w:eastAsia="Times New Roman"/>
          <w:sz w:val="15"/>
          <w:szCs w:val="15"/>
        </w:rPr>
        <w:t>, vol. 4, no. 3, pp. 247–269, 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1998.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[24] N. Ansari and  A.  Gupta,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‘‘M-RWTL:  </w:t>
      </w:r>
      <w:r>
        <w:rPr>
          <w:rFonts w:ascii="Times New Roman" w:hAnsi="Times New Roman" w:cs="Times New Roman" w:eastAsia="Times New Roman"/>
          <w:sz w:val="15"/>
          <w:szCs w:val="15"/>
        </w:rPr>
        <w:t>Learning  signal-matched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nal wavelet  transform  in  lifting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framework,’’  </w:t>
      </w:r>
      <w:r>
        <w:rPr>
          <w:rFonts w:ascii="Times" w:hAnsi="Times" w:cs="Times" w:eastAsia="Times"/>
          <w:i/>
          <w:sz w:val="15"/>
          <w:szCs w:val="15"/>
        </w:rPr>
        <w:t>IEEE  Access</w:t>
      </w:r>
      <w:r>
        <w:rPr>
          <w:rFonts w:ascii="Times New Roman" w:hAnsi="Times New Roman" w:cs="Times New Roman" w:eastAsia="Times New Roman"/>
          <w:sz w:val="15"/>
          <w:szCs w:val="15"/>
        </w:rPr>
        <w:t>,  vol. 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12213–12227,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[25] M. S. Ford,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illustrated  wavelet  transform  handbook: 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Introduc-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tory theory and applications in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science,’’ </w:t>
      </w:r>
      <w:r>
        <w:rPr>
          <w:rFonts w:ascii="Times" w:hAnsi="Times" w:cs="Times" w:eastAsia="Times"/>
          <w:i/>
          <w:sz w:val="15"/>
          <w:szCs w:val="15"/>
        </w:rPr>
        <w:t>Health  Phys.</w:t>
      </w:r>
      <w:r>
        <w:rPr>
          <w:rFonts w:ascii="Times New Roman" w:hAnsi="Times New Roman" w:cs="Times New Roman" w:eastAsia="Times New Roman"/>
          <w:sz w:val="15"/>
          <w:szCs w:val="15"/>
        </w:rPr>
        <w:t>,  vol. 84,  no.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667–668, May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2003.</w:t>
      </w:r>
    </w:p>
    <w:p>
      <w:pPr>
        <w:spacing w:line="249" w:lineRule="auto" w:before="10"/>
        <w:ind w:left="495" w:right="112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[26] M. Stephane,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</w:t>
      </w:r>
      <w:r>
        <w:rPr>
          <w:rFonts w:ascii="Times New Roman" w:hAnsi="Times New Roman" w:cs="Times New Roman" w:eastAsia="Times New Roman"/>
          <w:sz w:val="15"/>
          <w:szCs w:val="15"/>
        </w:rPr>
        <w:t>in  </w:t>
      </w:r>
      <w:r>
        <w:rPr>
          <w:rFonts w:ascii="Times" w:hAnsi="Times" w:cs="Times" w:eastAsia="Times"/>
          <w:i/>
          <w:sz w:val="15"/>
          <w:szCs w:val="15"/>
        </w:rPr>
        <w:t>A  Wavelet  </w:t>
      </w:r>
      <w:r>
        <w:rPr>
          <w:rFonts w:ascii="Times" w:hAnsi="Times" w:cs="Times" w:eastAsia="Times"/>
          <w:i/>
          <w:spacing w:val="-4"/>
          <w:sz w:val="15"/>
          <w:szCs w:val="15"/>
        </w:rPr>
        <w:t>Tour  </w:t>
      </w:r>
      <w:r>
        <w:rPr>
          <w:rFonts w:ascii="Times" w:hAnsi="Times" w:cs="Times" w:eastAsia="Times"/>
          <w:i/>
          <w:sz w:val="15"/>
          <w:szCs w:val="15"/>
        </w:rPr>
        <w:t>of </w:t>
      </w:r>
      <w:r>
        <w:rPr>
          <w:rFonts w:ascii="Times" w:hAnsi="Times" w:cs="Times" w:eastAsia="Times"/>
          <w:i/>
          <w:spacing w:val="3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Processing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3rd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ed.,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Stéphane,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Ed.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Boston,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USA: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Academic,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2009, pp. 263–376. [Online]. Available: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https://www.sciencedirect.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com/science/article/pii/B9780123743701000112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[27]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Haouam,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Beladgham,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Bendjillali,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Yassine,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‘‘MRI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compression using level set method and biorthogonal CDF wavelet</w:t>
      </w:r>
      <w:r>
        <w:rPr>
          <w:rFonts w:ascii="Times New Roman" w:hAnsi="Times New Roman" w:cs="Times New Roman" w:eastAsia="Times New Roman"/>
          <w:spacing w:val="-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lifting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scheme,’’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Signal,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Image,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Vis.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Their</w:t>
      </w:r>
      <w:r>
        <w:rPr>
          <w:rFonts w:ascii="Times" w:hAnsi="Times" w:cs="Times" w:eastAsia="Times"/>
          <w:i/>
          <w:spacing w:val="1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(SIVA)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</w:t>
      </w:r>
      <w:r>
        <w:rPr>
          <w:rFonts w:ascii="Times New Roman" w:hAnsi="Times New Roman" w:cs="Times New Roman" w:eastAsia="Times New Roman"/>
          <w:sz w:val="15"/>
          <w:szCs w:val="15"/>
        </w:rPr>
        <w:t>2018, pp.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1–7.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[28]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Ansari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Gupta,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‘‘Lifting-based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design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from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given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signal,’’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Digit.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(DSP)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 2015, pp.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853–857.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[29] B. Chen,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Li, N. Zeng, and 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He, ‘‘Fractal lifting wavelets for</w:t>
      </w:r>
      <w:r>
        <w:rPr>
          <w:rFonts w:ascii="Times New Roman" w:hAnsi="Times New Roman" w:cs="Times New Roman" w:eastAsia="Times New Roman"/>
          <w:spacing w:val="-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machine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fault diagnosis,’’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7, pp. 50912–50932,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[30] H. Guo,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Guan, M. Liu, and K. Qin, ‘‘Biorthogonal wavelet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 applications based on generalized progressive catmull-clark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subdivi-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sion with shape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control,’’ </w:t>
      </w:r>
      <w:r>
        <w:rPr>
          <w:rFonts w:ascii="Times" w:hAnsi="Times" w:cs="Times" w:eastAsia="Times"/>
          <w:i/>
          <w:sz w:val="15"/>
          <w:szCs w:val="15"/>
        </w:rPr>
        <w:t>IEEE Trans. </w:t>
      </w:r>
      <w:r>
        <w:rPr>
          <w:rFonts w:ascii="Times" w:hAnsi="Times" w:cs="Times" w:eastAsia="Times"/>
          <w:i/>
          <w:spacing w:val="-3"/>
          <w:sz w:val="15"/>
          <w:szCs w:val="15"/>
        </w:rPr>
        <w:t>Vis. </w:t>
      </w:r>
      <w:r>
        <w:rPr>
          <w:rFonts w:ascii="Times" w:hAnsi="Times" w:cs="Times" w:eastAsia="Times"/>
          <w:i/>
          <w:sz w:val="15"/>
          <w:szCs w:val="15"/>
        </w:rPr>
        <w:t>Comput. Graphics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7, pp. 2392–2403, Jul.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[31]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Guptha,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Rao,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Selvaraj,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integrated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VLSI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archi-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tecture for forward and backward lifting scheme discrete wavelet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form using FinFET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device,’’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Soft Computing and Signal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Processing</w:t>
      </w:r>
      <w:r>
        <w:rPr>
          <w:rFonts w:ascii="Times New Roman" w:hAnsi="Times New Roman" w:cs="Times New Roman" w:eastAsia="Times New Roman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Singapore: Springer, 2021,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587–594.</w:t>
      </w:r>
    </w:p>
    <w:p>
      <w:pPr>
        <w:spacing w:line="249" w:lineRule="auto" w:before="10"/>
        <w:ind w:left="495" w:right="112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[32]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Selesnick, ‘‘Hilbert transform pairs of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 Lett.</w:t>
      </w:r>
      <w:r>
        <w:rPr>
          <w:rFonts w:ascii="Times New Roman" w:hAnsi="Times New Roman" w:cs="Times New Roman" w:eastAsia="Times New Roman"/>
          <w:sz w:val="15"/>
          <w:szCs w:val="15"/>
        </w:rPr>
        <w:t>, vol. 8, no. 6, pp. 170–173, Jun.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2001.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[33]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 </w:t>
      </w:r>
      <w:r>
        <w:rPr>
          <w:rFonts w:ascii="Times New Roman" w:hAnsi="Times New Roman" w:cs="Times New Roman" w:eastAsia="Times New Roman"/>
          <w:sz w:val="15"/>
          <w:szCs w:val="15"/>
        </w:rPr>
        <w:t>Selesnick,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 </w:t>
      </w:r>
      <w:r>
        <w:rPr>
          <w:rFonts w:ascii="Times New Roman" w:hAnsi="Times New Roman" w:cs="Times New Roman" w:eastAsia="Times New Roman"/>
          <w:sz w:val="15"/>
          <w:szCs w:val="15"/>
        </w:rPr>
        <w:t>design  of  approximate  Hilbert  transform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pairs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 wavelet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  </w:t>
      </w:r>
      <w:r>
        <w:rPr>
          <w:rFonts w:ascii="Times" w:hAnsi="Times" w:cs="Times" w:eastAsia="Times"/>
          <w:i/>
          <w:sz w:val="15"/>
          <w:szCs w:val="15"/>
        </w:rPr>
        <w:t>IEEE  Trans.  Signal  Process.</w:t>
      </w:r>
      <w:r>
        <w:rPr>
          <w:rFonts w:ascii="Times New Roman" w:hAnsi="Times New Roman" w:cs="Times New Roman" w:eastAsia="Times New Roman"/>
          <w:sz w:val="15"/>
          <w:szCs w:val="15"/>
        </w:rPr>
        <w:t>,  vol.  50,  no.  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1144–1152, May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2002.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[34]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Selesnick,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design of Hilbert transform pairs of wavelet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via the flat delay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filter,’’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Int. Conf. Acoust., Speech,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 May 2001, pp.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3673–3676.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[35] H. Ozkaramanli and R. 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‘‘On  </w:t>
      </w:r>
      <w:r>
        <w:rPr>
          <w:rFonts w:ascii="Times New Roman" w:hAnsi="Times New Roman" w:cs="Times New Roman" w:eastAsia="Times New Roman"/>
          <w:sz w:val="15"/>
          <w:szCs w:val="15"/>
        </w:rPr>
        <w:t>the  phase  condition  and its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solution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 Hilbert transform pairs of wavelets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Int.</w:t>
      </w:r>
      <w:r>
        <w:rPr>
          <w:rFonts w:ascii="Times" w:hAnsi="Times" w:cs="Times" w:eastAsia="Times"/>
          <w:i/>
          <w:spacing w:val="3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Acoust., Speech, Signal Process. (ICASSP)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 </w:t>
      </w:r>
      <w:r>
        <w:rPr>
          <w:rFonts w:ascii="Times New Roman" w:hAnsi="Times New Roman" w:cs="Times New Roman" w:eastAsia="Times New Roman"/>
          <w:sz w:val="15"/>
          <w:szCs w:val="15"/>
        </w:rPr>
        <w:t>2003, p.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417.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[36]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Mallet, O. de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Vel, </w:t>
      </w:r>
      <w:r>
        <w:rPr>
          <w:rFonts w:ascii="Times New Roman" w:hAnsi="Times New Roman" w:cs="Times New Roman" w:eastAsia="Times New Roman"/>
          <w:sz w:val="15"/>
          <w:szCs w:val="15"/>
        </w:rPr>
        <w:t>and D. Coomans, ‘‘Fundamentals of wavelet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forms,’’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Wavelets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Chemistry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(Data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Handling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Science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Tech-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nology),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22,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Walczak,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Ed.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Amsterdam,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Netherlands: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Elsevier,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2000, pp. 57–84. [Online]. Available: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hyperlink r:id="rId132">
        <w:r>
          <w:rPr>
            <w:rFonts w:ascii="Times New Roman" w:hAnsi="Times New Roman" w:cs="Times New Roman" w:eastAsia="Times New Roman"/>
            <w:sz w:val="15"/>
            <w:szCs w:val="15"/>
          </w:rPr>
          <w:t>https://www.sciencedirect.com/</w:t>
        </w:r>
      </w:hyperlink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science/article/pii/S0922348700800283</w:t>
      </w:r>
    </w:p>
    <w:p>
      <w:pPr>
        <w:spacing w:line="249" w:lineRule="auto" w:before="10"/>
        <w:ind w:left="495" w:right="112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[37] I. Daubechies and C. Heil,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‘‘Ten </w:t>
      </w:r>
      <w:r>
        <w:rPr>
          <w:rFonts w:ascii="Times New Roman" w:hAnsi="Times New Roman" w:cs="Times New Roman" w:eastAsia="Times New Roman"/>
          <w:sz w:val="15"/>
          <w:szCs w:val="15"/>
        </w:rPr>
        <w:t>lectures on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 </w:t>
      </w:r>
      <w:r>
        <w:rPr>
          <w:rFonts w:ascii="Times" w:hAnsi="Times" w:cs="Times" w:eastAsia="Times"/>
          <w:i/>
          <w:sz w:val="15"/>
          <w:szCs w:val="15"/>
        </w:rPr>
        <w:t>Comput.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Phys.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6, no. 6, p. 697,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[38]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Cohen,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Daubechies,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J.-C.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Feauveau,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‘‘Biorthogonal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bases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compactly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supported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Commun.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Pure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Math.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5, pp. 485–560,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[39] X.-G. Xia  and  B. 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 </w:t>
      </w:r>
      <w:r>
        <w:rPr>
          <w:rFonts w:ascii="Times New Roman" w:hAnsi="Times New Roman" w:cs="Times New Roman" w:eastAsia="Times New Roman"/>
          <w:sz w:val="15"/>
          <w:szCs w:val="15"/>
        </w:rPr>
        <w:t>Suter,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‘‘Vector-valued  </w:t>
      </w:r>
      <w:r>
        <w:rPr>
          <w:rFonts w:ascii="Times New Roman" w:hAnsi="Times New Roman" w:cs="Times New Roman" w:eastAsia="Times New Roman"/>
          <w:sz w:val="15"/>
          <w:szCs w:val="15"/>
        </w:rPr>
        <w:t>wavelets  and  vector 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ter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banks,’’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44,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508–518,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1996.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[40] H. Zou and A. H.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Tewfik, </w:t>
      </w:r>
      <w:r>
        <w:rPr>
          <w:rFonts w:ascii="Times New Roman" w:hAnsi="Times New Roman" w:cs="Times New Roman" w:eastAsia="Times New Roman"/>
          <w:sz w:val="15"/>
          <w:szCs w:val="15"/>
        </w:rPr>
        <w:t>‘‘Discrete orthogonal M-band wavelet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positions,’’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Acoust.,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Speech,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(ICASSP)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1992, pp.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605–608.</w:t>
      </w:r>
    </w:p>
    <w:p>
      <w:pPr>
        <w:spacing w:line="249" w:lineRule="auto" w:before="10"/>
        <w:ind w:left="495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[41] J.-L. Starck, E. J. Candes, and D. L. Donoho,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curvelet transform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 denoising,’’ </w:t>
      </w:r>
      <w:r>
        <w:rPr>
          <w:rFonts w:ascii="Times" w:hAnsi="Times" w:cs="Times" w:eastAsia="Times"/>
          <w:i/>
          <w:sz w:val="15"/>
          <w:szCs w:val="15"/>
        </w:rPr>
        <w:t>IEEE Trans. Electron. </w:t>
      </w:r>
      <w:r>
        <w:rPr>
          <w:rFonts w:ascii="Times" w:hAnsi="Times" w:cs="Times" w:eastAsia="Times"/>
          <w:i/>
          <w:spacing w:val="-3"/>
          <w:sz w:val="15"/>
          <w:szCs w:val="15"/>
        </w:rPr>
        <w:t>Packag. </w:t>
      </w:r>
      <w:r>
        <w:rPr>
          <w:rFonts w:ascii="Times" w:hAnsi="Times" w:cs="Times" w:eastAsia="Times"/>
          <w:i/>
          <w:sz w:val="15"/>
          <w:szCs w:val="15"/>
        </w:rPr>
        <w:t>Manuf.</w:t>
      </w:r>
      <w:r>
        <w:rPr>
          <w:rFonts w:ascii="Times New Roman" w:hAnsi="Times New Roman" w:cs="Times New Roman" w:eastAsia="Times New Roman"/>
          <w:sz w:val="15"/>
          <w:szCs w:val="15"/>
        </w:rPr>
        <w:t>, vol. 11, no.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670–684, Jun.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2002.</w:t>
      </w:r>
    </w:p>
    <w:p>
      <w:pPr>
        <w:spacing w:before="10"/>
        <w:ind w:left="14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[42]   K. Urban, </w:t>
      </w:r>
      <w:r>
        <w:rPr>
          <w:rFonts w:ascii="Times"/>
          <w:i/>
          <w:sz w:val="15"/>
        </w:rPr>
        <w:t>Wavelet Methods for Elliptic Partial Differential   </w:t>
      </w:r>
      <w:r>
        <w:rPr>
          <w:rFonts w:ascii="Times"/>
          <w:i/>
          <w:spacing w:val="19"/>
          <w:sz w:val="15"/>
        </w:rPr>
        <w:t> </w:t>
      </w:r>
      <w:r>
        <w:rPr>
          <w:rFonts w:ascii="Times"/>
          <w:i/>
          <w:sz w:val="15"/>
        </w:rPr>
        <w:t>Equations</w:t>
      </w:r>
      <w:r>
        <w:rPr>
          <w:rFonts w:ascii="Times New Roman"/>
          <w:sz w:val="15"/>
        </w:rPr>
        <w:t>.</w:t>
      </w:r>
    </w:p>
    <w:p>
      <w:pPr>
        <w:spacing w:before="7"/>
        <w:ind w:left="49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London, U.K.: Oxford </w:t>
      </w:r>
      <w:r>
        <w:rPr>
          <w:rFonts w:ascii="Times New Roman"/>
          <w:spacing w:val="-3"/>
          <w:sz w:val="15"/>
        </w:rPr>
        <w:t>Univ. </w:t>
      </w:r>
      <w:r>
        <w:rPr>
          <w:rFonts w:ascii="Times New Roman"/>
          <w:sz w:val="15"/>
        </w:rPr>
        <w:t>Press,</w:t>
      </w:r>
      <w:r>
        <w:rPr>
          <w:rFonts w:ascii="Times New Roman"/>
          <w:spacing w:val="29"/>
          <w:sz w:val="15"/>
        </w:rPr>
        <w:t> </w:t>
      </w:r>
      <w:r>
        <w:rPr>
          <w:rFonts w:ascii="Times New Roman"/>
          <w:sz w:val="15"/>
        </w:rPr>
        <w:t>2009.</w:t>
      </w:r>
    </w:p>
    <w:p>
      <w:pPr>
        <w:spacing w:line="249" w:lineRule="auto" w:before="17"/>
        <w:ind w:left="495" w:right="112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[43] H. G. Stark, </w:t>
      </w:r>
      <w:r>
        <w:rPr>
          <w:rFonts w:ascii="Times"/>
          <w:i/>
          <w:sz w:val="15"/>
        </w:rPr>
        <w:t>Wavelets Signal Processing: An Application-Based</w:t>
      </w:r>
      <w:r>
        <w:rPr>
          <w:rFonts w:ascii="Times"/>
          <w:i/>
          <w:spacing w:val="-20"/>
          <w:sz w:val="15"/>
        </w:rPr>
        <w:t> </w:t>
      </w:r>
      <w:r>
        <w:rPr>
          <w:rFonts w:ascii="Times"/>
          <w:i/>
          <w:sz w:val="15"/>
        </w:rPr>
        <w:t>Introduc-</w:t>
      </w:r>
      <w:r>
        <w:rPr>
          <w:rFonts w:ascii="Times"/>
          <w:i/>
          <w:w w:val="101"/>
          <w:sz w:val="15"/>
        </w:rPr>
        <w:t> </w:t>
      </w:r>
      <w:r>
        <w:rPr>
          <w:rFonts w:ascii="Times"/>
          <w:i/>
          <w:sz w:val="15"/>
        </w:rPr>
        <w:t>tion</w:t>
      </w:r>
      <w:r>
        <w:rPr>
          <w:rFonts w:ascii="Times New Roman"/>
          <w:sz w:val="15"/>
        </w:rPr>
        <w:t>. Berlin, Germany: Springer,</w:t>
      </w:r>
      <w:r>
        <w:rPr>
          <w:rFonts w:ascii="Times New Roman"/>
          <w:spacing w:val="13"/>
          <w:sz w:val="15"/>
        </w:rPr>
        <w:t> </w:t>
      </w:r>
      <w:r>
        <w:rPr>
          <w:rFonts w:ascii="Times New Roman"/>
          <w:sz w:val="15"/>
        </w:rPr>
        <w:t>2005.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326"/>
            <w:col w:w="500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9" w:lineRule="auto" w:before="82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[44] G. Pan, </w:t>
      </w:r>
      <w:r>
        <w:rPr>
          <w:rFonts w:ascii="Times"/>
          <w:i/>
          <w:sz w:val="15"/>
        </w:rPr>
        <w:t>Wavelets in Electromagnetics and Device Modeling</w:t>
      </w:r>
      <w:r>
        <w:rPr>
          <w:rFonts w:ascii="Times New Roman"/>
          <w:sz w:val="15"/>
        </w:rPr>
        <w:t>.</w:t>
      </w:r>
      <w:r>
        <w:rPr>
          <w:rFonts w:ascii="Times New Roman"/>
          <w:spacing w:val="11"/>
          <w:sz w:val="15"/>
        </w:rPr>
        <w:t> </w:t>
      </w:r>
      <w:r>
        <w:rPr>
          <w:rFonts w:ascii="Times New Roman"/>
          <w:sz w:val="15"/>
        </w:rPr>
        <w:t>Hoboken,</w:t>
      </w:r>
      <w:r>
        <w:rPr>
          <w:rFonts w:ascii="Times New Roman"/>
          <w:w w:val="101"/>
          <w:sz w:val="15"/>
        </w:rPr>
        <w:t> </w:t>
      </w:r>
      <w:r>
        <w:rPr>
          <w:rFonts w:ascii="Times New Roman"/>
          <w:sz w:val="15"/>
        </w:rPr>
        <w:t>NJ, USA: </w:t>
      </w:r>
      <w:r>
        <w:rPr>
          <w:rFonts w:ascii="Times New Roman"/>
          <w:spacing w:val="-4"/>
          <w:sz w:val="15"/>
        </w:rPr>
        <w:t>Wiley,</w:t>
      </w:r>
      <w:r>
        <w:rPr>
          <w:rFonts w:ascii="Times New Roman"/>
          <w:spacing w:val="18"/>
          <w:sz w:val="15"/>
        </w:rPr>
        <w:t> </w:t>
      </w:r>
      <w:r>
        <w:rPr>
          <w:rFonts w:ascii="Times New Roman"/>
          <w:sz w:val="15"/>
        </w:rPr>
        <w:t>2003.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[45] M. A. Pinsky, </w:t>
      </w:r>
      <w:r>
        <w:rPr>
          <w:rFonts w:ascii="Times"/>
          <w:i/>
          <w:sz w:val="15"/>
        </w:rPr>
        <w:t>Introduction to </w:t>
      </w:r>
      <w:r>
        <w:rPr>
          <w:rFonts w:ascii="Times"/>
          <w:i/>
          <w:spacing w:val="-3"/>
          <w:sz w:val="15"/>
        </w:rPr>
        <w:t>Fourier </w:t>
      </w:r>
      <w:r>
        <w:rPr>
          <w:rFonts w:ascii="Times"/>
          <w:i/>
          <w:sz w:val="15"/>
        </w:rPr>
        <w:t>Analysis and Wavelets</w:t>
      </w:r>
      <w:r>
        <w:rPr>
          <w:rFonts w:ascii="Times New Roman"/>
          <w:sz w:val="15"/>
        </w:rPr>
        <w:t>. RI,</w:t>
      </w:r>
      <w:r>
        <w:rPr>
          <w:rFonts w:ascii="Times New Roman"/>
          <w:spacing w:val="15"/>
          <w:sz w:val="15"/>
        </w:rPr>
        <w:t> </w:t>
      </w:r>
      <w:r>
        <w:rPr>
          <w:rFonts w:ascii="Times New Roman"/>
          <w:sz w:val="15"/>
        </w:rPr>
        <w:t>USA:</w:t>
      </w:r>
      <w:r>
        <w:rPr>
          <w:rFonts w:ascii="Times New Roman"/>
          <w:w w:val="101"/>
          <w:sz w:val="15"/>
        </w:rPr>
        <w:t> </w:t>
      </w:r>
      <w:r>
        <w:rPr>
          <w:rFonts w:ascii="Times New Roman"/>
          <w:sz w:val="15"/>
        </w:rPr>
        <w:t>Graduate Studies in Mathematics,</w:t>
      </w:r>
      <w:r>
        <w:rPr>
          <w:rFonts w:ascii="Times New Roman"/>
          <w:spacing w:val="24"/>
          <w:sz w:val="15"/>
        </w:rPr>
        <w:t> </w:t>
      </w:r>
      <w:r>
        <w:rPr>
          <w:rFonts w:ascii="Times New Roman"/>
          <w:sz w:val="15"/>
        </w:rPr>
        <w:t>2009.</w:t>
      </w:r>
    </w:p>
    <w:p>
      <w:pPr>
        <w:spacing w:line="16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[46]  G.  G.  </w:t>
      </w:r>
      <w:r>
        <w:rPr>
          <w:rFonts w:ascii="Times New Roman"/>
          <w:spacing w:val="-3"/>
          <w:sz w:val="15"/>
        </w:rPr>
        <w:t>Walter  </w:t>
      </w:r>
      <w:r>
        <w:rPr>
          <w:rFonts w:ascii="Times New Roman"/>
          <w:sz w:val="15"/>
        </w:rPr>
        <w:t>and  X.  Shen,  </w:t>
      </w:r>
      <w:r>
        <w:rPr>
          <w:rFonts w:ascii="Times"/>
          <w:i/>
          <w:sz w:val="15"/>
        </w:rPr>
        <w:t>Wavelets  and  Other  Orthogonal Systems</w:t>
      </w:r>
      <w:r>
        <w:rPr>
          <w:rFonts w:ascii="Times New Roman"/>
          <w:sz w:val="15"/>
        </w:rPr>
        <w:t>.</w:t>
      </w:r>
    </w:p>
    <w:p>
      <w:pPr>
        <w:spacing w:line="172" w:lineRule="exact" w:before="7"/>
        <w:ind w:left="533" w:right="46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Boca Raton, FL, USA: Studies in Advanced Mathematics,</w:t>
      </w:r>
      <w:r>
        <w:rPr>
          <w:rFonts w:ascii="Times New Roman"/>
          <w:spacing w:val="35"/>
          <w:sz w:val="15"/>
        </w:rPr>
        <w:t> </w:t>
      </w:r>
      <w:r>
        <w:rPr>
          <w:rFonts w:ascii="Times New Roman"/>
          <w:sz w:val="15"/>
        </w:rPr>
        <w:t>1994.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[47] N. Bhatnagar, ‘‘Chapter 8 biorthogonal wavelet transform,’’ in</w:t>
      </w:r>
      <w:r>
        <w:rPr>
          <w:rFonts w:ascii="Times New Roman" w:hAnsi="Times New Roman" w:cs="Times New Roman" w:eastAsia="Times New Roman"/>
          <w:spacing w:val="-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Introduc-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tion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to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Transforms</w:t>
      </w:r>
      <w:r>
        <w:rPr>
          <w:rFonts w:ascii="Times New Roman" w:hAnsi="Times New Roman" w:cs="Times New Roman" w:eastAsia="Times New Roman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Boca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Raton,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FL,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USA: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CRC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Press,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143–170.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[48] S. Zhang, S. Zhang,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‘‘Biorthogonal wavelet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construction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 homotopy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method,’’ </w:t>
      </w:r>
      <w:r>
        <w:rPr>
          <w:rFonts w:ascii="Times" w:hAnsi="Times" w:cs="Times" w:eastAsia="Times"/>
          <w:i/>
          <w:sz w:val="15"/>
          <w:szCs w:val="15"/>
        </w:rPr>
        <w:t>Chin. J. Electron.</w:t>
      </w:r>
      <w:r>
        <w:rPr>
          <w:rFonts w:ascii="Times New Roman" w:hAnsi="Times New Roman" w:cs="Times New Roman" w:eastAsia="Times New Roman"/>
          <w:sz w:val="15"/>
          <w:szCs w:val="15"/>
        </w:rPr>
        <w:t>, vol. 24, no. 4, pp.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772–775,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Oct.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2015.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[49]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Coffey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Etter,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‘‘Multiresolution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bounded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domains for the design of biorthogonal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50, no. 3, pp. 509–519,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2002.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[50] D. B. H.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Tay </w:t>
      </w:r>
      <w:r>
        <w:rPr>
          <w:rFonts w:ascii="Times New Roman" w:hAnsi="Times New Roman" w:cs="Times New Roman" w:eastAsia="Times New Roman"/>
          <w:sz w:val="15"/>
          <w:szCs w:val="15"/>
        </w:rPr>
        <w:t>and Z. Lin,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‘‘Almost </w:t>
      </w:r>
      <w:r>
        <w:rPr>
          <w:rFonts w:ascii="Times New Roman" w:hAnsi="Times New Roman" w:cs="Times New Roman" w:eastAsia="Times New Roman"/>
          <w:sz w:val="15"/>
          <w:szCs w:val="15"/>
        </w:rPr>
        <w:t>tight rational coefficients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filters,’’ </w:t>
      </w:r>
      <w:r>
        <w:rPr>
          <w:rFonts w:ascii="Times" w:hAnsi="Times" w:cs="Times" w:eastAsia="Times"/>
          <w:i/>
          <w:sz w:val="15"/>
          <w:szCs w:val="15"/>
        </w:rPr>
        <w:t>IEEE Signal Process. Lett.</w:t>
      </w:r>
      <w:r>
        <w:rPr>
          <w:rFonts w:ascii="Times New Roman" w:hAnsi="Times New Roman" w:cs="Times New Roman" w:eastAsia="Times New Roman"/>
          <w:sz w:val="15"/>
          <w:szCs w:val="15"/>
        </w:rPr>
        <w:t>, vol. 25, no. 6,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748–752,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Jun.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[51]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Xiong,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Xiao,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Zhou,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Gao,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‘‘Displacement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esti-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mation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self-sensing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magnetic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bearings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spline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9, pp. 76213–76223,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[52] M. B. Nagare, B. D. Patil, and R. S. Holambe,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‘‘On </w:t>
      </w:r>
      <w:r>
        <w:rPr>
          <w:rFonts w:ascii="Times New Roman" w:hAnsi="Times New Roman" w:cs="Times New Roman" w:eastAsia="Times New Roman"/>
          <w:sz w:val="15"/>
          <w:szCs w:val="15"/>
        </w:rPr>
        <w:t>the design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halfband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filterbanks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almost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tight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coefficients,’’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Circuits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II,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Exp.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Briefs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67,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790–794,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165" w:lineRule="exact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[53] 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Singh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Pathak,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‘‘Biorthogonal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packets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(H</w:t>
      </w:r>
      <w:r>
        <w:rPr>
          <w:rFonts w:ascii="Times" w:hAnsi="Times" w:cs="Times" w:eastAsia="Times"/>
          <w:i/>
          <w:position w:val="6"/>
          <w:sz w:val="11"/>
          <w:szCs w:val="11"/>
        </w:rPr>
        <w:t>s</w:t>
      </w:r>
      <w:r>
        <w:rPr>
          <w:rFonts w:ascii="Times" w:hAnsi="Times" w:cs="Times" w:eastAsia="Times"/>
          <w:i/>
          <w:spacing w:val="-18"/>
          <w:position w:val="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(</w:t>
      </w:r>
      <w:r>
        <w:rPr>
          <w:rFonts w:ascii="Century" w:hAnsi="Century" w:cs="Century" w:eastAsia="Century"/>
          <w:spacing w:val="-4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)),’’</w:t>
      </w:r>
    </w:p>
    <w:p>
      <w:pPr>
        <w:spacing w:line="172" w:lineRule="exact" w:before="7"/>
        <w:ind w:left="496" w:right="46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Int. J. Appl. Comput. Math.</w:t>
      </w:r>
      <w:r>
        <w:rPr>
          <w:rFonts w:ascii="Times New Roman" w:hAnsi="Times New Roman" w:cs="Times New Roman" w:eastAsia="Times New Roman"/>
          <w:sz w:val="15"/>
          <w:szCs w:val="15"/>
        </w:rPr>
        <w:t>, vol. 8, no. 1, pp. 41–49, Dec.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[54] M. Karimi,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Zallani, and K. Sayevand,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regularization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strategy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 the fractional inverse diffusion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problem,’’ </w:t>
      </w:r>
      <w:r>
        <w:rPr>
          <w:rFonts w:ascii="Times" w:hAnsi="Times" w:cs="Times" w:eastAsia="Times"/>
          <w:i/>
          <w:spacing w:val="-3"/>
          <w:sz w:val="15"/>
          <w:szCs w:val="15"/>
        </w:rPr>
        <w:t>Numer. </w:t>
      </w:r>
      <w:r>
        <w:rPr>
          <w:rFonts w:ascii="Times" w:hAnsi="Times" w:cs="Times" w:eastAsia="Times"/>
          <w:i/>
          <w:sz w:val="15"/>
          <w:szCs w:val="15"/>
        </w:rPr>
        <w:t>Algorithms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87,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4, pp. 1679–1705, Aug.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[55]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J.-G.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Lee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H.-G.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Ryu,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‘‘Design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comparison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 based OFDM (DWT-OFDM)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10th Int.</w:t>
      </w:r>
      <w:r>
        <w:rPr>
          <w:rFonts w:ascii="Times" w:hAnsi="Times" w:cs="Times" w:eastAsia="Times"/>
          <w:i/>
          <w:spacing w:val="-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Ubiquitous Future </w:t>
      </w:r>
      <w:r>
        <w:rPr>
          <w:rFonts w:ascii="Times" w:hAnsi="Times" w:cs="Times" w:eastAsia="Times"/>
          <w:i/>
          <w:spacing w:val="-3"/>
          <w:sz w:val="15"/>
          <w:szCs w:val="15"/>
        </w:rPr>
        <w:t>Netw. </w:t>
      </w:r>
      <w:r>
        <w:rPr>
          <w:rFonts w:ascii="Times" w:hAnsi="Times" w:cs="Times" w:eastAsia="Times"/>
          <w:i/>
          <w:sz w:val="15"/>
          <w:szCs w:val="15"/>
        </w:rPr>
        <w:t>(ICUFN)</w:t>
      </w:r>
      <w:r>
        <w:rPr>
          <w:rFonts w:ascii="Times New Roman" w:hAnsi="Times New Roman" w:cs="Times New Roman" w:eastAsia="Times New Roman"/>
          <w:sz w:val="15"/>
          <w:szCs w:val="15"/>
        </w:rPr>
        <w:t>, Jul. 2018, pp.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881–885.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[56]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J.-G.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Lee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H.-G.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Ryu,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‘‘Wireless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communication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system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OFDM system using wavelet transform,’’ in </w:t>
      </w:r>
      <w:r>
        <w:rPr>
          <w:rFonts w:ascii="Times" w:hAnsi="Times" w:cs="Times" w:eastAsia="Times"/>
          <w:i/>
          <w:sz w:val="15"/>
          <w:szCs w:val="15"/>
        </w:rPr>
        <w:t>Proc. </w:t>
      </w:r>
      <w:r>
        <w:rPr>
          <w:rFonts w:ascii="Times" w:hAnsi="Times" w:cs="Times" w:eastAsia="Times"/>
          <w:i/>
          <w:spacing w:val="-3"/>
          <w:sz w:val="15"/>
          <w:szCs w:val="15"/>
        </w:rPr>
        <w:t>Prog.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Electromagn.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Res. Symp. (PIERS-Toyama)</w:t>
      </w:r>
      <w:r>
        <w:rPr>
          <w:rFonts w:ascii="Times New Roman" w:hAnsi="Times New Roman" w:cs="Times New Roman" w:eastAsia="Times New Roman"/>
          <w:sz w:val="15"/>
          <w:szCs w:val="15"/>
        </w:rPr>
        <w:t>, 2018,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2041–2046.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[57]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Sabir,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Raja,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Shoaib,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Aguilar,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‘‘FMNEICS: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Fractional Meyer neuro-evolution-based intelligent computing solver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doubly singular multi-fractional order Lane–Emden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Comput.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 Math.</w:t>
      </w:r>
      <w:r>
        <w:rPr>
          <w:rFonts w:ascii="Times New Roman" w:hAnsi="Times New Roman" w:cs="Times New Roman" w:eastAsia="Times New Roman"/>
          <w:sz w:val="15"/>
          <w:szCs w:val="15"/>
        </w:rPr>
        <w:t>, vol. 39, no. 4, pp. 1–18, Dec.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[58]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Regimanu,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Das,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Koteswara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‘‘Dither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tering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real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RLG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transforms,’’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Gyroscopy</w:t>
      </w:r>
      <w:r>
        <w:rPr>
          <w:rFonts w:ascii="Times" w:hAnsi="Times" w:cs="Times" w:eastAsia="Times"/>
          <w:i/>
          <w:spacing w:val="-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Navigat.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10, no. 4, pp. 275–282, Oct.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[59]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Sabir,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Raja,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Guirao,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Shoaib,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design of fractional Meyer wavelet neural networks with application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 nonlinear singular fractional lane-emden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" w:hAnsi="Times" w:cs="Times" w:eastAsia="Times"/>
          <w:i/>
          <w:sz w:val="15"/>
          <w:szCs w:val="15"/>
        </w:rPr>
        <w:t>Alexandria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z w:val="15"/>
          <w:szCs w:val="15"/>
        </w:rPr>
        <w:t>, vol. 60, no. 2, pp. 2641–2659,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[60] O. G. Chertov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Malchykov, ‘‘Rational wavelet transform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reducible rational dilation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factor,’’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ITS</w:t>
      </w:r>
      <w:r>
        <w:rPr>
          <w:rFonts w:ascii="Times New Roman" w:hAnsi="Times New Roman" w:cs="Times New Roman" w:eastAsia="Times New Roman"/>
          <w:sz w:val="15"/>
          <w:szCs w:val="15"/>
        </w:rPr>
        <w:t>, 2019, pp. 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146–158.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[61] M. Tausif, A. Jain, E. Khan, and M. Hasan,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‘‘Low </w:t>
      </w:r>
      <w:r>
        <w:rPr>
          <w:rFonts w:ascii="Times New Roman" w:hAnsi="Times New Roman" w:cs="Times New Roman" w:eastAsia="Times New Roman"/>
          <w:sz w:val="15"/>
          <w:szCs w:val="15"/>
        </w:rPr>
        <w:t>memory architectures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fractional wavelet filter for low-cost visual sensors and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wearable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devices,’’ </w:t>
      </w:r>
      <w:r>
        <w:rPr>
          <w:rFonts w:ascii="Times" w:hAnsi="Times" w:cs="Times" w:eastAsia="Times"/>
          <w:i/>
          <w:sz w:val="15"/>
          <w:szCs w:val="15"/>
        </w:rPr>
        <w:t>IEEE Sensors J.</w:t>
      </w:r>
      <w:r>
        <w:rPr>
          <w:rFonts w:ascii="Times New Roman" w:hAnsi="Times New Roman" w:cs="Times New Roman" w:eastAsia="Times New Roman"/>
          <w:sz w:val="15"/>
          <w:szCs w:val="15"/>
        </w:rPr>
        <w:t>, vol. 20, no. 13, pp. 6863–6871, Jul.</w:t>
      </w:r>
      <w:r>
        <w:rPr>
          <w:rFonts w:ascii="Times New Roman" w:hAnsi="Times New Roman" w:cs="Times New Roman" w:eastAsia="Times New Roman"/>
          <w:spacing w:val="3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[62]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Tausif,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Jain,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Khan,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Hasan,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‘‘Efficient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architectures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fractional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filter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(FrWF)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visual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wearable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devices,’’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Sensors</w:t>
      </w:r>
      <w:r>
        <w:rPr>
          <w:rFonts w:ascii="Times New Roman" w:hAnsi="Times New Roman" w:cs="Times New Roman" w:eastAsia="Times New Roman"/>
          <w:sz w:val="15"/>
          <w:szCs w:val="15"/>
        </w:rPr>
        <w:t>, Oct. 2018, pp.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[63] M. Tausif, E. Khan, M. Hasan, and M. Reisslein, ‘‘SMFrWF:</w:t>
      </w:r>
      <w:r>
        <w:rPr>
          <w:rFonts w:ascii="Times New Roman" w:hAnsi="Times New Roman" w:cs="Times New Roman" w:eastAsia="Times New Roman"/>
          <w:spacing w:val="-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Segmented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modified fractional wavelet filter: Fast low-memory discrete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(DWT),’’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7, pp. 84448–84467, 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[64] L. Liu, J.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Wu, </w:t>
      </w:r>
      <w:r>
        <w:rPr>
          <w:rFonts w:ascii="Times New Roman" w:hAnsi="Times New Roman" w:cs="Times New Roman" w:eastAsia="Times New Roman"/>
          <w:sz w:val="15"/>
          <w:szCs w:val="15"/>
        </w:rPr>
        <w:t>D. Li, L. Senhadji, and H. Shu, ‘‘Fractional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scattering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applications,’’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Biomed.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2, pp. 553–563, Feb.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[65] J. Shi, X. Liu, X. Sha, Q. Zhang, and N. Zhang,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sampling theorem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fractional wavelet transform with error estimates,’’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 vol. 65, no. 18, pp. 4797–4811, Sep.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2017.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[66]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Iano,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S. da Silva, and A. L. M. Cruz,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fast and efficient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hybrid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fractal-wavelet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coder,’’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15,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98–105, Jan.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2006.</w:t>
      </w:r>
    </w:p>
    <w:p>
      <w:pPr>
        <w:spacing w:line="237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[67] O. Ahmad, N. A. Sheikh,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A. Shah, ‘‘Fractional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wavelets in L</w:t>
      </w:r>
      <w:r>
        <w:rPr>
          <w:rFonts w:ascii="Times New Roman" w:hAnsi="Times New Roman" w:cs="Times New Roman" w:eastAsia="Times New Roman"/>
          <w:position w:val="6"/>
          <w:sz w:val="11"/>
          <w:szCs w:val="11"/>
        </w:rPr>
        <w:t>2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(</w:t>
      </w:r>
      <w:r>
        <w:rPr>
          <w:rFonts w:ascii="Century" w:hAnsi="Century" w:cs="Century" w:eastAsia="Century"/>
          <w:spacing w:val="-4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),’’ </w:t>
      </w:r>
      <w:r>
        <w:rPr>
          <w:rFonts w:ascii="Times" w:hAnsi="Times" w:cs="Times" w:eastAsia="Times"/>
          <w:i/>
          <w:sz w:val="15"/>
          <w:szCs w:val="15"/>
        </w:rPr>
        <w:t>Applicable Anal.</w:t>
      </w:r>
      <w:r>
        <w:rPr>
          <w:rFonts w:ascii="Times New Roman" w:hAnsi="Times New Roman" w:cs="Times New Roman" w:eastAsia="Times New Roman"/>
          <w:sz w:val="15"/>
          <w:szCs w:val="15"/>
        </w:rPr>
        <w:t>, pp. 1–22, 2021. [Online].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Avail-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able: https://doi.org/10.1080/00036811.2021.1942856, doi: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hyperlink r:id="rId133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10.1080/</w:t>
        </w:r>
      </w:hyperlink>
      <w:r>
        <w:rPr>
          <w:rFonts w:ascii="Times New Roman" w:hAnsi="Times New Roman" w:cs="Times New Roman" w:eastAsia="Times New Roman"/>
          <w:color w:val="004392"/>
          <w:w w:val="101"/>
          <w:sz w:val="15"/>
          <w:szCs w:val="15"/>
        </w:rPr>
        <w:t> </w:t>
      </w:r>
      <w:hyperlink r:id="rId133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00036811.2021.1942856.</w:t>
        </w:r>
        <w:r>
          <w:rPr>
            <w:rFonts w:ascii="Times New Roman" w:hAnsi="Times New Roman" w:cs="Times New Roman" w:eastAsia="Times New Roman"/>
            <w:sz w:val="15"/>
            <w:szCs w:val="15"/>
          </w:rPr>
        </w:r>
      </w:hyperlink>
    </w:p>
    <w:p>
      <w:pPr>
        <w:spacing w:line="249" w:lineRule="auto" w:before="19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[68] D. Gogolewski, ‘‘Fractional  spline  wavelets  within  the  surface 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tex-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ture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Measurement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179,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Art.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109435.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[Online]. Available: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hyperlink r:id="rId134">
        <w:r>
          <w:rPr>
            <w:rFonts w:ascii="Times New Roman" w:hAnsi="Times New Roman" w:cs="Times New Roman" w:eastAsia="Times New Roman"/>
            <w:sz w:val="15"/>
            <w:szCs w:val="15"/>
          </w:rPr>
          <w:t>https://www.sciencedirect.com/science/article/pii/</w:t>
        </w:r>
      </w:hyperlink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S0263224121004243</w:t>
      </w:r>
    </w:p>
    <w:p>
      <w:pPr>
        <w:spacing w:line="249" w:lineRule="auto" w:before="82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</w:rPr>
        <w:t>[69]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C. A. Fernandes, R. L. C.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Spaendonck, and C. S. Burrus,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z w:val="15"/>
          <w:szCs w:val="15"/>
        </w:rPr>
        <w:t> new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framework for complex wavelet transforms,’’ </w:t>
      </w:r>
      <w:r>
        <w:rPr>
          <w:rFonts w:ascii="Times" w:hAnsi="Times" w:cs="Times" w:eastAsia="Times"/>
          <w:i/>
          <w:sz w:val="15"/>
          <w:szCs w:val="15"/>
        </w:rPr>
        <w:t>IEEE Trans. Signal</w:t>
      </w:r>
      <w:r>
        <w:rPr>
          <w:rFonts w:ascii="Times" w:hAnsi="Times" w:cs="Times" w:eastAsia="Times"/>
          <w:i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cess.</w:t>
      </w:r>
      <w:r>
        <w:rPr>
          <w:rFonts w:ascii="Times New Roman" w:hAnsi="Times New Roman" w:cs="Times New Roman" w:eastAsia="Times New Roman"/>
          <w:sz w:val="15"/>
          <w:szCs w:val="15"/>
        </w:rPr>
        <w:t>, vol. 51, no. 7, pp. 1825–1837, Jul.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2003.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[70] H.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Toda </w:t>
      </w:r>
      <w:r>
        <w:rPr>
          <w:rFonts w:ascii="Times New Roman" w:hAnsi="Times New Roman" w:cs="Times New Roman" w:eastAsia="Times New Roman"/>
          <w:sz w:val="15"/>
          <w:szCs w:val="15"/>
        </w:rPr>
        <w:t>and Z. Zhang, ‘‘Perfect translation invariance with a wide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range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shapes of Hilbert transform pairs of complex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 Wavelet Anal. Pattern Recognit.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</w:t>
      </w:r>
      <w:r>
        <w:rPr>
          <w:rFonts w:ascii="Times New Roman" w:hAnsi="Times New Roman" w:cs="Times New Roman" w:eastAsia="Times New Roman"/>
          <w:sz w:val="15"/>
          <w:szCs w:val="15"/>
        </w:rPr>
        <w:t>2007, pp.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1565–1570.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[71]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Toda,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Imamura,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‘‘Perfect-translation-invariant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dilation complex discrete wavelet transform based on 3-dilation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orthogo-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basis,’’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Wavelet Anal. Pattern Recognit.</w:t>
      </w:r>
      <w:r>
        <w:rPr>
          <w:rFonts w:ascii="Times New Roman" w:hAnsi="Times New Roman" w:cs="Times New Roman" w:eastAsia="Times New Roman"/>
          <w:sz w:val="15"/>
          <w:szCs w:val="15"/>
        </w:rPr>
        <w:t>, Jul.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352–358.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[72]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Toda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‘‘Tight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frame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designed in free shape on frequency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domain,’’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</w:t>
      </w:r>
      <w:r>
        <w:rPr>
          <w:rFonts w:ascii="Times" w:hAnsi="Times" w:cs="Times" w:eastAsia="Times"/>
          <w:i/>
          <w:spacing w:val="-2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Anal. Pattern Recognit. (ICWAPR)</w:t>
      </w:r>
      <w:r>
        <w:rPr>
          <w:rFonts w:ascii="Times New Roman" w:hAnsi="Times New Roman" w:cs="Times New Roman" w:eastAsia="Times New Roman"/>
          <w:sz w:val="15"/>
          <w:szCs w:val="15"/>
        </w:rPr>
        <w:t>, Jul. 2019, 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[73] S. Haidong, C. Junsheng, J. Hongkai,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z w:val="15"/>
          <w:szCs w:val="15"/>
        </w:rPr>
        <w:t>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Zhantao,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‘‘Enhanced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deep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gated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recurrent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unit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energy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moment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entropy for  early  fault  prognosis  of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bearing,’’  </w:t>
      </w:r>
      <w:r>
        <w:rPr>
          <w:rFonts w:ascii="Times" w:hAnsi="Times" w:cs="Times" w:eastAsia="Times"/>
          <w:i/>
          <w:sz w:val="15"/>
          <w:szCs w:val="15"/>
        </w:rPr>
        <w:t>Knowl.-Based 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188, Jan. 2020, Art. no.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105022.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[74] A. B. Stepanov, ‘‘Construction of activation functions for wavelet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20th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Soft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Comput.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Meas.</w:t>
      </w:r>
      <w:r>
        <w:rPr>
          <w:rFonts w:ascii="Times" w:hAnsi="Times" w:cs="Times" w:eastAsia="Times"/>
          <w:i/>
          <w:spacing w:val="2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(SCM)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May 2017, pp.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397–399.</w:t>
      </w:r>
    </w:p>
    <w:p>
      <w:pPr>
        <w:spacing w:line="16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[75]   C. Torrence and G.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 </w:t>
      </w:r>
      <w:r>
        <w:rPr>
          <w:rFonts w:ascii="Times New Roman" w:hAnsi="Times New Roman" w:cs="Times New Roman" w:eastAsia="Times New Roman"/>
          <w:sz w:val="15"/>
          <w:szCs w:val="15"/>
        </w:rPr>
        <w:t>Compo,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 </w:t>
      </w:r>
      <w:r>
        <w:rPr>
          <w:rFonts w:ascii="Times New Roman" w:hAnsi="Times New Roman" w:cs="Times New Roman" w:eastAsia="Times New Roman"/>
          <w:sz w:val="15"/>
          <w:szCs w:val="15"/>
        </w:rPr>
        <w:t>practical guide to wavelet  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</w:t>
      </w:r>
    </w:p>
    <w:p>
      <w:pPr>
        <w:spacing w:line="172" w:lineRule="exact"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Bull. </w:t>
      </w:r>
      <w:r>
        <w:rPr>
          <w:rFonts w:ascii="Times" w:hAnsi="Times" w:cs="Times" w:eastAsia="Times"/>
          <w:i/>
          <w:spacing w:val="-4"/>
          <w:sz w:val="15"/>
          <w:szCs w:val="15"/>
        </w:rPr>
        <w:t>Amer. </w:t>
      </w:r>
      <w:r>
        <w:rPr>
          <w:rFonts w:ascii="Times" w:hAnsi="Times" w:cs="Times" w:eastAsia="Times"/>
          <w:i/>
          <w:sz w:val="15"/>
          <w:szCs w:val="15"/>
        </w:rPr>
        <w:t>Meteorolog. Soc.</w:t>
      </w:r>
      <w:r>
        <w:rPr>
          <w:rFonts w:ascii="Times New Roman" w:hAnsi="Times New Roman" w:cs="Times New Roman" w:eastAsia="Times New Roman"/>
          <w:sz w:val="15"/>
          <w:szCs w:val="15"/>
        </w:rPr>
        <w:t>, vol. 79, no. 1, pp. 61–78,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1998.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[76] M. Unser and A. Aldroubi,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review of wavelets in biomedical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tions,’’ </w:t>
      </w:r>
      <w:r>
        <w:rPr>
          <w:rFonts w:ascii="Times" w:hAnsi="Times" w:cs="Times" w:eastAsia="Times"/>
          <w:i/>
          <w:sz w:val="15"/>
          <w:szCs w:val="15"/>
        </w:rPr>
        <w:t>Proc. IEEE</w:t>
      </w:r>
      <w:r>
        <w:rPr>
          <w:rFonts w:ascii="Times New Roman" w:hAnsi="Times New Roman" w:cs="Times New Roman" w:eastAsia="Times New Roman"/>
          <w:sz w:val="15"/>
          <w:szCs w:val="15"/>
        </w:rPr>
        <w:t>, vol. 84, no. 4, pp. 626–638,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1996.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[77] C.-L.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Wen, L.-P.  Yan,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F.-N.  </w:t>
      </w:r>
      <w:r>
        <w:rPr>
          <w:rFonts w:ascii="Times New Roman" w:hAnsi="Times New Roman" w:cs="Times New Roman" w:eastAsia="Times New Roman"/>
          <w:sz w:val="15"/>
          <w:szCs w:val="15"/>
        </w:rPr>
        <w:t>Zhou, and Q.-B. Ge,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 </w:t>
      </w:r>
      <w:r>
        <w:rPr>
          <w:rFonts w:ascii="Times New Roman" w:hAnsi="Times New Roman" w:cs="Times New Roman" w:eastAsia="Times New Roman"/>
          <w:sz w:val="15"/>
          <w:szCs w:val="15"/>
        </w:rPr>
        <w:t>exploration 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decomposition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perfect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reconstruction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formulas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orthonormal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Mach. Learn. Cybern.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2003,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2168–2172.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[78]  Z. Li, ‘‘Orthonormal wavelet bases with rational dilation factors 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MRA,’’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7th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Congr.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Oct.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1146–1150.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[79]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Yu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White,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‘‘Complex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orthogonal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its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application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communications,’’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Lett.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13,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8, pp. 477–480, Aug.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2006.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[80] L.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Ma, E. Lim, E. Cheng, and L. B. White,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‘‘Rational-orthogonal-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wavelet-based active sonar pulse and detector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design,’’ </w:t>
      </w:r>
      <w:r>
        <w:rPr>
          <w:rFonts w:ascii="Times" w:hAnsi="Times" w:cs="Times" w:eastAsia="Times"/>
          <w:i/>
          <w:sz w:val="15"/>
          <w:szCs w:val="15"/>
        </w:rPr>
        <w:t>IEEE J.</w:t>
      </w:r>
      <w:r>
        <w:rPr>
          <w:rFonts w:ascii="Times" w:hAnsi="Times" w:cs="Times" w:eastAsia="Times"/>
          <w:i/>
          <w:spacing w:val="2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Ocean.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 New Roman" w:hAnsi="Times New Roman" w:cs="Times New Roman" w:eastAsia="Times New Roman"/>
          <w:sz w:val="15"/>
          <w:szCs w:val="15"/>
        </w:rPr>
        <w:t>, vol. 44, no. 1, pp. 167–178, Jan.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[81]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Lim,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Cheng,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White,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‘‘Broadband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sonar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waveform design with rational orthogonal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14th</w:t>
      </w:r>
      <w:r>
        <w:rPr>
          <w:rFonts w:ascii="Times" w:hAnsi="Times" w:cs="Times" w:eastAsia="Times"/>
          <w:i/>
          <w:spacing w:val="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Comput. Conf. Wavelet Act. Media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 </w:t>
      </w:r>
      <w:r>
        <w:rPr>
          <w:rFonts w:ascii="Times" w:hAnsi="Times" w:cs="Times" w:eastAsia="Times"/>
          <w:i/>
          <w:sz w:val="15"/>
          <w:szCs w:val="15"/>
        </w:rPr>
        <w:t>Inf. Process.</w:t>
      </w:r>
      <w:r>
        <w:rPr>
          <w:rFonts w:ascii="Times" w:hAnsi="Times" w:cs="Times" w:eastAsia="Times"/>
          <w:i/>
          <w:spacing w:val="-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(ICCWAMTIP)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Dec. 2017, pp.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70–73.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[82] L.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Yu </w:t>
      </w:r>
      <w:r>
        <w:rPr>
          <w:rFonts w:ascii="Times New Roman" w:hAnsi="Times New Roman" w:cs="Times New Roman" w:eastAsia="Times New Roman"/>
          <w:sz w:val="15"/>
          <w:szCs w:val="15"/>
        </w:rPr>
        <w:t>and L. B. White, ‘‘Optimum receiver design for broadband</w:t>
      </w:r>
      <w:r>
        <w:rPr>
          <w:rFonts w:ascii="Times New Roman" w:hAnsi="Times New Roman" w:cs="Times New Roman" w:eastAsia="Times New Roman"/>
          <w:spacing w:val="-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Doppler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compensation in  multipath/Doppler  channels  with  rational 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orthogo-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nal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signaling,’’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55,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4091–4103, Aug.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2007.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[83] H. Rinoshika and A. Rinoshika, ‘‘Three-dimensional orthogonal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 of tomographic PIV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data,’’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Wavelet</w:t>
      </w:r>
      <w:r>
        <w:rPr>
          <w:rFonts w:ascii="Times" w:hAnsi="Times" w:cs="Times" w:eastAsia="Times"/>
          <w:i/>
          <w:spacing w:val="2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Anal.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Pattern Recognit. (ICWAPR)</w:t>
      </w:r>
      <w:r>
        <w:rPr>
          <w:rFonts w:ascii="Times New Roman" w:hAnsi="Times New Roman" w:cs="Times New Roman" w:eastAsia="Times New Roman"/>
          <w:sz w:val="15"/>
          <w:szCs w:val="15"/>
        </w:rPr>
        <w:t>, Jul. 2019, 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[84] A. Ghasemzadeh and H. Demirel, ‘‘Hyperspectral face recognition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3D discrete wavelet transform,’’ in </w:t>
      </w:r>
      <w:r>
        <w:rPr>
          <w:rFonts w:ascii="Times" w:hAnsi="Times" w:cs="Times" w:eastAsia="Times"/>
          <w:i/>
          <w:sz w:val="15"/>
          <w:szCs w:val="15"/>
        </w:rPr>
        <w:t>Proc. 6th Int. Conf. Image</w:t>
      </w:r>
      <w:r>
        <w:rPr>
          <w:rFonts w:ascii="Times" w:hAnsi="Times" w:cs="Times" w:eastAsia="Times"/>
          <w:i/>
          <w:spacing w:val="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Theory, </w:t>
      </w:r>
      <w:r>
        <w:rPr>
          <w:rFonts w:ascii="Times" w:hAnsi="Times" w:cs="Times" w:eastAsia="Times"/>
          <w:i/>
          <w:spacing w:val="-3"/>
          <w:sz w:val="15"/>
          <w:szCs w:val="15"/>
        </w:rPr>
        <w:t>Tools </w:t>
      </w:r>
      <w:r>
        <w:rPr>
          <w:rFonts w:ascii="Times" w:hAnsi="Times" w:cs="Times" w:eastAsia="Times"/>
          <w:i/>
          <w:sz w:val="15"/>
          <w:szCs w:val="15"/>
        </w:rPr>
        <w:t>Appl. (IPTA)</w:t>
      </w:r>
      <w:r>
        <w:rPr>
          <w:rFonts w:ascii="Times New Roman" w:hAnsi="Times New Roman" w:cs="Times New Roman" w:eastAsia="Times New Roman"/>
          <w:sz w:val="15"/>
          <w:szCs w:val="15"/>
        </w:rPr>
        <w:t>, Dec. 2016, pp.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[85]   H.   Mulam   and   M.   Mudigonda,   ‘‘Optimised   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multi-wavelet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domain for decomposed electrooculogram-based eye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movement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classification,’’ </w:t>
      </w:r>
      <w:r>
        <w:rPr>
          <w:rFonts w:ascii="Times" w:hAnsi="Times" w:cs="Times" w:eastAsia="Times"/>
          <w:i/>
          <w:sz w:val="15"/>
          <w:szCs w:val="15"/>
        </w:rPr>
        <w:t>IET Image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14,  no.  9,  pp. 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1862–1869,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[86]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Gao,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‘‘Mechanical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features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extrac-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 of on-load tap-changer based on multi-wavelet  transform,’’ 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High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Voltage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(ICHVE)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Sep.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[87]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Zhou,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Lin,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‘‘Combining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multi-wavelet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CNN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palmprint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recognition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against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noise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misalignment,’’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IET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13, no. 9, pp. 1470–1478, Jul.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353"/>
        <w:jc w:val="both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[88] M. Othmani,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Bellil, C. Ben Amar, and A. M. Alimi,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new 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struc-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ture  and  training  procedure  for  multi-mother  wavelet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line="249" w:lineRule="auto" w:before="0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Wavelets,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Multiresolution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Inf.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149–175,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Jan.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2010.</w:t>
      </w:r>
    </w:p>
    <w:p>
      <w:pPr>
        <w:spacing w:line="16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[89]   Z.  </w:t>
      </w:r>
      <w:r>
        <w:rPr>
          <w:rFonts w:ascii="Times New Roman"/>
          <w:spacing w:val="-4"/>
          <w:sz w:val="15"/>
        </w:rPr>
        <w:t>Yang,   </w:t>
      </w:r>
      <w:r>
        <w:rPr>
          <w:rFonts w:ascii="Times New Roman"/>
          <w:sz w:val="15"/>
        </w:rPr>
        <w:t>K.  Mitsui,  J.  </w:t>
      </w:r>
      <w:r>
        <w:rPr>
          <w:rFonts w:ascii="Times New Roman"/>
          <w:spacing w:val="-3"/>
          <w:sz w:val="15"/>
        </w:rPr>
        <w:t>Wang,   </w:t>
      </w:r>
      <w:r>
        <w:rPr>
          <w:rFonts w:ascii="Times New Roman"/>
          <w:spacing w:val="-6"/>
          <w:sz w:val="15"/>
        </w:rPr>
        <w:t>T.   </w:t>
      </w:r>
      <w:r>
        <w:rPr>
          <w:rFonts w:ascii="Times New Roman"/>
          <w:sz w:val="15"/>
        </w:rPr>
        <w:t>Saito,  S.  Shibata,  H.  Mori,   </w:t>
      </w:r>
      <w:r>
        <w:rPr>
          <w:rFonts w:ascii="Times New Roman"/>
          <w:spacing w:val="36"/>
          <w:sz w:val="15"/>
        </w:rPr>
        <w:t> </w:t>
      </w:r>
      <w:r>
        <w:rPr>
          <w:rFonts w:ascii="Times New Roman"/>
          <w:sz w:val="15"/>
        </w:rPr>
        <w:t>and</w:t>
      </w:r>
    </w:p>
    <w:p>
      <w:pPr>
        <w:spacing w:line="249" w:lineRule="auto"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G. Ueda, ‘‘Non-contact heart-rate measurement method using both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mitted wave extraction and wavelet transform,’’ </w:t>
      </w:r>
      <w:r>
        <w:rPr>
          <w:rFonts w:ascii="Times" w:hAnsi="Times" w:cs="Times" w:eastAsia="Times"/>
          <w:i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z w:val="15"/>
          <w:szCs w:val="15"/>
        </w:rPr>
        <w:t>, vol. 21, no.  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</w:p>
    <w:p>
      <w:pPr>
        <w:pStyle w:val="ListParagraph"/>
        <w:numPr>
          <w:ilvl w:val="0"/>
          <w:numId w:val="13"/>
        </w:numPr>
        <w:tabs>
          <w:tab w:pos="704" w:val="left" w:leader="none"/>
        </w:tabs>
        <w:spacing w:line="249" w:lineRule="auto" w:before="0" w:after="0"/>
        <w:ind w:left="551" w:right="112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2735, </w:t>
      </w:r>
      <w:r>
        <w:rPr>
          <w:rFonts w:ascii="Times New Roman"/>
          <w:spacing w:val="-3"/>
          <w:sz w:val="15"/>
        </w:rPr>
        <w:t>Apr. </w:t>
      </w:r>
      <w:r>
        <w:rPr>
          <w:rFonts w:ascii="Times New Roman"/>
          <w:sz w:val="15"/>
        </w:rPr>
        <w:t>2021. [Online]. Available:</w:t>
      </w:r>
      <w:r>
        <w:rPr>
          <w:rFonts w:ascii="Times New Roman"/>
          <w:spacing w:val="27"/>
          <w:sz w:val="15"/>
        </w:rPr>
        <w:t> </w:t>
      </w:r>
      <w:hyperlink r:id="rId135">
        <w:r>
          <w:rPr>
            <w:rFonts w:ascii="Times New Roman"/>
            <w:sz w:val="15"/>
          </w:rPr>
          <w:t>https://www.mdpi.com/1424-</w:t>
        </w:r>
      </w:hyperlink>
      <w:r>
        <w:rPr>
          <w:rFonts w:ascii="Times New Roman"/>
          <w:w w:val="101"/>
          <w:sz w:val="15"/>
        </w:rPr>
        <w:t> </w:t>
      </w:r>
      <w:r>
        <w:rPr>
          <w:rFonts w:ascii="Times New Roman"/>
          <w:sz w:val="15"/>
        </w:rPr>
        <w:t>8220/21/8/2735</w:t>
      </w:r>
    </w:p>
    <w:p>
      <w:pPr>
        <w:spacing w:line="249" w:lineRule="auto" w:before="0"/>
        <w:ind w:left="551" w:right="113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[90]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Rachman,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Tjandrasa,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Fatichah,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‘‘Alcoholism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EEG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data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independent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component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(ICA),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de-noising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probabilistic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(PNN),’’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-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-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Seminar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Intell.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 </w:t>
      </w:r>
      <w:r>
        <w:rPr>
          <w:rFonts w:ascii="Times" w:hAnsi="Times" w:cs="Times" w:eastAsia="Times"/>
          <w:i/>
          <w:sz w:val="15"/>
          <w:szCs w:val="15"/>
        </w:rPr>
        <w:t>Appl. (ISITIA)</w:t>
      </w:r>
      <w:r>
        <w:rPr>
          <w:rFonts w:ascii="Times New Roman" w:hAnsi="Times New Roman" w:cs="Times New Roman" w:eastAsia="Times New Roman"/>
          <w:sz w:val="15"/>
          <w:szCs w:val="15"/>
        </w:rPr>
        <w:t>, Jul. 2016, pp. 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17–20.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footerReference w:type="even" r:id="rId136"/>
          <w:footerReference w:type="default" r:id="rId137"/>
          <w:pgSz w:w="11520" w:h="15660"/>
          <w:pgMar w:footer="543" w:header="372" w:top="720" w:bottom="740" w:left="600" w:right="640"/>
        </w:sectPr>
      </w:pPr>
    </w:p>
    <w:p>
      <w:pPr>
        <w:spacing w:line="249" w:lineRule="auto" w:before="108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[91]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Minea,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Dumitrescu,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</w:t>
      </w:r>
      <w:r>
        <w:rPr>
          <w:rFonts w:ascii="Times New Roman" w:hAnsi="Times New Roman" w:cs="Times New Roman" w:eastAsia="Times New Roman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Minea,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‘‘Intelligent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applications monitoring and diagnosis employing software sensing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machine learning solutions,’’ </w:t>
      </w:r>
      <w:r>
        <w:rPr>
          <w:rFonts w:ascii="Times" w:hAnsi="Times" w:cs="Times" w:eastAsia="Times"/>
          <w:i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z w:val="15"/>
          <w:szCs w:val="15"/>
        </w:rPr>
        <w:t>, vol. 21, no. 15, p. 5036, Jul.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[Online]. Available: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hyperlink r:id="rId138">
        <w:r>
          <w:rPr>
            <w:rFonts w:ascii="Times New Roman" w:hAnsi="Times New Roman" w:cs="Times New Roman" w:eastAsia="Times New Roman"/>
            <w:sz w:val="15"/>
            <w:szCs w:val="15"/>
          </w:rPr>
          <w:t>https://www.mdpi.com/1424-8220/21/15/5036</w:t>
        </w:r>
      </w:hyperlink>
    </w:p>
    <w:p>
      <w:pPr>
        <w:spacing w:line="16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[92]   R. Coifman and M. Wickerhauser, </w:t>
      </w:r>
      <w:r>
        <w:rPr>
          <w:rFonts w:ascii="Times"/>
          <w:i/>
          <w:sz w:val="15"/>
        </w:rPr>
        <w:t>Best Adapted Wavelet </w:t>
      </w:r>
      <w:r>
        <w:rPr>
          <w:rFonts w:ascii="Times"/>
          <w:i/>
          <w:spacing w:val="-3"/>
          <w:sz w:val="15"/>
        </w:rPr>
        <w:t>Packets </w:t>
      </w:r>
      <w:r>
        <w:rPr>
          <w:rFonts w:ascii="Times"/>
          <w:i/>
          <w:spacing w:val="7"/>
          <w:sz w:val="15"/>
        </w:rPr>
        <w:t> </w:t>
      </w:r>
      <w:r>
        <w:rPr>
          <w:rFonts w:ascii="Times"/>
          <w:i/>
          <w:sz w:val="15"/>
        </w:rPr>
        <w:t>Bases</w:t>
      </w:r>
      <w:r>
        <w:rPr>
          <w:rFonts w:ascii="Times New Roman"/>
          <w:sz w:val="15"/>
        </w:rPr>
        <w:t>.</w:t>
      </w:r>
    </w:p>
    <w:p>
      <w:pPr>
        <w:spacing w:line="172" w:lineRule="exact"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New Haven, </w:t>
      </w:r>
      <w:r>
        <w:rPr>
          <w:rFonts w:ascii="Times New Roman"/>
          <w:spacing w:val="-4"/>
          <w:sz w:val="15"/>
        </w:rPr>
        <w:t>CT, </w:t>
      </w:r>
      <w:r>
        <w:rPr>
          <w:rFonts w:ascii="Times New Roman"/>
          <w:sz w:val="15"/>
        </w:rPr>
        <w:t>USA: </w:t>
      </w:r>
      <w:r>
        <w:rPr>
          <w:rFonts w:ascii="Times New Roman"/>
          <w:spacing w:val="-4"/>
          <w:sz w:val="15"/>
        </w:rPr>
        <w:t>Yale </w:t>
      </w:r>
      <w:r>
        <w:rPr>
          <w:rFonts w:ascii="Times New Roman"/>
          <w:spacing w:val="-3"/>
          <w:sz w:val="15"/>
        </w:rPr>
        <w:t>Univ., </w:t>
      </w:r>
      <w:r>
        <w:rPr>
          <w:rFonts w:ascii="Times New Roman"/>
          <w:sz w:val="15"/>
        </w:rPr>
        <w:t>Jan.</w:t>
      </w:r>
      <w:r>
        <w:rPr>
          <w:rFonts w:ascii="Times New Roman"/>
          <w:spacing w:val="35"/>
          <w:sz w:val="15"/>
        </w:rPr>
        <w:t> </w:t>
      </w:r>
      <w:r>
        <w:rPr>
          <w:rFonts w:ascii="Times New Roman"/>
          <w:sz w:val="15"/>
        </w:rPr>
        <w:t>1990.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[93] A. D. Mehr, M. J. S. Safaräs,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Nouranä,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packet-genetic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programming: A new model for meteorological drought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hindcasting,’’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Teknik </w:t>
      </w:r>
      <w:r>
        <w:rPr>
          <w:rFonts w:ascii="Times" w:hAnsi="Times" w:cs="Times" w:eastAsia="Times"/>
          <w:i/>
          <w:sz w:val="15"/>
          <w:szCs w:val="15"/>
        </w:rPr>
        <w:t>Dergi</w:t>
      </w:r>
      <w:r>
        <w:rPr>
          <w:rFonts w:ascii="Times New Roman" w:hAnsi="Times New Roman" w:cs="Times New Roman" w:eastAsia="Times New Roman"/>
          <w:sz w:val="15"/>
          <w:szCs w:val="15"/>
        </w:rPr>
        <w:t>, vol. 32, no. 4, pp. 11029—11050, Jul.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[94] M. Tauhidul Islam, C. Shahnaz,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W.-P.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Zhu, and M. Omair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Ahmad,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‘‘Speech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enhancement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student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</w:t>
      </w:r>
      <w:r>
        <w:rPr>
          <w:rFonts w:ascii="Times" w:hAnsi="Times" w:cs="Times" w:eastAsia="Times"/>
          <w:i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modeling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teager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energy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oper-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ated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perceptual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coefficients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custom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thresholding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function,’’ </w:t>
      </w:r>
      <w:r>
        <w:rPr>
          <w:rFonts w:ascii="Times" w:hAnsi="Times" w:cs="Times" w:eastAsia="Times"/>
          <w:i/>
          <w:sz w:val="15"/>
          <w:szCs w:val="15"/>
        </w:rPr>
        <w:t>IEEE/ACM Trans. Audio, Speech, Language Process.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23,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11, pp. 1800–1811,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2015.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[95] J.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z w:val="15"/>
          <w:szCs w:val="15"/>
        </w:rPr>
        <w:t>C. Li, X. Qiu, H. Chen,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Zhang, ‘‘Defect measurement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laser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ultrasonic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technique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power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spectral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density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energy,’’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Microw.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Opt.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Lett.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63,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2079–2084, Aug.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[96] C.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Yuan, </w:t>
      </w:r>
      <w:r>
        <w:rPr>
          <w:rFonts w:ascii="Times New Roman" w:hAnsi="Times New Roman" w:cs="Times New Roman" w:eastAsia="Times New Roman"/>
          <w:sz w:val="15"/>
          <w:szCs w:val="15"/>
        </w:rPr>
        <w:t>J. Zhang, L. Chen, J. Xu, and Q. Kong,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‘‘Timber </w:t>
      </w:r>
      <w:r>
        <w:rPr>
          <w:rFonts w:ascii="Times New Roman" w:hAnsi="Times New Roman" w:cs="Times New Roman" w:eastAsia="Times New Roman"/>
          <w:sz w:val="15"/>
          <w:szCs w:val="15"/>
        </w:rPr>
        <w:t>moisture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detec-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 using wavelet packet decomposition and convolutional neural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work,’’ </w:t>
      </w:r>
      <w:r>
        <w:rPr>
          <w:rFonts w:ascii="Times" w:hAnsi="Times" w:cs="Times" w:eastAsia="Times"/>
          <w:i/>
          <w:sz w:val="15"/>
          <w:szCs w:val="15"/>
        </w:rPr>
        <w:t>Smart </w:t>
      </w:r>
      <w:r>
        <w:rPr>
          <w:rFonts w:ascii="Times" w:hAnsi="Times" w:cs="Times" w:eastAsia="Times"/>
          <w:i/>
          <w:spacing w:val="-3"/>
          <w:sz w:val="15"/>
          <w:szCs w:val="15"/>
        </w:rPr>
        <w:t>Mater. </w:t>
      </w:r>
      <w:r>
        <w:rPr>
          <w:rFonts w:ascii="Times" w:hAnsi="Times" w:cs="Times" w:eastAsia="Times"/>
          <w:i/>
          <w:sz w:val="15"/>
          <w:szCs w:val="15"/>
        </w:rPr>
        <w:t>Struct.</w:t>
      </w:r>
      <w:r>
        <w:rPr>
          <w:rFonts w:ascii="Times New Roman" w:hAnsi="Times New Roman" w:cs="Times New Roman" w:eastAsia="Times New Roman"/>
          <w:sz w:val="15"/>
          <w:szCs w:val="15"/>
        </w:rPr>
        <w:t>, vol. 30, no. 3,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2021, Art. no. 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035022.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[97]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Liu, X. Lu, G. Bei, and Z. Jiang, ‘‘Improved wavelet packet 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denois-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ing algorithm using fuzzy threshold and correlation analysis for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chaotic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signals,’’ </w:t>
      </w:r>
      <w:r>
        <w:rPr>
          <w:rFonts w:ascii="Times" w:hAnsi="Times" w:cs="Times" w:eastAsia="Times"/>
          <w:i/>
          <w:sz w:val="15"/>
          <w:szCs w:val="15"/>
        </w:rPr>
        <w:t>Trans. Inst. Meas. Control</w:t>
      </w:r>
      <w:r>
        <w:rPr>
          <w:rFonts w:ascii="Times New Roman" w:hAnsi="Times New Roman" w:cs="Times New Roman" w:eastAsia="Times New Roman"/>
          <w:sz w:val="15"/>
          <w:szCs w:val="15"/>
        </w:rPr>
        <w:t>, vol. 43, no. 6, pp. 1394–1403,</w:t>
      </w:r>
      <w:r>
        <w:rPr>
          <w:rFonts w:ascii="Times New Roman" w:hAnsi="Times New Roman" w:cs="Times New Roman" w:eastAsia="Times New Roman"/>
          <w:spacing w:val="-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[98] S. Zhang, L. Zhang,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Ling, G. Fu,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Guo, ‘‘Experimental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research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evaluation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soil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water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content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ground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penetrating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radar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packet-based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energy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Remote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Sens.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13,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p. 5047, Dec.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[99] C. Nafornita, A. Isar, and I. Nafornita,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hyperanalytic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packets—A solution to increase the directional selectivity in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10th Int. Symp. Electron. Telecommun.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231–234.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[100] X.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packet transform for fractional Brownian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motion: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Asymptotic decorrelation and selection of best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bases,’’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Theory</w:t>
      </w:r>
      <w:r>
        <w:rPr>
          <w:rFonts w:ascii="Times New Roman" w:hAnsi="Times New Roman" w:cs="Times New Roman" w:eastAsia="Times New Roman"/>
          <w:sz w:val="15"/>
          <w:szCs w:val="15"/>
        </w:rPr>
        <w:t>, vol. 63, no. 7, pp. 4532–4550, Jul.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2017.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[101] K. Reddya,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K. K. Reddyb, and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Sujathac,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‘‘Power </w:t>
      </w:r>
      <w:r>
        <w:rPr>
          <w:rFonts w:ascii="Times New Roman" w:hAnsi="Times New Roman" w:cs="Times New Roman" w:eastAsia="Times New Roman"/>
          <w:sz w:val="15"/>
          <w:szCs w:val="15"/>
        </w:rPr>
        <w:t>quality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cation of disturbances using discrete wavelet packet transform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(DWPT)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 adaptive neuro-fuzzy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Turkish J. Comput. Math.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Educ.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12, no. 3, pp. 4892–4903,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[102]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Singh,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Chiluveru,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Raman,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Tripathy,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Kaushik,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‘‘Novel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architecture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lifting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arbitrary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tree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structure,’’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pacing w:val="-5"/>
          <w:sz w:val="15"/>
          <w:szCs w:val="15"/>
        </w:rPr>
        <w:t>Very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Large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Scale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pacing w:val="-4"/>
          <w:sz w:val="15"/>
          <w:szCs w:val="15"/>
        </w:rPr>
        <w:t>Integr.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(VLSI)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</w:t>
      </w:r>
      <w:r>
        <w:rPr>
          <w:rFonts w:ascii="Times New Roman" w:hAnsi="Times New Roman" w:cs="Times New Roman" w:eastAsia="Times New Roman"/>
          <w:sz w:val="15"/>
          <w:szCs w:val="15"/>
        </w:rPr>
        <w:t>, vol. 29, no. 7, pp. 1490–1494, Jul.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[103] D.-M.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detection of motor bearing fault with maximal</w:t>
      </w:r>
      <w:r>
        <w:rPr>
          <w:rFonts w:ascii="Times New Roman" w:hAnsi="Times New Roman" w:cs="Times New Roman" w:eastAsia="Times New Roman"/>
          <w:spacing w:val="-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overlap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teager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energy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adaptive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spectral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kurtosis,’’ </w:t>
      </w:r>
      <w:r>
        <w:rPr>
          <w:rFonts w:ascii="Times" w:hAnsi="Times" w:cs="Times" w:eastAsia="Times"/>
          <w:i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z w:val="15"/>
          <w:szCs w:val="15"/>
        </w:rPr>
        <w:t>, vol. 21, no. 20, p. 6895, Oct. 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[104] N. Remenyi, O. Nicolis, G. Nason, and B. Vidakovic, ‘‘Image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denoising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 2D scale-mixing complex wavelet transforms,’’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 vol. 23, no. 12, pp. 5165–5174, Dec.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[105] X. Zhongrong,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Ju, and S. Caixin, ‘‘Application of complex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 to suppress white noise in GIS UHF PD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signals,’’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Power </w:t>
      </w:r>
      <w:r>
        <w:rPr>
          <w:rFonts w:ascii="Times" w:hAnsi="Times" w:cs="Times" w:eastAsia="Times"/>
          <w:i/>
          <w:sz w:val="15"/>
          <w:szCs w:val="15"/>
        </w:rPr>
        <w:t>Del.</w:t>
      </w:r>
      <w:r>
        <w:rPr>
          <w:rFonts w:ascii="Times New Roman" w:hAnsi="Times New Roman" w:cs="Times New Roman" w:eastAsia="Times New Roman"/>
          <w:sz w:val="15"/>
          <w:szCs w:val="15"/>
        </w:rPr>
        <w:t>, vol. 22, no. 3, pp. 1498–1504, Jul.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2007.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[106] O. M.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Fahmy, </w:t>
      </w:r>
      <w:r>
        <w:rPr>
          <w:rFonts w:ascii="Times New Roman" w:hAnsi="Times New Roman" w:cs="Times New Roman" w:eastAsia="Times New Roman"/>
          <w:sz w:val="15"/>
          <w:szCs w:val="15"/>
        </w:rPr>
        <w:t>G.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Fahmy, </w:t>
      </w:r>
      <w:r>
        <w:rPr>
          <w:rFonts w:ascii="Times New Roman" w:hAnsi="Times New Roman" w:cs="Times New Roman" w:eastAsia="Times New Roman"/>
          <w:sz w:val="15"/>
          <w:szCs w:val="15"/>
        </w:rPr>
        <w:t>and M.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Fahmy,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‘‘Video </w:t>
      </w:r>
      <w:r>
        <w:rPr>
          <w:rFonts w:ascii="Times New Roman" w:hAnsi="Times New Roman" w:cs="Times New Roman" w:eastAsia="Times New Roman"/>
          <w:sz w:val="15"/>
          <w:szCs w:val="15"/>
        </w:rPr>
        <w:t>magnification</w:t>
      </w:r>
      <w:r>
        <w:rPr>
          <w:rFonts w:ascii="Times New Roman" w:hAnsi="Times New Roman" w:cs="Times New Roman" w:eastAsia="Times New Roman"/>
          <w:spacing w:val="3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tech-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nique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new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orthogonal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decomposition,’’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 35th Nat. Radio Sci. Conf. (NRSC)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2018, pp.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231–238.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[107] R. Farhadiani, S. Homayouni, and A. Safari, ‘‘Hybrid SAR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speckle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reduction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shrinkage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non-local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PCA-based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filtering,’’ </w:t>
      </w:r>
      <w:r>
        <w:rPr>
          <w:rFonts w:ascii="Times" w:hAnsi="Times" w:cs="Times" w:eastAsia="Times"/>
          <w:i/>
          <w:sz w:val="15"/>
          <w:szCs w:val="15"/>
        </w:rPr>
        <w:t>IEEE J. Sel. </w:t>
      </w:r>
      <w:r>
        <w:rPr>
          <w:rFonts w:ascii="Times" w:hAnsi="Times" w:cs="Times" w:eastAsia="Times"/>
          <w:i/>
          <w:spacing w:val="-3"/>
          <w:sz w:val="15"/>
          <w:szCs w:val="15"/>
        </w:rPr>
        <w:t>Topics </w:t>
      </w:r>
      <w:r>
        <w:rPr>
          <w:rFonts w:ascii="Times" w:hAnsi="Times" w:cs="Times" w:eastAsia="Times"/>
          <w:i/>
          <w:sz w:val="15"/>
          <w:szCs w:val="15"/>
        </w:rPr>
        <w:t>Appl. Earth Observ. Remote Sens.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-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5, pp. 1489–1496, May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[108]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Yasar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Ceylan,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new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deep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learning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pipeline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detect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COVID-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chest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X-ray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images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local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binary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pattern,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dual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tree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convolutional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Speech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Technol.</w:t>
      </w:r>
      <w:r>
        <w:rPr>
          <w:rFonts w:ascii="Times New Roman" w:hAnsi="Times New Roman" w:cs="Times New Roman" w:eastAsia="Times New Roman"/>
          <w:sz w:val="15"/>
          <w:szCs w:val="15"/>
        </w:rPr>
        <w:t>, vol. 51, no. 5, pp. 2740–2763, May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[109] N. Prashar, M. Sood, and S. Jain, ‘‘Design and  implementation  of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robust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noise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removal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system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ECG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signals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dual-tree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transform,’’ </w:t>
      </w:r>
      <w:r>
        <w:rPr>
          <w:rFonts w:ascii="Times" w:hAnsi="Times" w:cs="Times" w:eastAsia="Times"/>
          <w:i/>
          <w:sz w:val="15"/>
          <w:szCs w:val="15"/>
        </w:rPr>
        <w:t>Biomed. Signal Process. Control</w:t>
      </w:r>
      <w:r>
        <w:rPr>
          <w:rFonts w:ascii="Times New Roman" w:hAnsi="Times New Roman" w:cs="Times New Roman" w:eastAsia="Times New Roman"/>
          <w:sz w:val="15"/>
          <w:szCs w:val="15"/>
        </w:rPr>
        <w:t>, vol. 63, Jan.</w:t>
      </w:r>
      <w:r>
        <w:rPr>
          <w:rFonts w:ascii="Times New Roman" w:hAnsi="Times New Roman" w:cs="Times New Roman" w:eastAsia="Times New Roman"/>
          <w:spacing w:val="-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Art. no.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102212.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[110] A. Goyal 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Meenpal, ‘‘Patch-based dual-tree complex wavelet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form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kinship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recognition,’’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191–206,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[111]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Goossens,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Aelterman,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Pizurica,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Philips,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recursive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scheme for computing autocorrelation functions  of  decimated 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plex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subbands,’’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58,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3907–3912, Jul.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2010.</w:t>
      </w:r>
    </w:p>
    <w:p>
      <w:pPr>
        <w:spacing w:line="249" w:lineRule="auto" w:before="85"/>
        <w:ind w:left="551" w:right="112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</w:rPr>
        <w:t>[112]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Auscher,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bases for (L</w:t>
      </w:r>
      <w:r>
        <w:rPr>
          <w:rFonts w:ascii="Times New Roman" w:hAnsi="Times New Roman" w:cs="Times New Roman" w:eastAsia="Times New Roman"/>
          <w:position w:val="6"/>
          <w:sz w:val="11"/>
          <w:szCs w:val="11"/>
        </w:rPr>
        <w:t>2 </w:t>
      </w:r>
      <w:r>
        <w:rPr>
          <w:rFonts w:ascii="Times New Roman" w:hAnsi="Times New Roman" w:cs="Times New Roman" w:eastAsia="Times New Roman"/>
          <w:sz w:val="15"/>
          <w:szCs w:val="15"/>
        </w:rPr>
        <w:t>(</w:t>
      </w:r>
      <w:r>
        <w:rPr>
          <w:rFonts w:ascii="Century" w:hAnsi="Century" w:cs="Century" w:eastAsia="Century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sz w:val="15"/>
          <w:szCs w:val="15"/>
        </w:rPr>
        <w:t>)) with rational dilation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factor,’’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Wavelets and Their Applications</w:t>
      </w:r>
      <w:r>
        <w:rPr>
          <w:rFonts w:ascii="Times New Roman" w:hAnsi="Times New Roman" w:cs="Times New Roman" w:eastAsia="Times New Roman"/>
          <w:sz w:val="15"/>
          <w:szCs w:val="15"/>
        </w:rPr>
        <w:t>. Boston, MA, USA: Jones and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Bartlett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Publishers, 1992, pp.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439–451.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[113] A. Baussard, O. Laligant,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Nicolier,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Truchetet, ‘‘Rational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transform: Application to signal denoising,’’  </w:t>
      </w:r>
      <w:r>
        <w:rPr>
          <w:rFonts w:ascii="Times" w:hAnsi="Times" w:cs="Times" w:eastAsia="Times"/>
          <w:i/>
          <w:sz w:val="15"/>
          <w:szCs w:val="15"/>
        </w:rPr>
        <w:t>Proc.  SPIE</w:t>
      </w:r>
      <w:r>
        <w:rPr>
          <w:rFonts w:ascii="Times New Roman" w:hAnsi="Times New Roman" w:cs="Times New Roman" w:eastAsia="Times New Roman"/>
          <w:sz w:val="15"/>
          <w:szCs w:val="15"/>
        </w:rPr>
        <w:t>,  vol. 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5266,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30–38, Jan.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2003.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[114] J. Kovacevic and M. Vetterli, ‘‘Perfect reconstruction filter banks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 sampling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factors,’’ </w:t>
      </w:r>
      <w:r>
        <w:rPr>
          <w:rFonts w:ascii="Times" w:hAnsi="Times" w:cs="Times" w:eastAsia="Times"/>
          <w:i/>
          <w:sz w:val="15"/>
          <w:szCs w:val="15"/>
        </w:rPr>
        <w:t>IEEE Trans. Signal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41, no.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2047–2066, Jun.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1993.</w:t>
      </w:r>
    </w:p>
    <w:p>
      <w:pPr>
        <w:spacing w:line="165" w:lineRule="exact" w:before="0"/>
        <w:ind w:left="123" w:right="0" w:firstLine="0"/>
        <w:jc w:val="left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[115]  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Selesnick,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transform with tunable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Q-factor,’’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line="172" w:lineRule="exact" w:before="7"/>
        <w:ind w:left="551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Signal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59, no. 8, pp. 3560–3575, Aug.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[116] I. Bayram and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Selesnick, ‘‘Orthonormal FBs with rational</w:t>
      </w:r>
      <w:r>
        <w:rPr>
          <w:rFonts w:ascii="Times New Roman" w:hAnsi="Times New Roman" w:cs="Times New Roman" w:eastAsia="Times New Roman"/>
          <w:spacing w:val="-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sampling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factors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oversampled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DFT-modulated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FBs: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connection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filter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design,’’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57,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2515–2526,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2009.</w:t>
      </w:r>
    </w:p>
    <w:p>
      <w:pPr>
        <w:spacing w:line="249" w:lineRule="auto" w:before="0"/>
        <w:ind w:left="551" w:right="112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[117]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Blu,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 </w:t>
      </w:r>
      <w:r>
        <w:rPr>
          <w:rFonts w:ascii="Times New Roman" w:hAnsi="Times New Roman" w:cs="Times New Roman" w:eastAsia="Times New Roman"/>
          <w:sz w:val="15"/>
          <w:szCs w:val="15"/>
        </w:rPr>
        <w:t>iterated rational filter bank for audio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coding,’’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</w:t>
      </w:r>
      <w:r>
        <w:rPr>
          <w:rFonts w:ascii="Times" w:hAnsi="Times" w:cs="Times" w:eastAsia="Times"/>
          <w:i/>
          <w:spacing w:val="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3rd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 Symp. Time-Freq. Time-Scale Anal. (TFTS)</w:t>
      </w:r>
      <w:r>
        <w:rPr>
          <w:rFonts w:ascii="Times New Roman" w:hAnsi="Times New Roman" w:cs="Times New Roman" w:eastAsia="Times New Roman"/>
          <w:sz w:val="15"/>
          <w:szCs w:val="15"/>
        </w:rPr>
        <w:t>, Jun. 1996,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81–84.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[118] İ. Bayram and I.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Selesnick, ‘‘Frequency-domain design of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overcom-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plete rational-dilation wavelet transforms,’’ </w:t>
      </w:r>
      <w:r>
        <w:rPr>
          <w:rFonts w:ascii="Times" w:hAnsi="Times" w:cs="Times" w:eastAsia="Times"/>
          <w:i/>
          <w:sz w:val="15"/>
          <w:szCs w:val="15"/>
        </w:rPr>
        <w:t>IEEE Trans. Signal</w:t>
      </w:r>
      <w:r>
        <w:rPr>
          <w:rFonts w:ascii="Times" w:hAnsi="Times" w:cs="Times" w:eastAsia="Times"/>
          <w:i/>
          <w:spacing w:val="-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57, no. 8, pp. 2957–2972, Aug.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[119]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Han, B. Liu, J. Zhu, and B. Zhang,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‘‘Algorithm </w:t>
      </w:r>
      <w:r>
        <w:rPr>
          <w:rFonts w:ascii="Times New Roman" w:hAnsi="Times New Roman" w:cs="Times New Roman" w:eastAsia="Times New Roman"/>
          <w:sz w:val="15"/>
          <w:szCs w:val="15"/>
        </w:rPr>
        <w:t>design for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edge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detection of high-speed moving target image under noisy 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environ-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ment,’’ </w:t>
      </w:r>
      <w:r>
        <w:rPr>
          <w:rFonts w:ascii="Times" w:hAnsi="Times" w:cs="Times" w:eastAsia="Times"/>
          <w:i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z w:val="15"/>
          <w:szCs w:val="15"/>
        </w:rPr>
        <w:t>, vol. 19, no. 2, p. 343, Jan. 2019. [Online].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Available:</w:t>
      </w:r>
      <w:hyperlink r:id="rId139">
        <w:r>
          <w:rPr>
            <w:rFonts w:ascii="Times New Roman" w:hAnsi="Times New Roman" w:cs="Times New Roman" w:eastAsia="Times New Roman"/>
            <w:w w:val="101"/>
            <w:sz w:val="15"/>
            <w:szCs w:val="15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</w:rPr>
          <w:t>https://www.mdpi.com/1424-8220/19/2/343</w:t>
        </w:r>
      </w:hyperlink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[120]  D.  D.  Canditiis  and  I.  D.  Feis,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‘‘Anomaly  </w:t>
      </w:r>
      <w:r>
        <w:rPr>
          <w:rFonts w:ascii="Times New Roman" w:hAnsi="Times New Roman" w:cs="Times New Roman" w:eastAsia="Times New Roman"/>
          <w:sz w:val="15"/>
          <w:szCs w:val="15"/>
        </w:rPr>
        <w:t>detection  in 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multichan-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nel data using sparse representation in RADWT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frames,’’ 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Math-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ematics</w:t>
      </w:r>
      <w:r>
        <w:rPr>
          <w:rFonts w:ascii="Times New Roman" w:hAnsi="Times New Roman" w:cs="Times New Roman" w:eastAsia="Times New Roman"/>
          <w:sz w:val="15"/>
          <w:szCs w:val="15"/>
        </w:rPr>
        <w:t>, vol. 9, no. 11, p. 1288, Jun. 2021. [Online].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Available:</w:t>
      </w:r>
      <w:hyperlink r:id="rId140">
        <w:r>
          <w:rPr>
            <w:rFonts w:ascii="Times New Roman" w:hAnsi="Times New Roman" w:cs="Times New Roman" w:eastAsia="Times New Roman"/>
            <w:w w:val="101"/>
            <w:sz w:val="15"/>
            <w:szCs w:val="15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</w:rPr>
          <w:t>https://www.mdpi.com/2227-7390/9/11/1288</w:t>
        </w:r>
      </w:hyperlink>
    </w:p>
    <w:p>
      <w:pPr>
        <w:spacing w:line="244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[121] M. Li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Sun, ‘‘General rational approximation of Gaussian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series and continuous-time g</w:t>
      </w:r>
      <w:r>
        <w:rPr>
          <w:rFonts w:ascii="Times" w:hAnsi="Times" w:cs="Times" w:eastAsia="Times"/>
          <w:i/>
          <w:position w:val="-1"/>
          <w:sz w:val="11"/>
          <w:szCs w:val="11"/>
        </w:rPr>
        <w:t>m </w:t>
      </w:r>
      <w:r>
        <w:rPr>
          <w:rFonts w:ascii="Times New Roman" w:hAnsi="Times New Roman" w:cs="Times New Roman" w:eastAsia="Times New Roman"/>
          <w:sz w:val="15"/>
          <w:szCs w:val="15"/>
        </w:rPr>
        <w:t>-C filter implementation,’’  </w:t>
      </w:r>
      <w:r>
        <w:rPr>
          <w:rFonts w:ascii="Times" w:hAnsi="Times" w:cs="Times" w:eastAsia="Times"/>
          <w:i/>
          <w:sz w:val="15"/>
          <w:szCs w:val="15"/>
        </w:rPr>
        <w:t>Int.  J.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Cir-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cuit Theory Appl.</w:t>
      </w:r>
      <w:r>
        <w:rPr>
          <w:rFonts w:ascii="Times New Roman" w:hAnsi="Times New Roman" w:cs="Times New Roman" w:eastAsia="Times New Roman"/>
          <w:sz w:val="15"/>
          <w:szCs w:val="15"/>
        </w:rPr>
        <w:t>, vol. 48, no. 11, pp. 2006–2022,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</w:t>
      </w:r>
      <w:r>
        <w:rPr>
          <w:rFonts w:ascii="Times New Roman" w:hAnsi="Times New Roman" w:cs="Times New Roman" w:eastAsia="Times New Roman"/>
          <w:sz w:val="15"/>
          <w:szCs w:val="15"/>
        </w:rPr>
        <w:t>2020,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doi: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hyperlink r:id="rId141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10.1002/cta.2834.</w:t>
        </w:r>
        <w:r>
          <w:rPr>
            <w:rFonts w:ascii="Times New Roman" w:hAnsi="Times New Roman" w:cs="Times New Roman" w:eastAsia="Times New Roman"/>
            <w:sz w:val="15"/>
            <w:szCs w:val="15"/>
          </w:rPr>
        </w:r>
      </w:hyperlink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[122] D. Mendlovic, Z. Zalevsky, D. Mas, J. Garcia-Monreal, and C.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Ferreira,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‘‘Fractional wavelet transform,’’ </w:t>
      </w:r>
      <w:r>
        <w:rPr>
          <w:rFonts w:ascii="Times" w:hAnsi="Times" w:cs="Times" w:eastAsia="Times"/>
          <w:i/>
          <w:sz w:val="15"/>
          <w:szCs w:val="15"/>
        </w:rPr>
        <w:t>Appl. Opt.</w:t>
      </w:r>
      <w:r>
        <w:rPr>
          <w:rFonts w:ascii="Times New Roman" w:hAnsi="Times New Roman" w:cs="Times New Roman" w:eastAsia="Times New Roman"/>
          <w:sz w:val="15"/>
          <w:szCs w:val="15"/>
        </w:rPr>
        <w:t>, vol. 36, pp.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4801–4806,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Aug.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1997.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[123]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Shi,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Xiang,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Monga,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Tao,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‘‘Deep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scattering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fractional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</w:t>
      </w:r>
      <w:r>
        <w:rPr>
          <w:rFonts w:ascii="Times New Roman" w:hAnsi="Times New Roman" w:cs="Times New Roman" w:eastAsia="Times New Roman"/>
          <w:spacing w:val="-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69, pp. 4740–4757,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[124] C. Fan, D. Chen, and L. Fan, ‘‘Research of two phase flow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denoising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fractional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7th</w:t>
      </w:r>
      <w:r>
        <w:rPr>
          <w:rFonts w:ascii="Times" w:hAnsi="Times" w:cs="Times" w:eastAsia="Times"/>
          <w:i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Data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Driven Control Learn. Syst. Conf. (DDCLS)</w:t>
      </w:r>
      <w:r>
        <w:rPr>
          <w:rFonts w:ascii="Times New Roman" w:hAnsi="Times New Roman" w:cs="Times New Roman" w:eastAsia="Times New Roman"/>
          <w:sz w:val="15"/>
          <w:szCs w:val="15"/>
        </w:rPr>
        <w:t>, May 2018, pp.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698–703.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[125] C. A. Kumar and B. R. Naik, ‘‘Image security with compressive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sensing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 fractional wavelet transform,’’ in </w:t>
      </w:r>
      <w:r>
        <w:rPr>
          <w:rFonts w:ascii="Times" w:hAnsi="Times" w:cs="Times" w:eastAsia="Times"/>
          <w:i/>
          <w:sz w:val="15"/>
          <w:szCs w:val="15"/>
        </w:rPr>
        <w:t>Proc. 3rd Int. Conf. Circuits,</w:t>
      </w:r>
      <w:r>
        <w:rPr>
          <w:rFonts w:ascii="Times" w:hAnsi="Times" w:cs="Times" w:eastAsia="Times"/>
          <w:i/>
          <w:spacing w:val="2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trol, Commun. Comput. (I4C)</w:t>
      </w:r>
      <w:r>
        <w:rPr>
          <w:rFonts w:ascii="Times New Roman" w:hAnsi="Times New Roman" w:cs="Times New Roman" w:eastAsia="Times New Roman"/>
          <w:sz w:val="15"/>
          <w:szCs w:val="15"/>
        </w:rPr>
        <w:t>, Oct. 2018,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[126]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Guo, B.-Z.  Li,  and  L.-D. 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‘‘Novel  </w:t>
      </w:r>
      <w:r>
        <w:rPr>
          <w:rFonts w:ascii="Times New Roman" w:hAnsi="Times New Roman" w:cs="Times New Roman" w:eastAsia="Times New Roman"/>
          <w:sz w:val="15"/>
          <w:szCs w:val="15"/>
        </w:rPr>
        <w:t>fractional  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transform: Principles, MRA  and  application,’’  </w:t>
      </w:r>
      <w:r>
        <w:rPr>
          <w:rFonts w:ascii="Times" w:hAnsi="Times" w:cs="Times" w:eastAsia="Times"/>
          <w:i/>
          <w:sz w:val="15"/>
          <w:szCs w:val="15"/>
        </w:rPr>
        <w:t>Digit.  Signal 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cess.</w:t>
      </w:r>
      <w:r>
        <w:rPr>
          <w:rFonts w:ascii="Times New Roman" w:hAnsi="Times New Roman" w:cs="Times New Roman" w:eastAsia="Times New Roman"/>
          <w:sz w:val="15"/>
          <w:szCs w:val="15"/>
        </w:rPr>
        <w:t>, vol. 110,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2021, Art. no. 102937. [Online].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Available:</w:t>
      </w:r>
      <w:hyperlink r:id="rId142">
        <w:r>
          <w:rPr>
            <w:rFonts w:ascii="Times New Roman" w:hAnsi="Times New Roman" w:cs="Times New Roman" w:eastAsia="Times New Roman"/>
            <w:w w:val="101"/>
            <w:sz w:val="15"/>
            <w:szCs w:val="15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</w:rPr>
          <w:t>https://www.sciencedirect.com/science/article/pii/S1051200420302827</w:t>
        </w:r>
      </w:hyperlink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[127]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Zhao,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Sun,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Cheng,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Chen,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Gao,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‘‘WaveletKernelNet: An interpretable deep neural network for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industrial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intelligent diagnosis,’’ 2019,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arXiv:1911.07925</w:t>
      </w:r>
      <w:r>
        <w:rPr>
          <w:rFonts w:ascii="Times New Roman" w:hAnsi="Times New Roman" w:cs="Times New Roman" w:eastAsia="Times New Roman"/>
          <w:sz w:val="15"/>
          <w:szCs w:val="15"/>
        </w:rPr>
        <w:t>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[128]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Sun,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Liu,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‘‘Flaw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ultrasonic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guided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waves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PNN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classifier,’’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 Int. Conf. Wireless Commun. Signal Process. (WCSP)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1–5.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[129]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Wahyudi,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Adi,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Priyadi,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Pujiantara,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Hery,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‘‘Transformer monitoring using harmonic current based on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transformation  and  probabilistic  neural  network  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(PNN),’’  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1st  Int.  Conf.  Inf.   Technol.,   Comput.,  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   </w:t>
      </w:r>
      <w:r>
        <w:rPr>
          <w:rFonts w:ascii="Times" w:hAnsi="Times" w:cs="Times" w:eastAsia="Times"/>
          <w:i/>
          <w:sz w:val="15"/>
          <w:szCs w:val="15"/>
        </w:rPr>
        <w:t>Eng.</w:t>
      </w:r>
      <w:r>
        <w:rPr>
          <w:rFonts w:ascii="Times New Roman" w:hAnsi="Times New Roman" w:cs="Times New Roman" w:eastAsia="Times New Roman"/>
          <w:sz w:val="15"/>
          <w:szCs w:val="15"/>
        </w:rPr>
        <w:t>,  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 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419–423.</w:t>
      </w:r>
    </w:p>
    <w:p>
      <w:pPr>
        <w:spacing w:line="249" w:lineRule="auto" w:before="0"/>
        <w:ind w:left="551" w:right="111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[130] X. Sun,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Kang, H. Xing, M.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and H. Zheng,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 </w:t>
      </w:r>
      <w:r>
        <w:rPr>
          <w:rFonts w:ascii="Times New Roman" w:hAnsi="Times New Roman" w:cs="Times New Roman" w:eastAsia="Times New Roman"/>
          <w:sz w:val="15"/>
          <w:szCs w:val="15"/>
        </w:rPr>
        <w:t>study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nondestructive testing of rock bolts based on PNN and wavelet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packet,’’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7th Int. Conf. Model., Identificat. Control (ICMIC)</w:t>
      </w:r>
      <w:r>
        <w:rPr>
          <w:rFonts w:ascii="Times New Roman" w:hAnsi="Times New Roman" w:cs="Times New Roman" w:eastAsia="Times New Roman"/>
          <w:sz w:val="15"/>
          <w:szCs w:val="15"/>
        </w:rPr>
        <w:t>, Dec.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2015,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[131]   G.  U.  Nneji,  J.  Cai,  D.  Jianhua,  H.  N.  Monday,  I.  A.  </w:t>
      </w:r>
      <w:r>
        <w:rPr>
          <w:rFonts w:ascii="Times New Roman"/>
          <w:spacing w:val="4"/>
          <w:sz w:val="15"/>
        </w:rPr>
        <w:t> </w:t>
      </w:r>
      <w:r>
        <w:rPr>
          <w:rFonts w:ascii="Times New Roman"/>
          <w:sz w:val="15"/>
        </w:rPr>
        <w:t>Chikwendu,</w:t>
      </w:r>
    </w:p>
    <w:p>
      <w:pPr>
        <w:pStyle w:val="ListParagraph"/>
        <w:numPr>
          <w:ilvl w:val="1"/>
          <w:numId w:val="13"/>
        </w:numPr>
        <w:tabs>
          <w:tab w:pos="737" w:val="left" w:leader="none"/>
        </w:tabs>
        <w:spacing w:line="249" w:lineRule="auto" w:before="7" w:after="0"/>
        <w:ind w:left="551" w:right="112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Oluwasanmi, E. C. James, and G.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Mgbejime, ‘‘Enhancing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low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quality in radiograph datasets using wavelet transform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convolutional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 network and generative adversarial network for COVID-19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iden-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tification,’’ in </w:t>
      </w:r>
      <w:r>
        <w:rPr>
          <w:rFonts w:ascii="Times" w:hAnsi="Times" w:cs="Times" w:eastAsia="Times"/>
          <w:i/>
          <w:sz w:val="15"/>
          <w:szCs w:val="15"/>
        </w:rPr>
        <w:t>Proc. 4th Int. Conf. Pattern Recognit. Artif. Intell.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(PRAI)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Aug. 2021, pp. 146–151.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[132] D. Li,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W.-J.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Yan, </w:t>
      </w:r>
      <w:r>
        <w:rPr>
          <w:rFonts w:ascii="Times New Roman" w:hAnsi="Times New Roman" w:cs="Times New Roman" w:eastAsia="Times New Roman"/>
          <w:sz w:val="15"/>
          <w:szCs w:val="15"/>
        </w:rPr>
        <w:t>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Ren,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‘‘Acoustic </w:t>
      </w:r>
      <w:r>
        <w:rPr>
          <w:rFonts w:ascii="Times New Roman" w:hAnsi="Times New Roman" w:cs="Times New Roman" w:eastAsia="Times New Roman"/>
          <w:sz w:val="15"/>
          <w:szCs w:val="15"/>
        </w:rPr>
        <w:t>emission wave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cation for rail crack monitoring based on synchrosqueezed wavelet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form and multi-branch convolutional neural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network,’’ </w:t>
      </w:r>
      <w:r>
        <w:rPr>
          <w:rFonts w:ascii="Times" w:hAnsi="Times" w:cs="Times" w:eastAsia="Times"/>
          <w:i/>
          <w:sz w:val="15"/>
          <w:szCs w:val="15"/>
        </w:rPr>
        <w:t>Struct.</w:t>
      </w:r>
      <w:r>
        <w:rPr>
          <w:rFonts w:ascii="Times" w:hAnsi="Times" w:cs="Times" w:eastAsia="Times"/>
          <w:i/>
          <w:spacing w:val="2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Health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Monitor.</w:t>
      </w:r>
      <w:r>
        <w:rPr>
          <w:rFonts w:ascii="Times New Roman" w:hAnsi="Times New Roman" w:cs="Times New Roman" w:eastAsia="Times New Roman"/>
          <w:sz w:val="15"/>
          <w:szCs w:val="15"/>
        </w:rPr>
        <w:t>, vol. 20, pp. 1563–1582, Jul.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line="249" w:lineRule="auto" w:before="82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[133] K. Shao, M. Cai, and G. Zhao, ‘‘Rolling bearing fault diagnosis based</w:t>
      </w:r>
      <w:r>
        <w:rPr>
          <w:rFonts w:ascii="Times New Roman" w:hAnsi="Times New Roman" w:cs="Times New Roman" w:eastAsia="Times New Roman"/>
          <w:spacing w:val="-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energy spectrum, PCA and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PNN,’’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26th Chin.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Control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Decis. Conf. (CCDC)</w:t>
      </w:r>
      <w:r>
        <w:rPr>
          <w:rFonts w:ascii="Times New Roman" w:hAnsi="Times New Roman" w:cs="Times New Roman" w:eastAsia="Times New Roman"/>
          <w:sz w:val="15"/>
          <w:szCs w:val="15"/>
        </w:rPr>
        <w:t>, May 2014, pp.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800–804.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[134] J. Zhang, L.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M. Zhu,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Zhu, and Q.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‘‘Fault </w:t>
      </w:r>
      <w:r>
        <w:rPr>
          <w:rFonts w:ascii="Times New Roman" w:hAnsi="Times New Roman" w:cs="Times New Roman" w:eastAsia="Times New Roman"/>
          <w:sz w:val="15"/>
          <w:szCs w:val="15"/>
        </w:rPr>
        <w:t>diagnosis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 wavelet packet energy and PNN analysis method for rolling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bearing,’’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8th Int. Conf. Natural Comput.</w:t>
      </w:r>
      <w:r>
        <w:rPr>
          <w:rFonts w:ascii="Times New Roman" w:hAnsi="Times New Roman" w:cs="Times New Roman" w:eastAsia="Times New Roman"/>
          <w:sz w:val="15"/>
          <w:szCs w:val="15"/>
        </w:rPr>
        <w:t>, May 2012, pp.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229–232.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[135]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Ray,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Ganguly,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Dey,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‘‘Identification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stator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inter-turn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faults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induction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motor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kernel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convolutional neural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network,’’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 Power </w:t>
      </w:r>
      <w:r>
        <w:rPr>
          <w:rFonts w:ascii="Times" w:hAnsi="Times" w:cs="Times" w:eastAsia="Times"/>
          <w:i/>
          <w:sz w:val="15"/>
          <w:szCs w:val="15"/>
        </w:rPr>
        <w:t>Compon. Syst.</w:t>
      </w:r>
      <w:r>
        <w:rPr>
          <w:rFonts w:ascii="Times New Roman" w:hAnsi="Times New Roman" w:cs="Times New Roman" w:eastAsia="Times New Roman"/>
          <w:sz w:val="15"/>
          <w:szCs w:val="15"/>
        </w:rPr>
        <w:t>,  vol.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nos. 12–13, pp. 1421–1432, Aug.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[136]   B. Ganguly, S. Chaudhuri, S. Biswas, D. </w:t>
      </w:r>
      <w:r>
        <w:rPr>
          <w:rFonts w:ascii="Times New Roman"/>
          <w:spacing w:val="-4"/>
          <w:sz w:val="15"/>
        </w:rPr>
        <w:t>Dey, </w:t>
      </w:r>
      <w:r>
        <w:rPr>
          <w:rFonts w:ascii="Times New Roman"/>
          <w:sz w:val="15"/>
        </w:rPr>
        <w:t>S. Munshi, B. </w:t>
      </w:r>
      <w:r>
        <w:rPr>
          <w:rFonts w:ascii="Times New Roman"/>
          <w:spacing w:val="34"/>
          <w:sz w:val="15"/>
        </w:rPr>
        <w:t> </w:t>
      </w:r>
      <w:r>
        <w:rPr>
          <w:rFonts w:ascii="Times New Roman"/>
          <w:sz w:val="15"/>
        </w:rPr>
        <w:t>Chatterjee,</w:t>
      </w:r>
    </w:p>
    <w:p>
      <w:pPr>
        <w:spacing w:line="249" w:lineRule="auto" w:before="7"/>
        <w:ind w:left="551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S. Dalai, and S. Chakravorti,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kernel-based convolutional</w:t>
      </w:r>
      <w:r>
        <w:rPr>
          <w:rFonts w:ascii="Times New Roman" w:hAnsi="Times New Roman" w:cs="Times New Roman" w:eastAsia="Times New Roman"/>
          <w:spacing w:val="-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 for localization of partial discharge sources within a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power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apparatus,’’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1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spacing w:val="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Informat.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17,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1831–1841,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[137]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Avci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Sert,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</w:t>
      </w:r>
      <w:r>
        <w:rPr>
          <w:rFonts w:ascii="Times New Roman" w:hAnsi="Times New Roman" w:cs="Times New Roman" w:eastAsia="Times New Roman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effective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Turkey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marble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tem: Convolutional neural network with genetic algorithm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-wavelet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kernel–extreme learning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machine,’’ </w:t>
      </w:r>
      <w:r>
        <w:rPr>
          <w:rFonts w:ascii="Times" w:hAnsi="Times" w:cs="Times" w:eastAsia="Times"/>
          <w:i/>
          <w:sz w:val="15"/>
          <w:szCs w:val="15"/>
        </w:rPr>
        <w:t>Traitement du Signal</w:t>
      </w:r>
      <w:r>
        <w:rPr>
          <w:rFonts w:ascii="Times New Roman" w:hAnsi="Times New Roman" w:cs="Times New Roman" w:eastAsia="Times New Roman"/>
          <w:sz w:val="15"/>
          <w:szCs w:val="15"/>
        </w:rPr>
        <w:t>, vol. 38, no.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1229–1235, Aug.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[138]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K.-L.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Tsui,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variational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kernel-based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1-D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convolutional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machinery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fault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diagnosis,’’</w:t>
      </w:r>
      <w:r>
        <w:rPr>
          <w:rFonts w:ascii="Times New Roman" w:hAnsi="Times New Roman" w:cs="Times New Roman" w:eastAsia="Times New Roman"/>
          <w:spacing w:val="-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1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Instrum. Meas.</w:t>
      </w:r>
      <w:r>
        <w:rPr>
          <w:rFonts w:ascii="Times New Roman" w:hAnsi="Times New Roman" w:cs="Times New Roman" w:eastAsia="Times New Roman"/>
          <w:sz w:val="15"/>
          <w:szCs w:val="15"/>
        </w:rPr>
        <w:t>, vol. 70, pp. 1–10,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[139]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Junling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Guo,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‘‘Construction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model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theoretic,’’ </w:t>
      </w:r>
      <w:r>
        <w:rPr>
          <w:rFonts w:ascii="Times" w:hAnsi="Times" w:cs="Times" w:eastAsia="Times"/>
          <w:i/>
          <w:sz w:val="15"/>
          <w:szCs w:val="15"/>
        </w:rPr>
        <w:t>Comput. Develop. Appl.</w:t>
      </w:r>
      <w:r>
        <w:rPr>
          <w:rFonts w:ascii="Times New Roman" w:hAnsi="Times New Roman" w:cs="Times New Roman" w:eastAsia="Times New Roman"/>
          <w:sz w:val="15"/>
          <w:szCs w:val="15"/>
        </w:rPr>
        <w:t>, vol. 17, no. 8, p. 3,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[140]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Kugarajah and Q. Zhang, ‘‘Multidimensional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frames,’’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 Neural Netw.</w:t>
      </w:r>
      <w:r>
        <w:rPr>
          <w:rFonts w:ascii="Times New Roman" w:hAnsi="Times New Roman" w:cs="Times New Roman" w:eastAsia="Times New Roman"/>
          <w:sz w:val="15"/>
          <w:szCs w:val="15"/>
        </w:rPr>
        <w:t>, vol. 6, no. 6, pp. 1552–1556,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1995.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[141] Q.  Zhang,  ‘‘Regressor  selection  and  wavelet  network 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construction,’’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 </w:t>
      </w:r>
      <w:r>
        <w:rPr>
          <w:rFonts w:ascii="Times" w:hAnsi="Times" w:cs="Times" w:eastAsia="Times"/>
          <w:i/>
          <w:sz w:val="15"/>
          <w:szCs w:val="15"/>
        </w:rPr>
        <w:t>Proc.  32nd  IEEE  Conf.   Decis.   Control</w:t>
      </w:r>
      <w:r>
        <w:rPr>
          <w:rFonts w:ascii="Times New Roman" w:hAnsi="Times New Roman" w:cs="Times New Roman" w:eastAsia="Times New Roman"/>
          <w:sz w:val="15"/>
          <w:szCs w:val="15"/>
        </w:rPr>
        <w:t>,   vol.   4,   Dec.  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1993,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3688–3693.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[142]</w:t>
      </w:r>
      <w:r>
        <w:rPr>
          <w:rFonts w:ascii="Times New Roman" w:hAnsi="Times New Roman" w:cs="Times New Roman" w:eastAsia="Times New Roman"/>
          <w:spacing w:val="3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Pati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P.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Krishnaprasad,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‘‘Analysis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synthesis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feedforward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affine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transformations,’’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 Neural Netw.</w:t>
      </w:r>
      <w:r>
        <w:rPr>
          <w:rFonts w:ascii="Times New Roman" w:hAnsi="Times New Roman" w:cs="Times New Roman" w:eastAsia="Times New Roman"/>
          <w:sz w:val="15"/>
          <w:szCs w:val="15"/>
        </w:rPr>
        <w:t>, vol. 4, no. 1, pp. 73–85, Jan.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1993.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[143] Z. Bandli,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Li, and C. Cao, ‘‘Construction of wavelet neural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its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robustness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learning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algorithm,’’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Chongqing</w:t>
      </w:r>
      <w:r>
        <w:rPr>
          <w:rFonts w:ascii="Times" w:hAnsi="Times" w:cs="Times" w:eastAsia="Times"/>
          <w:i/>
          <w:spacing w:val="16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Univ.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Natural Sci. Ed.</w:t>
      </w:r>
      <w:r>
        <w:rPr>
          <w:rFonts w:ascii="Times New Roman" w:hAnsi="Times New Roman" w:cs="Times New Roman" w:eastAsia="Times New Roman"/>
          <w:sz w:val="15"/>
          <w:szCs w:val="15"/>
        </w:rPr>
        <w:t>, vol. 18, no. 6, p. 8,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1995.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[144]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Xin, J.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and X. Li,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feed-forward wavelet neural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adaptive observer-based fault detection technique for spacecraft 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atti-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tude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control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Chin.</w:t>
      </w:r>
      <w:r>
        <w:rPr>
          <w:rFonts w:ascii="Times" w:hAnsi="Times" w:cs="Times" w:eastAsia="Times"/>
          <w:i/>
          <w:spacing w:val="2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" w:hAnsi="Times" w:cs="Times" w:eastAsia="Times"/>
          <w:i/>
          <w:spacing w:val="2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27,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102–108,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Jan.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[145] M. M. Khan, A. Mendes,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Zhang, and S. K. Chalup,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‘‘Evolving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multi-dimensional wavelet neural networks for classification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Cartesian genetic programming,’’ </w:t>
      </w:r>
      <w:r>
        <w:rPr>
          <w:rFonts w:ascii="Times" w:hAnsi="Times" w:cs="Times" w:eastAsia="Times"/>
          <w:i/>
          <w:sz w:val="15"/>
          <w:szCs w:val="15"/>
        </w:rPr>
        <w:t>Neurocomputing</w:t>
      </w:r>
      <w:r>
        <w:rPr>
          <w:rFonts w:ascii="Times New Roman" w:hAnsi="Times New Roman" w:cs="Times New Roman" w:eastAsia="Times New Roman"/>
          <w:sz w:val="15"/>
          <w:szCs w:val="15"/>
        </w:rPr>
        <w:t>, vol. 247, pp.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39–58,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 2017. [Online]. Available: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hyperlink r:id="rId132">
        <w:r>
          <w:rPr>
            <w:rFonts w:ascii="Times New Roman" w:hAnsi="Times New Roman" w:cs="Times New Roman" w:eastAsia="Times New Roman"/>
            <w:sz w:val="15"/>
            <w:szCs w:val="15"/>
          </w:rPr>
          <w:t>https://www.sciencedirect.com/</w:t>
        </w:r>
      </w:hyperlink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science/article/pii/S0925231217305635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[146] A. Banakar and M.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Azeem, ‘‘Local recurrent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sigmoidal–wavelet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neurons in feed-forward neural network for forecasting of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dynamic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systems: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Theory,’’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Soft</w:t>
      </w:r>
      <w:r>
        <w:rPr>
          <w:rFonts w:ascii="Times" w:hAnsi="Times" w:cs="Times" w:eastAsia="Times"/>
          <w:i/>
          <w:spacing w:val="2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Comput.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12,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1187–1200,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2012. [Online]. Available: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hyperlink r:id="rId132">
        <w:r>
          <w:rPr>
            <w:rFonts w:ascii="Times New Roman" w:hAnsi="Times New Roman" w:cs="Times New Roman" w:eastAsia="Times New Roman"/>
            <w:sz w:val="15"/>
            <w:szCs w:val="15"/>
          </w:rPr>
          <w:t>http://www.sciencedirect.com/</w:t>
        </w:r>
      </w:hyperlink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science/article/pii/S1568494611004133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[147] D. Samal, S. K.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Padhy, </w:t>
      </w:r>
      <w:r>
        <w:rPr>
          <w:rFonts w:ascii="Times New Roman" w:hAnsi="Times New Roman" w:cs="Times New Roman" w:eastAsia="Times New Roman"/>
          <w:sz w:val="15"/>
          <w:szCs w:val="15"/>
        </w:rPr>
        <w:t>L. Samal, H. K. Palo, and B. N. Sahu,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‘‘Analysis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type-2 fuzzy recurrent wavelet neural network to identify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non-linear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dynamic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</w:t>
      </w:r>
      <w:r>
        <w:rPr>
          <w:rFonts w:ascii="Times" w:hAnsi="Times" w:cs="Times" w:eastAsia="Times"/>
          <w:i/>
          <w:spacing w:val="-3"/>
          <w:sz w:val="15"/>
          <w:szCs w:val="15"/>
        </w:rPr>
        <w:t>Adv. </w:t>
      </w:r>
      <w:r>
        <w:rPr>
          <w:rFonts w:ascii="Times" w:hAnsi="Times" w:cs="Times" w:eastAsia="Times"/>
          <w:i/>
          <w:spacing w:val="-5"/>
          <w:sz w:val="15"/>
          <w:szCs w:val="15"/>
        </w:rPr>
        <w:t>Power, </w:t>
      </w:r>
      <w:r>
        <w:rPr>
          <w:rFonts w:ascii="Times" w:hAnsi="Times" w:cs="Times" w:eastAsia="Times"/>
          <w:i/>
          <w:sz w:val="15"/>
          <w:szCs w:val="15"/>
        </w:rPr>
        <w:t>Signal, Inf.</w:t>
      </w:r>
      <w:r>
        <w:rPr>
          <w:rFonts w:ascii="Times" w:hAnsi="Times" w:cs="Times" w:eastAsia="Times"/>
          <w:i/>
          <w:spacing w:val="6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(APSIT)</w:t>
      </w:r>
      <w:r>
        <w:rPr>
          <w:rFonts w:ascii="Times New Roman" w:hAnsi="Times New Roman" w:cs="Times New Roman" w:eastAsia="Times New Roman"/>
          <w:sz w:val="15"/>
          <w:szCs w:val="15"/>
        </w:rPr>
        <w:t>, Oct. 2021,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[148]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Rajankar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Talbar,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optimum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ECG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denoising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neural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Pervasive Comput.</w:t>
      </w:r>
      <w:r>
        <w:rPr>
          <w:rFonts w:ascii="Times" w:hAnsi="Times" w:cs="Times" w:eastAsia="Times"/>
          <w:i/>
          <w:spacing w:val="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(ICPC)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Jan. 2015, pp.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[149] X.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Yin, </w:t>
      </w:r>
      <w:r>
        <w:rPr>
          <w:rFonts w:ascii="Times New Roman" w:hAnsi="Times New Roman" w:cs="Times New Roman" w:eastAsia="Times New Roman"/>
          <w:sz w:val="15"/>
          <w:szCs w:val="15"/>
        </w:rPr>
        <w:t>Z. Zhang, A.-M. Liu, and Q.-L. Li, ‘‘Pattern recognition of</w:t>
      </w:r>
      <w:r>
        <w:rPr>
          <w:rFonts w:ascii="Times New Roman" w:hAnsi="Times New Roman" w:cs="Times New Roman" w:eastAsia="Times New Roman"/>
          <w:spacing w:val="-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super-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alloy friction welding joint defect by wavelet packet and wavelet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network,’’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Wavelet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Anal.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Pattern</w:t>
      </w:r>
      <w:r>
        <w:rPr>
          <w:rFonts w:ascii="Times" w:hAnsi="Times" w:cs="Times" w:eastAsia="Times"/>
          <w:i/>
          <w:spacing w:val="3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Recognit.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2007,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761–766.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[150] R.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Wai </w:t>
      </w:r>
      <w:r>
        <w:rPr>
          <w:rFonts w:ascii="Times New Roman" w:hAnsi="Times New Roman" w:cs="Times New Roman" w:eastAsia="Times New Roman"/>
          <w:sz w:val="15"/>
          <w:szCs w:val="15"/>
        </w:rPr>
        <w:t>and H. Chang, ‘‘Backstepping wavelet neural network control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indirect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field-oriented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induction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motor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drive,’’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Neural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Netw.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15, no. 2, pp. 367–382,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[151] M. A. Khan, M. N. Uddin, and M. A. Rahman,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wavelet-neural-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network-based robust controller for IPM motor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drives,’’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-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 New Roman" w:hAnsi="Times New Roman" w:cs="Times New Roman" w:eastAsia="Times New Roman"/>
          <w:sz w:val="15"/>
          <w:szCs w:val="15"/>
        </w:rPr>
        <w:t>, vol. 49, no. 5, pp. 2341–2351, Sep./Oct.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2013.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[152] M. A. S. K. Khan and M. A. Rahman,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novel neuro-wavelet based</w:t>
      </w:r>
      <w:r>
        <w:rPr>
          <w:rFonts w:ascii="Times New Roman" w:hAnsi="Times New Roman" w:cs="Times New Roman" w:eastAsia="Times New Roman"/>
          <w:spacing w:val="-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self-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tuned wavelet controller for IPM motor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drives,’’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Ind.</w:t>
      </w:r>
      <w:r>
        <w:rPr>
          <w:rFonts w:ascii="Times" w:hAnsi="Times" w:cs="Times" w:eastAsia="Times"/>
          <w:i/>
          <w:spacing w:val="-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Appl.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Soc. Annu. Meeting</w:t>
      </w:r>
      <w:r>
        <w:rPr>
          <w:rFonts w:ascii="Times New Roman" w:hAnsi="Times New Roman" w:cs="Times New Roman" w:eastAsia="Times New Roman"/>
          <w:sz w:val="15"/>
          <w:szCs w:val="15"/>
        </w:rPr>
        <w:t>, Oct. 2008,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1–8.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[153]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Ling,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Iu,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Chan,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Leung,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‘‘Improved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hybrid particle swarm optimized wavelet  neural  network  for 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eling the  development  of  fluid  dispensing  for  electronic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packag-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ing,’’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55, 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9, 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3447–3460,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Sep.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2008.</w:t>
      </w:r>
    </w:p>
    <w:p>
      <w:pPr>
        <w:spacing w:line="249" w:lineRule="auto" w:before="82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</w:rPr>
        <w:t>[154]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Huang,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Oh,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Pedrycz,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‘‘Hybrid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fuzzy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architecture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polynomial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fuzzy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set/relation inference-based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neurons,’’ </w:t>
      </w:r>
      <w:r>
        <w:rPr>
          <w:rFonts w:ascii="Times" w:hAnsi="Times" w:cs="Times" w:eastAsia="Times"/>
          <w:i/>
          <w:sz w:val="15"/>
          <w:szCs w:val="15"/>
        </w:rPr>
        <w:t>IEEE Trans. Neural</w:t>
      </w:r>
      <w:r>
        <w:rPr>
          <w:rFonts w:ascii="Times" w:hAnsi="Times" w:cs="Times" w:eastAsia="Times"/>
          <w:i/>
          <w:spacing w:val="2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Netw.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Learn. Syst.</w:t>
      </w:r>
      <w:r>
        <w:rPr>
          <w:rFonts w:ascii="Times New Roman" w:hAnsi="Times New Roman" w:cs="Times New Roman" w:eastAsia="Times New Roman"/>
          <w:sz w:val="15"/>
          <w:szCs w:val="15"/>
        </w:rPr>
        <w:t>, vol. 29, no. 8, pp. 3452–3462, Aug.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[155] C.-H. Lu,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fuzzy neural networks for identification and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predic-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tive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control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dynamic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 7, pp. 3046–3058, Jul.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[156]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Duan, L. Dai,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Chang, Z. Chen, C. Zhu,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Li,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‘‘sEMG-based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identification of hand motion commands using wavelet neural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combined with discrete wavelet transform,’’ </w:t>
      </w:r>
      <w:r>
        <w:rPr>
          <w:rFonts w:ascii="Times" w:hAnsi="Times" w:cs="Times" w:eastAsia="Times"/>
          <w:i/>
          <w:sz w:val="15"/>
          <w:szCs w:val="15"/>
        </w:rPr>
        <w:t>IEEE Trans. Ind.</w:t>
      </w:r>
      <w:r>
        <w:rPr>
          <w:rFonts w:ascii="Times" w:hAnsi="Times" w:cs="Times" w:eastAsia="Times"/>
          <w:i/>
          <w:spacing w:val="3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 63, no. 3, pp. 1923–1934,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[157] J. Ji, Z. Zhang, D. Kun, R. Zhang, and Z. Ma, ‘‘Research on</w:t>
      </w:r>
      <w:r>
        <w:rPr>
          <w:rFonts w:ascii="Times New Roman" w:hAnsi="Times New Roman" w:cs="Times New Roman" w:eastAsia="Times New Roman"/>
          <w:spacing w:val="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Gaussian-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wavelet-type activation function of neural network hidden layer based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Monte Carlo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method,’’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Robot. Syst. </w:t>
      </w:r>
      <w:r>
        <w:rPr>
          <w:rFonts w:ascii="Times" w:hAnsi="Times" w:cs="Times" w:eastAsia="Times"/>
          <w:i/>
          <w:spacing w:val="-3"/>
          <w:sz w:val="15"/>
          <w:szCs w:val="15"/>
        </w:rPr>
        <w:t>Vehicle</w:t>
      </w:r>
      <w:r>
        <w:rPr>
          <w:rFonts w:ascii="Times" w:hAnsi="Times" w:cs="Times" w:eastAsia="Times"/>
          <w:i/>
          <w:spacing w:val="12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(RSVT)</w:t>
      </w:r>
      <w:r>
        <w:rPr>
          <w:rFonts w:ascii="Times New Roman" w:hAnsi="Times New Roman" w:cs="Times New Roman" w:eastAsia="Times New Roman"/>
          <w:sz w:val="15"/>
          <w:szCs w:val="15"/>
        </w:rPr>
        <w:t>, 2019, pp.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68–73.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[158] J. Zhou and H. Bao, ‘‘Fixed-time synchronization for competitive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neural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 with Gaussian-wavelet-type activation functions and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delays,’’ </w:t>
      </w:r>
      <w:r>
        <w:rPr>
          <w:rFonts w:ascii="Times" w:hAnsi="Times" w:cs="Times" w:eastAsia="Times"/>
          <w:i/>
          <w:sz w:val="15"/>
          <w:szCs w:val="15"/>
        </w:rPr>
        <w:t>J. Appl. Math. Comput.</w:t>
      </w:r>
      <w:r>
        <w:rPr>
          <w:rFonts w:ascii="Times New Roman" w:hAnsi="Times New Roman" w:cs="Times New Roman" w:eastAsia="Times New Roman"/>
          <w:sz w:val="15"/>
          <w:szCs w:val="15"/>
        </w:rPr>
        <w:t>, vol. 64, no. 1, pp. 103–118, 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[159]   K.  Nisar,  Z.  Sabir,  M.  A.  Z.  Raja,  A.  A.  A.  Ibrahim,  </w:t>
      </w:r>
      <w:r>
        <w:rPr>
          <w:rFonts w:ascii="Times New Roman"/>
          <w:spacing w:val="-7"/>
          <w:sz w:val="15"/>
        </w:rPr>
        <w:t>F.   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Erdogan,</w:t>
      </w:r>
    </w:p>
    <w:p>
      <w:pPr>
        <w:spacing w:line="249" w:lineRule="auto" w:before="7"/>
        <w:ind w:left="551" w:right="112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M. R. Haque, J. J.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C. Rodrigues, and D. B. Rawat, ‘‘Design of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Morlet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 neural network for solving a class of singular pantograph</w:t>
      </w:r>
      <w:r>
        <w:rPr>
          <w:rFonts w:ascii="Times New Roman" w:hAnsi="Times New Roman" w:cs="Times New Roman" w:eastAsia="Times New Roman"/>
          <w:spacing w:val="-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nonlin-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ear differential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models,’’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9, pp. 77845–77862, 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[160]   Z.   Sabir,   K.   Nisar,   M.   A.   Z.   Raja,   M.   R.   Haque,   M. </w:t>
      </w:r>
      <w:r>
        <w:rPr>
          <w:rFonts w:ascii="Times New Roman"/>
          <w:spacing w:val="28"/>
          <w:sz w:val="15"/>
        </w:rPr>
        <w:t> </w:t>
      </w:r>
      <w:r>
        <w:rPr>
          <w:rFonts w:ascii="Times New Roman"/>
          <w:sz w:val="15"/>
        </w:rPr>
        <w:t>Umar,</w:t>
      </w:r>
    </w:p>
    <w:p>
      <w:pPr>
        <w:spacing w:line="249" w:lineRule="auto" w:before="7"/>
        <w:ind w:left="551" w:right="112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A. A. A. Ibrahim, and D.-N. Le,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‘‘IoT </w:t>
      </w:r>
      <w:r>
        <w:rPr>
          <w:rFonts w:ascii="Times New Roman" w:hAnsi="Times New Roman" w:cs="Times New Roman" w:eastAsia="Times New Roman"/>
          <w:sz w:val="15"/>
          <w:szCs w:val="15"/>
        </w:rPr>
        <w:t>technology enabled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heuristic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model with Morlet  wavelet  neural  network  for  numerical 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treatment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heterogeneous mosquito release ecosystem,’’  </w:t>
      </w:r>
      <w:r>
        <w:rPr>
          <w:rFonts w:ascii="Times" w:hAnsi="Times" w:cs="Times" w:eastAsia="Times"/>
          <w:i/>
          <w:sz w:val="15"/>
          <w:szCs w:val="15"/>
        </w:rPr>
        <w:t>IEEE  Access</w:t>
      </w:r>
      <w:r>
        <w:rPr>
          <w:rFonts w:ascii="Times New Roman" w:hAnsi="Times New Roman" w:cs="Times New Roman" w:eastAsia="Times New Roman"/>
          <w:sz w:val="15"/>
          <w:szCs w:val="15"/>
        </w:rPr>
        <w:t>,  vol.</w:t>
      </w:r>
      <w:r>
        <w:rPr>
          <w:rFonts w:ascii="Times New Roman" w:hAnsi="Times New Roman" w:cs="Times New Roman" w:eastAsia="Times New Roman"/>
          <w:spacing w:val="-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9,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132897–132913,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[161]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Pushpalatha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Nalina,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‘‘Optimal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learning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progressive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accuracy for function representations in orthogonal wavelet neural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work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(WNN),’’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Int. Conf. </w:t>
      </w:r>
      <w:r>
        <w:rPr>
          <w:rFonts w:ascii="Times" w:hAnsi="Times" w:cs="Times" w:eastAsia="Times"/>
          <w:i/>
          <w:spacing w:val="-3"/>
          <w:sz w:val="15"/>
          <w:szCs w:val="15"/>
        </w:rPr>
        <w:t>Adv. </w:t>
      </w:r>
      <w:r>
        <w:rPr>
          <w:rFonts w:ascii="Times" w:hAnsi="Times" w:cs="Times" w:eastAsia="Times"/>
          <w:i/>
          <w:sz w:val="15"/>
          <w:szCs w:val="15"/>
        </w:rPr>
        <w:t>Comput., Control,</w:t>
      </w:r>
      <w:r>
        <w:rPr>
          <w:rFonts w:ascii="Times" w:hAnsi="Times" w:cs="Times" w:eastAsia="Times"/>
          <w:i/>
          <w:spacing w:val="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Telecommun.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Technol.</w:t>
      </w:r>
      <w:r>
        <w:rPr>
          <w:rFonts w:ascii="Times New Roman" w:hAnsi="Times New Roman" w:cs="Times New Roman" w:eastAsia="Times New Roman"/>
          <w:sz w:val="15"/>
          <w:szCs w:val="15"/>
        </w:rPr>
        <w:t>, Dec. 2009, 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834–836.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[162]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Chun,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Ting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Ting,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Chi,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Y. </w:t>
      </w:r>
      <w:r>
        <w:rPr>
          <w:rFonts w:ascii="Times New Roman" w:hAnsi="Times New Roman" w:cs="Times New Roman" w:eastAsia="Times New Roman"/>
          <w:sz w:val="15"/>
          <w:szCs w:val="15"/>
        </w:rPr>
        <w:t>Jin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Dan,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‘‘The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study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application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gray-orthogonal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forecasting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cementing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qual-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ity,’’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E-Bus.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E-Government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May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2010,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5327–5330.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[163]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Fang 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S.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Chow, </w:t>
      </w:r>
      <w:r>
        <w:rPr>
          <w:rFonts w:ascii="Times New Roman" w:hAnsi="Times New Roman" w:cs="Times New Roman" w:eastAsia="Times New Roman"/>
          <w:sz w:val="15"/>
          <w:szCs w:val="15"/>
        </w:rPr>
        <w:t>‘‘Orthogonal wavelet neural networks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apply-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identification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Wiener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model,’’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Circuits</w:t>
      </w:r>
      <w:r>
        <w:rPr>
          <w:rFonts w:ascii="Times" w:hAnsi="Times" w:cs="Times" w:eastAsia="Times"/>
          <w:i/>
          <w:spacing w:val="2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I,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Fundam. Theory Appl.</w:t>
      </w:r>
      <w:r>
        <w:rPr>
          <w:rFonts w:ascii="Times New Roman" w:hAnsi="Times New Roman" w:cs="Times New Roman" w:eastAsia="Times New Roman"/>
          <w:sz w:val="15"/>
          <w:szCs w:val="15"/>
        </w:rPr>
        <w:t>, vol. 47, no. 4, pp. 591–593,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 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[164] U. Ali, S. Baig,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Umer, and Z. Ding, ‘‘Performance analysis of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discrete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downlink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non-orthogonal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multiple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access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 </w:t>
      </w:r>
      <w:r>
        <w:rPr>
          <w:rFonts w:ascii="Times" w:hAnsi="Times" w:cs="Times" w:eastAsia="Times"/>
          <w:i/>
          <w:sz w:val="15"/>
          <w:szCs w:val="15"/>
        </w:rPr>
        <w:t>IET Commun.</w:t>
      </w:r>
      <w:r>
        <w:rPr>
          <w:rFonts w:ascii="Times New Roman" w:hAnsi="Times New Roman" w:cs="Times New Roman" w:eastAsia="Times New Roman"/>
          <w:sz w:val="15"/>
          <w:szCs w:val="15"/>
        </w:rPr>
        <w:t>, vol. 14, no. 10, pp. 1666–1674, Jun. 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[165] A. Khan, S. Khan, S. Baig, H. M. Asif, and S.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Shin,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OFDM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 overlap FDE for non-Gaussian channels in precoded NOMA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" w:hAnsi="Times" w:cs="Times" w:eastAsia="Times"/>
          <w:i/>
          <w:sz w:val="15"/>
          <w:szCs w:val="15"/>
        </w:rPr>
        <w:t>Future </w:t>
      </w:r>
      <w:r>
        <w:rPr>
          <w:rFonts w:ascii="Times" w:hAnsi="Times" w:cs="Times" w:eastAsia="Times"/>
          <w:i/>
          <w:spacing w:val="-3"/>
          <w:sz w:val="15"/>
          <w:szCs w:val="15"/>
        </w:rPr>
        <w:t>Gener. </w:t>
      </w:r>
      <w:r>
        <w:rPr>
          <w:rFonts w:ascii="Times" w:hAnsi="Times" w:cs="Times" w:eastAsia="Times"/>
          <w:i/>
          <w:sz w:val="15"/>
          <w:szCs w:val="15"/>
        </w:rPr>
        <w:t>Comput. Syst.</w:t>
      </w:r>
      <w:r>
        <w:rPr>
          <w:rFonts w:ascii="Times New Roman" w:hAnsi="Times New Roman" w:cs="Times New Roman" w:eastAsia="Times New Roman"/>
          <w:sz w:val="15"/>
          <w:szCs w:val="15"/>
        </w:rPr>
        <w:t>, vol. 97, pp. 165–179, Aug.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[166] M. Krishna, B. Somasekhar,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 </w:t>
      </w:r>
      <w:r>
        <w:rPr>
          <w:rFonts w:ascii="Times New Roman" w:hAnsi="Times New Roman" w:cs="Times New Roman" w:eastAsia="Times New Roman"/>
          <w:sz w:val="15"/>
          <w:szCs w:val="15"/>
        </w:rPr>
        <w:t>G. S. Swaroop,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study on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PAPR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reduction and channel estimation in MIMO-OFDM system using</w:t>
      </w:r>
      <w:r>
        <w:rPr>
          <w:rFonts w:ascii="Times New Roman" w:hAnsi="Times New Roman" w:cs="Times New Roman" w:eastAsia="Times New Roman"/>
          <w:spacing w:val="-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 in </w:t>
      </w:r>
      <w:r>
        <w:rPr>
          <w:rFonts w:ascii="Times" w:hAnsi="Times" w:cs="Times" w:eastAsia="Times"/>
          <w:i/>
          <w:sz w:val="15"/>
          <w:szCs w:val="15"/>
        </w:rPr>
        <w:t>Proc. Int. Conf. </w:t>
      </w:r>
      <w:r>
        <w:rPr>
          <w:rFonts w:ascii="Times" w:hAnsi="Times" w:cs="Times" w:eastAsia="Times"/>
          <w:i/>
          <w:spacing w:val="-3"/>
          <w:sz w:val="15"/>
          <w:szCs w:val="15"/>
        </w:rPr>
        <w:t>Energy, </w:t>
      </w:r>
      <w:r>
        <w:rPr>
          <w:rFonts w:ascii="Times" w:hAnsi="Times" w:cs="Times" w:eastAsia="Times"/>
          <w:i/>
          <w:sz w:val="15"/>
          <w:szCs w:val="15"/>
        </w:rPr>
        <w:t>Commun., Data Anal. Soft</w:t>
      </w:r>
      <w:r>
        <w:rPr>
          <w:rFonts w:ascii="Times" w:hAnsi="Times" w:cs="Times" w:eastAsia="Times"/>
          <w:i/>
          <w:spacing w:val="2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put. (ICECDS)</w:t>
      </w:r>
      <w:r>
        <w:rPr>
          <w:rFonts w:ascii="Times New Roman" w:hAnsi="Times New Roman" w:cs="Times New Roman" w:eastAsia="Times New Roman"/>
          <w:sz w:val="15"/>
          <w:szCs w:val="15"/>
        </w:rPr>
        <w:t>, Aug. 2017, pp.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1707–1711.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[167]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Anoh,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Ikpehai,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Rabie,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Adebisi,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Popoola,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‘‘PAPR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reduction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wavelet-OFDM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systems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pilot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symbols,’’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 Symp. </w:t>
      </w:r>
      <w:r>
        <w:rPr>
          <w:rFonts w:ascii="Times" w:hAnsi="Times" w:cs="Times" w:eastAsia="Times"/>
          <w:i/>
          <w:spacing w:val="-3"/>
          <w:sz w:val="15"/>
          <w:szCs w:val="15"/>
        </w:rPr>
        <w:t>Power </w:t>
      </w:r>
      <w:r>
        <w:rPr>
          <w:rFonts w:ascii="Times" w:hAnsi="Times" w:cs="Times" w:eastAsia="Times"/>
          <w:i/>
          <w:sz w:val="15"/>
          <w:szCs w:val="15"/>
        </w:rPr>
        <w:t>Line Commun. Appl. (ISPLC)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 </w:t>
      </w:r>
      <w:r>
        <w:rPr>
          <w:rFonts w:ascii="Times New Roman" w:hAnsi="Times New Roman" w:cs="Times New Roman" w:eastAsia="Times New Roman"/>
          <w:sz w:val="15"/>
          <w:szCs w:val="15"/>
        </w:rPr>
        <w:t>2018, pp. 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[168]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Cao,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Sun, G. Xie, 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Wen,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‘‘Fault </w:t>
      </w:r>
      <w:r>
        <w:rPr>
          <w:rFonts w:ascii="Times New Roman" w:hAnsi="Times New Roman" w:cs="Times New Roman" w:eastAsia="Times New Roman"/>
          <w:sz w:val="15"/>
          <w:szCs w:val="15"/>
        </w:rPr>
        <w:t>diagnosis of train plug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 on a hybrid criterion for IMFs selection and fractional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package energy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entropy,’’ </w:t>
      </w:r>
      <w:r>
        <w:rPr>
          <w:rFonts w:ascii="Times" w:hAnsi="Times" w:cs="Times" w:eastAsia="Times"/>
          <w:i/>
          <w:sz w:val="15"/>
          <w:szCs w:val="15"/>
        </w:rPr>
        <w:t>IEEE Trans.  </w:t>
      </w:r>
      <w:r>
        <w:rPr>
          <w:rFonts w:ascii="Times" w:hAnsi="Times" w:cs="Times" w:eastAsia="Times"/>
          <w:i/>
          <w:spacing w:val="-5"/>
          <w:sz w:val="15"/>
          <w:szCs w:val="15"/>
        </w:rPr>
        <w:t>Veh.  </w:t>
      </w:r>
      <w:r>
        <w:rPr>
          <w:rFonts w:ascii="Times" w:hAnsi="Times" w:cs="Times" w:eastAsia="Times"/>
          <w:i/>
          <w:sz w:val="15"/>
          <w:szCs w:val="15"/>
        </w:rPr>
        <w:t>Technol.</w:t>
      </w:r>
      <w:r>
        <w:rPr>
          <w:rFonts w:ascii="Times New Roman" w:hAnsi="Times New Roman" w:cs="Times New Roman" w:eastAsia="Times New Roman"/>
          <w:sz w:val="15"/>
          <w:szCs w:val="15"/>
        </w:rPr>
        <w:t>,  vol.  68,  no.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7544–7551, Aug.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1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[169]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Rajendra,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Shrimali,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Doshi,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Sharma,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‘‘Detection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power transformer winding faults using orthogonal wavelet filter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bank,’’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5th Int. Conf. Signal Process. </w:t>
      </w:r>
      <w:r>
        <w:rPr>
          <w:rFonts w:ascii="Times" w:hAnsi="Times" w:cs="Times" w:eastAsia="Times"/>
          <w:i/>
          <w:spacing w:val="-4"/>
          <w:sz w:val="15"/>
          <w:szCs w:val="15"/>
        </w:rPr>
        <w:t>Integr. </w:t>
      </w:r>
      <w:r>
        <w:rPr>
          <w:rFonts w:ascii="Times" w:hAnsi="Times" w:cs="Times" w:eastAsia="Times"/>
          <w:i/>
          <w:spacing w:val="-3"/>
          <w:sz w:val="15"/>
          <w:szCs w:val="15"/>
        </w:rPr>
        <w:t>Netw. </w:t>
      </w:r>
      <w:r>
        <w:rPr>
          <w:rFonts w:ascii="Times" w:hAnsi="Times" w:cs="Times" w:eastAsia="Times"/>
          <w:i/>
          <w:sz w:val="15"/>
          <w:szCs w:val="15"/>
        </w:rPr>
        <w:t>(SPIN)</w:t>
      </w:r>
      <w:r>
        <w:rPr>
          <w:rFonts w:ascii="Times New Roman" w:hAnsi="Times New Roman" w:cs="Times New Roman" w:eastAsia="Times New Roman"/>
          <w:sz w:val="15"/>
          <w:szCs w:val="15"/>
        </w:rPr>
        <w:t>, Feb.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431–436.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[170] A. Aggarwal and M. K. Saini, ‘‘Recognition of voltage sag causes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vector quantization based orthogonal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9th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Power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India Int. Conf. (PIICON)</w:t>
      </w:r>
      <w:r>
        <w:rPr>
          <w:rFonts w:ascii="Times New Roman" w:hAnsi="Times New Roman" w:cs="Times New Roman" w:eastAsia="Times New Roman"/>
          <w:sz w:val="15"/>
          <w:szCs w:val="15"/>
        </w:rPr>
        <w:t>, Feb. 2020, pp.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[171] H.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Wang </w:t>
      </w:r>
      <w:r>
        <w:rPr>
          <w:rFonts w:ascii="Times New Roman" w:hAnsi="Times New Roman" w:cs="Times New Roman" w:eastAsia="Times New Roman"/>
          <w:sz w:val="15"/>
          <w:szCs w:val="15"/>
        </w:rPr>
        <w:t>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Zhang, ‘‘Specific emitter identification based on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fractal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theories,’’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2nd </w:t>
      </w:r>
      <w:r>
        <w:rPr>
          <w:rFonts w:ascii="Times" w:hAnsi="Times" w:cs="Times" w:eastAsia="Times"/>
          <w:i/>
          <w:spacing w:val="-3"/>
          <w:sz w:val="15"/>
          <w:szCs w:val="15"/>
        </w:rPr>
        <w:t>Adv. </w:t>
      </w:r>
      <w:r>
        <w:rPr>
          <w:rFonts w:ascii="Times" w:hAnsi="Times" w:cs="Times" w:eastAsia="Times"/>
          <w:i/>
          <w:sz w:val="15"/>
          <w:szCs w:val="15"/>
        </w:rPr>
        <w:t>Inf. Technol.,</w:t>
      </w:r>
      <w:r>
        <w:rPr>
          <w:rFonts w:ascii="Times" w:hAnsi="Times" w:cs="Times" w:eastAsia="Times"/>
          <w:i/>
          <w:spacing w:val="36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Autom. Control Conf. (IAEAC)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2017,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1613–1617.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[172] S. Hemamalini, ‘‘Rational-dilation wavelet transform based torque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esti-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mation from acoustic signals for fault diagnosis in a three-phase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induc-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motor,’’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Informat.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15,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6,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3492–3501,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Jun.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[173] M.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Wen, </w:t>
      </w:r>
      <w:r>
        <w:rPr>
          <w:rFonts w:ascii="Times New Roman" w:hAnsi="Times New Roman" w:cs="Times New Roman" w:eastAsia="Times New Roman"/>
          <w:sz w:val="15"/>
          <w:szCs w:val="15"/>
        </w:rPr>
        <w:t>‘‘Frequency domain identification by using adaptive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33rd Chin. Control Conf.</w:t>
      </w:r>
      <w:r>
        <w:rPr>
          <w:rFonts w:ascii="Times New Roman" w:hAnsi="Times New Roman" w:cs="Times New Roman" w:eastAsia="Times New Roman"/>
          <w:sz w:val="15"/>
          <w:szCs w:val="15"/>
        </w:rPr>
        <w:t>, Jul. 2014, pp.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6781–6785.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[174]   H. Ma, </w:t>
      </w:r>
      <w:r>
        <w:rPr>
          <w:rFonts w:ascii="Times New Roman"/>
          <w:spacing w:val="-7"/>
          <w:sz w:val="15"/>
        </w:rPr>
        <w:t>W. </w:t>
      </w:r>
      <w:r>
        <w:rPr>
          <w:rFonts w:ascii="Times New Roman"/>
          <w:sz w:val="15"/>
        </w:rPr>
        <w:t>Huang, </w:t>
      </w:r>
      <w:r>
        <w:rPr>
          <w:rFonts w:ascii="Times New Roman"/>
          <w:spacing w:val="-10"/>
          <w:sz w:val="15"/>
        </w:rPr>
        <w:t>Y. </w:t>
      </w:r>
      <w:r>
        <w:rPr>
          <w:rFonts w:ascii="Times New Roman"/>
          <w:sz w:val="15"/>
        </w:rPr>
        <w:t>Jing, S. Pignatti, G. Laneve, </w:t>
      </w:r>
      <w:r>
        <w:rPr>
          <w:rFonts w:ascii="Times New Roman"/>
          <w:spacing w:val="-10"/>
          <w:sz w:val="15"/>
        </w:rPr>
        <w:t>Y. </w:t>
      </w:r>
      <w:r>
        <w:rPr>
          <w:rFonts w:ascii="Times New Roman"/>
          <w:sz w:val="15"/>
        </w:rPr>
        <w:t>Dong, H. </w:t>
      </w:r>
      <w:r>
        <w:rPr>
          <w:rFonts w:ascii="Times New Roman"/>
          <w:spacing w:val="-6"/>
          <w:sz w:val="15"/>
        </w:rPr>
        <w:t>Ye, </w:t>
      </w:r>
      <w:r>
        <w:rPr>
          <w:rFonts w:ascii="Times New Roman"/>
          <w:sz w:val="15"/>
        </w:rPr>
        <w:t>L.</w:t>
      </w:r>
      <w:r>
        <w:rPr>
          <w:rFonts w:ascii="Times New Roman"/>
          <w:spacing w:val="-14"/>
          <w:sz w:val="15"/>
        </w:rPr>
        <w:t> </w:t>
      </w:r>
      <w:r>
        <w:rPr>
          <w:rFonts w:ascii="Times New Roman"/>
          <w:sz w:val="15"/>
        </w:rPr>
        <w:t>Liu,</w:t>
      </w:r>
    </w:p>
    <w:p>
      <w:pPr>
        <w:spacing w:line="249" w:lineRule="auto" w:before="7"/>
        <w:ind w:left="551" w:right="112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Guo,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Jiang,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‘‘Identification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fusarium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head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blight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winter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wheat ears using continuous wavelet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  </w:t>
      </w:r>
      <w:r>
        <w:rPr>
          <w:rFonts w:ascii="Times" w:hAnsi="Times" w:cs="Times" w:eastAsia="Times"/>
          <w:i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sz w:val="15"/>
          <w:szCs w:val="15"/>
        </w:rPr>
        <w:t>, vol. 20, no. 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p. 20, Dec.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footerReference w:type="even" r:id="rId143"/>
          <w:footerReference w:type="default" r:id="rId144"/>
          <w:pgSz w:w="11520" w:h="15660"/>
          <w:pgMar w:footer="543" w:header="372" w:top="720" w:bottom="740" w:left="600" w:right="640"/>
        </w:sectPr>
      </w:pPr>
    </w:p>
    <w:p>
      <w:pPr>
        <w:spacing w:line="249" w:lineRule="auto" w:before="82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[175]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Zeng,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Wan,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‘‘Source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camera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identifica-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dual-tree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complex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Access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18874–18883,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[176] G.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Choueiter and J. R. Glass,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 </w:t>
      </w:r>
      <w:r>
        <w:rPr>
          <w:rFonts w:ascii="Times New Roman" w:hAnsi="Times New Roman" w:cs="Times New Roman" w:eastAsia="Times New Roman"/>
          <w:sz w:val="15"/>
          <w:szCs w:val="15"/>
        </w:rPr>
        <w:t>implementation of rational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filter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design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phonetic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classification,’’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Audio,</w:t>
      </w:r>
      <w:r>
        <w:rPr>
          <w:rFonts w:ascii="Times" w:hAnsi="Times" w:cs="Times" w:eastAsia="Times"/>
          <w:i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Speech,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Language Process.</w:t>
      </w:r>
      <w:r>
        <w:rPr>
          <w:rFonts w:ascii="Times New Roman" w:hAnsi="Times New Roman" w:cs="Times New Roman" w:eastAsia="Times New Roman"/>
          <w:sz w:val="15"/>
          <w:szCs w:val="15"/>
        </w:rPr>
        <w:t>, vol. 15, no. 3, pp. 939–948,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2007.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[177]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Huang,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Chen, and J.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z w:val="15"/>
          <w:szCs w:val="15"/>
        </w:rPr>
        <w:t>‘‘Gaussian wavelet basis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expansion-based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phase noise suppression method for CO-OFDM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Asia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Commun. Photon. Conf. (ACP)</w:t>
      </w:r>
      <w:r>
        <w:rPr>
          <w:rFonts w:ascii="Times New Roman" w:hAnsi="Times New Roman" w:cs="Times New Roman" w:eastAsia="Times New Roman"/>
          <w:sz w:val="15"/>
          <w:szCs w:val="15"/>
        </w:rPr>
        <w:t>, Oct. 2018,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1–3.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[178]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Huang,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Chen, and J.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z w:val="15"/>
          <w:szCs w:val="15"/>
        </w:rPr>
        <w:t>‘‘Gaussian wavelet basis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expansion-based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phase noise suppression method for CO-OFDM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Asia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Commun. Photon. Conf. (ACP)</w:t>
      </w:r>
      <w:r>
        <w:rPr>
          <w:rFonts w:ascii="Times New Roman" w:hAnsi="Times New Roman" w:cs="Times New Roman" w:eastAsia="Times New Roman"/>
          <w:sz w:val="15"/>
          <w:szCs w:val="15"/>
        </w:rPr>
        <w:t>, Oct. 2018,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1–3.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[179]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Y.-R. </w:t>
      </w:r>
      <w:r>
        <w:rPr>
          <w:rFonts w:ascii="Times New Roman" w:hAnsi="Times New Roman" w:cs="Times New Roman" w:eastAsia="Times New Roman"/>
          <w:sz w:val="15"/>
          <w:szCs w:val="15"/>
        </w:rPr>
        <w:t>Chien and H.-C.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 </w:t>
      </w:r>
      <w:r>
        <w:rPr>
          <w:rFonts w:ascii="Times New Roman" w:hAnsi="Times New Roman" w:cs="Times New Roman" w:eastAsia="Times New Roman"/>
          <w:sz w:val="15"/>
          <w:szCs w:val="15"/>
        </w:rPr>
        <w:t>‘‘Mitigating impulsive noise for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OFDM    powerline    communication,’’    </w:t>
      </w:r>
      <w:r>
        <w:rPr>
          <w:rFonts w:ascii="Times" w:hAnsi="Times" w:cs="Times" w:eastAsia="Times"/>
          <w:i/>
          <w:sz w:val="15"/>
          <w:szCs w:val="15"/>
        </w:rPr>
        <w:t>Energies</w:t>
      </w:r>
      <w:r>
        <w:rPr>
          <w:rFonts w:ascii="Times New Roman" w:hAnsi="Times New Roman" w:cs="Times New Roman" w:eastAsia="Times New Roman"/>
          <w:sz w:val="15"/>
          <w:szCs w:val="15"/>
        </w:rPr>
        <w:t>,    vol.    12,    no. 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</w:p>
    <w:p>
      <w:pPr>
        <w:spacing w:line="249" w:lineRule="auto" w:before="0"/>
        <w:ind w:left="551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p. 1567, </w:t>
      </w:r>
      <w:r>
        <w:rPr>
          <w:rFonts w:ascii="Times New Roman"/>
          <w:spacing w:val="-3"/>
          <w:sz w:val="15"/>
        </w:rPr>
        <w:t>Apr. </w:t>
      </w:r>
      <w:r>
        <w:rPr>
          <w:rFonts w:ascii="Times New Roman"/>
          <w:sz w:val="15"/>
        </w:rPr>
        <w:t>2019. [Online]. Available:</w:t>
      </w:r>
      <w:r>
        <w:rPr>
          <w:rFonts w:ascii="Times New Roman"/>
          <w:spacing w:val="28"/>
          <w:sz w:val="15"/>
        </w:rPr>
        <w:t> </w:t>
      </w:r>
      <w:hyperlink r:id="rId145">
        <w:r>
          <w:rPr>
            <w:rFonts w:ascii="Times New Roman"/>
            <w:sz w:val="15"/>
          </w:rPr>
          <w:t>https://www.mdpi.com/1996-</w:t>
        </w:r>
      </w:hyperlink>
      <w:r>
        <w:rPr>
          <w:rFonts w:ascii="Times New Roman"/>
          <w:w w:val="101"/>
          <w:sz w:val="15"/>
        </w:rPr>
        <w:t> </w:t>
      </w:r>
      <w:r>
        <w:rPr>
          <w:rFonts w:ascii="Times New Roman"/>
          <w:sz w:val="15"/>
        </w:rPr>
        <w:t>1073/12/8/1567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[180] B. Arvinti and M. Costache,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‘‘Adaptive </w:t>
      </w:r>
      <w:r>
        <w:rPr>
          <w:rFonts w:ascii="Times New Roman" w:hAnsi="Times New Roman" w:cs="Times New Roman" w:eastAsia="Times New Roman"/>
          <w:sz w:val="15"/>
          <w:szCs w:val="15"/>
        </w:rPr>
        <w:t>thresholding algorithm for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noisy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electrocardiograms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reverse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mother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 Symp. Electron. Telecommun. (ISETC)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</w:t>
      </w:r>
      <w:r>
        <w:rPr>
          <w:rFonts w:ascii="Times New Roman" w:hAnsi="Times New Roman" w:cs="Times New Roman" w:eastAsia="Times New Roman"/>
          <w:sz w:val="15"/>
          <w:szCs w:val="15"/>
        </w:rPr>
        <w:t>2018, pp.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[181]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Yu,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Peng,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‘‘ESR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estimation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aluminum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electrolytic capacitor of power electronic converter based on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compressed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sensing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-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-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Ind.</w:t>
      </w:r>
      <w:r>
        <w:rPr>
          <w:rFonts w:ascii="Times" w:hAnsi="Times" w:cs="Times" w:eastAsia="Times"/>
          <w:i/>
          <w:spacing w:val="-1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69,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1948–1957, Feb.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2022.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[182] J. Gao, X.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X.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z w:val="15"/>
          <w:szCs w:val="15"/>
        </w:rPr>
        <w:t>A.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 </w:t>
      </w:r>
      <w:r>
        <w:rPr>
          <w:rFonts w:ascii="Times New Roman" w:hAnsi="Times New Roman" w:cs="Times New Roman" w:eastAsia="Times New Roman"/>
          <w:sz w:val="15"/>
          <w:szCs w:val="15"/>
        </w:rPr>
        <w:t>H.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Yuan, </w:t>
      </w:r>
      <w:r>
        <w:rPr>
          <w:rFonts w:ascii="Times New Roman" w:hAnsi="Times New Roman" w:cs="Times New Roman" w:eastAsia="Times New Roman"/>
          <w:sz w:val="15"/>
          <w:szCs w:val="15"/>
        </w:rPr>
        <w:t>and X.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Wei,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high-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impedance fault detection method for distribution systems based</w:t>
      </w:r>
      <w:r>
        <w:rPr>
          <w:rFonts w:ascii="Times New Roman" w:hAnsi="Times New Roman" w:cs="Times New Roman" w:eastAsia="Times New Roman"/>
          <w:spacing w:val="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empirical wavelet transform and differential faulty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energy,’’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Smart Grid</w:t>
      </w:r>
      <w:r>
        <w:rPr>
          <w:rFonts w:ascii="Times New Roman" w:hAnsi="Times New Roman" w:cs="Times New Roman" w:eastAsia="Times New Roman"/>
          <w:sz w:val="15"/>
          <w:szCs w:val="15"/>
        </w:rPr>
        <w:t>, vol. 13, no. 2, pp. 900–912,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2022.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[183] J. Xiu, X. Guangye, M. Xiangping, and D. Guilin,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‘‘Voltage </w:t>
      </w:r>
      <w:r>
        <w:rPr>
          <w:rFonts w:ascii="Times New Roman" w:hAnsi="Times New Roman" w:cs="Times New Roman" w:eastAsia="Times New Roman"/>
          <w:sz w:val="15"/>
          <w:szCs w:val="15"/>
        </w:rPr>
        <w:t>sag</w:t>
      </w:r>
      <w:r>
        <w:rPr>
          <w:rFonts w:ascii="Times New Roman" w:hAnsi="Times New Roman" w:cs="Times New Roman" w:eastAsia="Times New Roman"/>
          <w:spacing w:val="-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detection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method based on dq transform and complex wavelet transform,’’ in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2021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 Int. Conf.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 </w:t>
      </w:r>
      <w:r>
        <w:rPr>
          <w:rFonts w:ascii="Times" w:hAnsi="Times" w:cs="Times" w:eastAsia="Times"/>
          <w:i/>
          <w:sz w:val="15"/>
          <w:szCs w:val="15"/>
        </w:rPr>
        <w:t>Eng. Mechatronics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  </w:t>
      </w:r>
      <w:r>
        <w:rPr>
          <w:rFonts w:ascii="Times" w:hAnsi="Times" w:cs="Times" w:eastAsia="Times"/>
          <w:i/>
          <w:sz w:val="15"/>
          <w:szCs w:val="15"/>
        </w:rPr>
        <w:t>(ICEEMT)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429–434.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[184]</w:t>
      </w:r>
      <w:r>
        <w:rPr>
          <w:rFonts w:ascii="Times New Roman" w:hAnsi="Times New Roman" w:cs="Times New Roman" w:eastAsia="Times New Roman"/>
          <w:spacing w:val="3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Jacob,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Kordi,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Sherif,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‘‘Assessment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power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transformer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paper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ageing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texture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microscopy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images,’’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 Dielectr.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 </w:t>
      </w:r>
      <w:r>
        <w:rPr>
          <w:rFonts w:ascii="Times" w:hAnsi="Times" w:cs="Times" w:eastAsia="Times"/>
          <w:i/>
          <w:sz w:val="15"/>
          <w:szCs w:val="15"/>
        </w:rPr>
        <w:t>Insul.</w:t>
      </w:r>
      <w:r>
        <w:rPr>
          <w:rFonts w:ascii="Times New Roman" w:hAnsi="Times New Roman" w:cs="Times New Roman" w:eastAsia="Times New Roman"/>
          <w:sz w:val="15"/>
          <w:szCs w:val="15"/>
        </w:rPr>
        <w:t>, vol. 27, no. 6, pp. 1898–1905, Dec.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[185] C. Livolsi, R. Conti,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Giovacchini, N. Vitiello, and S. Crea,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wavelet-based gait segmentation method for a portable hip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exoskele-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ton,’’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Robot.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early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access,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18,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doi: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hyperlink r:id="rId146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10.1109/</w:t>
        </w:r>
      </w:hyperlink>
      <w:r>
        <w:rPr>
          <w:rFonts w:ascii="Times New Roman" w:hAnsi="Times New Roman" w:cs="Times New Roman" w:eastAsia="Times New Roman"/>
          <w:color w:val="004392"/>
          <w:w w:val="101"/>
          <w:sz w:val="15"/>
          <w:szCs w:val="15"/>
        </w:rPr>
        <w:t> </w:t>
      </w:r>
      <w:hyperlink r:id="rId146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TRO.2021.3122975.</w:t>
        </w:r>
        <w:r>
          <w:rPr>
            <w:rFonts w:ascii="Times New Roman" w:hAnsi="Times New Roman" w:cs="Times New Roman" w:eastAsia="Times New Roman"/>
            <w:sz w:val="15"/>
            <w:szCs w:val="15"/>
          </w:rPr>
        </w:r>
      </w:hyperlink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[186]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Riyadi,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Setiawan,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Amir,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‘‘EEG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multiclass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signal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clas-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sification based on subtractive clustering-ANFIS and wavelet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decomposition,’’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spacing w:val="-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(IEIT)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Sep.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81–86.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[187]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Delgado,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Hernandez,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Hu,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Cai,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 H. Jiang,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features of the thickness map of retinal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ganglion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cell-inner plexiform layer best discriminate prior optic neuritis in</w:t>
      </w:r>
      <w:r>
        <w:rPr>
          <w:rFonts w:ascii="Times New Roman" w:hAnsi="Times New Roman" w:cs="Times New Roman" w:eastAsia="Times New Roman"/>
          <w:spacing w:val="-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patients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 multiple sclerosis,’’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 8, pp. 221590–221598,</w:t>
      </w:r>
      <w:r>
        <w:rPr>
          <w:rFonts w:ascii="Times New Roman" w:hAnsi="Times New Roman" w:cs="Times New Roman" w:eastAsia="Times New Roman"/>
          <w:spacing w:val="-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[188] J.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Sun, and S. Sun, ‘‘Recognition of muscle fatigue status</w:t>
      </w:r>
      <w:r>
        <w:rPr>
          <w:rFonts w:ascii="Times New Roman" w:hAnsi="Times New Roman" w:cs="Times New Roman" w:eastAsia="Times New Roman"/>
          <w:spacing w:val="-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 improved wavelet threshold and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CNN-SVM,’’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207914–207922,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165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z w:val="15"/>
        </w:rPr>
        <w:t>[189]   U. R. Acharya, H. Fujita, </w:t>
      </w:r>
      <w:r>
        <w:rPr>
          <w:rFonts w:ascii="Times New Roman"/>
          <w:spacing w:val="-10"/>
          <w:sz w:val="15"/>
        </w:rPr>
        <w:t>V.  </w:t>
      </w:r>
      <w:r>
        <w:rPr>
          <w:rFonts w:ascii="Times New Roman"/>
          <w:sz w:val="15"/>
        </w:rPr>
        <w:t>K. Sudarshan, </w:t>
      </w:r>
      <w:r>
        <w:rPr>
          <w:rFonts w:ascii="Times New Roman"/>
          <w:spacing w:val="-10"/>
          <w:sz w:val="15"/>
        </w:rPr>
        <w:t>V.  </w:t>
      </w:r>
      <w:r>
        <w:rPr>
          <w:rFonts w:ascii="Times New Roman"/>
          <w:sz w:val="15"/>
        </w:rPr>
        <w:t>S. Sree, L. </w:t>
      </w:r>
      <w:r>
        <w:rPr>
          <w:rFonts w:ascii="Times New Roman"/>
          <w:spacing w:val="-7"/>
          <w:sz w:val="15"/>
        </w:rPr>
        <w:t>W.  </w:t>
      </w:r>
      <w:r>
        <w:rPr>
          <w:rFonts w:ascii="Times New Roman"/>
          <w:sz w:val="15"/>
        </w:rPr>
        <w:t>J. </w:t>
      </w:r>
      <w:r>
        <w:rPr>
          <w:rFonts w:ascii="Times New Roman"/>
          <w:spacing w:val="33"/>
          <w:sz w:val="15"/>
        </w:rPr>
        <w:t> </w:t>
      </w:r>
      <w:r>
        <w:rPr>
          <w:rFonts w:ascii="Times New Roman"/>
          <w:sz w:val="15"/>
        </w:rPr>
        <w:t>Eugene,</w:t>
      </w:r>
    </w:p>
    <w:p>
      <w:pPr>
        <w:spacing w:line="249" w:lineRule="auto" w:before="7"/>
        <w:ind w:left="551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D. N. Ghista, and R. S.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Tan,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 </w:t>
      </w:r>
      <w:r>
        <w:rPr>
          <w:rFonts w:ascii="Times New Roman" w:hAnsi="Times New Roman" w:cs="Times New Roman" w:eastAsia="Times New Roman"/>
          <w:sz w:val="15"/>
          <w:szCs w:val="15"/>
        </w:rPr>
        <w:t>integrated index for detection of sudden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cardiac death using discrete wavelet transform and nonlinear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features,’’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Knowl.-Based Syst.</w:t>
      </w:r>
      <w:r>
        <w:rPr>
          <w:rFonts w:ascii="Times New Roman" w:hAnsi="Times New Roman" w:cs="Times New Roman" w:eastAsia="Times New Roman"/>
          <w:sz w:val="15"/>
          <w:szCs w:val="15"/>
        </w:rPr>
        <w:t>, vol. 83, pp. 149–158, Jul. 2015. [Online].</w:t>
      </w:r>
      <w:r>
        <w:rPr>
          <w:rFonts w:ascii="Times New Roman" w:hAnsi="Times New Roman" w:cs="Times New Roman" w:eastAsia="Times New Roman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Available:</w:t>
      </w:r>
      <w:hyperlink r:id="rId147">
        <w:r>
          <w:rPr>
            <w:rFonts w:ascii="Times New Roman" w:hAnsi="Times New Roman" w:cs="Times New Roman" w:eastAsia="Times New Roman"/>
            <w:w w:val="101"/>
            <w:sz w:val="15"/>
            <w:szCs w:val="15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</w:rPr>
          <w:t>https://www.sciencedirect.com/science/article/pii/S0950705115001094</w:t>
        </w:r>
      </w:hyperlink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[190]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Fazio,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Mehic,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Voznak,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‘‘An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innovative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dynamic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mobil-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ity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sampling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scheme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multi-resolution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IoT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networks,’’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Internet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Things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early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access,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15,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doi: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hyperlink r:id="rId148">
        <w:r>
          <w:rPr>
            <w:rFonts w:ascii="Times New Roman" w:hAnsi="Times New Roman" w:cs="Times New Roman" w:eastAsia="Times New Roman"/>
            <w:color w:val="004392"/>
            <w:sz w:val="15"/>
            <w:szCs w:val="15"/>
          </w:rPr>
          <w:t>10.1109/JIOT.2021.3126550.</w:t>
        </w:r>
        <w:r>
          <w:rPr>
            <w:rFonts w:ascii="Times New Roman" w:hAnsi="Times New Roman" w:cs="Times New Roman" w:eastAsia="Times New Roman"/>
            <w:sz w:val="15"/>
            <w:szCs w:val="15"/>
          </w:rPr>
        </w:r>
      </w:hyperlink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[191] R.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Wu </w:t>
      </w:r>
      <w:r>
        <w:rPr>
          <w:rFonts w:ascii="Times New Roman" w:hAnsi="Times New Roman" w:cs="Times New Roman" w:eastAsia="Times New Roman"/>
          <w:sz w:val="15"/>
          <w:szCs w:val="15"/>
        </w:rPr>
        <w:t>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Xu, ‘‘Quantum image watermarking technology based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quantum wavelet transform,’’ in </w:t>
      </w:r>
      <w:r>
        <w:rPr>
          <w:rFonts w:ascii="Times" w:hAnsi="Times" w:cs="Times" w:eastAsia="Times"/>
          <w:i/>
          <w:sz w:val="15"/>
          <w:szCs w:val="15"/>
        </w:rPr>
        <w:t>Proc. Int. Symp. Comput.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spacing w:val="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Sci. (ISCTIS)</w:t>
      </w:r>
      <w:r>
        <w:rPr>
          <w:rFonts w:ascii="Times New Roman" w:hAnsi="Times New Roman" w:cs="Times New Roman" w:eastAsia="Times New Roman"/>
          <w:sz w:val="15"/>
          <w:szCs w:val="15"/>
        </w:rPr>
        <w:t>, Jun. 2021, pp.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371–375.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[192]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Ren,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Xiang,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Zhou,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‘‘Application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ensemble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learning</w:t>
      </w:r>
      <w:r>
        <w:rPr>
          <w:rFonts w:ascii="Times New Roman" w:hAnsi="Times New Roman" w:cs="Times New Roman" w:eastAsia="Times New Roman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method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packet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decomposition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bearing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fault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diagnosis,’’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 IEEE Int. Conf.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 </w:t>
      </w:r>
      <w:r>
        <w:rPr>
          <w:rFonts w:ascii="Times" w:hAnsi="Times" w:cs="Times" w:eastAsia="Times"/>
          <w:i/>
          <w:sz w:val="15"/>
          <w:szCs w:val="15"/>
        </w:rPr>
        <w:t>Eng.  Mechatronics 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</w:t>
      </w:r>
      <w:r>
        <w:rPr>
          <w:rFonts w:ascii="Times" w:hAnsi="Times" w:cs="Times" w:eastAsia="Times"/>
          <w:i/>
          <w:spacing w:val="-1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(ICEEMT)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Jul. 2021, pp.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343–346.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[193]</w:t>
      </w:r>
      <w:r>
        <w:rPr>
          <w:rFonts w:ascii="Times New Roman" w:hAnsi="Times New Roman" w:cs="Times New Roman" w:eastAsia="Times New Roman"/>
          <w:spacing w:val="3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Barbulescu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Dumitriu,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‘‘ARIMA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wavelet-ARIMA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models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 the signal produced by ultrasound in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diesel,’’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25th Int.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 Theory, Control Comput. (ICSTCC)</w:t>
      </w:r>
      <w:r>
        <w:rPr>
          <w:rFonts w:ascii="Times New Roman" w:hAnsi="Times New Roman" w:cs="Times New Roman" w:eastAsia="Times New Roman"/>
          <w:sz w:val="15"/>
          <w:szCs w:val="15"/>
        </w:rPr>
        <w:t>, Oct. 2021, pp.</w:t>
      </w:r>
      <w:r>
        <w:rPr>
          <w:rFonts w:ascii="Times New Roman" w:hAnsi="Times New Roman" w:cs="Times New Roman" w:eastAsia="Times New Roman"/>
          <w:spacing w:val="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671–676.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[194] S. L. Linfoot, M. K. Ibrahim, and M. M. Al-akaidi, ‘‘Orthogonal</w:t>
      </w:r>
      <w:r>
        <w:rPr>
          <w:rFonts w:ascii="Times New Roman" w:hAnsi="Times New Roman" w:cs="Times New Roman" w:eastAsia="Times New Roman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division multiplex: An alternative to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OFDM,’’ </w:t>
      </w:r>
      <w:r>
        <w:rPr>
          <w:rFonts w:ascii="Times" w:hAnsi="Times" w:cs="Times" w:eastAsia="Times"/>
          <w:i/>
          <w:sz w:val="15"/>
          <w:szCs w:val="15"/>
        </w:rPr>
        <w:t>IEEE Trans.</w:t>
      </w:r>
      <w:r>
        <w:rPr>
          <w:rFonts w:ascii="Times" w:hAnsi="Times" w:cs="Times" w:eastAsia="Times"/>
          <w:i/>
          <w:spacing w:val="17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Consum.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</w:t>
      </w:r>
      <w:r>
        <w:rPr>
          <w:rFonts w:ascii="Times New Roman" w:hAnsi="Times New Roman" w:cs="Times New Roman" w:eastAsia="Times New Roman"/>
          <w:sz w:val="15"/>
          <w:szCs w:val="15"/>
        </w:rPr>
        <w:t>, vol. 53, no. 2, pp. 278–284, May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2007.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[195] S. Baig, H. Muhammad, S. Mumtaz, M. Shafiq, J.-G. Choi, and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Umer,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‘‘High data rate discrete wavelet transform-based PLC-VLC design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5G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communication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3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Access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6,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52490–52499,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82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</w:rPr>
        <w:t>[196]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Lokesh,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Nataraj,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Rekha,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Mamatha,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OFDM for power line communication,’’ in </w:t>
      </w:r>
      <w:r>
        <w:rPr>
          <w:rFonts w:ascii="Times" w:hAnsi="Times" w:cs="Times" w:eastAsia="Times"/>
          <w:i/>
          <w:sz w:val="15"/>
          <w:szCs w:val="15"/>
        </w:rPr>
        <w:t>Proc. Int. Conf. Recent</w:t>
      </w:r>
      <w:r>
        <w:rPr>
          <w:rFonts w:ascii="Times" w:hAnsi="Times" w:cs="Times" w:eastAsia="Times"/>
          <w:i/>
          <w:spacing w:val="10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Adv.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 Commun.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Technol. </w:t>
      </w:r>
      <w:r>
        <w:rPr>
          <w:rFonts w:ascii="Times" w:hAnsi="Times" w:cs="Times" w:eastAsia="Times"/>
          <w:i/>
          <w:sz w:val="15"/>
          <w:szCs w:val="15"/>
        </w:rPr>
        <w:t>(ICRAECT)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 </w:t>
      </w:r>
      <w:r>
        <w:rPr>
          <w:rFonts w:ascii="Times New Roman" w:hAnsi="Times New Roman" w:cs="Times New Roman" w:eastAsia="Times New Roman"/>
          <w:sz w:val="15"/>
          <w:szCs w:val="15"/>
        </w:rPr>
        <w:t>2017, pp. 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223–229.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[197]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Sarowa,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Singh,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Agrawal,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Sohi,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‘‘Design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hybrid intercarrier interference mitigation technique through</w:t>
      </w:r>
      <w:r>
        <w:rPr>
          <w:rFonts w:ascii="Times New Roman" w:hAnsi="Times New Roman" w:cs="Times New Roman" w:eastAsia="Times New Roman"/>
          <w:spacing w:val="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implication in an OFDM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 </w:t>
      </w:r>
      <w:r>
        <w:rPr>
          <w:rFonts w:ascii="Times" w:hAnsi="Times" w:cs="Times" w:eastAsia="Times"/>
          <w:i/>
          <w:sz w:val="15"/>
          <w:szCs w:val="15"/>
        </w:rPr>
        <w:t>Digit. Commun. Netw.</w:t>
      </w:r>
      <w:r>
        <w:rPr>
          <w:rFonts w:ascii="Times New Roman" w:hAnsi="Times New Roman" w:cs="Times New Roman" w:eastAsia="Times New Roman"/>
          <w:sz w:val="15"/>
          <w:szCs w:val="15"/>
        </w:rPr>
        <w:t>, vol. 4, no.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258–263,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[198] A.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 </w:t>
      </w:r>
      <w:r>
        <w:rPr>
          <w:rFonts w:ascii="Times New Roman" w:hAnsi="Times New Roman" w:cs="Times New Roman" w:eastAsia="Times New Roman"/>
          <w:sz w:val="15"/>
          <w:szCs w:val="15"/>
        </w:rPr>
        <w:t>Almutairi and A. Krishna, ‘‘Filtered-orthogonal wavelet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division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multiplexing (F-OWDM) technique for 5G and beyond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communication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systems,’’ </w:t>
      </w:r>
      <w:r>
        <w:rPr>
          <w:rFonts w:ascii="Times" w:hAnsi="Times" w:cs="Times" w:eastAsia="Times"/>
          <w:i/>
          <w:sz w:val="15"/>
          <w:szCs w:val="15"/>
        </w:rPr>
        <w:t>Sci. Rep.</w:t>
      </w:r>
      <w:r>
        <w:rPr>
          <w:rFonts w:ascii="Times New Roman" w:hAnsi="Times New Roman" w:cs="Times New Roman" w:eastAsia="Times New Roman"/>
          <w:sz w:val="15"/>
          <w:szCs w:val="15"/>
        </w:rPr>
        <w:t>, vol. 12, no. 1, pp. 1–5, Dec.  2022.</w:t>
      </w:r>
    </w:p>
    <w:p>
      <w:pPr>
        <w:spacing w:line="249" w:lineRule="auto" w:before="0"/>
        <w:ind w:left="551" w:right="113" w:hanging="429"/>
        <w:jc w:val="both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[199] B.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Avcı, </w:t>
      </w:r>
      <w:r>
        <w:rPr>
          <w:rFonts w:ascii="Times New Roman" w:hAnsi="Times New Roman" w:cs="Times New Roman" w:eastAsia="Times New Roman"/>
          <w:sz w:val="15"/>
          <w:szCs w:val="15"/>
        </w:rPr>
        <w:t>G. Aykırı, A. Savaşcıhabeş, and A. Özen,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spacing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asymmetri-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cally clipped optical orthogonal frequency division multiplexing</w:t>
      </w:r>
      <w:r>
        <w:rPr>
          <w:rFonts w:ascii="Times New Roman" w:hAnsi="Times New Roman" w:cs="Times New Roman" w:eastAsia="Times New Roman"/>
          <w:spacing w:val="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system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lifting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visible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light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communications,’’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line="172" w:lineRule="exact" w:before="0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/>
          <w:i/>
          <w:sz w:val="15"/>
        </w:rPr>
        <w:t>J. Commun. Syst.</w:t>
      </w:r>
      <w:r>
        <w:rPr>
          <w:rFonts w:ascii="Times New Roman"/>
          <w:sz w:val="15"/>
        </w:rPr>
        <w:t>, vol. 35, no. 6, </w:t>
      </w:r>
      <w:r>
        <w:rPr>
          <w:rFonts w:ascii="Times New Roman"/>
          <w:spacing w:val="-3"/>
          <w:sz w:val="15"/>
        </w:rPr>
        <w:t>Apr. </w:t>
      </w:r>
      <w:r>
        <w:rPr>
          <w:rFonts w:ascii="Times New Roman"/>
          <w:sz w:val="15"/>
        </w:rPr>
        <w:t>2022, Art. no.</w:t>
      </w:r>
      <w:r>
        <w:rPr>
          <w:rFonts w:ascii="Times New Roman"/>
          <w:spacing w:val="32"/>
          <w:sz w:val="15"/>
        </w:rPr>
        <w:t> </w:t>
      </w:r>
      <w:r>
        <w:rPr>
          <w:rFonts w:ascii="Times New Roman"/>
          <w:sz w:val="15"/>
        </w:rPr>
        <w:t>e5082.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[200]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Yang,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‘‘Sparse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nonorthogonal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division multiplexing for underwater sonar image transmission,’’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 </w:t>
      </w:r>
      <w:r>
        <w:rPr>
          <w:rFonts w:ascii="Times" w:hAnsi="Times" w:cs="Times" w:eastAsia="Times"/>
          <w:i/>
          <w:spacing w:val="-5"/>
          <w:sz w:val="15"/>
          <w:szCs w:val="15"/>
        </w:rPr>
        <w:t>Veh. </w:t>
      </w:r>
      <w:r>
        <w:rPr>
          <w:rFonts w:ascii="Times" w:hAnsi="Times" w:cs="Times" w:eastAsia="Times"/>
          <w:i/>
          <w:sz w:val="15"/>
          <w:szCs w:val="15"/>
        </w:rPr>
        <w:t>Technol.</w:t>
      </w:r>
      <w:r>
        <w:rPr>
          <w:rFonts w:ascii="Times New Roman" w:hAnsi="Times New Roman" w:cs="Times New Roman" w:eastAsia="Times New Roman"/>
          <w:sz w:val="15"/>
          <w:szCs w:val="15"/>
        </w:rPr>
        <w:t>, vol. 68, no. 12, pp. 11806–11815, Dec.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[201] A. Guner and A. Ozen,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‘‘A </w:t>
      </w:r>
      <w:r>
        <w:rPr>
          <w:rFonts w:ascii="Times New Roman" w:hAnsi="Times New Roman" w:cs="Times New Roman" w:eastAsia="Times New Roman"/>
          <w:sz w:val="15"/>
          <w:szCs w:val="15"/>
        </w:rPr>
        <w:t>novel discrete wavelet transform based</w:t>
      </w:r>
      <w:r>
        <w:rPr>
          <w:rFonts w:ascii="Times New Roman" w:hAnsi="Times New Roman" w:cs="Times New Roman" w:eastAsia="Times New Roman"/>
          <w:spacing w:val="-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coher-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ent optical OFDM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system,’’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41st Int. Conf. Telecommun.</w:t>
      </w:r>
      <w:r>
        <w:rPr>
          <w:rFonts w:ascii="Times" w:hAnsi="Times" w:cs="Times" w:eastAsia="Times"/>
          <w:i/>
          <w:spacing w:val="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Signal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 (TSP)</w:t>
      </w:r>
      <w:r>
        <w:rPr>
          <w:rFonts w:ascii="Times New Roman" w:hAnsi="Times New Roman" w:cs="Times New Roman" w:eastAsia="Times New Roman"/>
          <w:sz w:val="15"/>
          <w:szCs w:val="15"/>
        </w:rPr>
        <w:t>, Jul. 2018, pp.</w:t>
      </w:r>
      <w:r>
        <w:rPr>
          <w:rFonts w:ascii="Times New Roman" w:hAnsi="Times New Roman" w:cs="Times New Roman" w:eastAsia="Times New Roman"/>
          <w:spacing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[202]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Baig,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Ali,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Asif,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Khan,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Mumtaz,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‘‘Closed-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form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BER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expression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Fourier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transform-based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pulse-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shaped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data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downlink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NOMA,’’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Commun.</w:t>
      </w:r>
      <w:r>
        <w:rPr>
          <w:rFonts w:ascii="Times" w:hAnsi="Times" w:cs="Times" w:eastAsia="Times"/>
          <w:i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Lett.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23,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592–595,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[203]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Edavoor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Rahulkar,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‘‘Design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implementation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novel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low complexity symmetric orthogonal wavelet filter-bank,’’ </w:t>
      </w:r>
      <w:r>
        <w:rPr>
          <w:rFonts w:ascii="Times" w:hAnsi="Times" w:cs="Times" w:eastAsia="Times"/>
          <w:i/>
          <w:sz w:val="15"/>
          <w:szCs w:val="15"/>
        </w:rPr>
        <w:t>IET</w:t>
      </w:r>
      <w:r>
        <w:rPr>
          <w:rFonts w:ascii="Times" w:hAnsi="Times" w:cs="Times" w:eastAsia="Times"/>
          <w:i/>
          <w:spacing w:val="3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Image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Process.</w:t>
      </w:r>
      <w:r>
        <w:rPr>
          <w:rFonts w:ascii="Times New Roman" w:hAnsi="Times New Roman" w:cs="Times New Roman" w:eastAsia="Times New Roman"/>
          <w:sz w:val="15"/>
          <w:szCs w:val="15"/>
        </w:rPr>
        <w:t>, vol. 13, no. 5, pp. 785–793,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[204]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Le, M. Ziebarth,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Greiner, and M. Heizmann, ‘‘Optimized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size-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adaptive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feature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extraction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content-matched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rational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filters,’’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22nd </w:t>
      </w:r>
      <w:r>
        <w:rPr>
          <w:rFonts w:ascii="Times" w:hAnsi="Times" w:cs="Times" w:eastAsia="Times"/>
          <w:i/>
          <w:spacing w:val="-5"/>
          <w:sz w:val="15"/>
          <w:szCs w:val="15"/>
        </w:rPr>
        <w:t>Eur. </w:t>
      </w:r>
      <w:r>
        <w:rPr>
          <w:rFonts w:ascii="Times" w:hAnsi="Times" w:cs="Times" w:eastAsia="Times"/>
          <w:i/>
          <w:sz w:val="15"/>
          <w:szCs w:val="15"/>
        </w:rPr>
        <w:t>Signal Process. Conf. (EUSIPCO)</w:t>
      </w:r>
      <w:r>
        <w:rPr>
          <w:rFonts w:ascii="Times New Roman" w:hAnsi="Times New Roman" w:cs="Times New Roman" w:eastAsia="Times New Roman"/>
          <w:sz w:val="15"/>
          <w:szCs w:val="15"/>
        </w:rPr>
        <w:t>, Sep.</w:t>
      </w:r>
      <w:r>
        <w:rPr>
          <w:rFonts w:ascii="Times New Roman" w:hAnsi="Times New Roman" w:cs="Times New Roman" w:eastAsia="Times New Roman"/>
          <w:spacing w:val="-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2014,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1672–1676.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[205] S. Ahuja and A. Mehan, ‘‘Design of orthogonal wavelet for</w:t>
      </w:r>
      <w:r>
        <w:rPr>
          <w:rFonts w:ascii="Times New Roman" w:hAnsi="Times New Roman" w:cs="Times New Roman" w:eastAsia="Times New Roman"/>
          <w:spacing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human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palmprint recognition,’’ in </w:t>
      </w:r>
      <w:r>
        <w:rPr>
          <w:rFonts w:ascii="Times" w:hAnsi="Times" w:cs="Times" w:eastAsia="Times"/>
          <w:i/>
          <w:sz w:val="15"/>
          <w:szCs w:val="15"/>
        </w:rPr>
        <w:t>Proc. Int. Conf. Intell. Circuits Syst.</w:t>
      </w:r>
      <w:r>
        <w:rPr>
          <w:rFonts w:ascii="Times" w:hAnsi="Times" w:cs="Times" w:eastAsia="Times"/>
          <w:i/>
          <w:spacing w:val="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(ICICS)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 </w:t>
      </w:r>
      <w:r>
        <w:rPr>
          <w:rFonts w:ascii="Times New Roman" w:hAnsi="Times New Roman" w:cs="Times New Roman" w:eastAsia="Times New Roman"/>
          <w:sz w:val="15"/>
          <w:szCs w:val="15"/>
        </w:rPr>
        <w:t>2018, pp.</w:t>
      </w:r>
      <w:r>
        <w:rPr>
          <w:rFonts w:ascii="Times New Roman" w:hAnsi="Times New Roman" w:cs="Times New Roman" w:eastAsia="Times New Roman"/>
          <w:spacing w:val="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265–270.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[206]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Qu,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F.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Zheng,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Chen,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‘‘Enhance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generative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adversarial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networks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denoise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low-dose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images,’’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IEEE Int. Conf. Image Process. (ICIP)</w:t>
      </w:r>
      <w:r>
        <w:rPr>
          <w:rFonts w:ascii="Times New Roman" w:hAnsi="Times New Roman" w:cs="Times New Roman" w:eastAsia="Times New Roman"/>
          <w:sz w:val="15"/>
          <w:szCs w:val="15"/>
        </w:rPr>
        <w:t>, Oct.</w:t>
      </w:r>
      <w:r>
        <w:rPr>
          <w:rFonts w:ascii="Times New Roman" w:hAnsi="Times New Roman" w:cs="Times New Roman" w:eastAsia="Times New Roman"/>
          <w:spacing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350–354.</w:t>
      </w:r>
    </w:p>
    <w:p>
      <w:pPr>
        <w:spacing w:line="249" w:lineRule="auto" w:before="0"/>
        <w:ind w:left="551" w:right="111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[207]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Ray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Choudhury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V.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Dahake,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‘‘Image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super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resolution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frac-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tional discrete wavelet transformand fractional fast Fourier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transform,’’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2nd Int. Conf. I-SMAC (IoT Social, Mobile, Analytics Cloud)</w:t>
      </w:r>
      <w:r>
        <w:rPr>
          <w:rFonts w:ascii="Times" w:hAnsi="Times" w:cs="Times" w:eastAsia="Times"/>
          <w:i/>
          <w:spacing w:val="2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(I-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SMAC)I-SMAC (IoT Social, Mobile, Analytics Cloud) (I-SMAC), 2nd</w:t>
      </w:r>
      <w:r>
        <w:rPr>
          <w:rFonts w:ascii="Times" w:hAnsi="Times" w:cs="Times" w:eastAsia="Times"/>
          <w:i/>
          <w:spacing w:val="-12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 New Roman" w:hAnsi="Times New Roman" w:cs="Times New Roman" w:eastAsia="Times New Roman"/>
          <w:sz w:val="15"/>
          <w:szCs w:val="15"/>
        </w:rPr>
        <w:t>, Aug. 2018, pp.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557–564.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[208]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Liu and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Wu, </w:t>
      </w:r>
      <w:r>
        <w:rPr>
          <w:rFonts w:ascii="Times New Roman" w:hAnsi="Times New Roman" w:cs="Times New Roman" w:eastAsia="Times New Roman"/>
          <w:sz w:val="15"/>
          <w:szCs w:val="15"/>
        </w:rPr>
        <w:t>‘‘Multimedia image compression method based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biorthogonal wavelet and edge intelligent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analysis,’’ </w:t>
      </w:r>
      <w:r>
        <w:rPr>
          <w:rFonts w:ascii="Times" w:hAnsi="Times" w:cs="Times" w:eastAsia="Times"/>
          <w:i/>
          <w:sz w:val="15"/>
          <w:szCs w:val="15"/>
        </w:rPr>
        <w:t>IEEE Access</w:t>
      </w:r>
      <w:r>
        <w:rPr>
          <w:rFonts w:ascii="Times New Roman" w:hAnsi="Times New Roman" w:cs="Times New Roman" w:eastAsia="Times New Roman"/>
          <w:sz w:val="15"/>
          <w:szCs w:val="15"/>
        </w:rPr>
        <w:t>, vol.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67354–67365,</w:t>
      </w:r>
      <w:r>
        <w:rPr>
          <w:rFonts w:ascii="Times New Roman" w:hAnsi="Times New Roman" w:cs="Times New Roman" w:eastAsia="Times New Roman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[209] S. Bharati,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</w:t>
      </w:r>
      <w:r>
        <w:rPr>
          <w:rFonts w:ascii="Times New Roman" w:hAnsi="Times New Roman" w:cs="Times New Roman" w:eastAsia="Times New Roman"/>
          <w:sz w:val="15"/>
          <w:szCs w:val="15"/>
        </w:rPr>
        <w:t>Podder, and M. R. Al-Masud, ‘‘Brain magnetic</w:t>
      </w:r>
      <w:r>
        <w:rPr>
          <w:rFonts w:ascii="Times New Roman" w:hAnsi="Times New Roman" w:cs="Times New Roman" w:eastAsia="Times New Roman"/>
          <w:spacing w:val="2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resonance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imaging compression using Daubechies &amp; biorthogonal wavelet with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fusion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STW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5"/>
          <w:sz w:val="15"/>
          <w:szCs w:val="15"/>
        </w:rPr>
        <w:t>SPIHT,’’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Conf.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Advancement</w:t>
      </w:r>
      <w:r>
        <w:rPr>
          <w:rFonts w:ascii="Times" w:hAnsi="Times" w:cs="Times" w:eastAsia="Times"/>
          <w:i/>
          <w:spacing w:val="29"/>
          <w:sz w:val="15"/>
          <w:szCs w:val="15"/>
        </w:rPr>
        <w:t> </w:t>
      </w:r>
      <w:r>
        <w:rPr>
          <w:rFonts w:ascii="Times" w:hAnsi="Times" w:cs="Times" w:eastAsia="Times"/>
          <w:i/>
          <w:spacing w:val="-3"/>
          <w:sz w:val="15"/>
          <w:szCs w:val="15"/>
        </w:rPr>
        <w:t>Electr.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Electron. Eng. (ICAEEE)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Nov. </w:t>
      </w:r>
      <w:r>
        <w:rPr>
          <w:rFonts w:ascii="Times New Roman" w:hAnsi="Times New Roman" w:cs="Times New Roman" w:eastAsia="Times New Roman"/>
          <w:sz w:val="15"/>
          <w:szCs w:val="15"/>
        </w:rPr>
        <w:t>2018, pp.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1–4.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[210] S. N. Patnaik, J. D. Guptill, and L. Berke, ‘‘Singularities in optimal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struc-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tural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design,’’ </w:t>
      </w:r>
      <w:r>
        <w:rPr>
          <w:rFonts w:ascii="Times New Roman" w:hAnsi="Times New Roman" w:cs="Times New Roman" w:eastAsia="Times New Roman"/>
          <w:sz w:val="15"/>
          <w:szCs w:val="15"/>
        </w:rPr>
        <w:t>in </w:t>
      </w:r>
      <w:r>
        <w:rPr>
          <w:rFonts w:ascii="Times" w:hAnsi="Times" w:cs="Times" w:eastAsia="Times"/>
          <w:i/>
          <w:sz w:val="15"/>
          <w:szCs w:val="15"/>
        </w:rPr>
        <w:t>Proc. AIAA/USAF/NASA/OAI Symp.</w:t>
      </w:r>
      <w:r>
        <w:rPr>
          <w:rFonts w:ascii="Times" w:hAnsi="Times" w:cs="Times" w:eastAsia="Times"/>
          <w:i/>
          <w:spacing w:val="4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Multidisciplinary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Anal. Optim.</w:t>
      </w:r>
      <w:r>
        <w:rPr>
          <w:rFonts w:ascii="Times New Roman" w:hAnsi="Times New Roman" w:cs="Times New Roman" w:eastAsia="Times New Roman"/>
          <w:sz w:val="15"/>
          <w:szCs w:val="15"/>
        </w:rPr>
        <w:t>, Cleveland, OH, USA, Sep. 1992, pp.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982–990.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[211] S. Mallat and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L.  Hwang,  ‘‘Singularity  detection  and </w:t>
      </w:r>
      <w:r>
        <w:rPr>
          <w:rFonts w:ascii="Times New Roman" w:hAnsi="Times New Roman" w:cs="Times New Roman" w:eastAsia="Times New Roman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processing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with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wavelets,’’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Trans.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Inf.</w:t>
      </w:r>
      <w:r>
        <w:rPr>
          <w:rFonts w:ascii="Times" w:hAnsi="Times" w:cs="Times" w:eastAsia="Times"/>
          <w:i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Theory</w:t>
      </w:r>
      <w:r>
        <w:rPr>
          <w:rFonts w:ascii="Times New Roman" w:hAnsi="Times New Roman" w:cs="Times New Roman" w:eastAsia="Times New Roman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vol.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38,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no.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617–643,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1992.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[212]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X.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Min,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‘‘Optimization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simulation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garden</w:t>
      </w:r>
      <w:r>
        <w:rPr>
          <w:rFonts w:ascii="Times New Roman" w:hAnsi="Times New Roman" w:cs="Times New Roman" w:eastAsia="Times New Roman"/>
          <w:spacing w:val="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image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visual effect based on particle swarm and wavelet threshold,’’</w:t>
      </w:r>
      <w:r>
        <w:rPr>
          <w:rFonts w:ascii="Times New Roman" w:hAnsi="Times New Roman" w:cs="Times New Roman" w:eastAsia="Times New Roman"/>
          <w:spacing w:val="8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IEEE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Access</w:t>
      </w:r>
      <w:r>
        <w:rPr>
          <w:rFonts w:ascii="Times New Roman" w:hAnsi="Times New Roman" w:cs="Times New Roman" w:eastAsia="Times New Roman"/>
          <w:sz w:val="15"/>
          <w:szCs w:val="15"/>
        </w:rPr>
        <w:t>, vol. 8, pp. 154390–154403,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2020.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[213]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z w:val="15"/>
          <w:szCs w:val="15"/>
        </w:rPr>
        <w:t>Eseye,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Zhang,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D.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Zheng,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‘‘Short-term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photovoltaic</w:t>
      </w:r>
      <w:r>
        <w:rPr>
          <w:rFonts w:ascii="Times New Roman" w:hAnsi="Times New Roman" w:cs="Times New Roman" w:eastAsia="Times New Roman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solar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power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forecasting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hybrid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wavelet-PSO-SVM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model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based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SCADA and meteorological information,’’ </w:t>
      </w:r>
      <w:r>
        <w:rPr>
          <w:rFonts w:ascii="Times" w:hAnsi="Times" w:cs="Times" w:eastAsia="Times"/>
          <w:i/>
          <w:spacing w:val="-3"/>
          <w:sz w:val="15"/>
          <w:szCs w:val="15"/>
        </w:rPr>
        <w:t>Renew.  </w:t>
      </w:r>
      <w:r>
        <w:rPr>
          <w:rFonts w:ascii="Times" w:hAnsi="Times" w:cs="Times" w:eastAsia="Times"/>
          <w:i/>
          <w:sz w:val="15"/>
          <w:szCs w:val="15"/>
        </w:rPr>
        <w:t>Energy</w:t>
      </w:r>
      <w:r>
        <w:rPr>
          <w:rFonts w:ascii="Times New Roman" w:hAnsi="Times New Roman" w:cs="Times New Roman" w:eastAsia="Times New Roman"/>
          <w:sz w:val="15"/>
          <w:szCs w:val="15"/>
        </w:rPr>
        <w:t>,  vol. </w:t>
      </w:r>
      <w:r>
        <w:rPr>
          <w:rFonts w:ascii="Times New Roman" w:hAnsi="Times New Roman" w:cs="Times New Roman" w:eastAsia="Times New Roman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118,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357–367,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Apr.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[214] H. Djaghloul, M. Batouche,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J.-P. </w:t>
      </w:r>
      <w:r>
        <w:rPr>
          <w:rFonts w:ascii="Times New Roman" w:hAnsi="Times New Roman" w:cs="Times New Roman" w:eastAsia="Times New Roman"/>
          <w:sz w:val="15"/>
          <w:szCs w:val="15"/>
        </w:rPr>
        <w:t>Jessel, and A.</w:t>
      </w:r>
      <w:r>
        <w:rPr>
          <w:rFonts w:ascii="Times New Roman" w:hAnsi="Times New Roman" w:cs="Times New Roman" w:eastAsia="Times New Roman"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Benhocine,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‘‘Wavelet/PSO-based     segmentation     and     marker-less    </w:t>
      </w:r>
      <w:r>
        <w:rPr>
          <w:rFonts w:ascii="Times New Roman" w:hAnsi="Times New Roman" w:cs="Times New Roman" w:eastAsia="Times New Roman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tracking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the gallbladder in monocular calibration-free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laparoscopic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sz w:val="15"/>
          <w:szCs w:val="15"/>
        </w:rPr>
        <w:t>cholecystectomy,’’ 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Int.  J.  </w:t>
      </w:r>
      <w:r>
        <w:rPr>
          <w:rFonts w:ascii="Times" w:hAnsi="Times" w:cs="Times" w:eastAsia="Times"/>
          <w:i/>
          <w:spacing w:val="-3"/>
          <w:sz w:val="15"/>
          <w:szCs w:val="15"/>
        </w:rPr>
        <w:t>Adv.  </w:t>
      </w:r>
      <w:r>
        <w:rPr>
          <w:rFonts w:ascii="Times" w:hAnsi="Times" w:cs="Times" w:eastAsia="Times"/>
          <w:i/>
          <w:sz w:val="15"/>
          <w:szCs w:val="15"/>
        </w:rPr>
        <w:t>Comput.  Sci.  Appl.</w:t>
      </w:r>
      <w:r>
        <w:rPr>
          <w:rFonts w:ascii="Times New Roman" w:hAnsi="Times New Roman" w:cs="Times New Roman" w:eastAsia="Times New Roman"/>
          <w:sz w:val="15"/>
          <w:szCs w:val="15"/>
        </w:rPr>
        <w:t>,  vol.  9,  no.  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7,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 1–10,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[215] L. Huang, K.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Wu,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</w:t>
      </w:r>
      <w:r>
        <w:rPr>
          <w:rFonts w:ascii="Times New Roman" w:hAnsi="Times New Roman" w:cs="Times New Roman" w:eastAsia="Times New Roman"/>
          <w:sz w:val="15"/>
          <w:szCs w:val="15"/>
        </w:rPr>
        <w:t>Huang,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Dong, H. Ma,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</w:t>
      </w:r>
      <w:r>
        <w:rPr>
          <w:rFonts w:ascii="Times New Roman" w:hAnsi="Times New Roman" w:cs="Times New Roman" w:eastAsia="Times New Roman"/>
          <w:sz w:val="15"/>
          <w:szCs w:val="15"/>
        </w:rPr>
        <w:t>Liu, and L. Liu,</w:t>
      </w:r>
      <w:r>
        <w:rPr>
          <w:rFonts w:ascii="Times New Roman" w:hAnsi="Times New Roman" w:cs="Times New Roman" w:eastAsia="Times New Roman"/>
          <w:spacing w:val="-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‘‘Detec-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tion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fusarium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head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blight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wheat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ears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using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continuous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wavelet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analysis and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PSO-SVM,’’ </w:t>
      </w:r>
      <w:r>
        <w:rPr>
          <w:rFonts w:ascii="Times" w:hAnsi="Times" w:cs="Times" w:eastAsia="Times"/>
          <w:i/>
          <w:sz w:val="15"/>
          <w:szCs w:val="15"/>
        </w:rPr>
        <w:t>Agriculture</w:t>
      </w:r>
      <w:r>
        <w:rPr>
          <w:rFonts w:ascii="Times New Roman" w:hAnsi="Times New Roman" w:cs="Times New Roman" w:eastAsia="Times New Roman"/>
          <w:sz w:val="15"/>
          <w:szCs w:val="15"/>
        </w:rPr>
        <w:t>, vol. 11, no. 10, p. 998, Oct.</w:t>
      </w:r>
      <w:r>
        <w:rPr>
          <w:rFonts w:ascii="Times New Roman" w:hAnsi="Times New Roman" w:cs="Times New Roman" w:eastAsia="Times New Roman"/>
          <w:spacing w:val="3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2021.</w:t>
      </w:r>
    </w:p>
    <w:p>
      <w:pPr>
        <w:spacing w:line="249" w:lineRule="auto" w:before="0"/>
        <w:ind w:left="551" w:right="113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[216] R.  Tangudu  and  </w:t>
      </w:r>
      <w:r>
        <w:rPr>
          <w:rFonts w:ascii="Times New Roman" w:hAnsi="Times New Roman" w:cs="Times New Roman" w:eastAsia="Times New Roman"/>
          <w:spacing w:val="-9"/>
          <w:sz w:val="15"/>
          <w:szCs w:val="15"/>
        </w:rPr>
        <w:t>P.  </w:t>
      </w:r>
      <w:r>
        <w:rPr>
          <w:rFonts w:ascii="Times New Roman" w:hAnsi="Times New Roman" w:cs="Times New Roman" w:eastAsia="Times New Roman"/>
          <w:sz w:val="15"/>
          <w:szCs w:val="15"/>
        </w:rPr>
        <w:t>K.  Sahu,  ‘‘Dynamic  range  enhancement 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OTDR using lifting wavelet transform-modified particle swarm</w:t>
      </w:r>
      <w:r>
        <w:rPr>
          <w:rFonts w:ascii="Times New Roman" w:hAnsi="Times New Roman" w:cs="Times New Roman" w:eastAsia="Times New Roman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opti-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misation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scheme,’’ </w:t>
      </w:r>
      <w:r>
        <w:rPr>
          <w:rFonts w:ascii="Times" w:hAnsi="Times" w:cs="Times" w:eastAsia="Times"/>
          <w:i/>
          <w:sz w:val="15"/>
          <w:szCs w:val="15"/>
        </w:rPr>
        <w:t>IET Optoelectron.</w:t>
      </w:r>
      <w:r>
        <w:rPr>
          <w:rFonts w:ascii="Times New Roman" w:hAnsi="Times New Roman" w:cs="Times New Roman" w:eastAsia="Times New Roman"/>
          <w:sz w:val="15"/>
          <w:szCs w:val="15"/>
        </w:rPr>
        <w:t>, vol. 13,  no.  6,  pp. </w:t>
      </w:r>
      <w:r>
        <w:rPr>
          <w:rFonts w:ascii="Times New Roman" w:hAnsi="Times New Roman" w:cs="Times New Roman" w:eastAsia="Times New Roman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295–302,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Dec.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2019.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520" w:h="15660"/>
          <w:pgMar w:top="260" w:bottom="280" w:left="600" w:right="640"/>
          <w:cols w:num="2" w:equalWidth="0">
            <w:col w:w="4948" w:space="270"/>
            <w:col w:w="50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1520" w:h="15660"/>
          <w:pgMar w:header="372" w:footer="543" w:top="720" w:bottom="740" w:left="600" w:right="640"/>
        </w:sectPr>
      </w:pPr>
    </w:p>
    <w:p>
      <w:pPr>
        <w:spacing w:before="88"/>
        <w:ind w:left="123" w:right="0" w:firstLine="0"/>
        <w:jc w:val="both"/>
        <w:rPr>
          <w:rFonts w:ascii="Times" w:hAnsi="Times" w:cs="Times" w:eastAsia="Times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[217] 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J.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Kennedy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R.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Eberhart,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‘‘Particle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swarm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optimization,’’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23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sz w:val="15"/>
          <w:szCs w:val="15"/>
        </w:rPr>
      </w:r>
    </w:p>
    <w:p>
      <w:pPr>
        <w:spacing w:line="172" w:lineRule="exact" w:before="7"/>
        <w:ind w:left="5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" w:hAnsi="Times" w:cs="Times" w:eastAsia="Times"/>
          <w:i/>
          <w:sz w:val="15"/>
          <w:szCs w:val="15"/>
        </w:rPr>
        <w:t>IEEE ICNN</w:t>
      </w:r>
      <w:r>
        <w:rPr>
          <w:rFonts w:ascii="Times New Roman" w:hAnsi="Times New Roman" w:cs="Times New Roman" w:eastAsia="Times New Roman"/>
          <w:sz w:val="15"/>
          <w:szCs w:val="15"/>
        </w:rPr>
        <w:t>, vol. 4, Nov./Dec. 1995, pp.</w:t>
      </w:r>
      <w:r>
        <w:rPr>
          <w:rFonts w:ascii="Times New Roman" w:hAnsi="Times New Roman" w:cs="Times New Roman" w:eastAsia="Times New Roman"/>
          <w:spacing w:val="1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1942–1948.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[218] 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T.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Yin, </w:t>
      </w:r>
      <w:r>
        <w:rPr>
          <w:rFonts w:ascii="Times New Roman" w:hAnsi="Times New Roman" w:cs="Times New Roman" w:eastAsia="Times New Roman"/>
          <w:sz w:val="15"/>
          <w:szCs w:val="15"/>
        </w:rPr>
        <w:t>Z.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Wei, </w:t>
      </w:r>
      <w:r>
        <w:rPr>
          <w:rFonts w:ascii="Times New Roman" w:hAnsi="Times New Roman" w:cs="Times New Roman" w:eastAsia="Times New Roman"/>
          <w:sz w:val="15"/>
          <w:szCs w:val="15"/>
        </w:rPr>
        <w:t>and X. Chen, </w:t>
      </w:r>
      <w:r>
        <w:rPr>
          <w:rFonts w:ascii="Times New Roman" w:hAnsi="Times New Roman" w:cs="Times New Roman" w:eastAsia="Times New Roman"/>
          <w:spacing w:val="-4"/>
          <w:sz w:val="15"/>
          <w:szCs w:val="15"/>
        </w:rPr>
        <w:t>‘‘Wavelet </w:t>
      </w:r>
      <w:r>
        <w:rPr>
          <w:rFonts w:ascii="Times New Roman" w:hAnsi="Times New Roman" w:cs="Times New Roman" w:eastAsia="Times New Roman"/>
          <w:sz w:val="15"/>
          <w:szCs w:val="15"/>
        </w:rPr>
        <w:t>transform subspace-based</w:t>
      </w:r>
      <w:r>
        <w:rPr>
          <w:rFonts w:ascii="Times New Roman" w:hAnsi="Times New Roman" w:cs="Times New Roman" w:eastAsia="Times New Roman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opti-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mization method for inverse scattering,’’ </w:t>
      </w:r>
      <w:r>
        <w:rPr>
          <w:rFonts w:ascii="Times" w:hAnsi="Times" w:cs="Times" w:eastAsia="Times"/>
          <w:i/>
          <w:sz w:val="15"/>
          <w:szCs w:val="15"/>
        </w:rPr>
        <w:t>IEEE J. Multiscale</w:t>
      </w:r>
      <w:r>
        <w:rPr>
          <w:rFonts w:ascii="Times" w:hAnsi="Times" w:cs="Times" w:eastAsia="Times"/>
          <w:i/>
          <w:spacing w:val="1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Multiphys.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Comput. </w:t>
      </w:r>
      <w:r>
        <w:rPr>
          <w:rFonts w:ascii="Times" w:hAnsi="Times" w:cs="Times" w:eastAsia="Times"/>
          <w:i/>
          <w:spacing w:val="-3"/>
          <w:sz w:val="15"/>
          <w:szCs w:val="15"/>
        </w:rPr>
        <w:t>Techn.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z w:val="15"/>
          <w:szCs w:val="15"/>
        </w:rPr>
        <w:t>vol. 3, pp. 176–184,</w:t>
      </w:r>
      <w:r>
        <w:rPr>
          <w:rFonts w:ascii="Times New Roman" w:hAnsi="Times New Roman" w:cs="Times New Roman" w:eastAsia="Times New Roman"/>
          <w:spacing w:val="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2018.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[219]</w:t>
      </w:r>
      <w:r>
        <w:rPr>
          <w:rFonts w:ascii="Times New Roman" w:hAnsi="Times New Roman" w:cs="Times New Roman" w:eastAsia="Times New Roman"/>
          <w:spacing w:val="3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Temel,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N.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Unaldi,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O.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Kaynak,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‘‘On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deployment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wireless</w:t>
      </w:r>
      <w:r>
        <w:rPr>
          <w:rFonts w:ascii="Times New Roman" w:hAnsi="Times New Roman" w:cs="Times New Roman" w:eastAsia="Times New Roman"/>
          <w:spacing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sensors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3-D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terrains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maximize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sensing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coverage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utilizing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cat</w:t>
      </w:r>
      <w:r>
        <w:rPr>
          <w:rFonts w:ascii="Times New Roman" w:hAnsi="Times New Roman" w:cs="Times New Roman" w:eastAsia="Times New Roman"/>
          <w:spacing w:val="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swarm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optimization with wavelet transform,’’ </w:t>
      </w:r>
      <w:r>
        <w:rPr>
          <w:rFonts w:ascii="Times" w:hAnsi="Times" w:cs="Times" w:eastAsia="Times"/>
          <w:i/>
          <w:sz w:val="15"/>
          <w:szCs w:val="15"/>
        </w:rPr>
        <w:t>IEEE Trans. Syst., Man,</w:t>
      </w:r>
      <w:r>
        <w:rPr>
          <w:rFonts w:ascii="Times" w:hAnsi="Times" w:cs="Times" w:eastAsia="Times"/>
          <w:i/>
          <w:spacing w:val="1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Cybern.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Syst.</w:t>
      </w:r>
      <w:r>
        <w:rPr>
          <w:rFonts w:ascii="Times New Roman" w:hAnsi="Times New Roman" w:cs="Times New Roman" w:eastAsia="Times New Roman"/>
          <w:sz w:val="15"/>
          <w:szCs w:val="15"/>
        </w:rPr>
        <w:t>, vol. 44, no. 1, pp. 111–120, Jan.</w:t>
      </w:r>
      <w:r>
        <w:rPr>
          <w:rFonts w:ascii="Times New Roman" w:hAnsi="Times New Roman" w:cs="Times New Roman" w:eastAsia="Times New Roman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2014.</w:t>
      </w:r>
    </w:p>
    <w:p>
      <w:pPr>
        <w:spacing w:line="249" w:lineRule="auto" w:before="0"/>
        <w:ind w:left="551" w:right="0" w:hanging="429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t>[220]  L. Shixin, </w:t>
      </w:r>
      <w:r>
        <w:rPr>
          <w:rFonts w:ascii="Times New Roman" w:hAnsi="Times New Roman" w:cs="Times New Roman" w:eastAsia="Times New Roman"/>
          <w:spacing w:val="-10"/>
          <w:sz w:val="15"/>
          <w:szCs w:val="15"/>
        </w:rPr>
        <w:t>Y.  </w:t>
      </w:r>
      <w:r>
        <w:rPr>
          <w:rFonts w:ascii="Times New Roman" w:hAnsi="Times New Roman" w:cs="Times New Roman" w:eastAsia="Times New Roman"/>
          <w:sz w:val="15"/>
          <w:szCs w:val="15"/>
        </w:rPr>
        <w:t>Chuanan, </w:t>
      </w:r>
      <w:r>
        <w:rPr>
          <w:rFonts w:ascii="Times New Roman" w:hAnsi="Times New Roman" w:cs="Times New Roman" w:eastAsia="Times New Roman"/>
          <w:spacing w:val="-7"/>
          <w:sz w:val="15"/>
          <w:szCs w:val="15"/>
        </w:rPr>
        <w:t>W.  </w:t>
      </w:r>
      <w:r>
        <w:rPr>
          <w:rFonts w:ascii="Times New Roman" w:hAnsi="Times New Roman" w:cs="Times New Roman" w:eastAsia="Times New Roman"/>
          <w:sz w:val="15"/>
          <w:szCs w:val="15"/>
        </w:rPr>
        <w:t>Jian, H. Xin, and S. Xiaohou, </w:t>
      </w:r>
      <w:r>
        <w:rPr>
          <w:rFonts w:ascii="Times New Roman" w:hAnsi="Times New Roman" w:cs="Times New Roman" w:eastAsia="Times New Roman"/>
          <w:spacing w:val="1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‘‘Forecasting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of basin sediment yield based on wavelet-BP neural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network,’’ </w:t>
      </w:r>
      <w:r>
        <w:rPr>
          <w:rFonts w:ascii="Times New Roman" w:hAnsi="Times New Roman" w:cs="Times New Roman" w:eastAsia="Times New Roman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spacing w:val="5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Proc.</w:t>
      </w:r>
      <w:r>
        <w:rPr>
          <w:rFonts w:ascii="Times" w:hAnsi="Times" w:cs="Times" w:eastAsia="Times"/>
          <w:i/>
          <w:w w:val="101"/>
          <w:sz w:val="15"/>
          <w:szCs w:val="15"/>
        </w:rPr>
        <w:t> </w:t>
      </w:r>
      <w:r>
        <w:rPr>
          <w:rFonts w:ascii="Times" w:hAnsi="Times" w:cs="Times" w:eastAsia="Times"/>
          <w:i/>
          <w:sz w:val="15"/>
          <w:szCs w:val="15"/>
        </w:rPr>
        <w:t>2nd Int. Asia Conf. Informat. Control, Autom. Robot. (CAR)</w:t>
      </w:r>
      <w:r>
        <w:rPr>
          <w:rFonts w:ascii="Times New Roman" w:hAnsi="Times New Roman" w:cs="Times New Roman" w:eastAsia="Times New Roman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spacing w:val="-3"/>
          <w:sz w:val="15"/>
          <w:szCs w:val="15"/>
        </w:rPr>
        <w:t>Mar.</w:t>
      </w:r>
      <w:r>
        <w:rPr>
          <w:rFonts w:ascii="Times New Roman" w:hAnsi="Times New Roman" w:cs="Times New Roman" w:eastAsia="Times New Roman"/>
          <w:spacing w:val="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2010,</w:t>
      </w:r>
      <w:r>
        <w:rPr>
          <w:rFonts w:ascii="Times New Roman" w:hAnsi="Times New Roman" w:cs="Times New Roman" w:eastAsia="Times New Roman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pp.</w:t>
      </w:r>
      <w:r>
        <w:rPr>
          <w:rFonts w:ascii="Times New Roman" w:hAnsi="Times New Roman" w:cs="Times New Roman" w:eastAsia="Times New Roman"/>
          <w:spacing w:val="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96–99.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7" w:lineRule="auto" w:before="0"/>
        <w:ind w:left="176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.169998pt;margin-top:2.222356pt;width:72.001442pt;height:90.001802pt;mso-position-horizontal-relative:page;mso-position-vertical-relative:paragraph;z-index:7888" type="#_x0000_t75" stroked="false">
            <v:imagedata r:id="rId149" o:title=""/>
          </v:shape>
        </w:pict>
      </w:r>
      <w:r>
        <w:rPr>
          <w:rFonts w:ascii="Calibri" w:hAnsi="Calibri" w:cs="Calibri" w:eastAsia="Calibri"/>
          <w:sz w:val="16"/>
          <w:szCs w:val="16"/>
        </w:rPr>
        <w:t>TIANTIAN GUO </w:t>
      </w:r>
      <w:r>
        <w:rPr>
          <w:rFonts w:ascii="Times New Roman" w:hAnsi="Times New Roman" w:cs="Times New Roman" w:eastAsia="Times New Roman"/>
          <w:sz w:val="16"/>
          <w:szCs w:val="16"/>
        </w:rPr>
        <w:t>received the B.Eng. degree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information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digital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technology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 of Electronic Science and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Technology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China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(UESTC),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2017,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M.Sc.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degree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 multimedia telecommunications from the</w:t>
      </w:r>
      <w:r>
        <w:rPr>
          <w:rFonts w:ascii="Times New Roman" w:hAnsi="Times New Roman" w:cs="Times New Roman" w:eastAsia="Times New Roman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versity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Liverpool,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2019.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She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currently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pur-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suing the Ph.D. degree in electronic and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electrical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engineering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School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Advanced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Technol-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ogy,</w:t>
      </w:r>
      <w:r>
        <w:rPr>
          <w:rFonts w:ascii="Times New Roman" w:hAnsi="Times New Roman" w:cs="Times New Roman" w:eastAsia="Times New Roman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Xi’an</w:t>
      </w:r>
      <w:r>
        <w:rPr>
          <w:rFonts w:ascii="Times New Roman" w:hAnsi="Times New Roman" w:cs="Times New Roman" w:eastAsia="Times New Roman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Jiaotong-Liverpool</w:t>
      </w:r>
      <w:r>
        <w:rPr>
          <w:rFonts w:ascii="Times New Roman" w:hAnsi="Times New Roman" w:cs="Times New Roman" w:eastAsia="Times New Roman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Suzhou,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China.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Her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research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interests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include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wavelet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anal-</w:t>
      </w:r>
    </w:p>
    <w:p>
      <w:pPr>
        <w:spacing w:before="2"/>
        <w:ind w:left="123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ysis,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wavelet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neural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networks,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signal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processing,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communications.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107"/>
        <w:ind w:left="176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.169998pt;margin-top:7.571384pt;width:72.001442pt;height:90.001802pt;mso-position-horizontal-relative:page;mso-position-vertical-relative:paragraph;z-index:7912" type="#_x0000_t75" stroked="false">
            <v:imagedata r:id="rId150" o:title=""/>
          </v:shape>
        </w:pict>
      </w:r>
      <w:r>
        <w:rPr>
          <w:rFonts w:ascii="Calibri" w:hAnsi="Calibri" w:cs="Calibri" w:eastAsia="Calibri"/>
          <w:sz w:val="16"/>
          <w:szCs w:val="16"/>
        </w:rPr>
        <w:t>TONGPO ZHANG </w:t>
      </w:r>
      <w:r>
        <w:rPr>
          <w:rFonts w:ascii="Times New Roman" w:hAnsi="Times New Roman" w:cs="Times New Roman" w:eastAsia="Times New Roman"/>
          <w:sz w:val="16"/>
          <w:szCs w:val="16"/>
        </w:rPr>
        <w:t>received the B.Eng. degree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computer science and electronic engineering</w:t>
      </w:r>
      <w:r>
        <w:rPr>
          <w:rFonts w:ascii="Times New Roman" w:hAnsi="Times New Roman" w:cs="Times New Roman" w:eastAsia="Times New Roman"/>
          <w:spacing w:val="-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Liverpool,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2018,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M.Sc.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degree in computer systems engineering from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 of Glasgow, in 2019. He is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currently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pursuing the Ph.D. degree in electronic and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elec-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trical engineering with the School of</w:t>
      </w:r>
      <w:r>
        <w:rPr>
          <w:rFonts w:ascii="Times New Roman" w:hAnsi="Times New Roman" w:cs="Times New Roman" w:eastAsia="Times New Roman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Advanced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Technology, </w:t>
      </w:r>
      <w:r>
        <w:rPr>
          <w:rFonts w:ascii="Times New Roman" w:hAnsi="Times New Roman" w:cs="Times New Roman" w:eastAsia="Times New Roman"/>
          <w:sz w:val="16"/>
          <w:szCs w:val="16"/>
        </w:rPr>
        <w:t>Xi’an Jiaotong-Liverpool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Suzhou,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China.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His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research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interests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include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inte-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grated  navigation,  scheduling  optimization,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het-</w:t>
      </w:r>
    </w:p>
    <w:p>
      <w:pPr>
        <w:spacing w:before="2"/>
        <w:ind w:left="123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erogeneous networks, machine learning, and</w:t>
      </w:r>
      <w:r>
        <w:rPr>
          <w:rFonts w:ascii="Times New Roman"/>
          <w:spacing w:val="-20"/>
          <w:sz w:val="16"/>
        </w:rPr>
        <w:t> </w:t>
      </w:r>
      <w:r>
        <w:rPr>
          <w:rFonts w:ascii="Times New Roman"/>
          <w:sz w:val="16"/>
        </w:rPr>
        <w:t>robotics.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107"/>
        <w:ind w:left="176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.169998pt;margin-top:7.571383pt;width:72.001442pt;height:90.001802pt;mso-position-horizontal-relative:page;mso-position-vertical-relative:paragraph;z-index:7936" type="#_x0000_t75" stroked="false">
            <v:imagedata r:id="rId151" o:title=""/>
          </v:shape>
        </w:pict>
      </w:r>
      <w:r>
        <w:rPr>
          <w:rFonts w:ascii="Calibri" w:hAnsi="Calibri" w:cs="Calibri" w:eastAsia="Calibri"/>
          <w:sz w:val="16"/>
          <w:szCs w:val="16"/>
        </w:rPr>
        <w:t>ENGGEE LIM </w:t>
      </w:r>
      <w:r>
        <w:rPr>
          <w:rFonts w:ascii="Times New Roman" w:hAnsi="Times New Roman" w:cs="Times New Roman" w:eastAsia="Times New Roman"/>
          <w:sz w:val="16"/>
          <w:szCs w:val="16"/>
        </w:rPr>
        <w:t>(Senior Member, IEEE) 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received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the Ph.D. degree from Northumbria 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 2002. He has been with Xi’an</w:t>
      </w:r>
      <w:r>
        <w:rPr>
          <w:rFonts w:ascii="Times New Roman" w:hAnsi="Times New Roman" w:cs="Times New Roman" w:eastAsia="Times New Roman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Jiaotong-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Liverpool University (XJTLU) as an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Associate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Professor, since 2007; and a Full Professor,</w:t>
      </w:r>
      <w:r>
        <w:rPr>
          <w:rFonts w:ascii="Times New Roman" w:hAnsi="Times New Roman" w:cs="Times New Roman" w:eastAsia="Times New Roman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since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2015. His research interests include RF</w:t>
      </w:r>
      <w:r>
        <w:rPr>
          <w:rFonts w:ascii="Times New Roman" w:hAnsi="Times New Roman" w:cs="Times New Roman" w:eastAsia="Times New Roman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microwave applications, antennas, filters,</w:t>
      </w:r>
      <w:r>
        <w:rPr>
          <w:rFonts w:ascii="Times New Roman" w:hAnsi="Times New Roman" w:cs="Times New Roman" w:eastAsia="Times New Roman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diplex-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ers, couplers, RFID, UWB, WIMAX,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3G/4G/5G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mobile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communication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networks,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wireless</w:t>
      </w:r>
      <w:r>
        <w:rPr>
          <w:rFonts w:ascii="Times New Roman" w:hAnsi="Times New Roman" w:cs="Times New Roman" w:eastAsia="Times New Roman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capsule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endoscopy, EM measurement and simulation,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co-</w:t>
      </w:r>
    </w:p>
    <w:p>
      <w:pPr>
        <w:spacing w:line="249" w:lineRule="auto" w:before="2"/>
        <w:ind w:left="123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operative and cognitive wireless communication networks, smart-grid</w:t>
      </w:r>
      <w:r>
        <w:rPr>
          <w:rFonts w:ascii="Times New Roman"/>
          <w:spacing w:val="-26"/>
          <w:sz w:val="16"/>
        </w:rPr>
        <w:t> </w:t>
      </w:r>
      <w:r>
        <w:rPr>
          <w:rFonts w:ascii="Times New Roman"/>
          <w:sz w:val="16"/>
        </w:rPr>
        <w:t>com-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munication, robotic networking technology, and wireless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communication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networks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smart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green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cities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(e.g.,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mobile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APP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public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transporta-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information).</w:t>
      </w:r>
    </w:p>
    <w:p>
      <w:pPr>
        <w:spacing w:line="247" w:lineRule="auto" w:before="76"/>
        <w:ind w:left="1764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Calibri" w:hAnsi="Calibri"/>
          <w:sz w:val="16"/>
        </w:rPr>
        <w:t>MIGUEL  LÓPEZ-BENÍTEZ  </w:t>
      </w:r>
      <w:r>
        <w:rPr>
          <w:rFonts w:ascii="Times New Roman" w:hAnsi="Times New Roman"/>
          <w:sz w:val="16"/>
        </w:rPr>
        <w:t>(Senior  Member,</w:t>
      </w:r>
      <w:r>
        <w:rPr>
          <w:rFonts w:ascii="Times New Roman" w:hAnsi="Times New Roman"/>
          <w:spacing w:val="-32"/>
          <w:sz w:val="16"/>
        </w:rPr>
        <w:t> </w:t>
      </w:r>
      <w:r>
        <w:rPr>
          <w:rFonts w:ascii="Times New Roman" w:hAnsi="Times New Roman"/>
          <w:spacing w:val="-32"/>
          <w:sz w:val="16"/>
        </w:rPr>
      </w:r>
      <w:r>
        <w:rPr>
          <w:rFonts w:ascii="Times New Roman" w:hAnsi="Times New Roman"/>
          <w:sz w:val="16"/>
        </w:rPr>
        <w:t>IEEE) received the B.Sc. and M.Sc.</w:t>
      </w:r>
      <w:r>
        <w:rPr>
          <w:rFonts w:ascii="Times New Roman" w:hAnsi="Times New Roman"/>
          <w:spacing w:val="32"/>
          <w:sz w:val="16"/>
        </w:rPr>
        <w:t> </w:t>
      </w:r>
      <w:r>
        <w:rPr>
          <w:rFonts w:ascii="Times New Roman" w:hAnsi="Times New Roman"/>
          <w:sz w:val="16"/>
        </w:rPr>
        <w:t>degrees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(Hons.) in telecommunication engineering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from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Miguel Hernández University, Elche, Spain,</w:t>
      </w:r>
      <w:r>
        <w:rPr>
          <w:rFonts w:ascii="Times New Roman" w:hAnsi="Times New Roman"/>
          <w:spacing w:val="16"/>
          <w:sz w:val="16"/>
        </w:rPr>
        <w:t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2003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2006,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respectively,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Ph.D.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degree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" w:hAnsi="Times"/>
          <w:i/>
          <w:sz w:val="16"/>
        </w:rPr>
        <w:t>(summa cum laude) </w:t>
      </w:r>
      <w:r>
        <w:rPr>
          <w:rFonts w:ascii="Times New Roman" w:hAnsi="Times New Roman"/>
          <w:sz w:val="16"/>
        </w:rPr>
        <w:t>in telecommunication</w:t>
      </w:r>
      <w:r>
        <w:rPr>
          <w:rFonts w:ascii="Times New Roman" w:hAnsi="Times New Roman"/>
          <w:spacing w:val="39"/>
          <w:sz w:val="16"/>
        </w:rPr>
        <w:t> </w:t>
      </w:r>
      <w:r>
        <w:rPr>
          <w:rFonts w:ascii="Times New Roman" w:hAnsi="Times New Roman"/>
          <w:sz w:val="16"/>
        </w:rPr>
        <w:t>engi-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neering from the Technical University of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z w:val="16"/>
        </w:rPr>
        <w:t>Catalo-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nia,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Barcelona,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Spain,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2011.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From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2011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to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z w:val="16"/>
        </w:rPr>
        <w:t>2013,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he was a Research Fellow with the Centre</w:t>
      </w:r>
      <w:r>
        <w:rPr>
          <w:rFonts w:ascii="Times New Roman" w:hAnsi="Times New Roman"/>
          <w:spacing w:val="-16"/>
          <w:sz w:val="16"/>
        </w:rPr>
        <w:t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w w:val="99"/>
          <w:sz w:val="16"/>
        </w:rPr>
        <w:t> </w:t>
      </w:r>
      <w:r>
        <w:rPr>
          <w:rFonts w:ascii="Times New Roman" w:hAnsi="Times New Roman"/>
          <w:sz w:val="16"/>
        </w:rPr>
        <w:t>Communication Systems Research, University</w:t>
      </w:r>
      <w:r>
        <w:rPr>
          <w:rFonts w:ascii="Times New Roman" w:hAnsi="Times New Roman"/>
          <w:spacing w:val="21"/>
          <w:sz w:val="16"/>
        </w:rPr>
        <w:t> </w:t>
      </w:r>
      <w:r>
        <w:rPr>
          <w:rFonts w:ascii="Times New Roman" w:hAnsi="Times New Roman"/>
          <w:sz w:val="16"/>
        </w:rPr>
        <w:t>of</w:t>
      </w:r>
    </w:p>
    <w:p>
      <w:pPr>
        <w:spacing w:line="249" w:lineRule="auto" w:before="2"/>
        <w:ind w:left="123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97.07901pt;margin-top:-93.468033pt;width:72.001442pt;height:90.001802pt;mso-position-horizontal-relative:page;mso-position-vertical-relative:paragraph;z-index:7960" type="#_x0000_t75" stroked="false">
            <v:imagedata r:id="rId152" o:title=""/>
          </v:shape>
        </w:pict>
      </w:r>
      <w:r>
        <w:rPr>
          <w:rFonts w:ascii="Times New Roman"/>
          <w:spacing w:val="-3"/>
          <w:sz w:val="16"/>
        </w:rPr>
        <w:t>Surrey,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Guildford,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U.K.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2013,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became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Lecturer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(Assistant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Professor)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Department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Electrical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Engineering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Electronics,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Liverpool,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U.K.,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where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has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been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Senior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Lecturer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(Associate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Professor),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since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2018.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His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interests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include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wireless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communications</w:t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networking,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special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emphasis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mobile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communications,</w:t>
      </w:r>
      <w:r>
        <w:rPr>
          <w:rFonts w:ascii="Times New Roman"/>
          <w:spacing w:val="27"/>
          <w:sz w:val="16"/>
        </w:rPr>
        <w:t> </w:t>
      </w:r>
      <w:r>
        <w:rPr>
          <w:rFonts w:ascii="Times New Roman"/>
          <w:sz w:val="16"/>
        </w:rPr>
        <w:t>dynamic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spectrum access, and the Internet of</w:t>
      </w:r>
      <w:r>
        <w:rPr>
          <w:rFonts w:ascii="Times New Roman"/>
          <w:spacing w:val="-16"/>
          <w:sz w:val="16"/>
        </w:rPr>
        <w:t> </w:t>
      </w:r>
      <w:r>
        <w:rPr>
          <w:rFonts w:ascii="Times New Roman"/>
          <w:sz w:val="16"/>
        </w:rPr>
        <w:t>Things.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129"/>
        <w:ind w:left="1764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97.07901pt;margin-top:8.672374pt;width:72.001442pt;height:90.001802pt;mso-position-horizontal-relative:page;mso-position-vertical-relative:paragraph;z-index:7984" type="#_x0000_t75" stroked="false">
            <v:imagedata r:id="rId153" o:title=""/>
          </v:shape>
        </w:pict>
      </w:r>
      <w:r>
        <w:rPr>
          <w:rFonts w:ascii="Calibri" w:hAnsi="Calibri" w:cs="Calibri" w:eastAsia="Calibri"/>
          <w:sz w:val="16"/>
          <w:szCs w:val="16"/>
        </w:rPr>
        <w:t>FEI MA </w:t>
      </w:r>
      <w:r>
        <w:rPr>
          <w:rFonts w:ascii="Times New Roman" w:hAnsi="Times New Roman" w:cs="Times New Roman" w:eastAsia="Times New Roman"/>
          <w:sz w:val="16"/>
          <w:szCs w:val="16"/>
        </w:rPr>
        <w:t>received the M.Sc. degree from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Xiamen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 China, in 2002, and the Ph.D.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degree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 applied mathematics from Flinders</w:t>
      </w:r>
      <w:r>
        <w:rPr>
          <w:rFonts w:ascii="Times New Roman" w:hAnsi="Times New Roman" w:cs="Times New Roman" w:eastAsia="Times New Roman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Australia, in 2008. He has been with the</w:t>
      </w:r>
      <w:r>
        <w:rPr>
          <w:rFonts w:ascii="Times New Roman" w:hAnsi="Times New Roman" w:cs="Times New Roman" w:eastAsia="Times New Roman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Depart-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ment of Mathematical Sciences, Xi’an</w:t>
      </w:r>
      <w:r>
        <w:rPr>
          <w:rFonts w:ascii="Times New Roman" w:hAnsi="Times New Roman" w:cs="Times New Roman" w:eastAsia="Times New Roman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Jiaotong-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Liverpool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since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2012;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currently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Full Professor. His research interests include</w:t>
      </w:r>
      <w:r>
        <w:rPr>
          <w:rFonts w:ascii="Times New Roman" w:hAnsi="Times New Roman" w:cs="Times New Roman" w:eastAsia="Times New Roman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non-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negative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matrix,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medical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image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analysis,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forecast-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ing methods, graph theory, and 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AGV</w:t>
      </w:r>
      <w:r>
        <w:rPr>
          <w:rFonts w:ascii="Times New Roman" w:hAnsi="Times New Roman" w:cs="Times New Roman" w:eastAsia="Times New Roman"/>
          <w:spacing w:val="-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scheduling.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114"/>
        <w:ind w:left="1764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97.07901pt;margin-top:7.921393pt;width:72.001442pt;height:90.001802pt;mso-position-horizontal-relative:page;mso-position-vertical-relative:paragraph;z-index:-112936" type="#_x0000_t75" stroked="false">
            <v:imagedata r:id="rId154" o:title=""/>
          </v:shape>
        </w:pict>
      </w:r>
      <w:r>
        <w:rPr>
          <w:rFonts w:ascii="Calibri"/>
          <w:sz w:val="16"/>
        </w:rPr>
        <w:t>LIMIN YU </w:t>
      </w:r>
      <w:r>
        <w:rPr>
          <w:rFonts w:ascii="Times New Roman"/>
          <w:sz w:val="16"/>
        </w:rPr>
        <w:t>(Member, IEEE) received the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B.Eng.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degree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telecommunications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engineering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M.Sc.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z w:val="16"/>
        </w:rPr>
        <w:t>degree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z w:val="16"/>
        </w:rPr>
        <w:t>radio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z w:val="16"/>
        </w:rPr>
        <w:t>physics/underwater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z w:val="16"/>
        </w:rPr>
        <w:t>acoustic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communications from Xiamen University,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z w:val="16"/>
        </w:rPr>
        <w:t>China,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in 1999 and 2002, respectively, and the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z w:val="16"/>
        </w:rPr>
        <w:t>Ph.D.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degree in telecommunications engineering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from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The University of Adelaide, Australia, in</w:t>
      </w:r>
      <w:r>
        <w:rPr>
          <w:rFonts w:ascii="Times New Roman"/>
          <w:spacing w:val="31"/>
          <w:sz w:val="16"/>
        </w:rPr>
        <w:t> </w:t>
      </w:r>
      <w:r>
        <w:rPr>
          <w:rFonts w:ascii="Times New Roman"/>
          <w:sz w:val="16"/>
        </w:rPr>
        <w:t>2007.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z w:val="16"/>
        </w:rPr>
        <w:t>She worked with ZTE Telecommunications</w:t>
      </w:r>
      <w:r>
        <w:rPr>
          <w:rFonts w:ascii="Times New Roman"/>
          <w:spacing w:val="-27"/>
          <w:sz w:val="16"/>
        </w:rPr>
        <w:t> </w:t>
      </w:r>
      <w:r>
        <w:rPr>
          <w:rFonts w:ascii="Times New Roman"/>
          <w:sz w:val="16"/>
        </w:rPr>
        <w:t>Com-</w:t>
      </w:r>
      <w:r>
        <w:rPr>
          <w:rFonts w:ascii="Times New Roman"/>
          <w:w w:val="99"/>
          <w:sz w:val="16"/>
        </w:rPr>
        <w:t> </w:t>
      </w:r>
      <w:r>
        <w:rPr>
          <w:rFonts w:ascii="Times New Roman"/>
          <w:spacing w:val="-3"/>
          <w:sz w:val="16"/>
        </w:rPr>
        <w:t>pany,  </w:t>
      </w:r>
      <w:r>
        <w:rPr>
          <w:rFonts w:ascii="Times New Roman"/>
          <w:sz w:val="16"/>
        </w:rPr>
        <w:t>Shenzhen, China, as a Software  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Engineer.</w:t>
      </w:r>
    </w:p>
    <w:p>
      <w:pPr>
        <w:spacing w:line="249" w:lineRule="auto" w:before="2"/>
        <w:ind w:left="123" w:right="112" w:firstLine="164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525.845581pt;margin-top:62.205334pt;width:12.45pt;height:2.75pt;mso-position-horizontal-relative:page;mso-position-vertical-relative:paragraph;z-index:8032" coordorigin="10517,1244" coordsize="249,55">
            <v:group style="position:absolute;left:10517;top:1244;width:55;height:55" coordorigin="10517,1244" coordsize="55,55">
              <v:shape style="position:absolute;left:10517;top:1244;width:55;height:55" coordorigin="10517,1244" coordsize="55,55" path="m10517,1256l10517,1287,10529,1299,10560,1299,10572,1287,10572,1256,10560,1244,10529,1244,10517,1256xe" filled="true" fillcolor="#a6a8ab" stroked="false">
                <v:path arrowok="t"/>
                <v:fill type="solid"/>
              </v:shape>
            </v:group>
            <v:group style="position:absolute;left:10614;top:1244;width:55;height:55" coordorigin="10614,1244" coordsize="55,55">
              <v:shape style="position:absolute;left:10614;top:1244;width:55;height:55" coordorigin="10614,1244" coordsize="55,55" path="m10614,1256l10614,1287,10626,1299,10657,1299,10669,1287,10669,1256,10657,1244,10626,1244,10614,1256xe" filled="true" fillcolor="#a6a8ab" stroked="false">
                <v:path arrowok="t"/>
                <v:fill type="solid"/>
              </v:shape>
            </v:group>
            <v:group style="position:absolute;left:10711;top:1244;width:55;height:55" coordorigin="10711,1244" coordsize="55,55">
              <v:shape style="position:absolute;left:10711;top:1244;width:55;height:55" coordorigin="10711,1244" coordsize="55,55" path="m10711,1256l10711,1287,10723,1299,10753,1299,10766,1287,10766,1256,10753,1244,10723,1244,10711,1256xe" filled="true" fillcolor="#a6a8a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t>She also worked with South Australia University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 The University of Adelaide as a Research Fellow and a Research</w:t>
      </w:r>
      <w:r>
        <w:rPr>
          <w:rFonts w:ascii="Times New Roman" w:hAnsi="Times New Roman" w:cs="Times New Roman" w:eastAsia="Times New Roman"/>
          <w:spacing w:val="-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Asso-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ciate.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She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has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been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Xi’an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Jiaotong-Liverpool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University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(XJTLU),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since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2012;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currently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Associate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Professor.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Her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research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interests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include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sonar detection, wavelet analysis, sensor networks, coordinated</w:t>
      </w:r>
      <w:r>
        <w:rPr>
          <w:rFonts w:ascii="Times New Roman" w:hAnsi="Times New Roman" w:cs="Times New Roman" w:eastAsia="Times New Roman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multi-AGV</w:t>
      </w:r>
      <w:r>
        <w:rPr>
          <w:rFonts w:ascii="Times New Roman" w:hAnsi="Times New Roman" w:cs="Times New Roman" w:eastAsia="Times New Roman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systems design, and medical image</w:t>
      </w:r>
      <w:r>
        <w:rPr>
          <w:rFonts w:ascii="Times New Roman" w:hAnsi="Times New Roman" w:cs="Times New Roman" w:eastAsia="Times New Roman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analysis.</w:t>
      </w:r>
    </w:p>
    <w:sectPr>
      <w:type w:val="continuous"/>
      <w:pgSz w:w="11520" w:h="15660"/>
      <w:pgMar w:top="260" w:bottom="280" w:left="600" w:right="640"/>
      <w:cols w:num="2" w:equalWidth="0">
        <w:col w:w="4948" w:space="270"/>
        <w:col w:w="50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imes">
    <w:altName w:val="Times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169998pt;margin-top:744.788513pt;width:24.35pt;height:9pt;mso-position-horizontal-relative:page;mso-position-vertical-relative:page;z-index:-119776" type="#_x0000_t202" filled="false" stroked="false">
          <v:textbox inset="0,0,0,0">
            <w:txbxContent>
              <w:p>
                <w:pPr>
                  <w:spacing w:line="161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58870</w:t>
                </w:r>
                <w:r>
                  <w:rPr/>
                  <w:fldChar w:fldCharType="end"/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8.229004pt;margin-top:745.590088pt;width:51.1pt;height:8pt;mso-position-horizontal-relative:page;mso-position-vertical-relative:page;z-index:-119752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5.956970pt;margin-top:744.787537pt;width:24.35pt;height:9pt;mso-position-horizontal-relative:page;mso-position-vertical-relative:page;z-index:-119728" type="#_x0000_t202" filled="false" stroked="false">
          <v:textbox inset="0,0,0,0">
            <w:txbxContent>
              <w:p>
                <w:pPr>
                  <w:spacing w:line="161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58871</w:t>
                </w:r>
                <w:r>
                  <w:rPr/>
                  <w:fldChar w:fldCharType="end"/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.169998pt;margin-top:745.589111pt;width:51.1pt;height:8pt;mso-position-horizontal-relative:page;mso-position-vertical-relative:page;z-index:-119704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169998pt;margin-top:744.787537pt;width:22.35pt;height:9pt;mso-position-horizontal-relative:page;mso-position-vertical-relative:page;z-index:-119680" type="#_x0000_t202" filled="false" stroked="false">
          <v:textbox inset="0,0,0,0">
            <w:txbxContent>
              <w:p>
                <w:pPr>
                  <w:spacing w:line="16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  <w:t>58900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8.229004pt;margin-top:745.588074pt;width:51.1pt;height:8pt;mso-position-horizontal-relative:page;mso-position-vertical-relative:page;z-index:-119656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58008pt;margin-top:744.787537pt;width:22.35pt;height:9pt;mso-position-horizontal-relative:page;mso-position-vertical-relative:page;z-index:-119632" type="#_x0000_t202" filled="false" stroked="false">
          <v:textbox inset="0,0,0,0">
            <w:txbxContent>
              <w:p>
                <w:pPr>
                  <w:spacing w:line="16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  <w:t>58901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.169998pt;margin-top:745.588074pt;width:51.1pt;height:8pt;mso-position-horizontal-relative:page;mso-position-vertical-relative:page;z-index:-119608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169998pt;margin-top:744.787537pt;width:22.35pt;height:9pt;mso-position-horizontal-relative:page;mso-position-vertical-relative:page;z-index:-119584" type="#_x0000_t202" filled="false" stroked="false">
          <v:textbox inset="0,0,0,0">
            <w:txbxContent>
              <w:p>
                <w:pPr>
                  <w:spacing w:line="16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  <w:t>58902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8.229004pt;margin-top:745.588074pt;width:51.1pt;height:8pt;mso-position-horizontal-relative:page;mso-position-vertical-relative:page;z-index:-119560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58008pt;margin-top:744.788513pt;width:22.35pt;height:9pt;mso-position-horizontal-relative:page;mso-position-vertical-relative:page;z-index:-119536" type="#_x0000_t202" filled="false" stroked="false">
          <v:textbox inset="0,0,0,0">
            <w:txbxContent>
              <w:p>
                <w:pPr>
                  <w:spacing w:line="16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106"/>
                    <w:sz w:val="14"/>
                  </w:rPr>
                  <w:t>58903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.169998pt;margin-top:745.589111pt;width:51.1pt;height:8pt;mso-position-horizontal-relative:page;mso-position-vertical-relative:page;z-index:-119512" type="#_x0000_t202" filled="false" stroked="false">
          <v:textbox inset="0,0,0,0">
            <w:txbxContent>
              <w:p>
                <w:pPr>
                  <w:spacing w:line="141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2"/>
                    <w:szCs w:val="12"/>
                  </w:rPr>
                </w:pPr>
                <w:r>
                  <w:rPr>
                    <w:rFonts w:ascii="Tahoma"/>
                    <w:w w:val="102"/>
                    <w:sz w:val="12"/>
                  </w:rPr>
                  <w:t>VOLUME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99"/>
                    <w:sz w:val="12"/>
                  </w:rPr>
                  <w:t>10,</w:t>
                </w:r>
                <w:r>
                  <w:rPr>
                    <w:rFonts w:ascii="Tahoma"/>
                    <w:spacing w:val="-3"/>
                    <w:sz w:val="12"/>
                  </w:rPr>
                  <w:t> </w:t>
                </w:r>
                <w:r>
                  <w:rPr>
                    <w:rFonts w:ascii="Tahoma"/>
                    <w:w w:val="106"/>
                    <w:sz w:val="12"/>
                  </w:rPr>
                  <w:t>2022</w:t>
                </w:r>
                <w:r>
                  <w:rPr>
                    <w:rFonts w:ascii="Tahoma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169998pt;margin-top:18.608915pt;width:76.328101pt;height:12.6191pt;mso-position-horizontal-relative:page;mso-position-vertical-relative:page;z-index:-119920" type="#_x0000_t75" stroked="false">
          <v:imagedata r:id="rId1" o:title=""/>
        </v:shape>
      </w:pict>
    </w:r>
    <w:r>
      <w:rPr/>
      <w:pict>
        <v:group style="position:absolute;margin-left:36.169998pt;margin-top:36.739017pt;width:502.15pt;height:.1pt;mso-position-horizontal-relative:page;mso-position-vertical-relative:page;z-index:-119896" coordorigin="723,735" coordsize="10043,2">
          <v:shape style="position:absolute;left:723;top:735;width:10043;height:2" coordorigin="723,735" coordsize="10043,0" path="m723,735l10766,735e" filled="false" stroked="true" strokeweight=".398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2.177994pt;margin-top:24.62254pt;width:287.150pt;height:9pt;mso-position-horizontal-relative:page;mso-position-vertical-relative:page;z-index:-119872" type="#_x0000_t202" filled="false" stroked="false">
          <v:textbox inset="0,0,0,0">
            <w:txbxContent>
              <w:p>
                <w:pPr>
                  <w:spacing w:line="163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81"/>
                    <w:sz w:val="14"/>
                  </w:rPr>
                  <w:t>T.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4"/>
                    <w:sz w:val="14"/>
                  </w:rPr>
                  <w:t>Guo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Georgia"/>
                    <w:i/>
                    <w:w w:val="101"/>
                    <w:sz w:val="14"/>
                  </w:rPr>
                  <w:t>et</w:t>
                </w:r>
                <w:r>
                  <w:rPr>
                    <w:rFonts w:ascii="Georgia"/>
                    <w:i/>
                    <w:spacing w:val="7"/>
                    <w:sz w:val="14"/>
                  </w:rPr>
                  <w:t> </w:t>
                </w:r>
                <w:r>
                  <w:rPr>
                    <w:rFonts w:ascii="Georgia"/>
                    <w:i/>
                    <w:w w:val="93"/>
                    <w:sz w:val="14"/>
                  </w:rPr>
                  <w:t>al.</w:t>
                </w:r>
                <w:r>
                  <w:rPr>
                    <w:rFonts w:ascii="Tahoma"/>
                    <w:w w:val="76"/>
                    <w:sz w:val="14"/>
                  </w:rPr>
                  <w:t>:</w:t>
                </w:r>
                <w:r>
                  <w:rPr>
                    <w:rFonts w:ascii="Tahoma"/>
                    <w:spacing w:val="10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Review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of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98"/>
                    <w:sz w:val="14"/>
                  </w:rPr>
                  <w:t>Wavelet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99"/>
                    <w:sz w:val="14"/>
                  </w:rPr>
                  <w:t>Analysis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and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88"/>
                    <w:sz w:val="14"/>
                  </w:rPr>
                  <w:t>Its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0"/>
                    <w:sz w:val="14"/>
                  </w:rPr>
                  <w:t>Applications:</w:t>
                </w:r>
                <w:r>
                  <w:rPr>
                    <w:rFonts w:ascii="Tahoma"/>
                    <w:spacing w:val="10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Challenges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and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Opportunities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1.286987pt;margin-top:18.608915pt;width:76.328101pt;height:12.6191pt;mso-position-horizontal-relative:page;mso-position-vertical-relative:page;z-index:-119848" type="#_x0000_t75" stroked="false">
          <v:imagedata r:id="rId1" o:title=""/>
        </v:shape>
      </w:pict>
    </w:r>
    <w:r>
      <w:rPr/>
      <w:pict>
        <v:group style="position:absolute;margin-left:36.169998pt;margin-top:36.739017pt;width:502.15pt;height:.1pt;mso-position-horizontal-relative:page;mso-position-vertical-relative:page;z-index:-119824" coordorigin="723,735" coordsize="10043,2">
          <v:shape style="position:absolute;left:723;top:735;width:10043;height:2" coordorigin="723,735" coordsize="10043,0" path="m723,735l10766,735e" filled="false" stroked="true" strokeweight=".398pt" strokecolor="#000000">
            <v:path arrowok="t"/>
          </v:shape>
          <w10:wrap type="none"/>
        </v:group>
      </w:pict>
    </w:r>
    <w:r>
      <w:rPr/>
      <w:pict>
        <v:shape style="position:absolute;margin-left:35.169998pt;margin-top:24.62254pt;width:287.150pt;height:9pt;mso-position-horizontal-relative:page;mso-position-vertical-relative:page;z-index:-119800" type="#_x0000_t202" filled="false" stroked="false">
          <v:textbox inset="0,0,0,0">
            <w:txbxContent>
              <w:p>
                <w:pPr>
                  <w:spacing w:line="163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4"/>
                    <w:szCs w:val="14"/>
                  </w:rPr>
                </w:pPr>
                <w:r>
                  <w:rPr>
                    <w:rFonts w:ascii="Tahoma"/>
                    <w:w w:val="81"/>
                    <w:sz w:val="14"/>
                  </w:rPr>
                  <w:t>T.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4"/>
                    <w:sz w:val="14"/>
                  </w:rPr>
                  <w:t>Guo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Georgia"/>
                    <w:i/>
                    <w:w w:val="101"/>
                    <w:sz w:val="14"/>
                  </w:rPr>
                  <w:t>et</w:t>
                </w:r>
                <w:r>
                  <w:rPr>
                    <w:rFonts w:ascii="Georgia"/>
                    <w:i/>
                    <w:spacing w:val="7"/>
                    <w:sz w:val="14"/>
                  </w:rPr>
                  <w:t> </w:t>
                </w:r>
                <w:r>
                  <w:rPr>
                    <w:rFonts w:ascii="Georgia"/>
                    <w:i/>
                    <w:w w:val="93"/>
                    <w:sz w:val="14"/>
                  </w:rPr>
                  <w:t>al.</w:t>
                </w:r>
                <w:r>
                  <w:rPr>
                    <w:rFonts w:ascii="Tahoma"/>
                    <w:w w:val="76"/>
                    <w:sz w:val="14"/>
                  </w:rPr>
                  <w:t>:</w:t>
                </w:r>
                <w:r>
                  <w:rPr>
                    <w:rFonts w:ascii="Tahoma"/>
                    <w:spacing w:val="10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Review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of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98"/>
                    <w:sz w:val="14"/>
                  </w:rPr>
                  <w:t>Wavelet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99"/>
                    <w:sz w:val="14"/>
                  </w:rPr>
                  <w:t>Analysis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and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88"/>
                    <w:sz w:val="14"/>
                  </w:rPr>
                  <w:t>Its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0"/>
                    <w:sz w:val="14"/>
                  </w:rPr>
                  <w:t>Applications:</w:t>
                </w:r>
                <w:r>
                  <w:rPr>
                    <w:rFonts w:ascii="Tahoma"/>
                    <w:spacing w:val="10"/>
                    <w:sz w:val="14"/>
                  </w:rPr>
                  <w:t> </w:t>
                </w:r>
                <w:r>
                  <w:rPr>
                    <w:rFonts w:ascii="Tahoma"/>
                    <w:w w:val="101"/>
                    <w:sz w:val="14"/>
                  </w:rPr>
                  <w:t>Challenges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and</w:t>
                </w:r>
                <w:r>
                  <w:rPr>
                    <w:rFonts w:ascii="Tahoma"/>
                    <w:spacing w:val="-4"/>
                    <w:sz w:val="14"/>
                  </w:rPr>
                  <w:t> </w:t>
                </w:r>
                <w:r>
                  <w:rPr>
                    <w:rFonts w:ascii="Tahoma"/>
                    <w:w w:val="102"/>
                    <w:sz w:val="14"/>
                  </w:rPr>
                  <w:t>Opportunities</w:t>
                </w:r>
                <w:r>
                  <w:rPr>
                    <w:rFonts w:ascii="Tahoma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6"/>
      <w:numFmt w:val="lowerLetter"/>
      <w:lvlText w:val="%1."/>
      <w:lvlJc w:val="left"/>
      <w:pPr>
        <w:ind w:left="551" w:hanging="152"/>
        <w:jc w:val="left"/>
      </w:pPr>
      <w:rPr>
        <w:rFonts w:hint="default" w:ascii="Times New Roman" w:hAnsi="Times New Roman" w:eastAsia="Times New Roman"/>
        <w:w w:val="101"/>
        <w:sz w:val="15"/>
        <w:szCs w:val="15"/>
      </w:rPr>
    </w:lvl>
    <w:lvl w:ilvl="1">
      <w:start w:val="1"/>
      <w:numFmt w:val="upperLetter"/>
      <w:lvlText w:val="%2."/>
      <w:lvlJc w:val="left"/>
      <w:pPr>
        <w:ind w:left="551" w:hanging="186"/>
        <w:jc w:val="left"/>
      </w:pPr>
      <w:rPr>
        <w:rFonts w:hint="default" w:ascii="Times New Roman" w:hAnsi="Times New Roman" w:eastAsia="Times New Roman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1460" w:hanging="1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0" w:hanging="1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0" w:hanging="1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10" w:hanging="1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1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1" w:hanging="1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1" w:hanging="18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517" w:hanging="286"/>
        <w:jc w:val="left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-"/>
      <w:lvlJc w:val="left"/>
      <w:pPr>
        <w:ind w:left="886" w:hanging="186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344" w:hanging="1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9" w:hanging="1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3" w:hanging="1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38" w:hanging="1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3" w:hanging="1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7" w:hanging="1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32" w:hanging="18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388" w:hanging="266"/>
        <w:jc w:val="left"/>
      </w:pPr>
      <w:rPr>
        <w:rFonts w:hint="default" w:ascii="Tahoma" w:hAnsi="Tahoma" w:eastAsia="Tahoma"/>
        <w:color w:val="58595B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836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3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0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0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7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34" w:hanging="266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393" w:hanging="251"/>
        <w:jc w:val="left"/>
      </w:pPr>
      <w:rPr>
        <w:rFonts w:hint="default" w:ascii="Georgia" w:hAnsi="Georgia" w:eastAsia="Georgia"/>
        <w:i/>
        <w:color w:val="58595B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560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8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86" w:hanging="25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88" w:hanging="266"/>
        <w:jc w:val="right"/>
      </w:pPr>
      <w:rPr>
        <w:rFonts w:hint="default" w:ascii="Tahoma" w:hAnsi="Tahoma" w:eastAsia="Tahoma"/>
        <w:color w:val="58595B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800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0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0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4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68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2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96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0" w:hanging="266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23" w:hanging="251"/>
        <w:jc w:val="left"/>
      </w:pPr>
      <w:rPr>
        <w:rFonts w:hint="default" w:ascii="Georgia" w:hAnsi="Georgia" w:eastAsia="Georgia"/>
        <w:i/>
        <w:color w:val="58595B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4060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78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6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35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54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73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" w:hanging="25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88" w:hanging="266"/>
        <w:jc w:val="left"/>
      </w:pPr>
      <w:rPr>
        <w:rFonts w:hint="default" w:ascii="Tahoma" w:hAnsi="Tahoma" w:eastAsia="Tahoma"/>
        <w:color w:val="58595B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836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3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0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0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7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34" w:hanging="266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393" w:hanging="251"/>
        <w:jc w:val="left"/>
      </w:pPr>
      <w:rPr>
        <w:rFonts w:hint="default" w:ascii="Georgia" w:hAnsi="Georgia" w:eastAsia="Georgia"/>
        <w:i/>
        <w:color w:val="58595B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517" w:hanging="196"/>
      </w:pPr>
      <w:rPr>
        <w:rFonts w:hint="default" w:ascii="Lucida Sans Unicode" w:hAnsi="Lucida Sans Unicode" w:eastAsia="Lucida Sans Unicode"/>
        <w:w w:val="79"/>
        <w:sz w:val="15"/>
        <w:szCs w:val="15"/>
      </w:rPr>
    </w:lvl>
    <w:lvl w:ilvl="2">
      <w:start w:val="1"/>
      <w:numFmt w:val="bullet"/>
      <w:lvlText w:val="•"/>
      <w:lvlJc w:val="left"/>
      <w:pPr>
        <w:ind w:left="432" w:hanging="1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" w:hanging="1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" w:hanging="1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" w:hanging="1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" w:hanging="1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" w:hanging="1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5" w:hanging="19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23" w:hanging="266"/>
        <w:jc w:val="left"/>
      </w:pPr>
      <w:rPr>
        <w:rFonts w:hint="default" w:ascii="Tahoma" w:hAnsi="Tahoma" w:eastAsia="Tahoma"/>
        <w:color w:val="58595B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614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8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2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0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9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3" w:hanging="26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517" w:hanging="196"/>
      </w:pPr>
      <w:rPr>
        <w:rFonts w:hint="default" w:ascii="Lucida Sans Unicode" w:hAnsi="Lucida Sans Unicode" w:eastAsia="Lucida Sans Unicode"/>
        <w:w w:val="79"/>
        <w:sz w:val="15"/>
        <w:szCs w:val="15"/>
      </w:rPr>
    </w:lvl>
    <w:lvl w:ilvl="1">
      <w:start w:val="1"/>
      <w:numFmt w:val="bullet"/>
      <w:lvlText w:val="•"/>
      <w:lvlJc w:val="left"/>
      <w:pPr>
        <w:ind w:left="974" w:hanging="1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8" w:hanging="1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2" w:hanging="1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6" w:hanging="1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0" w:hanging="1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5" w:hanging="1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9" w:hanging="1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3" w:hanging="196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393" w:hanging="251"/>
        <w:jc w:val="left"/>
      </w:pPr>
      <w:rPr>
        <w:rFonts w:hint="default" w:ascii="Georgia" w:hAnsi="Georgia" w:eastAsia="Georgia"/>
        <w:i/>
        <w:color w:val="58595B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517" w:hanging="196"/>
      </w:pPr>
      <w:rPr>
        <w:rFonts w:hint="default" w:ascii="Lucida Sans Unicode" w:hAnsi="Lucida Sans Unicode" w:eastAsia="Lucida Sans Unicode"/>
        <w:w w:val="79"/>
        <w:sz w:val="15"/>
        <w:szCs w:val="15"/>
      </w:rPr>
    </w:lvl>
    <w:lvl w:ilvl="2">
      <w:start w:val="1"/>
      <w:numFmt w:val="bullet"/>
      <w:lvlText w:val="•"/>
      <w:lvlJc w:val="left"/>
      <w:pPr>
        <w:ind w:left="1024" w:hanging="1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9" w:hanging="1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3" w:hanging="1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8" w:hanging="1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3" w:hanging="1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7" w:hanging="1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2" w:hanging="196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393" w:hanging="251"/>
        <w:jc w:val="left"/>
      </w:pPr>
      <w:rPr>
        <w:rFonts w:hint="default" w:ascii="Georgia" w:hAnsi="Georgia" w:eastAsia="Georgia"/>
        <w:i/>
        <w:color w:val="58595B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866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2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8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4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30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7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3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29" w:hanging="251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23" w:hanging="198"/>
        <w:jc w:val="left"/>
      </w:pPr>
      <w:rPr>
        <w:rFonts w:hint="default" w:ascii="Palatino Linotype" w:hAnsi="Palatino Linotype" w:eastAsia="Palatino Linotype"/>
        <w:b/>
        <w:bCs/>
        <w:color w:val="0073AE"/>
        <w:w w:val="94"/>
        <w:sz w:val="18"/>
        <w:szCs w:val="18"/>
      </w:rPr>
    </w:lvl>
    <w:lvl w:ilvl="1">
      <w:start w:val="1"/>
      <w:numFmt w:val="decimal"/>
      <w:lvlText w:val="%2)"/>
      <w:lvlJc w:val="left"/>
      <w:pPr>
        <w:ind w:left="517" w:hanging="286"/>
        <w:jc w:val="left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432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5" w:hanging="286"/>
      </w:pPr>
      <w:rPr>
        <w:rFonts w:hint="default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3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jpe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hyperlink" Target="http://www.sciencedirect.com/" TargetMode="External"/><Relationship Id="rId133" Type="http://schemas.openxmlformats.org/officeDocument/2006/relationships/hyperlink" Target="http://dx.doi.org/10.1080/00036811.2021.1942856" TargetMode="External"/><Relationship Id="rId134" Type="http://schemas.openxmlformats.org/officeDocument/2006/relationships/hyperlink" Target="http://www.sciencedirect.com/science/article/pii/" TargetMode="External"/><Relationship Id="rId135" Type="http://schemas.openxmlformats.org/officeDocument/2006/relationships/hyperlink" Target="http://www.mdpi.com/1424-" TargetMode="External"/><Relationship Id="rId136" Type="http://schemas.openxmlformats.org/officeDocument/2006/relationships/footer" Target="footer3.xml"/><Relationship Id="rId137" Type="http://schemas.openxmlformats.org/officeDocument/2006/relationships/footer" Target="footer4.xml"/><Relationship Id="rId138" Type="http://schemas.openxmlformats.org/officeDocument/2006/relationships/hyperlink" Target="http://www.mdpi.com/1424-8220/21/15/5036" TargetMode="External"/><Relationship Id="rId139" Type="http://schemas.openxmlformats.org/officeDocument/2006/relationships/hyperlink" Target="http://www.mdpi.com/1424-8220/19/2/343" TargetMode="External"/><Relationship Id="rId140" Type="http://schemas.openxmlformats.org/officeDocument/2006/relationships/hyperlink" Target="http://www.mdpi.com/2227-7390/9/11/1288" TargetMode="External"/><Relationship Id="rId141" Type="http://schemas.openxmlformats.org/officeDocument/2006/relationships/hyperlink" Target="http://dx.doi.org/10.1002/cta.2834" TargetMode="External"/><Relationship Id="rId142" Type="http://schemas.openxmlformats.org/officeDocument/2006/relationships/hyperlink" Target="http://www.sciencedirect.com/science/article/pii/S1051200420302827" TargetMode="External"/><Relationship Id="rId143" Type="http://schemas.openxmlformats.org/officeDocument/2006/relationships/footer" Target="footer5.xml"/><Relationship Id="rId144" Type="http://schemas.openxmlformats.org/officeDocument/2006/relationships/footer" Target="footer6.xml"/><Relationship Id="rId145" Type="http://schemas.openxmlformats.org/officeDocument/2006/relationships/hyperlink" Target="http://www.mdpi.com/1996-" TargetMode="External"/><Relationship Id="rId146" Type="http://schemas.openxmlformats.org/officeDocument/2006/relationships/hyperlink" Target="http://dx.doi.org/10.1109/TRO.2021.3122975" TargetMode="External"/><Relationship Id="rId147" Type="http://schemas.openxmlformats.org/officeDocument/2006/relationships/hyperlink" Target="http://www.sciencedirect.com/science/article/pii/S0950705115001094" TargetMode="External"/><Relationship Id="rId148" Type="http://schemas.openxmlformats.org/officeDocument/2006/relationships/hyperlink" Target="http://dx.doi.org/10.1109/JIOT.2021.3126550" TargetMode="External"/><Relationship Id="rId149" Type="http://schemas.openxmlformats.org/officeDocument/2006/relationships/image" Target="media/image125.jpeg"/><Relationship Id="rId150" Type="http://schemas.openxmlformats.org/officeDocument/2006/relationships/image" Target="media/image126.jpeg"/><Relationship Id="rId151" Type="http://schemas.openxmlformats.org/officeDocument/2006/relationships/image" Target="media/image127.jpeg"/><Relationship Id="rId152" Type="http://schemas.openxmlformats.org/officeDocument/2006/relationships/image" Target="media/image128.jpeg"/><Relationship Id="rId153" Type="http://schemas.openxmlformats.org/officeDocument/2006/relationships/image" Target="media/image129.jpeg"/><Relationship Id="rId154" Type="http://schemas.openxmlformats.org/officeDocument/2006/relationships/image" Target="media/image130.jpeg"/><Relationship Id="rId15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Tiantian Guo</dc:creator>
  <dc:subject>IEEE Access;2022;10; ;10.1109/ACCESS.2022.3179517</dc:subject>
  <dc:title>A Review of Wavelet Analysis and Its Applications: Challenges and Opportunities</dc:title>
  <dcterms:created xsi:type="dcterms:W3CDTF">2023-04-29T10:07:07Z</dcterms:created>
  <dcterms:modified xsi:type="dcterms:W3CDTF">2023-04-29T10:07:07Z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2023-04-29T00:00:00Z</vt:filetime>
  </property>
</Properties>
</file>